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45E" w:rsidRDefault="0014245E" w:rsidP="0014245E">
      <w:pPr>
        <w:autoSpaceDE w:val="0"/>
        <w:autoSpaceDN w:val="0"/>
        <w:adjustRightInd w:val="0"/>
        <w:rPr>
          <w:sz w:val="12"/>
        </w:rPr>
        <w:sectPr w:rsidR="0014245E" w:rsidSect="00C714E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720" w:right="720" w:bottom="720" w:left="720" w:header="680" w:footer="567" w:gutter="0"/>
          <w:cols w:space="708"/>
          <w:titlePg/>
          <w:docGrid w:linePitch="360"/>
        </w:sectPr>
      </w:pPr>
      <w:r>
        <w:rPr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EF31B" wp14:editId="74799EF1">
                <wp:simplePos x="0" y="0"/>
                <wp:positionH relativeFrom="page">
                  <wp:posOffset>284480</wp:posOffset>
                </wp:positionH>
                <wp:positionV relativeFrom="page">
                  <wp:posOffset>5346700</wp:posOffset>
                </wp:positionV>
                <wp:extent cx="108585" cy="0"/>
                <wp:effectExtent l="8255" t="12700" r="6985" b="6350"/>
                <wp:wrapNone/>
                <wp:docPr id="590" name="Gerade Verbindung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1AED9" id="Gerade Verbindung 59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4pt,421pt" to="30.9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" strokeweight=".5pt">
                <w10:wrap anchorx="page" anchory="page"/>
              </v:line>
            </w:pict>
          </mc:Fallback>
        </mc:AlternateContent>
      </w:r>
      <w:r>
        <w:rPr>
          <w:noProof/>
          <w:sz w:val="1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913D0F" wp14:editId="37E78EBC">
                <wp:simplePos x="0" y="0"/>
                <wp:positionH relativeFrom="column">
                  <wp:posOffset>4521200</wp:posOffset>
                </wp:positionH>
                <wp:positionV relativeFrom="page">
                  <wp:posOffset>1231900</wp:posOffset>
                </wp:positionV>
                <wp:extent cx="1708150" cy="3257550"/>
                <wp:effectExtent l="0" t="0" r="6350" b="0"/>
                <wp:wrapNone/>
                <wp:docPr id="589" name="Textfeld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CEF" w:rsidRPr="00A82A55" w:rsidRDefault="00867CEF" w:rsidP="00E717D7">
                            <w:pPr>
                              <w:tabs>
                                <w:tab w:val="left" w:pos="1134"/>
                                <w:tab w:val="left" w:pos="1559"/>
                                <w:tab w:val="left" w:pos="2665"/>
                              </w:tabs>
                              <w:suppressAutoHyphens/>
                              <w:spacing w:line="200" w:lineRule="exact"/>
                              <w:rPr>
                                <w:rFonts w:ascii="MetaBold-Roman" w:hAnsi="MetaBold-Roman"/>
                                <w:sz w:val="18"/>
                                <w:szCs w:val="18"/>
                              </w:rPr>
                            </w:pPr>
                            <w:r w:rsidRPr="00A82A55">
                              <w:rPr>
                                <w:rFonts w:ascii="MetaBold-Roman" w:hAnsi="MetaBold-Roman"/>
                                <w:sz w:val="18"/>
                                <w:szCs w:val="18"/>
                              </w:rPr>
                              <w:t xml:space="preserve">Zentrum für Kinder- und Jugendmedizin </w:t>
                            </w:r>
                          </w:p>
                          <w:p w:rsidR="00867CEF" w:rsidRPr="00A82A55" w:rsidRDefault="00867CEF" w:rsidP="00E717D7">
                            <w:pPr>
                              <w:spacing w:before="60" w:after="120" w:line="200" w:lineRule="exact"/>
                              <w:rPr>
                                <w:sz w:val="16"/>
                                <w:szCs w:val="18"/>
                              </w:rPr>
                            </w:pPr>
                            <w:bookmarkStart w:id="0" w:name="OLE_LINK1"/>
                            <w:bookmarkStart w:id="1" w:name="OLE_LINK2"/>
                            <w:r w:rsidRPr="00A82A55">
                              <w:rPr>
                                <w:sz w:val="16"/>
                                <w:szCs w:val="18"/>
                              </w:rPr>
                              <w:t>Angelika-Lautenschläger-Klinik</w:t>
                            </w:r>
                          </w:p>
                          <w:bookmarkEnd w:id="0"/>
                          <w:bookmarkEnd w:id="1"/>
                          <w:p w:rsidR="00867CEF" w:rsidRPr="00A82A55" w:rsidRDefault="00867CEF" w:rsidP="00E717D7">
                            <w:pPr>
                              <w:tabs>
                                <w:tab w:val="left" w:pos="1134"/>
                                <w:tab w:val="left" w:pos="1559"/>
                                <w:tab w:val="left" w:pos="2665"/>
                              </w:tabs>
                              <w:suppressAutoHyphens/>
                              <w:spacing w:line="200" w:lineRule="exact"/>
                              <w:rPr>
                                <w:rFonts w:ascii="MetaBold-Roman" w:hAnsi="MetaBold-Roman"/>
                                <w:sz w:val="16"/>
                                <w:szCs w:val="18"/>
                              </w:rPr>
                            </w:pPr>
                            <w:r w:rsidRPr="00A82A55">
                              <w:rPr>
                                <w:rFonts w:ascii="MetaBold-Roman" w:hAnsi="MetaBold-Roman"/>
                                <w:sz w:val="16"/>
                                <w:szCs w:val="18"/>
                              </w:rPr>
                              <w:t xml:space="preserve">Klinik Kinderheilkunde I 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1134"/>
                                <w:tab w:val="left" w:pos="1559"/>
                                <w:tab w:val="left" w:pos="2665"/>
                              </w:tabs>
                              <w:suppressAutoHyphens/>
                              <w:rPr>
                                <w:sz w:val="16"/>
                                <w:szCs w:val="13"/>
                              </w:rPr>
                            </w:pPr>
                            <w:r w:rsidRPr="00A82A55">
                              <w:rPr>
                                <w:sz w:val="16"/>
                                <w:szCs w:val="13"/>
                              </w:rPr>
                              <w:t>(Schwerpunkt: Allg. Pädiatrie, Neuropädiatrie, Stoffwechsel, Gastroenterologie, Nephrologie)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1134"/>
                                <w:tab w:val="left" w:pos="1559"/>
                                <w:tab w:val="left" w:pos="2665"/>
                              </w:tabs>
                              <w:suppressAutoHyphens/>
                              <w:spacing w:before="60"/>
                              <w:rPr>
                                <w:sz w:val="16"/>
                                <w:szCs w:val="18"/>
                              </w:rPr>
                            </w:pPr>
                            <w:r w:rsidRPr="00A82A55">
                              <w:rPr>
                                <w:sz w:val="16"/>
                                <w:szCs w:val="18"/>
                              </w:rPr>
                              <w:t>Prof. Dr. med. G. F. Hoffmann</w:t>
                            </w:r>
                            <w:r w:rsidRPr="00A82A55">
                              <w:rPr>
                                <w:sz w:val="16"/>
                                <w:szCs w:val="18"/>
                              </w:rPr>
                              <w:br/>
                              <w:t>Ärztlicher Direktor</w:t>
                            </w:r>
                          </w:p>
                          <w:p w:rsidR="00867CEF" w:rsidRDefault="00867CEF" w:rsidP="00E717D7">
                            <w:pPr>
                              <w:tabs>
                                <w:tab w:val="left" w:pos="777"/>
                              </w:tabs>
                              <w:suppressAutoHyphens/>
                              <w:spacing w:before="60" w:after="100"/>
                              <w:rPr>
                                <w:rFonts w:ascii="MetaBold-Roman" w:hAnsi="MetaBold-Roman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A82A55">
                              <w:rPr>
                                <w:rFonts w:ascii="MetaBold-Roman" w:hAnsi="MetaBold-Roman"/>
                                <w:b/>
                                <w:sz w:val="16"/>
                                <w:szCs w:val="18"/>
                              </w:rPr>
                              <w:t>Ambulanz</w:t>
                            </w:r>
                            <w:r w:rsidRPr="00A82A55">
                              <w:rPr>
                                <w:rFonts w:ascii="MetaBold-Roman" w:hAnsi="MetaBold-Roman" w:cs="Arial"/>
                                <w:b/>
                                <w:sz w:val="16"/>
                                <w:szCs w:val="18"/>
                              </w:rPr>
                              <w:t xml:space="preserve"> für Kinder- und Jugendrheumatologie</w:t>
                            </w:r>
                          </w:p>
                          <w:p w:rsidR="00867CEF" w:rsidRPr="009B2E38" w:rsidRDefault="00867CEF" w:rsidP="00302C0D">
                            <w:pPr>
                              <w:tabs>
                                <w:tab w:val="left" w:pos="777"/>
                              </w:tabs>
                              <w:suppressAutoHyphens/>
                              <w:spacing w:before="60" w:after="100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Oberarzt: </w:t>
                            </w:r>
                            <w:r w:rsidR="00D5222E">
                              <w:rPr>
                                <w:rFonts w:cs="Arial"/>
                                <w:sz w:val="16"/>
                                <w:szCs w:val="16"/>
                              </w:rPr>
                              <w:t>Prof. Dr. Claus P. Schmitt</w:t>
                            </w:r>
                          </w:p>
                          <w:p w:rsidR="00867CEF" w:rsidRPr="00A82A55" w:rsidRDefault="00867CEF" w:rsidP="00E717D7">
                            <w:pPr>
                              <w:suppressAutoHyphens/>
                              <w:rPr>
                                <w:sz w:val="16"/>
                                <w:szCs w:val="18"/>
                              </w:rPr>
                            </w:pPr>
                            <w:r w:rsidRPr="00A82A55">
                              <w:rPr>
                                <w:sz w:val="16"/>
                                <w:szCs w:val="18"/>
                              </w:rPr>
                              <w:t>Im Neuenheimer Feld 430</w:t>
                            </w:r>
                            <w:r w:rsidRPr="00A82A55">
                              <w:rPr>
                                <w:sz w:val="16"/>
                                <w:szCs w:val="18"/>
                              </w:rPr>
                              <w:br/>
                              <w:t>D-69120 Heidelberg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227"/>
                                <w:tab w:val="left" w:pos="1021"/>
                                <w:tab w:val="left" w:pos="2009"/>
                              </w:tabs>
                              <w:suppressAutoHyphens/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82A55">
                              <w:rPr>
                                <w:sz w:val="16"/>
                                <w:szCs w:val="14"/>
                              </w:rPr>
                              <w:t>Terminvereinbarung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227"/>
                                <w:tab w:val="left" w:pos="1276"/>
                              </w:tabs>
                              <w:suppressAutoHyphens/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82A55">
                              <w:rPr>
                                <w:sz w:val="16"/>
                                <w:szCs w:val="16"/>
                              </w:rPr>
                              <w:sym w:font="Wingdings" w:char="F028"/>
                            </w:r>
                            <w:r w:rsidRPr="00A82A55">
                              <w:rPr>
                                <w:sz w:val="16"/>
                                <w:szCs w:val="16"/>
                              </w:rPr>
                              <w:tab/>
                              <w:t>+49 06221</w:t>
                            </w:r>
                            <w:r w:rsidRPr="00A82A55">
                              <w:rPr>
                                <w:sz w:val="16"/>
                                <w:szCs w:val="16"/>
                              </w:rPr>
                              <w:tab/>
                              <w:t>/56-4823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227"/>
                                <w:tab w:val="left" w:pos="1276"/>
                              </w:tabs>
                              <w:suppressAutoHyphens/>
                              <w:spacing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82A55">
                              <w:rPr>
                                <w:sz w:val="16"/>
                                <w:szCs w:val="14"/>
                              </w:rPr>
                              <w:t>Oberarztsekretariat</w:t>
                            </w:r>
                            <w:r w:rsidRPr="00A82A55">
                              <w:rPr>
                                <w:sz w:val="16"/>
                                <w:szCs w:val="16"/>
                              </w:rPr>
                              <w:tab/>
                              <w:t>/56-37733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227"/>
                                <w:tab w:val="left" w:pos="1276"/>
                              </w:tabs>
                              <w:suppressAutoHyphens/>
                              <w:spacing w:line="200" w:lineRule="exact"/>
                              <w:ind w:right="-44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82A55">
                              <w:rPr>
                                <w:sz w:val="16"/>
                                <w:szCs w:val="14"/>
                                <w:lang w:val="fr-FR"/>
                              </w:rPr>
                              <w:t>Information</w:t>
                            </w:r>
                            <w:r w:rsidRPr="00A82A55">
                              <w:rPr>
                                <w:sz w:val="16"/>
                                <w:szCs w:val="14"/>
                                <w:lang w:val="fr-FR"/>
                              </w:rPr>
                              <w:tab/>
                              <w:t>/</w:t>
                            </w:r>
                            <w:r w:rsidRPr="00A82A55">
                              <w:rPr>
                                <w:sz w:val="16"/>
                                <w:szCs w:val="16"/>
                                <w:lang w:val="fr-FR"/>
                              </w:rPr>
                              <w:t>56-4002</w:t>
                            </w:r>
                          </w:p>
                          <w:p w:rsidR="00867CEF" w:rsidRPr="00A82A55" w:rsidRDefault="00867CEF" w:rsidP="00E717D7">
                            <w:pPr>
                              <w:tabs>
                                <w:tab w:val="left" w:pos="227"/>
                                <w:tab w:val="left" w:pos="1276"/>
                              </w:tabs>
                              <w:suppressAutoHyphens/>
                              <w:spacing w:line="200" w:lineRule="exact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A82A55">
                              <w:rPr>
                                <w:sz w:val="16"/>
                                <w:szCs w:val="16"/>
                              </w:rPr>
                              <w:sym w:font="SAPDings" w:char="F04C"/>
                            </w:r>
                            <w:r w:rsidRPr="00A82A55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  <w:t>+49 06221</w:t>
                            </w:r>
                            <w:r w:rsidRPr="00A82A55">
                              <w:rPr>
                                <w:sz w:val="16"/>
                                <w:szCs w:val="16"/>
                                <w:lang w:val="fr-FR"/>
                              </w:rPr>
                              <w:tab/>
                              <w:t>/56-4861</w:t>
                            </w:r>
                          </w:p>
                          <w:p w:rsidR="00867CEF" w:rsidRPr="00A82A55" w:rsidRDefault="00867CEF" w:rsidP="00E717D7">
                            <w:pPr>
                              <w:suppressAutoHyphens/>
                              <w:rPr>
                                <w:sz w:val="16"/>
                                <w:szCs w:val="13"/>
                                <w:lang w:val="fr-FR"/>
                              </w:rPr>
                            </w:pPr>
                            <w:r w:rsidRPr="00A82A55">
                              <w:rPr>
                                <w:sz w:val="16"/>
                                <w:szCs w:val="16"/>
                              </w:rPr>
                              <w:sym w:font="Wingdings" w:char="F02D"/>
                            </w:r>
                            <w:r w:rsidRPr="00A82A55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2A55">
                              <w:rPr>
                                <w:rFonts w:cs="Arial"/>
                                <w:color w:val="000000"/>
                                <w:sz w:val="16"/>
                                <w:szCs w:val="12"/>
                              </w:rPr>
                              <w:t>Rheuma.Kinderklinik</w:t>
                            </w:r>
                            <w:proofErr w:type="spellEnd"/>
                            <w:r w:rsidRPr="00A82A55">
                              <w:rPr>
                                <w:sz w:val="16"/>
                                <w:szCs w:val="12"/>
                                <w:lang w:val="fr-FR"/>
                              </w:rPr>
                              <w:t>@med.uni-heidelberg.de</w:t>
                            </w:r>
                          </w:p>
                          <w:p w:rsidR="00867CEF" w:rsidRPr="00E717D7" w:rsidRDefault="00867CEF" w:rsidP="0014245E">
                            <w:pPr>
                              <w:spacing w:line="200" w:lineRule="exact"/>
                              <w:rPr>
                                <w:rStyle w:val="Hyperlink"/>
                                <w:sz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13D0F" id="_x0000_t202" coordsize="21600,21600" o:spt="202" path="m,l,21600r21600,l21600,xe">
                <v:stroke joinstyle="miter"/>
                <v:path gradientshapeok="t" o:connecttype="rect"/>
              </v:shapetype>
              <v:shape id="Textfeld 589" o:spid="_x0000_s1026" type="#_x0000_t202" style="position:absolute;margin-left:356pt;margin-top:97pt;width:134.5pt;height:2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BGrwIAAK4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" filled="f" stroked="f">
                <v:textbox inset="0,0,0,0">
                  <w:txbxContent>
                    <w:p w:rsidR="00867CEF" w:rsidRPr="00A82A55" w:rsidRDefault="00867CEF" w:rsidP="00E717D7">
                      <w:pPr>
                        <w:tabs>
                          <w:tab w:val="left" w:pos="1134"/>
                          <w:tab w:val="left" w:pos="1559"/>
                          <w:tab w:val="left" w:pos="2665"/>
                        </w:tabs>
                        <w:suppressAutoHyphens/>
                        <w:spacing w:line="200" w:lineRule="exact"/>
                        <w:rPr>
                          <w:rFonts w:ascii="MetaBold-Roman" w:hAnsi="MetaBold-Roman"/>
                          <w:sz w:val="18"/>
                          <w:szCs w:val="18"/>
                        </w:rPr>
                      </w:pPr>
                      <w:r w:rsidRPr="00A82A55">
                        <w:rPr>
                          <w:rFonts w:ascii="MetaBold-Roman" w:hAnsi="MetaBold-Roman"/>
                          <w:sz w:val="18"/>
                          <w:szCs w:val="18"/>
                        </w:rPr>
                        <w:t xml:space="preserve">Zentrum für Kinder- und Jugendmedizin </w:t>
                      </w:r>
                    </w:p>
                    <w:p w:rsidR="00867CEF" w:rsidRPr="00A82A55" w:rsidRDefault="00867CEF" w:rsidP="00E717D7">
                      <w:pPr>
                        <w:spacing w:before="60" w:after="120" w:line="200" w:lineRule="exact"/>
                        <w:rPr>
                          <w:sz w:val="16"/>
                          <w:szCs w:val="18"/>
                        </w:rPr>
                      </w:pPr>
                      <w:bookmarkStart w:id="2" w:name="OLE_LINK1"/>
                      <w:bookmarkStart w:id="3" w:name="OLE_LINK2"/>
                      <w:r w:rsidRPr="00A82A55">
                        <w:rPr>
                          <w:sz w:val="16"/>
                          <w:szCs w:val="18"/>
                        </w:rPr>
                        <w:t>Angelika-Lautenschläger-Klinik</w:t>
                      </w:r>
                    </w:p>
                    <w:bookmarkEnd w:id="2"/>
                    <w:bookmarkEnd w:id="3"/>
                    <w:p w:rsidR="00867CEF" w:rsidRPr="00A82A55" w:rsidRDefault="00867CEF" w:rsidP="00E717D7">
                      <w:pPr>
                        <w:tabs>
                          <w:tab w:val="left" w:pos="1134"/>
                          <w:tab w:val="left" w:pos="1559"/>
                          <w:tab w:val="left" w:pos="2665"/>
                        </w:tabs>
                        <w:suppressAutoHyphens/>
                        <w:spacing w:line="200" w:lineRule="exact"/>
                        <w:rPr>
                          <w:rFonts w:ascii="MetaBold-Roman" w:hAnsi="MetaBold-Roman"/>
                          <w:sz w:val="16"/>
                          <w:szCs w:val="18"/>
                        </w:rPr>
                      </w:pPr>
                      <w:r w:rsidRPr="00A82A55">
                        <w:rPr>
                          <w:rFonts w:ascii="MetaBold-Roman" w:hAnsi="MetaBold-Roman"/>
                          <w:sz w:val="16"/>
                          <w:szCs w:val="18"/>
                        </w:rPr>
                        <w:t xml:space="preserve">Klinik Kinderheilkunde I 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1134"/>
                          <w:tab w:val="left" w:pos="1559"/>
                          <w:tab w:val="left" w:pos="2665"/>
                        </w:tabs>
                        <w:suppressAutoHyphens/>
                        <w:rPr>
                          <w:sz w:val="16"/>
                          <w:szCs w:val="13"/>
                        </w:rPr>
                      </w:pPr>
                      <w:r w:rsidRPr="00A82A55">
                        <w:rPr>
                          <w:sz w:val="16"/>
                          <w:szCs w:val="13"/>
                        </w:rPr>
                        <w:t>(Schwerpunkt: Allg. Pädiatrie, Neuropädiatrie, Stoffwechsel, Gastroenterologie, Nephrologie)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1134"/>
                          <w:tab w:val="left" w:pos="1559"/>
                          <w:tab w:val="left" w:pos="2665"/>
                        </w:tabs>
                        <w:suppressAutoHyphens/>
                        <w:spacing w:before="60"/>
                        <w:rPr>
                          <w:sz w:val="16"/>
                          <w:szCs w:val="18"/>
                        </w:rPr>
                      </w:pPr>
                      <w:r w:rsidRPr="00A82A55">
                        <w:rPr>
                          <w:sz w:val="16"/>
                          <w:szCs w:val="18"/>
                        </w:rPr>
                        <w:t>Prof. Dr. med. G. F. Hoffmann</w:t>
                      </w:r>
                      <w:r w:rsidRPr="00A82A55">
                        <w:rPr>
                          <w:sz w:val="16"/>
                          <w:szCs w:val="18"/>
                        </w:rPr>
                        <w:br/>
                        <w:t>Ärztlicher Direktor</w:t>
                      </w:r>
                    </w:p>
                    <w:p w:rsidR="00867CEF" w:rsidRDefault="00867CEF" w:rsidP="00E717D7">
                      <w:pPr>
                        <w:tabs>
                          <w:tab w:val="left" w:pos="777"/>
                        </w:tabs>
                        <w:suppressAutoHyphens/>
                        <w:spacing w:before="60" w:after="100"/>
                        <w:rPr>
                          <w:rFonts w:ascii="MetaBold-Roman" w:hAnsi="MetaBold-Roman" w:cs="Arial"/>
                          <w:b/>
                          <w:sz w:val="16"/>
                          <w:szCs w:val="18"/>
                        </w:rPr>
                      </w:pPr>
                      <w:r w:rsidRPr="00A82A55">
                        <w:rPr>
                          <w:rFonts w:ascii="MetaBold-Roman" w:hAnsi="MetaBold-Roman"/>
                          <w:b/>
                          <w:sz w:val="16"/>
                          <w:szCs w:val="18"/>
                        </w:rPr>
                        <w:t>Ambulanz</w:t>
                      </w:r>
                      <w:r w:rsidRPr="00A82A55">
                        <w:rPr>
                          <w:rFonts w:ascii="MetaBold-Roman" w:hAnsi="MetaBold-Roman" w:cs="Arial"/>
                          <w:b/>
                          <w:sz w:val="16"/>
                          <w:szCs w:val="18"/>
                        </w:rPr>
                        <w:t xml:space="preserve"> für Kinder- und Jugendrheumatologie</w:t>
                      </w:r>
                    </w:p>
                    <w:p w:rsidR="00867CEF" w:rsidRPr="009B2E38" w:rsidRDefault="00867CEF" w:rsidP="00302C0D">
                      <w:pPr>
                        <w:tabs>
                          <w:tab w:val="left" w:pos="777"/>
                        </w:tabs>
                        <w:suppressAutoHyphens/>
                        <w:spacing w:before="60" w:after="100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Oberarzt: </w:t>
                      </w:r>
                      <w:r w:rsidR="00D5222E">
                        <w:rPr>
                          <w:rFonts w:cs="Arial"/>
                          <w:sz w:val="16"/>
                          <w:szCs w:val="16"/>
                        </w:rPr>
                        <w:t>Prof. Dr. Claus P. Schmitt</w:t>
                      </w:r>
                    </w:p>
                    <w:p w:rsidR="00867CEF" w:rsidRPr="00A82A55" w:rsidRDefault="00867CEF" w:rsidP="00E717D7">
                      <w:pPr>
                        <w:suppressAutoHyphens/>
                        <w:rPr>
                          <w:sz w:val="16"/>
                          <w:szCs w:val="18"/>
                        </w:rPr>
                      </w:pPr>
                      <w:r w:rsidRPr="00A82A55">
                        <w:rPr>
                          <w:sz w:val="16"/>
                          <w:szCs w:val="18"/>
                        </w:rPr>
                        <w:t>Im Neuenheimer Feld 430</w:t>
                      </w:r>
                      <w:r w:rsidRPr="00A82A55">
                        <w:rPr>
                          <w:sz w:val="16"/>
                          <w:szCs w:val="18"/>
                        </w:rPr>
                        <w:br/>
                        <w:t>D-69120 Heidelberg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227"/>
                          <w:tab w:val="left" w:pos="1021"/>
                          <w:tab w:val="left" w:pos="2009"/>
                        </w:tabs>
                        <w:suppressAutoHyphens/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A82A55">
                        <w:rPr>
                          <w:sz w:val="16"/>
                          <w:szCs w:val="14"/>
                        </w:rPr>
                        <w:t>Terminvereinbarung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227"/>
                          <w:tab w:val="left" w:pos="1276"/>
                        </w:tabs>
                        <w:suppressAutoHyphens/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A82A55">
                        <w:rPr>
                          <w:sz w:val="16"/>
                          <w:szCs w:val="16"/>
                        </w:rPr>
                        <w:sym w:font="Wingdings" w:char="F028"/>
                      </w:r>
                      <w:r w:rsidRPr="00A82A55">
                        <w:rPr>
                          <w:sz w:val="16"/>
                          <w:szCs w:val="16"/>
                        </w:rPr>
                        <w:tab/>
                        <w:t>+49 06221</w:t>
                      </w:r>
                      <w:r w:rsidRPr="00A82A55">
                        <w:rPr>
                          <w:sz w:val="16"/>
                          <w:szCs w:val="16"/>
                        </w:rPr>
                        <w:tab/>
                        <w:t>/56-4823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227"/>
                          <w:tab w:val="left" w:pos="1276"/>
                        </w:tabs>
                        <w:suppressAutoHyphens/>
                        <w:spacing w:line="200" w:lineRule="exact"/>
                        <w:rPr>
                          <w:sz w:val="16"/>
                          <w:szCs w:val="16"/>
                        </w:rPr>
                      </w:pPr>
                      <w:r w:rsidRPr="00A82A55">
                        <w:rPr>
                          <w:sz w:val="16"/>
                          <w:szCs w:val="14"/>
                        </w:rPr>
                        <w:t>Oberarztsekretariat</w:t>
                      </w:r>
                      <w:r w:rsidRPr="00A82A55">
                        <w:rPr>
                          <w:sz w:val="16"/>
                          <w:szCs w:val="16"/>
                        </w:rPr>
                        <w:tab/>
                        <w:t>/56-37733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227"/>
                          <w:tab w:val="left" w:pos="1276"/>
                        </w:tabs>
                        <w:suppressAutoHyphens/>
                        <w:spacing w:line="200" w:lineRule="exact"/>
                        <w:ind w:right="-44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82A55">
                        <w:rPr>
                          <w:sz w:val="16"/>
                          <w:szCs w:val="14"/>
                          <w:lang w:val="fr-FR"/>
                        </w:rPr>
                        <w:t>Information</w:t>
                      </w:r>
                      <w:r w:rsidRPr="00A82A55">
                        <w:rPr>
                          <w:sz w:val="16"/>
                          <w:szCs w:val="14"/>
                          <w:lang w:val="fr-FR"/>
                        </w:rPr>
                        <w:tab/>
                        <w:t>/</w:t>
                      </w:r>
                      <w:r w:rsidRPr="00A82A55">
                        <w:rPr>
                          <w:sz w:val="16"/>
                          <w:szCs w:val="16"/>
                          <w:lang w:val="fr-FR"/>
                        </w:rPr>
                        <w:t>56-4002</w:t>
                      </w:r>
                    </w:p>
                    <w:p w:rsidR="00867CEF" w:rsidRPr="00A82A55" w:rsidRDefault="00867CEF" w:rsidP="00E717D7">
                      <w:pPr>
                        <w:tabs>
                          <w:tab w:val="left" w:pos="227"/>
                          <w:tab w:val="left" w:pos="1276"/>
                        </w:tabs>
                        <w:suppressAutoHyphens/>
                        <w:spacing w:line="200" w:lineRule="exact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A82A55">
                        <w:rPr>
                          <w:sz w:val="16"/>
                          <w:szCs w:val="16"/>
                        </w:rPr>
                        <w:sym w:font="SAPDings" w:char="F04C"/>
                      </w:r>
                      <w:r w:rsidRPr="00A82A55">
                        <w:rPr>
                          <w:sz w:val="16"/>
                          <w:szCs w:val="16"/>
                          <w:lang w:val="fr-FR"/>
                        </w:rPr>
                        <w:tab/>
                        <w:t>+49 06221</w:t>
                      </w:r>
                      <w:r w:rsidRPr="00A82A55">
                        <w:rPr>
                          <w:sz w:val="16"/>
                          <w:szCs w:val="16"/>
                          <w:lang w:val="fr-FR"/>
                        </w:rPr>
                        <w:tab/>
                        <w:t>/56-4861</w:t>
                      </w:r>
                    </w:p>
                    <w:p w:rsidR="00867CEF" w:rsidRPr="00A82A55" w:rsidRDefault="00867CEF" w:rsidP="00E717D7">
                      <w:pPr>
                        <w:suppressAutoHyphens/>
                        <w:rPr>
                          <w:sz w:val="16"/>
                          <w:szCs w:val="13"/>
                          <w:lang w:val="fr-FR"/>
                        </w:rPr>
                      </w:pPr>
                      <w:r w:rsidRPr="00A82A55">
                        <w:rPr>
                          <w:sz w:val="16"/>
                          <w:szCs w:val="16"/>
                        </w:rPr>
                        <w:sym w:font="Wingdings" w:char="F02D"/>
                      </w:r>
                      <w:r w:rsidRPr="00A82A55">
                        <w:rPr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proofErr w:type="spellStart"/>
                      <w:r w:rsidRPr="00A82A55">
                        <w:rPr>
                          <w:rFonts w:cs="Arial"/>
                          <w:color w:val="000000"/>
                          <w:sz w:val="16"/>
                          <w:szCs w:val="12"/>
                        </w:rPr>
                        <w:t>Rheuma.Kinderklinik</w:t>
                      </w:r>
                      <w:proofErr w:type="spellEnd"/>
                      <w:r w:rsidRPr="00A82A55">
                        <w:rPr>
                          <w:sz w:val="16"/>
                          <w:szCs w:val="12"/>
                          <w:lang w:val="fr-FR"/>
                        </w:rPr>
                        <w:t>@med.uni-heidelberg.de</w:t>
                      </w:r>
                    </w:p>
                    <w:p w:rsidR="00867CEF" w:rsidRPr="00E717D7" w:rsidRDefault="00867CEF" w:rsidP="0014245E">
                      <w:pPr>
                        <w:spacing w:line="200" w:lineRule="exact"/>
                        <w:rPr>
                          <w:rStyle w:val="Hyperlink"/>
                          <w:sz w:val="16"/>
                          <w:lang w:val="fr-FR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031A8" wp14:editId="4A3E2257">
                <wp:simplePos x="0" y="0"/>
                <wp:positionH relativeFrom="page">
                  <wp:posOffset>288290</wp:posOffset>
                </wp:positionH>
                <wp:positionV relativeFrom="page">
                  <wp:posOffset>3762375</wp:posOffset>
                </wp:positionV>
                <wp:extent cx="107950" cy="0"/>
                <wp:effectExtent l="12065" t="9525" r="13335" b="9525"/>
                <wp:wrapNone/>
                <wp:docPr id="588" name="Gerade Verbindung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60AB7" id="Gerade Verbindung 58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296.25pt" to="31.2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" strokeweight=".5pt">
                <w10:wrap anchorx="page" anchory="page"/>
              </v:line>
            </w:pict>
          </mc:Fallback>
        </mc:AlternateContent>
      </w:r>
      <w:r>
        <w:rPr>
          <w:noProof/>
          <w:sz w:val="12"/>
        </w:rPr>
        <w:t>Zentrum für Kinder-und Jugendmedizin</w:t>
      </w:r>
      <w:r>
        <w:rPr>
          <w:sz w:val="12"/>
        </w:rPr>
        <w:t xml:space="preserve"> </w:t>
      </w:r>
      <w:r>
        <w:rPr>
          <w:sz w:val="12"/>
          <w:lang w:eastAsia="de-DE"/>
        </w:rPr>
        <w:t>|</w:t>
      </w:r>
      <w:r>
        <w:rPr>
          <w:sz w:val="12"/>
        </w:rPr>
        <w:t xml:space="preserve"> INF 430 </w:t>
      </w:r>
      <w:r>
        <w:rPr>
          <w:sz w:val="12"/>
          <w:lang w:eastAsia="de-DE"/>
        </w:rPr>
        <w:t>|</w:t>
      </w:r>
      <w:r>
        <w:rPr>
          <w:sz w:val="12"/>
        </w:rPr>
        <w:t xml:space="preserve"> 69120 Heidelberg</w:t>
      </w:r>
    </w:p>
    <w:p w:rsidR="0014245E" w:rsidRDefault="0014245E" w:rsidP="0014245E">
      <w:pPr>
        <w:autoSpaceDE w:val="0"/>
        <w:autoSpaceDN w:val="0"/>
        <w:adjustRightInd w:val="0"/>
        <w:rPr>
          <w:sz w:val="2"/>
        </w:rPr>
      </w:pPr>
    </w:p>
    <w:p w:rsidR="0014245E" w:rsidRDefault="0014245E" w:rsidP="0014245E">
      <w:pPr>
        <w:pStyle w:val="Kopfzeile"/>
        <w:tabs>
          <w:tab w:val="left" w:pos="708"/>
        </w:tabs>
        <w:rPr>
          <w:sz w:val="10"/>
        </w:rPr>
      </w:pPr>
    </w:p>
    <w:p w:rsidR="0014245E" w:rsidRDefault="0014245E" w:rsidP="0014245E">
      <w:pPr>
        <w:spacing w:line="220" w:lineRule="exact"/>
        <w:rPr>
          <w:b/>
          <w:sz w:val="28"/>
          <w:szCs w:val="28"/>
        </w:rPr>
      </w:pPr>
    </w:p>
    <w:p w:rsidR="0014245E" w:rsidRDefault="0014245E" w:rsidP="0014245E">
      <w:pPr>
        <w:spacing w:line="220" w:lineRule="exact"/>
        <w:rPr>
          <w:b/>
          <w:sz w:val="28"/>
          <w:szCs w:val="28"/>
        </w:rPr>
      </w:pPr>
    </w:p>
    <w:p w:rsidR="0014245E" w:rsidRDefault="0014245E" w:rsidP="0014245E">
      <w:pPr>
        <w:rPr>
          <w:b/>
          <w:sz w:val="28"/>
          <w:szCs w:val="28"/>
        </w:rPr>
      </w:pPr>
      <w:r w:rsidRPr="003A141F">
        <w:rPr>
          <w:b/>
          <w:sz w:val="28"/>
          <w:szCs w:val="28"/>
        </w:rPr>
        <w:t>An die Eltern</w:t>
      </w:r>
    </w:p>
    <w:p w:rsidR="0014245E" w:rsidRDefault="0014245E" w:rsidP="0014245E">
      <w:pPr>
        <w:rPr>
          <w:b/>
          <w:sz w:val="28"/>
          <w:szCs w:val="28"/>
        </w:rPr>
      </w:pPr>
    </w:p>
    <w:p w:rsidR="0014245E" w:rsidRPr="003A141F" w:rsidRDefault="0014245E" w:rsidP="0014245E">
      <w:pPr>
        <w:rPr>
          <w:b/>
          <w:sz w:val="28"/>
          <w:szCs w:val="28"/>
        </w:rPr>
      </w:pPr>
    </w:p>
    <w:p w:rsidR="00B527F3" w:rsidRDefault="0014245E" w:rsidP="0014245E">
      <w:pPr>
        <w:spacing w:line="360" w:lineRule="auto"/>
        <w:rPr>
          <w:b/>
          <w:sz w:val="24"/>
          <w:szCs w:val="24"/>
        </w:rPr>
      </w:pPr>
      <w:r w:rsidRPr="003A141F">
        <w:rPr>
          <w:b/>
          <w:sz w:val="24"/>
          <w:szCs w:val="24"/>
        </w:rPr>
        <w:t xml:space="preserve">Erstvorstellung in der Ambulanz </w:t>
      </w:r>
    </w:p>
    <w:p w:rsidR="0014245E" w:rsidRPr="003A141F" w:rsidRDefault="0014245E" w:rsidP="0014245E">
      <w:pPr>
        <w:spacing w:line="360" w:lineRule="auto"/>
        <w:rPr>
          <w:b/>
          <w:sz w:val="24"/>
          <w:szCs w:val="24"/>
        </w:rPr>
      </w:pPr>
      <w:r w:rsidRPr="003A141F">
        <w:rPr>
          <w:b/>
          <w:sz w:val="24"/>
          <w:szCs w:val="24"/>
        </w:rPr>
        <w:t>für Kinder- und Jugendrheumatologie</w:t>
      </w:r>
    </w:p>
    <w:p w:rsidR="0014245E" w:rsidRDefault="0014245E" w:rsidP="0014245E">
      <w:pPr>
        <w:rPr>
          <w:sz w:val="18"/>
        </w:rPr>
      </w:pPr>
    </w:p>
    <w:p w:rsidR="0014245E" w:rsidRDefault="0014245E" w:rsidP="0014245E">
      <w:pPr>
        <w:rPr>
          <w:sz w:val="18"/>
        </w:rPr>
      </w:pPr>
    </w:p>
    <w:p w:rsidR="0014245E" w:rsidRDefault="0014245E" w:rsidP="0014245E">
      <w:pPr>
        <w:rPr>
          <w:sz w:val="16"/>
        </w:rPr>
      </w:pPr>
    </w:p>
    <w:p w:rsidR="0014245E" w:rsidRDefault="0014245E" w:rsidP="0014245E">
      <w:pPr>
        <w:rPr>
          <w:sz w:val="14"/>
        </w:rPr>
      </w:pPr>
      <w:bookmarkStart w:id="4" w:name="_GoBack"/>
      <w:bookmarkEnd w:id="4"/>
    </w:p>
    <w:p w:rsidR="0014245E" w:rsidRDefault="0014245E" w:rsidP="0014245E">
      <w:pPr>
        <w:rPr>
          <w:sz w:val="14"/>
        </w:rPr>
      </w:pPr>
    </w:p>
    <w:p w:rsidR="0014245E" w:rsidRDefault="0014245E" w:rsidP="0014245E">
      <w:pPr>
        <w:rPr>
          <w:sz w:val="14"/>
        </w:rPr>
      </w:pPr>
    </w:p>
    <w:p w:rsidR="0014245E" w:rsidRDefault="0014245E" w:rsidP="0014245E">
      <w:pPr>
        <w:rPr>
          <w:sz w:val="14"/>
        </w:rPr>
      </w:pPr>
    </w:p>
    <w:p w:rsidR="0014245E" w:rsidRDefault="0014245E" w:rsidP="0014245E">
      <w:pPr>
        <w:rPr>
          <w:sz w:val="18"/>
        </w:rPr>
      </w:pPr>
    </w:p>
    <w:p w:rsidR="0014245E" w:rsidRDefault="0014245E" w:rsidP="0014245E">
      <w:r>
        <w:t xml:space="preserve">Sie möchten für Ihr Kind einen Termin in unserer </w:t>
      </w:r>
      <w:r w:rsidRPr="00CB2AE2">
        <w:t>Ambulanz für Kinder- und Jugendrheumatologie</w:t>
      </w:r>
      <w:r w:rsidR="000D47CD">
        <w:t xml:space="preserve"> vereinbaren</w:t>
      </w:r>
      <w:r>
        <w:t>. Um Sie möglichst optimal betreuen zu können</w:t>
      </w:r>
      <w:r w:rsidR="000D47CD">
        <w:t>,</w:t>
      </w:r>
      <w:r w:rsidR="009B2E38">
        <w:t xml:space="preserve"> bitten wir Sie </w:t>
      </w:r>
      <w:r>
        <w:t>d</w:t>
      </w:r>
      <w:r w:rsidR="009B2E38">
        <w:t>ie folgenden Punkte zu beachten:</w:t>
      </w:r>
      <w:r>
        <w:t xml:space="preserve"> </w:t>
      </w:r>
    </w:p>
    <w:p w:rsidR="0014245E" w:rsidRDefault="0014245E" w:rsidP="0014245E"/>
    <w:p w:rsidR="0014245E" w:rsidRPr="009B2E38" w:rsidRDefault="0014245E" w:rsidP="009B2E38">
      <w:pPr>
        <w:pStyle w:val="Listenabsatz"/>
        <w:numPr>
          <w:ilvl w:val="0"/>
          <w:numId w:val="3"/>
        </w:numPr>
        <w:rPr>
          <w:b/>
          <w:u w:val="single"/>
        </w:rPr>
      </w:pPr>
      <w:r w:rsidRPr="009B2E38">
        <w:rPr>
          <w:b/>
          <w:u w:val="single"/>
        </w:rPr>
        <w:t>Fragebogen</w:t>
      </w:r>
    </w:p>
    <w:p w:rsidR="0014245E" w:rsidRDefault="0014245E" w:rsidP="0014245E"/>
    <w:p w:rsidR="0014245E" w:rsidRDefault="0014245E" w:rsidP="0014245E">
      <w:r>
        <w:t>Bitte nehmen Sie sich einige Minuten Zeit</w:t>
      </w:r>
      <w:r w:rsidR="003A0A72">
        <w:t xml:space="preserve">, </w:t>
      </w:r>
      <w:r>
        <w:t xml:space="preserve">füllen den beiliegenden Fragebogen sorgfältig aus und schicken ihn uns vorab zu. </w:t>
      </w:r>
    </w:p>
    <w:p w:rsidR="0014245E" w:rsidRDefault="0014245E" w:rsidP="0014245E">
      <w:pPr>
        <w:rPr>
          <w:b/>
        </w:rPr>
      </w:pPr>
    </w:p>
    <w:p w:rsidR="00B527F3" w:rsidRDefault="00B527F3" w:rsidP="0014245E">
      <w:pPr>
        <w:rPr>
          <w:b/>
        </w:rPr>
      </w:pPr>
    </w:p>
    <w:p w:rsidR="000D47CD" w:rsidRPr="009B2E38" w:rsidRDefault="000D47CD" w:rsidP="009B2E38">
      <w:pPr>
        <w:pStyle w:val="Listenabsatz"/>
        <w:numPr>
          <w:ilvl w:val="0"/>
          <w:numId w:val="3"/>
        </w:numPr>
        <w:rPr>
          <w:b/>
        </w:rPr>
      </w:pPr>
      <w:r w:rsidRPr="009B2E38">
        <w:rPr>
          <w:b/>
          <w:u w:val="single"/>
        </w:rPr>
        <w:t>Labordiag</w:t>
      </w:r>
      <w:r w:rsidR="0014655C">
        <w:rPr>
          <w:b/>
          <w:u w:val="single"/>
        </w:rPr>
        <w:t>n</w:t>
      </w:r>
      <w:r w:rsidRPr="009B2E38">
        <w:rPr>
          <w:b/>
          <w:u w:val="single"/>
        </w:rPr>
        <w:t>ostik</w:t>
      </w:r>
      <w:r w:rsidR="0014245E" w:rsidRPr="009B2E38">
        <w:rPr>
          <w:b/>
        </w:rPr>
        <w:t xml:space="preserve"> </w:t>
      </w:r>
    </w:p>
    <w:p w:rsidR="000D47CD" w:rsidRDefault="000D47CD" w:rsidP="0014245E">
      <w:pPr>
        <w:rPr>
          <w:b/>
        </w:rPr>
      </w:pPr>
    </w:p>
    <w:p w:rsidR="0014245E" w:rsidRPr="00792240" w:rsidRDefault="003A0A72" w:rsidP="00647C6D">
      <w:pPr>
        <w:jc w:val="both"/>
      </w:pPr>
      <w:r>
        <w:t xml:space="preserve">Im </w:t>
      </w:r>
      <w:r w:rsidR="0014245E">
        <w:t>Formular</w:t>
      </w:r>
      <w:r w:rsidR="009B2E38">
        <w:t xml:space="preserve"> „Erstvorstellung Labordiagnostik</w:t>
      </w:r>
      <w:r w:rsidR="0014655C">
        <w:t xml:space="preserve">“ sind Laborwerte angegeben, die Sie möglichst schon zur Erstvorstellung mitbringen sollten. </w:t>
      </w:r>
      <w:r w:rsidR="0014245E" w:rsidRPr="00792240">
        <w:t xml:space="preserve"> Bitte gehen Sie </w:t>
      </w:r>
      <w:r w:rsidR="0014245E">
        <w:t>damit zu Ihrem Kinder- oder Hausarzt</w:t>
      </w:r>
      <w:r w:rsidR="0014655C">
        <w:t>, der die Werte bei Ihrem Kind bestimmen lassen kann.  S</w:t>
      </w:r>
      <w:r w:rsidR="00B4650F">
        <w:t xml:space="preserve">enden </w:t>
      </w:r>
      <w:r w:rsidR="0014655C">
        <w:t>Sie uns bitte die Werte</w:t>
      </w:r>
      <w:r>
        <w:t xml:space="preserve"> sowie </w:t>
      </w:r>
      <w:r w:rsidR="001F482F">
        <w:t>Bilder (wenn möglich auf CD)</w:t>
      </w:r>
      <w:r w:rsidR="0014655C">
        <w:t xml:space="preserve"> zusammen mit dem Fragebogen und mit einer Überweisung</w:t>
      </w:r>
      <w:r w:rsidR="00B4650F">
        <w:t xml:space="preserve"> </w:t>
      </w:r>
      <w:r w:rsidR="0014655C">
        <w:t xml:space="preserve">zu. </w:t>
      </w:r>
    </w:p>
    <w:p w:rsidR="0014245E" w:rsidRDefault="0014245E" w:rsidP="0014245E">
      <w:pPr>
        <w:rPr>
          <w:b/>
          <w:u w:val="single"/>
        </w:rPr>
      </w:pPr>
    </w:p>
    <w:p w:rsidR="00B527F3" w:rsidRDefault="00B527F3" w:rsidP="0014245E">
      <w:pPr>
        <w:rPr>
          <w:b/>
          <w:u w:val="single"/>
        </w:rPr>
      </w:pPr>
    </w:p>
    <w:p w:rsidR="0014245E" w:rsidRPr="0014655C" w:rsidRDefault="0014245E" w:rsidP="0014655C">
      <w:pPr>
        <w:pStyle w:val="Listenabsatz"/>
        <w:numPr>
          <w:ilvl w:val="0"/>
          <w:numId w:val="3"/>
        </w:numPr>
        <w:rPr>
          <w:b/>
          <w:u w:val="single"/>
        </w:rPr>
      </w:pPr>
      <w:r w:rsidRPr="0014655C">
        <w:rPr>
          <w:b/>
          <w:u w:val="single"/>
        </w:rPr>
        <w:t>Vorbefunde und weitere Unterlagen</w:t>
      </w:r>
    </w:p>
    <w:p w:rsidR="0014245E" w:rsidRDefault="0014245E" w:rsidP="0014245E"/>
    <w:p w:rsidR="0014245E" w:rsidRDefault="0014245E" w:rsidP="0014245E">
      <w:r>
        <w:t xml:space="preserve">Bitte denken Sie auch daran, zu dem Termin in unserer Ambulanz die folgenden Dinge mitzubringen: </w:t>
      </w:r>
    </w:p>
    <w:p w:rsidR="0014245E" w:rsidRDefault="0014245E" w:rsidP="0014245E">
      <w:pPr>
        <w:numPr>
          <w:ilvl w:val="0"/>
          <w:numId w:val="1"/>
        </w:numPr>
      </w:pPr>
      <w:r>
        <w:t xml:space="preserve">Überweisungsschein </w:t>
      </w:r>
    </w:p>
    <w:p w:rsidR="0014245E" w:rsidRDefault="0014245E" w:rsidP="0014245E">
      <w:pPr>
        <w:numPr>
          <w:ilvl w:val="0"/>
          <w:numId w:val="1"/>
        </w:numPr>
      </w:pPr>
      <w:r>
        <w:t>Gelbes Untersuchungsheft/</w:t>
      </w:r>
      <w:r w:rsidR="000D47CD">
        <w:t xml:space="preserve"> </w:t>
      </w:r>
      <w:r>
        <w:t>Impfpass</w:t>
      </w:r>
    </w:p>
    <w:p w:rsidR="0014245E" w:rsidRDefault="0014245E" w:rsidP="0014245E">
      <w:pPr>
        <w:numPr>
          <w:ilvl w:val="0"/>
          <w:numId w:val="1"/>
        </w:numPr>
      </w:pPr>
      <w:r>
        <w:t>ggf. Vorbefunde von radiologischen Untersuchungen (Röntgen, CT, MRT), wenn möglich auf einer CD.</w:t>
      </w:r>
    </w:p>
    <w:p w:rsidR="0014245E" w:rsidRDefault="0014245E" w:rsidP="0014245E"/>
    <w:p w:rsidR="0014245E" w:rsidRDefault="0014245E" w:rsidP="0014245E"/>
    <w:p w:rsidR="0014245E" w:rsidRDefault="0014655C" w:rsidP="0014245E">
      <w:r>
        <w:t>Herzliche Grüße</w:t>
      </w:r>
      <w:r w:rsidR="0014245E">
        <w:t xml:space="preserve"> </w:t>
      </w:r>
    </w:p>
    <w:p w:rsidR="0014245E" w:rsidRDefault="0014245E" w:rsidP="0014245E"/>
    <w:p w:rsidR="0014245E" w:rsidRDefault="0014245E" w:rsidP="0014245E"/>
    <w:p w:rsidR="0014245E" w:rsidRDefault="0014245E" w:rsidP="0014245E">
      <w:r>
        <w:t>Ihr Team der Kinder- und Jugendrheumatologie Heidelberg</w:t>
      </w:r>
    </w:p>
    <w:p w:rsidR="00A02ACC" w:rsidRDefault="00A02ACC" w:rsidP="007B0CBD">
      <w:pPr>
        <w:spacing w:line="276" w:lineRule="auto"/>
        <w:ind w:right="-1270"/>
        <w:rPr>
          <w:b/>
        </w:rPr>
      </w:pPr>
    </w:p>
    <w:p w:rsidR="00647C6D" w:rsidRDefault="00647C6D" w:rsidP="0014245E"/>
    <w:tbl>
      <w:tblPr>
        <w:tblStyle w:val="Tabellenras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86"/>
      </w:tblGrid>
      <w:tr w:rsidR="00647C6D" w:rsidTr="00647C6D">
        <w:tc>
          <w:tcPr>
            <w:tcW w:w="9886" w:type="dxa"/>
          </w:tcPr>
          <w:p w:rsidR="003A0A72" w:rsidRDefault="003A0A72" w:rsidP="00647C6D">
            <w:pPr>
              <w:spacing w:line="360" w:lineRule="auto"/>
              <w:rPr>
                <w:b/>
                <w:sz w:val="4"/>
                <w:szCs w:val="4"/>
              </w:rPr>
            </w:pPr>
          </w:p>
          <w:p w:rsidR="002F0F56" w:rsidRPr="002F0F56" w:rsidRDefault="002F0F56" w:rsidP="00647C6D">
            <w:pPr>
              <w:spacing w:line="360" w:lineRule="auto"/>
              <w:rPr>
                <w:b/>
                <w:sz w:val="4"/>
                <w:szCs w:val="4"/>
              </w:rPr>
            </w:pPr>
          </w:p>
          <w:p w:rsidR="002F0F56" w:rsidRPr="003A0A72" w:rsidRDefault="002F0F56" w:rsidP="002F0F56">
            <w:pPr>
              <w:spacing w:line="360" w:lineRule="auto"/>
              <w:rPr>
                <w:b/>
              </w:rPr>
            </w:pPr>
            <w:r w:rsidRPr="003A0A72">
              <w:rPr>
                <w:b/>
              </w:rPr>
              <w:t xml:space="preserve">1.  </w:t>
            </w:r>
            <w:r w:rsidR="00647C6D" w:rsidRPr="003A0A72">
              <w:rPr>
                <w:b/>
              </w:rPr>
              <w:t>Allgemeine Angaben</w:t>
            </w:r>
            <w:r w:rsidR="003A0A72">
              <w:rPr>
                <w:b/>
              </w:rPr>
              <w:t xml:space="preserve"> zum Patienten</w:t>
            </w:r>
            <w:r w:rsidR="00647C6D" w:rsidRPr="003A0A72">
              <w:rPr>
                <w:b/>
              </w:rPr>
              <w:t>:</w:t>
            </w:r>
            <w:r w:rsidR="00647C6D" w:rsidRPr="003A0A72">
              <w:rPr>
                <w:b/>
              </w:rPr>
              <w:tab/>
              <w:t xml:space="preserve"> </w:t>
            </w:r>
          </w:p>
          <w:p w:rsidR="003A0A72" w:rsidRDefault="003A0A72" w:rsidP="002F0F56">
            <w:pPr>
              <w:rPr>
                <w:b/>
              </w:rPr>
            </w:pPr>
          </w:p>
          <w:p w:rsidR="005839A7" w:rsidRDefault="003A0A72" w:rsidP="003A0A72">
            <w:pPr>
              <w:spacing w:line="276" w:lineRule="auto"/>
              <w:ind w:right="-1270"/>
            </w:pPr>
            <w:r w:rsidRPr="005839A7">
              <w:t>Name, Vorname: ___________________________         Geburtsdatum: ___________</w:t>
            </w:r>
            <w:r w:rsidRPr="005839A7">
              <w:tab/>
            </w:r>
          </w:p>
          <w:p w:rsidR="003A0A72" w:rsidRPr="005839A7" w:rsidRDefault="003A0A72" w:rsidP="003A0A72">
            <w:pPr>
              <w:spacing w:line="276" w:lineRule="auto"/>
              <w:ind w:right="-1270"/>
            </w:pPr>
            <w:r w:rsidRPr="005839A7">
              <w:t>Tel.</w:t>
            </w:r>
            <w:r w:rsidR="005839A7">
              <w:t xml:space="preserve"> (bitte </w:t>
            </w:r>
            <w:proofErr w:type="gramStart"/>
            <w:r w:rsidR="005839A7">
              <w:t>Handy)</w:t>
            </w:r>
            <w:r w:rsidRPr="005839A7">
              <w:t>_</w:t>
            </w:r>
            <w:proofErr w:type="gramEnd"/>
            <w:r w:rsidRPr="005839A7">
              <w:t>__________________________          eMail: __________________</w:t>
            </w:r>
            <w:r w:rsidRPr="005839A7">
              <w:tab/>
            </w:r>
          </w:p>
          <w:p w:rsidR="003A0A72" w:rsidRPr="005839A7" w:rsidRDefault="003A0A72" w:rsidP="003A0A72">
            <w:pPr>
              <w:rPr>
                <w:sz w:val="14"/>
                <w:szCs w:val="14"/>
              </w:rPr>
            </w:pPr>
          </w:p>
          <w:p w:rsidR="003A0A72" w:rsidRPr="005839A7" w:rsidRDefault="003A0A72" w:rsidP="003A0A72">
            <w:r w:rsidRPr="005839A7">
              <w:t xml:space="preserve">PLZ und Wohnort: _________________________________________________________________________________         </w:t>
            </w:r>
          </w:p>
          <w:p w:rsidR="003A0A72" w:rsidRPr="005839A7" w:rsidRDefault="003A0A72" w:rsidP="002F0F56"/>
          <w:p w:rsidR="003A0A72" w:rsidRPr="005839A7" w:rsidRDefault="003A0A72" w:rsidP="002F0F56"/>
          <w:p w:rsidR="00647C6D" w:rsidRPr="005839A7" w:rsidRDefault="00647C6D" w:rsidP="002F0F56">
            <w:r w:rsidRPr="005839A7">
              <w:t>Vorstellungsgrund: ____________________________</w:t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</w:r>
            <w:r w:rsidRPr="005839A7">
              <w:softHyphen/>
              <w:t>______________________________</w:t>
            </w:r>
            <w:r w:rsidR="002F0F56" w:rsidRPr="005839A7">
              <w:t>_____________________</w:t>
            </w:r>
          </w:p>
          <w:p w:rsidR="00647C6D" w:rsidRPr="005839A7" w:rsidRDefault="00647C6D" w:rsidP="003A0A72">
            <w:pPr>
              <w:pStyle w:val="KeinLeerraum"/>
            </w:pPr>
            <w:r w:rsidRPr="005839A7">
              <w:t>________________________________________________________________________________________________</w:t>
            </w:r>
          </w:p>
          <w:p w:rsidR="00647C6D" w:rsidRPr="005839A7" w:rsidRDefault="00647C6D" w:rsidP="003A0A72">
            <w:pPr>
              <w:pStyle w:val="KeinLeerraum"/>
            </w:pPr>
            <w:r w:rsidRPr="005839A7">
              <w:t>________________________________________________________________________________________________</w:t>
            </w:r>
          </w:p>
          <w:p w:rsidR="00647C6D" w:rsidRPr="005839A7" w:rsidRDefault="00647C6D" w:rsidP="00647C6D">
            <w:pPr>
              <w:rPr>
                <w:sz w:val="10"/>
                <w:szCs w:val="10"/>
              </w:rPr>
            </w:pPr>
          </w:p>
          <w:p w:rsidR="00647C6D" w:rsidRPr="005839A7" w:rsidRDefault="003A0A72" w:rsidP="00647C6D">
            <w:r w:rsidRPr="005839A7">
              <w:t xml:space="preserve">Bekannte </w:t>
            </w:r>
            <w:r w:rsidR="00647C6D" w:rsidRPr="005839A7">
              <w:t>Diagnosen (Vorerkrankungen):    ________________________________________________________________________________________________</w:t>
            </w:r>
          </w:p>
          <w:p w:rsidR="00647C6D" w:rsidRPr="005839A7" w:rsidRDefault="00647C6D" w:rsidP="00647C6D">
            <w:pPr>
              <w:rPr>
                <w:sz w:val="14"/>
                <w:szCs w:val="14"/>
              </w:rPr>
            </w:pPr>
          </w:p>
          <w:p w:rsidR="00647C6D" w:rsidRPr="005839A7" w:rsidRDefault="00647C6D" w:rsidP="00647C6D">
            <w:r w:rsidRPr="005839A7">
              <w:t xml:space="preserve"> Abklärung von:</w:t>
            </w:r>
            <w:r w:rsidRPr="005839A7">
              <w:tab/>
            </w:r>
            <w:r w:rsidRPr="005839A7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39A7">
              <w:instrText xml:space="preserve"> FORMCHECKBOX </w:instrText>
            </w:r>
            <w:r w:rsidR="00D5222E">
              <w:fldChar w:fldCharType="separate"/>
            </w:r>
            <w:r w:rsidRPr="005839A7">
              <w:fldChar w:fldCharType="end"/>
            </w:r>
            <w:r w:rsidRPr="005839A7">
              <w:t xml:space="preserve"> Gelenkschmerzen (Arthralgie)</w:t>
            </w:r>
            <w:r w:rsidRPr="005839A7">
              <w:tab/>
            </w:r>
            <w:r w:rsidRPr="005839A7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39A7">
              <w:instrText xml:space="preserve"> FORMCHECKBOX </w:instrText>
            </w:r>
            <w:r w:rsidR="00D5222E">
              <w:fldChar w:fldCharType="separate"/>
            </w:r>
            <w:r w:rsidRPr="005839A7">
              <w:fldChar w:fldCharType="end"/>
            </w:r>
            <w:r w:rsidRPr="005839A7">
              <w:t xml:space="preserve"> Gelenkentzündung/Schwellung</w:t>
            </w:r>
            <w:r w:rsidRPr="005839A7">
              <w:tab/>
            </w:r>
          </w:p>
          <w:p w:rsidR="00647C6D" w:rsidRPr="005839A7" w:rsidRDefault="00647C6D" w:rsidP="00647C6D">
            <w:pPr>
              <w:ind w:left="709" w:firstLine="709"/>
            </w:pPr>
            <w:r w:rsidRPr="005839A7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39A7">
              <w:instrText xml:space="preserve"> FORMCHECKBOX </w:instrText>
            </w:r>
            <w:r w:rsidR="00D5222E">
              <w:fldChar w:fldCharType="separate"/>
            </w:r>
            <w:r w:rsidRPr="005839A7">
              <w:fldChar w:fldCharType="end"/>
            </w:r>
            <w:r w:rsidRPr="005839A7">
              <w:t xml:space="preserve"> Knochenschmerzen </w:t>
            </w:r>
            <w:r w:rsidRPr="005839A7">
              <w:tab/>
            </w:r>
            <w:r w:rsidRPr="005839A7">
              <w:tab/>
            </w:r>
            <w:r w:rsidRPr="005839A7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39A7">
              <w:instrText xml:space="preserve"> FORMCHECKBOX </w:instrText>
            </w:r>
            <w:r w:rsidR="00D5222E">
              <w:fldChar w:fldCharType="separate"/>
            </w:r>
            <w:r w:rsidRPr="005839A7">
              <w:fldChar w:fldCharType="end"/>
            </w:r>
            <w:r w:rsidRPr="005839A7">
              <w:t xml:space="preserve"> Fieber ohne Fokus  </w:t>
            </w:r>
            <w:r w:rsidRPr="005839A7">
              <w:tab/>
            </w:r>
          </w:p>
          <w:p w:rsidR="00647C6D" w:rsidRPr="005839A7" w:rsidRDefault="00647C6D" w:rsidP="002F0F56">
            <w:pPr>
              <w:ind w:left="709" w:firstLine="709"/>
            </w:pPr>
            <w:r w:rsidRPr="005839A7"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39A7">
              <w:instrText xml:space="preserve"> FORMCHECKBOX </w:instrText>
            </w:r>
            <w:r w:rsidR="00D5222E">
              <w:fldChar w:fldCharType="separate"/>
            </w:r>
            <w:r w:rsidRPr="005839A7">
              <w:fldChar w:fldCharType="end"/>
            </w:r>
            <w:r w:rsidRPr="005839A7">
              <w:t xml:space="preserve"> sonstiges_______________________________________________________________________</w:t>
            </w:r>
          </w:p>
          <w:p w:rsidR="00647C6D" w:rsidRPr="005839A7" w:rsidRDefault="00647C6D" w:rsidP="00647C6D">
            <w:pPr>
              <w:ind w:left="709" w:firstLine="709"/>
              <w:rPr>
                <w:sz w:val="4"/>
                <w:szCs w:val="4"/>
              </w:rPr>
            </w:pPr>
          </w:p>
          <w:p w:rsidR="00647C6D" w:rsidRDefault="00647C6D" w:rsidP="00647C6D">
            <w:pPr>
              <w:spacing w:after="200"/>
            </w:pPr>
            <w:r w:rsidRPr="005839A7">
              <w:t xml:space="preserve">Ziel: </w:t>
            </w:r>
            <w:r w:rsidRPr="005839A7">
              <w:tab/>
            </w:r>
            <w:r w:rsidRPr="005839A7">
              <w:tab/>
            </w: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</w:t>
            </w:r>
            <w:r w:rsidRPr="0025371F">
              <w:t xml:space="preserve">Diagnostik  </w:t>
            </w:r>
            <w:r>
              <w:t xml:space="preserve">   </w:t>
            </w:r>
            <w:r>
              <w:tab/>
            </w:r>
            <w:r>
              <w:tab/>
            </w: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</w:t>
            </w:r>
            <w:r w:rsidRPr="0025371F">
              <w:t>Zweitmeinung</w:t>
            </w:r>
          </w:p>
        </w:tc>
      </w:tr>
      <w:tr w:rsidR="00647C6D" w:rsidTr="00647C6D">
        <w:tc>
          <w:tcPr>
            <w:tcW w:w="9886" w:type="dxa"/>
          </w:tcPr>
          <w:p w:rsidR="002F0F56" w:rsidRPr="002F0F56" w:rsidRDefault="002F0F56" w:rsidP="00647C6D">
            <w:pPr>
              <w:spacing w:after="200"/>
              <w:rPr>
                <w:b/>
                <w:sz w:val="4"/>
                <w:szCs w:val="4"/>
              </w:rPr>
            </w:pPr>
          </w:p>
          <w:p w:rsidR="00647C6D" w:rsidRDefault="00647C6D" w:rsidP="002F0F56">
            <w:pPr>
              <w:pStyle w:val="KeinLeerraum"/>
              <w:rPr>
                <w:b/>
              </w:rPr>
            </w:pPr>
            <w:r w:rsidRPr="002F0F56">
              <w:rPr>
                <w:b/>
              </w:rPr>
              <w:t>2. Anamnese:</w:t>
            </w:r>
          </w:p>
          <w:p w:rsidR="00867CEF" w:rsidRDefault="00867CEF" w:rsidP="002F0F56">
            <w:pPr>
              <w:pStyle w:val="KeinLeerraum"/>
              <w:rPr>
                <w:b/>
              </w:rPr>
            </w:pPr>
          </w:p>
          <w:p w:rsidR="00D5511C" w:rsidRPr="00D5511C" w:rsidRDefault="00D5511C" w:rsidP="002F0F56">
            <w:pPr>
              <w:pStyle w:val="KeinLeerraum"/>
              <w:rPr>
                <w:b/>
                <w:sz w:val="6"/>
                <w:szCs w:val="6"/>
              </w:rPr>
            </w:pPr>
          </w:p>
          <w:p w:rsidR="00647C6D" w:rsidRDefault="00647C6D" w:rsidP="002F0F56">
            <w:pPr>
              <w:pStyle w:val="KeinLeerraum"/>
            </w:pPr>
            <w:r>
              <w:t>Seit wann hat Ihr Kind Beschwerden?</w:t>
            </w:r>
            <w:r>
              <w:tab/>
            </w:r>
            <w:r w:rsidR="00D40B08">
              <w:t>____________________________________________________________</w:t>
            </w:r>
          </w:p>
          <w:p w:rsidR="00647C6D" w:rsidRDefault="00647C6D" w:rsidP="002F0F56">
            <w:pPr>
              <w:pStyle w:val="KeinLeerraum"/>
            </w:pPr>
            <w:r>
              <w:t>Frequenz (wie oft)?</w:t>
            </w:r>
            <w:r w:rsidRPr="0025371F">
              <w:t xml:space="preserve"> </w:t>
            </w:r>
            <w:r>
              <w:tab/>
            </w:r>
            <w:r>
              <w:tab/>
              <w:t xml:space="preserve">       </w:t>
            </w:r>
            <w:r>
              <w:tab/>
            </w: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gelegentlich</w:t>
            </w:r>
            <w:r>
              <w:tab/>
            </w: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mehrmals/Mo. </w:t>
            </w: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tägl.</w:t>
            </w:r>
            <w:r>
              <w:tab/>
            </w: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dauerhaft</w:t>
            </w:r>
          </w:p>
          <w:p w:rsidR="00647C6D" w:rsidRDefault="00647C6D" w:rsidP="002F0F56">
            <w:pPr>
              <w:pStyle w:val="KeinLeerraum"/>
            </w:pPr>
            <w:r>
              <w:t>Nächtliche Schmerzen?</w:t>
            </w:r>
            <w:r w:rsidRPr="0025371F">
              <w:t xml:space="preserve"> </w:t>
            </w:r>
            <w:r>
              <w:tab/>
            </w:r>
            <w:r>
              <w:tab/>
              <w:t xml:space="preserve">        </w:t>
            </w:r>
            <w:r>
              <w:tab/>
            </w: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Nein</w:t>
            </w:r>
            <w:r>
              <w:tab/>
              <w:t xml:space="preserve">              </w:t>
            </w:r>
            <w:r>
              <w:tab/>
            </w: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Ja</w:t>
            </w:r>
          </w:p>
          <w:p w:rsidR="00647C6D" w:rsidRDefault="00647C6D" w:rsidP="002F0F56">
            <w:pPr>
              <w:pStyle w:val="KeinLeerraum"/>
            </w:pPr>
            <w:r>
              <w:t xml:space="preserve">Ist Ihr Kind im Alltag eingeschränkt?  </w:t>
            </w:r>
            <w:r w:rsidRPr="0025371F">
              <w:t xml:space="preserve"> </w:t>
            </w:r>
            <w:r>
              <w:tab/>
            </w: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deutlich</w:t>
            </w:r>
            <w:r>
              <w:tab/>
            </w: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</w:t>
            </w:r>
            <w:proofErr w:type="gramStart"/>
            <w:r>
              <w:t xml:space="preserve">etwas  </w:t>
            </w:r>
            <w:r>
              <w:tab/>
            </w:r>
            <w:proofErr w:type="gramEnd"/>
            <w:r>
              <w:t xml:space="preserve">   </w:t>
            </w: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nein</w:t>
            </w:r>
          </w:p>
          <w:p w:rsidR="00647C6D" w:rsidRDefault="00647C6D" w:rsidP="00647C6D">
            <w:r>
              <w:t>Momentane Schmerzstärke?</w:t>
            </w:r>
            <w:r w:rsidRPr="0025371F">
              <w:t xml:space="preserve"> </w:t>
            </w:r>
            <w:r>
              <w:tab/>
            </w:r>
            <w:r>
              <w:tab/>
              <w:t xml:space="preserve">(0= keine, 10= maximal) </w:t>
            </w:r>
            <w:r>
              <w:tab/>
            </w:r>
            <w:r>
              <w:tab/>
            </w:r>
            <w:r w:rsidRPr="00B527F3">
              <w:rPr>
                <w:b/>
              </w:rPr>
              <w:t>0</w:t>
            </w:r>
            <w:r w:rsidRPr="00B527F3">
              <w:rPr>
                <w:sz w:val="18"/>
                <w:szCs w:val="18"/>
              </w:rPr>
              <w:t>_1_2_3_4_</w:t>
            </w:r>
            <w:r w:rsidRPr="00B527F3">
              <w:rPr>
                <w:b/>
              </w:rPr>
              <w:t>5</w:t>
            </w:r>
            <w:r w:rsidRPr="00B527F3">
              <w:rPr>
                <w:sz w:val="18"/>
                <w:szCs w:val="18"/>
              </w:rPr>
              <w:t>_6_7_8_9_</w:t>
            </w:r>
            <w:r w:rsidRPr="00B527F3">
              <w:rPr>
                <w:b/>
              </w:rPr>
              <w:t>10</w:t>
            </w:r>
          </w:p>
          <w:p w:rsidR="00647C6D" w:rsidRPr="00BC4DB4" w:rsidRDefault="00647C6D" w:rsidP="00647C6D">
            <w:pPr>
              <w:ind w:right="-1897"/>
              <w:rPr>
                <w:sz w:val="14"/>
                <w:szCs w:val="14"/>
              </w:rPr>
            </w:pPr>
          </w:p>
          <w:p w:rsidR="00647C6D" w:rsidRDefault="00647C6D" w:rsidP="00647C6D">
            <w:pPr>
              <w:ind w:right="-1897"/>
            </w:pPr>
            <w:r>
              <w:t>Welche Gelenke sind betroffen?</w:t>
            </w:r>
            <w:r>
              <w:tab/>
            </w:r>
            <w:r>
              <w:tab/>
            </w: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5"/>
            <w:r>
              <w:t xml:space="preserve"> Finger</w:t>
            </w:r>
            <w:r>
              <w:tab/>
            </w: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9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6"/>
            <w:r>
              <w:t xml:space="preserve"> Hände</w:t>
            </w:r>
            <w:r>
              <w:tab/>
              <w:t xml:space="preserve">   </w:t>
            </w: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3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7"/>
            <w:r>
              <w:t xml:space="preserve"> Ellenbogen</w:t>
            </w:r>
            <w:r>
              <w:tab/>
            </w: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5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8"/>
            <w:r>
              <w:t xml:space="preserve"> Schulter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7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9"/>
            <w:r>
              <w:t xml:space="preserve"> Wirbelsäule</w:t>
            </w:r>
            <w:r>
              <w:tab/>
            </w:r>
            <w: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6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0"/>
            <w:r>
              <w:t xml:space="preserve"> Hüften</w:t>
            </w:r>
            <w:r>
              <w:tab/>
              <w:t xml:space="preserve">   </w:t>
            </w: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1"/>
            <w:r>
              <w:t xml:space="preserve"> Knie</w:t>
            </w:r>
            <w:r>
              <w:tab/>
            </w: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2"/>
            <w:r>
              <w:t xml:space="preserve"> Sprunggelenke</w:t>
            </w:r>
          </w:p>
          <w:p w:rsidR="00647C6D" w:rsidRDefault="00647C6D" w:rsidP="00647C6D">
            <w:pPr>
              <w:ind w:left="2836" w:firstLine="709"/>
            </w:pPr>
            <w: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8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3"/>
            <w:r>
              <w:t xml:space="preserve"> </w:t>
            </w:r>
            <w:proofErr w:type="gramStart"/>
            <w:r>
              <w:t>Andere:_</w:t>
            </w:r>
            <w:proofErr w:type="gramEnd"/>
            <w:r>
              <w:t>____________________________________________</w:t>
            </w:r>
            <w:r w:rsidR="003A0A72">
              <w:t>___</w:t>
            </w:r>
            <w:r>
              <w:t>___</w:t>
            </w:r>
          </w:p>
          <w:p w:rsidR="00647C6D" w:rsidRPr="00747708" w:rsidRDefault="00647C6D" w:rsidP="00647C6D">
            <w:pPr>
              <w:ind w:right="-1270"/>
              <w:rPr>
                <w:sz w:val="14"/>
                <w:szCs w:val="14"/>
              </w:rPr>
            </w:pPr>
          </w:p>
          <w:p w:rsidR="00647C6D" w:rsidRDefault="00647C6D" w:rsidP="00647C6D">
            <w:pPr>
              <w:spacing w:after="200"/>
            </w:pPr>
            <w:r>
              <w:t>Begleitende Gelenkschwellung?</w:t>
            </w:r>
            <w:r w:rsidRPr="0025371F">
              <w:t xml:space="preserve"> </w:t>
            </w:r>
            <w:r>
              <w:t xml:space="preserve">  </w:t>
            </w:r>
            <w:r>
              <w:tab/>
            </w: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7C6D"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Nein</w:t>
            </w:r>
            <w:r>
              <w:tab/>
              <w:t xml:space="preserve">                </w:t>
            </w: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45C0"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Ja, welche </w:t>
            </w:r>
            <w:proofErr w:type="gramStart"/>
            <w:r>
              <w:t>Gelenke?</w:t>
            </w:r>
            <w:r>
              <w:softHyphen/>
            </w:r>
            <w:proofErr w:type="gramEnd"/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>_______________</w:t>
            </w:r>
            <w:r w:rsidR="003A0A72">
              <w:t>___</w:t>
            </w:r>
            <w:r>
              <w:t>________</w:t>
            </w:r>
          </w:p>
          <w:p w:rsidR="00647C6D" w:rsidRDefault="00647C6D" w:rsidP="00647C6D">
            <w:pPr>
              <w:pStyle w:val="KeinLeerraum"/>
            </w:pPr>
            <w:r>
              <w:t xml:space="preserve">Nimmt Ihr Kind regelmäßig Medikamente </w:t>
            </w: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1"/>
            <w:r w:rsidRPr="00647C6D"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4"/>
            <w:r>
              <w:t xml:space="preserve"> Nein    </w:t>
            </w: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10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5"/>
            <w:r>
              <w:t xml:space="preserve"> Ja</w:t>
            </w:r>
            <w:r>
              <w:tab/>
            </w:r>
          </w:p>
          <w:p w:rsidR="00647C6D" w:rsidRPr="002A2B73" w:rsidRDefault="00647C6D" w:rsidP="00647C6D">
            <w:pPr>
              <w:pStyle w:val="KeinLeerraum"/>
            </w:pPr>
            <w:r>
              <w:t>Falls ja, welche? __________________________________________________________________________________</w:t>
            </w:r>
            <w:r w:rsidR="003A0A72">
              <w:t>______________</w:t>
            </w:r>
            <w:r>
              <w:br/>
            </w:r>
          </w:p>
          <w:p w:rsidR="00647C6D" w:rsidRDefault="00647C6D" w:rsidP="00647C6D">
            <w:pPr>
              <w:ind w:right="-2296"/>
            </w:pPr>
            <w:r>
              <w:t xml:space="preserve">War Ihr Kind wegen der Beschwerden bereits zuvor in rheumatologischer Behandlung?  </w:t>
            </w: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Nein     </w:t>
            </w: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Ja </w:t>
            </w:r>
          </w:p>
          <w:p w:rsidR="00647C6D" w:rsidRDefault="00647C6D" w:rsidP="00647C6D">
            <w:pPr>
              <w:ind w:right="-2296"/>
            </w:pPr>
            <w:r>
              <w:t>Falls ja, wo und wann? _________________________________________________________________________</w:t>
            </w:r>
          </w:p>
          <w:p w:rsidR="00647C6D" w:rsidRPr="00747708" w:rsidRDefault="00647C6D" w:rsidP="00647C6D">
            <w:pPr>
              <w:ind w:right="-871"/>
              <w:rPr>
                <w:sz w:val="14"/>
                <w:szCs w:val="14"/>
              </w:rPr>
            </w:pPr>
          </w:p>
          <w:p w:rsidR="00647C6D" w:rsidRPr="00A02ACC" w:rsidRDefault="00647C6D" w:rsidP="00647C6D">
            <w:pPr>
              <w:ind w:right="-871"/>
            </w:pPr>
            <w:r>
              <w:t xml:space="preserve">Hat Ihr Kind eine Hauterkrankung? </w:t>
            </w: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2B73"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Nein     </w:t>
            </w: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Ja, </w:t>
            </w:r>
            <w:proofErr w:type="gramStart"/>
            <w:r>
              <w:t>welche?_</w:t>
            </w:r>
            <w:proofErr w:type="gramEnd"/>
            <w:r>
              <w:t>_________________________________________</w:t>
            </w:r>
          </w:p>
          <w:p w:rsidR="00647C6D" w:rsidRPr="007046EB" w:rsidRDefault="00647C6D" w:rsidP="00647C6D">
            <w:pPr>
              <w:ind w:right="-871"/>
            </w:pPr>
          </w:p>
          <w:p w:rsidR="00647C6D" w:rsidRDefault="00647C6D" w:rsidP="002F0F56">
            <w:pPr>
              <w:ind w:right="-871"/>
            </w:pPr>
            <w:r w:rsidRPr="007046EB">
              <w:t>Gibt es Vordiagnostik zum Vorstellungsgrund (Bildgebung, Labor):</w:t>
            </w:r>
            <w:r>
              <w:t xml:space="preserve">   </w:t>
            </w:r>
            <w:r w:rsidRPr="007046EB">
              <w:t xml:space="preserve"> </w:t>
            </w:r>
            <w: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2B73"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Nein </w:t>
            </w: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>Ja, welche? _______</w:t>
            </w:r>
            <w:r w:rsidR="002F0F56">
              <w:t>________</w:t>
            </w:r>
          </w:p>
          <w:p w:rsidR="002F0F56" w:rsidRDefault="002F0F56" w:rsidP="002F0F56">
            <w:pPr>
              <w:ind w:right="-871"/>
            </w:pPr>
          </w:p>
        </w:tc>
      </w:tr>
      <w:tr w:rsidR="00647C6D" w:rsidTr="00647C6D">
        <w:tc>
          <w:tcPr>
            <w:tcW w:w="9886" w:type="dxa"/>
          </w:tcPr>
          <w:p w:rsidR="002F0F56" w:rsidRPr="002F0F56" w:rsidRDefault="002F0F56" w:rsidP="00647C6D">
            <w:pPr>
              <w:ind w:right="-871"/>
              <w:rPr>
                <w:b/>
                <w:sz w:val="10"/>
                <w:szCs w:val="10"/>
              </w:rPr>
            </w:pPr>
          </w:p>
          <w:p w:rsidR="00647C6D" w:rsidRDefault="00647C6D" w:rsidP="00647C6D">
            <w:pPr>
              <w:ind w:right="-871"/>
            </w:pPr>
            <w:r>
              <w:rPr>
                <w:b/>
              </w:rPr>
              <w:t>3</w:t>
            </w:r>
            <w:r w:rsidRPr="001E4172">
              <w:rPr>
                <w:b/>
              </w:rPr>
              <w:t>.  Rheumatologische Erkrankungen in der Familie</w:t>
            </w:r>
            <w:r>
              <w:rPr>
                <w:b/>
              </w:rPr>
              <w:t>:</w:t>
            </w:r>
            <w:r w:rsidRPr="001E4172">
              <w:t xml:space="preserve"> </w:t>
            </w:r>
            <w:r>
              <w:t xml:space="preserve"> Gibt es in Ihrer Familie folgende Erkrankungen?</w:t>
            </w:r>
          </w:p>
          <w:p w:rsidR="00867CEF" w:rsidRDefault="00867CEF" w:rsidP="00647C6D">
            <w:pPr>
              <w:ind w:right="-871"/>
            </w:pPr>
          </w:p>
          <w:p w:rsidR="000275BD" w:rsidRPr="000275BD" w:rsidRDefault="000275BD" w:rsidP="00647C6D">
            <w:pPr>
              <w:ind w:right="-871"/>
              <w:rPr>
                <w:sz w:val="4"/>
                <w:szCs w:val="4"/>
              </w:rPr>
            </w:pPr>
          </w:p>
          <w:p w:rsidR="002F0F56" w:rsidRPr="00D5511C" w:rsidRDefault="002F0F56" w:rsidP="00647C6D">
            <w:pPr>
              <w:ind w:right="-871"/>
              <w:rPr>
                <w:sz w:val="6"/>
                <w:szCs w:val="6"/>
              </w:rPr>
            </w:pPr>
          </w:p>
          <w:p w:rsidR="00647C6D" w:rsidRDefault="00647C6D" w:rsidP="00647C6D">
            <w:pPr>
              <w:ind w:left="360" w:right="-2410"/>
            </w:pPr>
            <w: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8"/>
            <w:r w:rsidRPr="00D5511C"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6"/>
            <w:r>
              <w:t xml:space="preserve"> Rheumatoide Arthritis</w:t>
            </w:r>
            <w:r>
              <w:tab/>
            </w:r>
            <w: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9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7"/>
            <w:r>
              <w:t xml:space="preserve"> Wirbelsäulenerkrankungen (z.B. M. Bechterew)</w:t>
            </w:r>
            <w:r>
              <w:tab/>
            </w:r>
            <w: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7"/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bookmarkEnd w:id="18"/>
            <w:r>
              <w:t xml:space="preserve"> Schuppenflechte</w:t>
            </w:r>
          </w:p>
          <w:p w:rsidR="002F0F56" w:rsidRDefault="00647C6D" w:rsidP="002F0F56">
            <w:pPr>
              <w:ind w:right="-871" w:firstLine="360"/>
            </w:pPr>
            <w: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</w:t>
            </w:r>
            <w:proofErr w:type="spellStart"/>
            <w:r>
              <w:t>Uveitis</w:t>
            </w:r>
            <w:proofErr w:type="spellEnd"/>
            <w:r>
              <w:t xml:space="preserve"> (Regenbogenhautentzündung)</w:t>
            </w:r>
            <w:r>
              <w:tab/>
            </w:r>
            <w: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5222E">
              <w:fldChar w:fldCharType="separate"/>
            </w:r>
            <w:r>
              <w:fldChar w:fldCharType="end"/>
            </w:r>
            <w:r>
              <w:t xml:space="preserve"> andere Gelenkerkrankungen:</w:t>
            </w:r>
            <w:r w:rsidRPr="00747708">
              <w:t xml:space="preserve"> </w:t>
            </w:r>
            <w:r>
              <w:t>________________________</w:t>
            </w:r>
          </w:p>
          <w:p w:rsidR="00647C6D" w:rsidRPr="00415EFE" w:rsidRDefault="002F0F56" w:rsidP="002F0F56">
            <w:pPr>
              <w:ind w:right="-871"/>
            </w:pPr>
            <w:r>
              <w:t xml:space="preserve">       </w:t>
            </w:r>
            <w:r w:rsidR="00647C6D">
              <w:t xml:space="preserve"> Wer in Ihrer Familie ist davon betroffen? _________________________________________________________</w:t>
            </w:r>
          </w:p>
          <w:p w:rsidR="00647C6D" w:rsidRDefault="00647C6D" w:rsidP="0014245E"/>
        </w:tc>
      </w:tr>
    </w:tbl>
    <w:p w:rsidR="0014245E" w:rsidRPr="00BC4DB4" w:rsidRDefault="0014245E" w:rsidP="0014245E">
      <w:pPr>
        <w:ind w:right="-871"/>
        <w:rPr>
          <w:sz w:val="16"/>
          <w:szCs w:val="16"/>
        </w:rPr>
      </w:pPr>
    </w:p>
    <w:sectPr w:rsidR="0014245E" w:rsidRPr="00BC4DB4" w:rsidSect="00B527F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40" w:right="1080" w:bottom="1440" w:left="1080" w:header="680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CEF" w:rsidRDefault="00867CEF">
      <w:r>
        <w:separator/>
      </w:r>
    </w:p>
  </w:endnote>
  <w:endnote w:type="continuationSeparator" w:id="0">
    <w:p w:rsidR="00867CEF" w:rsidRDefault="0086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panose1 w:val="020B0502030000020004"/>
    <w:charset w:val="00"/>
    <w:family w:val="swiss"/>
    <w:pitch w:val="variable"/>
    <w:sig w:usb0="800000AF" w:usb1="4000004A" w:usb2="00000000" w:usb3="00000000" w:csb0="00000001" w:csb1="00000000"/>
  </w:font>
  <w:font w:name="SAPDings">
    <w:panose1 w:val="00000409000000000000"/>
    <w:charset w:val="02"/>
    <w:family w:val="modern"/>
    <w:pitch w:val="fixed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Default="00867CEF">
    <w:pPr>
      <w:pStyle w:val="Fuzeile"/>
      <w:rPr>
        <w:sz w:val="16"/>
        <w:lang w:val="fr-FR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C47B0D3" wp14:editId="2F1919F0">
              <wp:simplePos x="0" y="0"/>
              <wp:positionH relativeFrom="column">
                <wp:posOffset>4667250</wp:posOffset>
              </wp:positionH>
              <wp:positionV relativeFrom="paragraph">
                <wp:posOffset>43815</wp:posOffset>
              </wp:positionV>
              <wp:extent cx="904875" cy="62865"/>
              <wp:effectExtent l="0" t="635" r="4445" b="3175"/>
              <wp:wrapNone/>
              <wp:docPr id="1150" name="Textfeld 1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62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67CEF" w:rsidRDefault="00867CEF">
                          <w:pPr>
                            <w:rPr>
                              <w:sz w:val="2"/>
                            </w:rPr>
                          </w:pPr>
                          <w:r>
                            <w:rPr>
                              <w:noProof/>
                              <w:sz w:val="16"/>
                              <w:lang w:eastAsia="de-DE"/>
                            </w:rPr>
                            <w:drawing>
                              <wp:inline distT="0" distB="0" distL="0" distR="0" wp14:anchorId="2ACF6D45" wp14:editId="603E07DC">
                                <wp:extent cx="901700" cy="69850"/>
                                <wp:effectExtent l="0" t="0" r="0" b="6350"/>
                                <wp:docPr id="1149" name="Grafik 1149" descr="Balk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Balk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700" cy="69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B0D3" id="_x0000_t202" coordsize="21600,21600" o:spt="202" path="m,l,21600r21600,l21600,xe">
              <v:stroke joinstyle="miter"/>
              <v:path gradientshapeok="t" o:connecttype="rect"/>
            </v:shapetype>
            <v:shape id="Textfeld 1150" o:spid="_x0000_s1027" type="#_x0000_t202" style="position:absolute;margin-left:367.5pt;margin-top:3.45pt;width:71.25pt;height: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" filled="f" stroked="f">
              <v:textbox inset="0,0,0,0">
                <w:txbxContent>
                  <w:p w:rsidR="00867CEF" w:rsidRDefault="00867CEF">
                    <w:pPr>
                      <w:rPr>
                        <w:sz w:val="2"/>
                      </w:rPr>
                    </w:pPr>
                    <w:r>
                      <w:rPr>
                        <w:noProof/>
                        <w:sz w:val="16"/>
                        <w:lang w:eastAsia="de-DE"/>
                      </w:rPr>
                      <w:drawing>
                        <wp:inline distT="0" distB="0" distL="0" distR="0" wp14:anchorId="2ACF6D45" wp14:editId="603E07DC">
                          <wp:extent cx="901700" cy="69850"/>
                          <wp:effectExtent l="0" t="0" r="0" b="6350"/>
                          <wp:docPr id="1149" name="Grafik 1149" descr="Balk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Balk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700" cy="6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Default="00867CEF" w:rsidP="00E717D7">
    <w:pPr>
      <w:pStyle w:val="Fuzeile"/>
      <w:ind w:left="3972" w:firstLine="4536"/>
    </w:pPr>
    <w:r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editId="2CA2C29C">
          <wp:simplePos x="0" y="0"/>
          <wp:positionH relativeFrom="column">
            <wp:posOffset>5589905</wp:posOffset>
          </wp:positionH>
          <wp:positionV relativeFrom="paragraph">
            <wp:posOffset>9731375</wp:posOffset>
          </wp:positionV>
          <wp:extent cx="514350" cy="723900"/>
          <wp:effectExtent l="0" t="0" r="0" b="0"/>
          <wp:wrapNone/>
          <wp:docPr id="577" name="Grafik 577" descr="171025Akronym_UKHD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71025Akronym_UKHD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1792" behindDoc="0" locked="0" layoutInCell="1" allowOverlap="1" wp14:editId="5167B36E">
          <wp:simplePos x="0" y="0"/>
          <wp:positionH relativeFrom="column">
            <wp:posOffset>5589905</wp:posOffset>
          </wp:positionH>
          <wp:positionV relativeFrom="paragraph">
            <wp:posOffset>9731375</wp:posOffset>
          </wp:positionV>
          <wp:extent cx="514350" cy="723900"/>
          <wp:effectExtent l="0" t="0" r="0" b="0"/>
          <wp:wrapNone/>
          <wp:docPr id="576" name="Grafik 576" descr="171025Akronym_UKHD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71025Akronym_UKHD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80768" behindDoc="0" locked="0" layoutInCell="1" allowOverlap="1" wp14:editId="7A538681">
          <wp:simplePos x="0" y="0"/>
          <wp:positionH relativeFrom="column">
            <wp:posOffset>5589905</wp:posOffset>
          </wp:positionH>
          <wp:positionV relativeFrom="paragraph">
            <wp:posOffset>9731375</wp:posOffset>
          </wp:positionV>
          <wp:extent cx="514350" cy="723900"/>
          <wp:effectExtent l="0" t="0" r="0" b="0"/>
          <wp:wrapNone/>
          <wp:docPr id="568" name="Grafik 568" descr="171025Akronym_UKHD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71025Akronym_UKHD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9744" behindDoc="0" locked="0" layoutInCell="1" allowOverlap="1" wp14:editId="501972AB">
          <wp:simplePos x="0" y="0"/>
          <wp:positionH relativeFrom="column">
            <wp:posOffset>5589905</wp:posOffset>
          </wp:positionH>
          <wp:positionV relativeFrom="paragraph">
            <wp:posOffset>9731375</wp:posOffset>
          </wp:positionV>
          <wp:extent cx="514350" cy="723900"/>
          <wp:effectExtent l="0" t="0" r="0" b="0"/>
          <wp:wrapNone/>
          <wp:docPr id="567" name="Grafik 567" descr="171025Akronym_UKHD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71025Akronym_UKHD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8720" behindDoc="0" locked="0" layoutInCell="1" allowOverlap="1" wp14:editId="77B788F2">
          <wp:simplePos x="0" y="0"/>
          <wp:positionH relativeFrom="column">
            <wp:posOffset>5589905</wp:posOffset>
          </wp:positionH>
          <wp:positionV relativeFrom="paragraph">
            <wp:posOffset>9731375</wp:posOffset>
          </wp:positionV>
          <wp:extent cx="514350" cy="723900"/>
          <wp:effectExtent l="0" t="0" r="0" b="0"/>
          <wp:wrapNone/>
          <wp:docPr id="5" name="Grafik 5" descr="171025Akronym_UKHD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71025Akronym_UKHD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7ECEE1CD" wp14:editId="6A5BD2FF">
          <wp:extent cx="523875" cy="733425"/>
          <wp:effectExtent l="0" t="0" r="9525" b="9525"/>
          <wp:docPr id="578" name="Grafik 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Pr="00577CA5" w:rsidRDefault="00867CEF">
    <w:pPr>
      <w:pStyle w:val="Fuzeile"/>
      <w:rPr>
        <w:sz w:val="16"/>
        <w:lang w:val="fr-F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Pr="00F10FF6" w:rsidRDefault="00867CEF">
    <w:pPr>
      <w:pStyle w:val="Fuzeile"/>
      <w:rPr>
        <w:sz w:val="16"/>
        <w:lang w:val="fr-FR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94190DF" wp14:editId="435FA915">
              <wp:simplePos x="0" y="0"/>
              <wp:positionH relativeFrom="column">
                <wp:posOffset>4655185</wp:posOffset>
              </wp:positionH>
              <wp:positionV relativeFrom="paragraph">
                <wp:posOffset>37465</wp:posOffset>
              </wp:positionV>
              <wp:extent cx="914400" cy="81915"/>
              <wp:effectExtent l="0" t="0" r="5715" b="71120"/>
              <wp:wrapNone/>
              <wp:docPr id="6" name="Group 6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914400" cy="81915"/>
                        <a:chOff x="8749" y="16143"/>
                        <a:chExt cx="1440" cy="129"/>
                      </a:xfrm>
                    </wpg:grpSpPr>
                    <wps:wsp>
                      <wps:cNvPr id="7" name="AutoShape 612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8749" y="16143"/>
                          <a:ext cx="1440" cy="129"/>
                        </a:xfrm>
                        <a:prstGeom prst="rect">
                          <a:avLst/>
                        </a:prstGeom>
                        <a:solidFill>
                          <a:srgbClr val="004171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614"/>
                      <wps:cNvSpPr>
                        <a:spLocks noChangeArrowheads="1"/>
                      </wps:cNvSpPr>
                      <wps:spPr bwMode="auto">
                        <a:xfrm>
                          <a:off x="8749" y="16145"/>
                          <a:ext cx="56" cy="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CEF" w:rsidRDefault="00867CEF"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g:grpSp>
                      <wpg:cNvPr id="9" name="Group 617"/>
                      <wpg:cNvGrpSpPr>
                        <a:grpSpLocks/>
                      </wpg:cNvGrpSpPr>
                      <wpg:grpSpPr bwMode="auto">
                        <a:xfrm>
                          <a:off x="8756" y="16151"/>
                          <a:ext cx="1424" cy="112"/>
                          <a:chOff x="8756" y="16151"/>
                          <a:chExt cx="1424" cy="112"/>
                        </a:xfrm>
                      </wpg:grpSpPr>
                      <wps:wsp>
                        <wps:cNvPr id="10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8756" y="16151"/>
                            <a:ext cx="1424" cy="112"/>
                          </a:xfrm>
                          <a:prstGeom prst="rect">
                            <a:avLst/>
                          </a:prstGeom>
                          <a:solidFill>
                            <a:srgbClr val="004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8756" y="16151"/>
                            <a:ext cx="1424" cy="112"/>
                          </a:xfrm>
                          <a:prstGeom prst="rect">
                            <a:avLst/>
                          </a:prstGeom>
                          <a:solidFill>
                            <a:srgbClr val="004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99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4190DF" id="Group 613" o:spid="_x0000_s1028" style="position:absolute;margin-left:366.55pt;margin-top:2.95pt;width:1in;height:6.45pt;z-index:251651072" coordorigin="8749,16143" coordsize="14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">
              <o:lock v:ext="edit" aspectratio="t"/>
              <v:rect id="AutoShape 612" o:spid="_x0000_s1029" style="position:absolute;left:8749;top:16143;width:1440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" fillcolor="#004171" stroked="f">
                <o:lock v:ext="edit" aspectratio="t" text="t"/>
              </v:rect>
              <v:rect id="Rectangle 614" o:spid="_x0000_s1030" style="position:absolute;left:8749;top:16145;width:56;height: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:rsidR="00867CEF" w:rsidRDefault="00867CEF"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group id="Group 617" o:spid="_x0000_s1031" style="position:absolute;left:8756;top:16151;width:1424;height:112" coordorigin="8756,16151" coordsize="14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615" o:spid="_x0000_s1032" style="position:absolute;left:8756;top:16151;width:142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" fillcolor="#004171" stroked="f"/>
                <v:rect id="Rectangle 616" o:spid="_x0000_s1033" style="position:absolute;left:8756;top:16151;width:142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" fillcolor="#004171" stroked="f" strokecolor="#900">
                  <v:stroke endcap="round"/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CEF" w:rsidRDefault="00867CEF">
      <w:r>
        <w:separator/>
      </w:r>
    </w:p>
  </w:footnote>
  <w:footnote w:type="continuationSeparator" w:id="0">
    <w:p w:rsidR="00867CEF" w:rsidRDefault="00867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  <w:r>
      <w:rPr>
        <w:noProof/>
        <w:lang w:eastAsia="de-DE"/>
      </w:rPr>
      <w:drawing>
        <wp:inline distT="0" distB="0" distL="0" distR="0" wp14:anchorId="5C6D58B5" wp14:editId="69F0EDB2">
          <wp:extent cx="7200900" cy="736600"/>
          <wp:effectExtent l="0" t="0" r="0" b="6350"/>
          <wp:docPr id="592" name="Grafik 592" descr="kopf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bil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CEF" w:rsidRDefault="00867CEF">
    <w:pPr>
      <w:pStyle w:val="Kopfzeile"/>
    </w:pPr>
  </w:p>
  <w:p w:rsidR="00867CEF" w:rsidRDefault="00867CEF">
    <w:pPr>
      <w:pStyle w:val="Kopfzeile"/>
    </w:pPr>
    <w:r>
      <w:rPr>
        <w:rFonts w:ascii="Arial" w:hAnsi="Arial"/>
        <w:noProof/>
        <w:sz w:val="18"/>
      </w:rPr>
      <w:fldChar w:fldCharType="begin">
        <w:ffData>
          <w:name w:val=""/>
          <w:enabled/>
          <w:calcOnExit w:val="0"/>
          <w:statusText w:type="autoText" w:val="Folgeseite ..."/>
          <w:textInput>
            <w:default w:val="Datum"/>
            <w:maxLength w:val="37"/>
          </w:textInput>
        </w:ffData>
      </w:fldChar>
    </w:r>
    <w:r>
      <w:rPr>
        <w:rFonts w:ascii="Arial" w:hAnsi="Arial"/>
        <w:noProof/>
        <w:sz w:val="18"/>
      </w:rPr>
      <w:instrText xml:space="preserve"> FORMTEXT </w:instrText>
    </w:r>
    <w:r>
      <w:rPr>
        <w:rFonts w:ascii="Arial" w:hAnsi="Arial"/>
        <w:noProof/>
        <w:sz w:val="18"/>
      </w:rPr>
    </w:r>
    <w:r>
      <w:rPr>
        <w:rFonts w:ascii="Arial" w:hAnsi="Arial"/>
        <w:noProof/>
        <w:sz w:val="18"/>
      </w:rPr>
      <w:fldChar w:fldCharType="separate"/>
    </w:r>
    <w:r>
      <w:rPr>
        <w:rFonts w:ascii="Arial" w:hAnsi="Arial"/>
        <w:noProof/>
        <w:sz w:val="18"/>
      </w:rPr>
      <w:t>Datum</w:t>
    </w:r>
    <w:r>
      <w:rPr>
        <w:rFonts w:ascii="Arial" w:hAnsi="Arial"/>
        <w:noProof/>
        <w:sz w:val="18"/>
      </w:rPr>
      <w:fldChar w:fldCharType="end"/>
    </w:r>
  </w:p>
  <w:p w:rsidR="00867CEF" w:rsidRDefault="00867CEF">
    <w:pPr>
      <w:pStyle w:val="Kopfzeile"/>
      <w:rPr>
        <w:rStyle w:val="Seitenzahl"/>
        <w:rFonts w:ascii="Arial" w:hAnsi="Arial"/>
      </w:rPr>
    </w:pPr>
    <w:r>
      <w:rPr>
        <w:rFonts w:ascii="Arial" w:hAnsi="Arial"/>
      </w:rPr>
      <w:t xml:space="preserve">Seite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PAGE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</w:t>
    </w:r>
    <w:r>
      <w:rPr>
        <w:rStyle w:val="Seitenzahl"/>
        <w:rFonts w:ascii="Arial" w:hAnsi="Arial"/>
      </w:rPr>
      <w:fldChar w:fldCharType="end"/>
    </w:r>
    <w:r>
      <w:rPr>
        <w:rStyle w:val="Seitenzahl"/>
        <w:rFonts w:ascii="Arial" w:hAnsi="Arial"/>
      </w:rPr>
      <w:t xml:space="preserve"> /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NUMPAGES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</w:t>
    </w:r>
    <w:r>
      <w:rPr>
        <w:rStyle w:val="Seitenzahl"/>
        <w:rFonts w:ascii="Arial" w:hAnsi="Arial"/>
      </w:rPr>
      <w:fldChar w:fldCharType="end"/>
    </w:r>
  </w:p>
  <w:p w:rsidR="00867CEF" w:rsidRDefault="00867CEF">
    <w:pPr>
      <w:pStyle w:val="Kopfzeile"/>
      <w:rPr>
        <w:rStyle w:val="Seitenzahl"/>
      </w:rPr>
    </w:pPr>
  </w:p>
  <w:p w:rsidR="00867CEF" w:rsidRDefault="00867CE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Pr="00AA2F81" w:rsidRDefault="00867CEF">
    <w:pPr>
      <w:pStyle w:val="Kopfzeile"/>
      <w:rPr>
        <w:rFonts w:ascii="Arial" w:hAnsi="Arial"/>
        <w:b/>
        <w:sz w:val="28"/>
        <w:szCs w:val="28"/>
      </w:rPr>
    </w:pPr>
    <w:r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6E6FFD23" wp14:editId="6C24E65C">
              <wp:simplePos x="0" y="0"/>
              <wp:positionH relativeFrom="column">
                <wp:posOffset>4665345</wp:posOffset>
              </wp:positionH>
              <wp:positionV relativeFrom="paragraph">
                <wp:posOffset>982345</wp:posOffset>
              </wp:positionV>
              <wp:extent cx="904875" cy="68580"/>
              <wp:effectExtent l="3175" t="4445" r="0" b="3175"/>
              <wp:wrapNone/>
              <wp:docPr id="1155" name="Rechteck 1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4875" cy="6858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31ABB4" id="Rechteck 1155" o:spid="_x0000_s1026" style="position:absolute;margin-left:367.35pt;margin-top:77.35pt;width:71.25pt;height: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" fillcolor="#036" stroked="f">
              <v:textbox inset="0,0,0,0"/>
              <w10:anchorlock/>
            </v:rect>
          </w:pict>
        </mc:Fallback>
      </mc:AlternateContent>
    </w:r>
    <w:r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75648" behindDoc="0" locked="1" layoutInCell="1" allowOverlap="1" wp14:anchorId="594F07D9" wp14:editId="30E03F51">
              <wp:simplePos x="0" y="0"/>
              <wp:positionH relativeFrom="column">
                <wp:posOffset>1384935</wp:posOffset>
              </wp:positionH>
              <wp:positionV relativeFrom="paragraph">
                <wp:posOffset>976630</wp:posOffset>
              </wp:positionV>
              <wp:extent cx="4994910" cy="0"/>
              <wp:effectExtent l="8890" t="8255" r="6350" b="10795"/>
              <wp:wrapNone/>
              <wp:docPr id="1154" name="Gerade Verbindung 1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949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5BB2DB" id="Gerade Verbindung 115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05pt,76.9pt" to="502.3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" strokecolor="#036">
              <w10:anchorlock/>
            </v:line>
          </w:pict>
        </mc:Fallback>
      </mc:AlternateContent>
    </w:r>
    <w:r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47ECEB78" wp14:editId="70A2AA45">
              <wp:simplePos x="0" y="0"/>
              <wp:positionH relativeFrom="column">
                <wp:posOffset>882015</wp:posOffset>
              </wp:positionH>
              <wp:positionV relativeFrom="paragraph">
                <wp:posOffset>578485</wp:posOffset>
              </wp:positionV>
              <wp:extent cx="504825" cy="504825"/>
              <wp:effectExtent l="10795" t="10160" r="8255" b="8890"/>
              <wp:wrapNone/>
              <wp:docPr id="1153" name="Ellipse 1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825" cy="504825"/>
                      </a:xfrm>
                      <a:prstGeom prst="ellipse">
                        <a:avLst/>
                      </a:prstGeom>
                      <a:noFill/>
                      <a:ln w="12700" algn="ctr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CA1D1B3" id="Ellipse 1153" o:spid="_x0000_s1026" style="position:absolute;margin-left:69.45pt;margin-top:45.55pt;width:39.75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" filled="f" strokecolor="#036" strokeweight="1pt">
              <v:textbox inset="0,0,0,0"/>
              <w10:anchorlock/>
            </v:oval>
          </w:pict>
        </mc:Fallback>
      </mc:AlternateContent>
    </w:r>
    <w:r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67123A0D" wp14:editId="079CB02C">
              <wp:simplePos x="0" y="0"/>
              <wp:positionH relativeFrom="column">
                <wp:posOffset>182880</wp:posOffset>
              </wp:positionH>
              <wp:positionV relativeFrom="paragraph">
                <wp:posOffset>431800</wp:posOffset>
              </wp:positionV>
              <wp:extent cx="651510" cy="651510"/>
              <wp:effectExtent l="6985" t="6350" r="8255" b="8890"/>
              <wp:wrapNone/>
              <wp:docPr id="1152" name="Ellipse 1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" cy="651510"/>
                      </a:xfrm>
                      <a:prstGeom prst="ellipse">
                        <a:avLst/>
                      </a:prstGeom>
                      <a:noFill/>
                      <a:ln w="12700" algn="ctr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0CFB02F" id="Ellipse 1152" o:spid="_x0000_s1026" style="position:absolute;margin-left:14.4pt;margin-top:34pt;width:51.3pt;height:5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" filled="f" strokecolor="#036" strokeweight="1pt">
              <v:textbox inset="0,0,0,0"/>
              <w10:anchorlock/>
            </v:oval>
          </w:pict>
        </mc:Fallback>
      </mc:AlternateContent>
    </w:r>
    <w:r>
      <w:rPr>
        <w:rFonts w:ascii="Arial" w:hAnsi="Arial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4149EE4C" wp14:editId="42669DD9">
              <wp:simplePos x="0" y="0"/>
              <wp:positionH relativeFrom="column">
                <wp:posOffset>0</wp:posOffset>
              </wp:positionH>
              <wp:positionV relativeFrom="paragraph">
                <wp:posOffset>980440</wp:posOffset>
              </wp:positionV>
              <wp:extent cx="217170" cy="0"/>
              <wp:effectExtent l="5080" t="12065" r="6350" b="6985"/>
              <wp:wrapNone/>
              <wp:docPr id="1151" name="Gerade Verbindung 1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71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633252" id="Gerade Verbindung 115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7.2pt" to="17.1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" strokecolor="#036">
              <w10:anchorlock/>
            </v:line>
          </w:pict>
        </mc:Fallback>
      </mc:AlternateContent>
    </w:r>
    <w:r>
      <w:rPr>
        <w:rFonts w:ascii="Arial" w:hAnsi="Arial"/>
        <w:sz w:val="18"/>
      </w:rPr>
      <w:tab/>
    </w:r>
    <w:r w:rsidRPr="00AA2F81">
      <w:rPr>
        <w:rFonts w:ascii="Arial" w:hAnsi="Arial"/>
        <w:b/>
        <w:sz w:val="28"/>
        <w:szCs w:val="28"/>
      </w:rPr>
      <w:t>Patientenetikett</w:t>
    </w:r>
  </w:p>
  <w:p w:rsidR="00867CEF" w:rsidRDefault="00867CEF">
    <w:pPr>
      <w:pStyle w:val="Kopfzeile"/>
      <w:rPr>
        <w:rFonts w:ascii="Arial" w:hAnsi="Arial"/>
        <w:sz w:val="18"/>
      </w:rPr>
    </w:pPr>
  </w:p>
  <w:p w:rsidR="00867CEF" w:rsidRDefault="00867CEF">
    <w:pPr>
      <w:pStyle w:val="Kopfzeile"/>
      <w:rPr>
        <w:rFonts w:ascii="Arial" w:hAnsi="Arial"/>
        <w:sz w:val="18"/>
      </w:rPr>
    </w:pPr>
  </w:p>
  <w:p w:rsidR="00867CEF" w:rsidRDefault="00867CEF">
    <w:pPr>
      <w:pStyle w:val="Kopfzeile"/>
      <w:rPr>
        <w:rFonts w:ascii="Arial" w:hAnsi="Arial"/>
        <w:sz w:val="18"/>
      </w:rPr>
    </w:pPr>
  </w:p>
  <w:p w:rsidR="00867CEF" w:rsidRDefault="00867CEF">
    <w:pPr>
      <w:pStyle w:val="Kopfzeile"/>
      <w:rPr>
        <w:rFonts w:ascii="Arial" w:hAnsi="Arial"/>
        <w:sz w:val="18"/>
      </w:rPr>
    </w:pPr>
  </w:p>
  <w:p w:rsidR="00867CEF" w:rsidRDefault="00867CEF">
    <w:pPr>
      <w:pStyle w:val="Kopfzeile"/>
      <w:rPr>
        <w:rFonts w:ascii="Arial" w:hAnsi="Arial"/>
        <w:sz w:val="18"/>
      </w:rPr>
    </w:pPr>
  </w:p>
  <w:p w:rsidR="00867CEF" w:rsidRDefault="00867CEF">
    <w:pPr>
      <w:pStyle w:val="Kopfzeile"/>
      <w:rPr>
        <w:rFonts w:ascii="Arial" w:hAnsi="Arial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Default="00867CEF" w:rsidP="00E717D7">
    <w:pPr>
      <w:pStyle w:val="Kopfzeile"/>
      <w:tabs>
        <w:tab w:val="clear" w:pos="4536"/>
        <w:tab w:val="clear" w:pos="9072"/>
        <w:tab w:val="left" w:pos="28"/>
        <w:tab w:val="left" w:pos="1596"/>
      </w:tabs>
      <w:spacing w:after="60"/>
    </w:pPr>
    <w:r>
      <w:rPr>
        <w:noProof/>
        <w:lang w:eastAsia="de-DE"/>
      </w:rPr>
      <w:drawing>
        <wp:inline distT="0" distB="0" distL="0" distR="0" wp14:anchorId="2FCE6865" wp14:editId="2B19A20D">
          <wp:extent cx="1441450" cy="1441450"/>
          <wp:effectExtent l="0" t="0" r="6350" b="6350"/>
          <wp:docPr id="2" name="Grafik 2" descr="171029Logo_UKHD_dt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71029Logo_UKHD_dt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</w:p>
  <w:p w:rsidR="00867CEF" w:rsidRDefault="00867CEF">
    <w:pPr>
      <w:pStyle w:val="Kopfzeile"/>
    </w:pPr>
    <w:r>
      <w:rPr>
        <w:noProof/>
        <w:lang w:eastAsia="de-DE"/>
      </w:rPr>
      <w:drawing>
        <wp:inline distT="0" distB="0" distL="0" distR="0" wp14:anchorId="545E4610" wp14:editId="3FB2B73E">
          <wp:extent cx="7205345" cy="736600"/>
          <wp:effectExtent l="0" t="0" r="8255" b="0"/>
          <wp:docPr id="3" name="Bild 4" descr="kopf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kopfbil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34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CEF" w:rsidRDefault="00867CEF">
    <w:pPr>
      <w:pStyle w:val="Kopfzeile"/>
    </w:pPr>
  </w:p>
  <w:p w:rsidR="00867CEF" w:rsidRDefault="00867CEF">
    <w:pPr>
      <w:pStyle w:val="Kopfzeile"/>
    </w:pPr>
    <w:r>
      <w:rPr>
        <w:rFonts w:ascii="Arial" w:hAnsi="Arial"/>
        <w:noProof/>
        <w:sz w:val="18"/>
      </w:rPr>
      <w:fldChar w:fldCharType="begin">
        <w:ffData>
          <w:name w:val=""/>
          <w:enabled/>
          <w:calcOnExit w:val="0"/>
          <w:statusText w:type="autoText" w:val="Folgeseite ..."/>
          <w:textInput>
            <w:default w:val="Datum"/>
            <w:maxLength w:val="37"/>
          </w:textInput>
        </w:ffData>
      </w:fldChar>
    </w:r>
    <w:r>
      <w:rPr>
        <w:rFonts w:ascii="Arial" w:hAnsi="Arial"/>
        <w:noProof/>
        <w:sz w:val="18"/>
      </w:rPr>
      <w:instrText xml:space="preserve"> FORMTEXT </w:instrText>
    </w:r>
    <w:r>
      <w:rPr>
        <w:rFonts w:ascii="Arial" w:hAnsi="Arial"/>
        <w:noProof/>
        <w:sz w:val="18"/>
      </w:rPr>
    </w:r>
    <w:r>
      <w:rPr>
        <w:rFonts w:ascii="Arial" w:hAnsi="Arial"/>
        <w:noProof/>
        <w:sz w:val="18"/>
      </w:rPr>
      <w:fldChar w:fldCharType="separate"/>
    </w:r>
    <w:r>
      <w:rPr>
        <w:rFonts w:ascii="Arial" w:hAnsi="Arial"/>
        <w:noProof/>
        <w:sz w:val="18"/>
      </w:rPr>
      <w:t>Datum</w:t>
    </w:r>
    <w:r>
      <w:rPr>
        <w:rFonts w:ascii="Arial" w:hAnsi="Arial"/>
        <w:noProof/>
        <w:sz w:val="18"/>
      </w:rPr>
      <w:fldChar w:fldCharType="end"/>
    </w:r>
  </w:p>
  <w:p w:rsidR="00867CEF" w:rsidRDefault="00867CEF">
    <w:pPr>
      <w:pStyle w:val="Kopfzeile"/>
      <w:rPr>
        <w:rStyle w:val="Seitenzahl"/>
        <w:rFonts w:ascii="Arial" w:hAnsi="Arial"/>
      </w:rPr>
    </w:pPr>
    <w:r>
      <w:rPr>
        <w:rFonts w:ascii="Arial" w:hAnsi="Arial"/>
      </w:rPr>
      <w:t xml:space="preserve">Seite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PAGE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</w:t>
    </w:r>
    <w:r>
      <w:rPr>
        <w:rStyle w:val="Seitenzahl"/>
        <w:rFonts w:ascii="Arial" w:hAnsi="Arial"/>
      </w:rPr>
      <w:fldChar w:fldCharType="end"/>
    </w:r>
    <w:r>
      <w:rPr>
        <w:rStyle w:val="Seitenzahl"/>
        <w:rFonts w:ascii="Arial" w:hAnsi="Arial"/>
      </w:rPr>
      <w:t xml:space="preserve"> /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NUMPAGES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</w:t>
    </w:r>
    <w:r>
      <w:rPr>
        <w:rStyle w:val="Seitenzahl"/>
        <w:rFonts w:ascii="Arial" w:hAnsi="Arial"/>
      </w:rPr>
      <w:fldChar w:fldCharType="end"/>
    </w:r>
  </w:p>
  <w:p w:rsidR="00867CEF" w:rsidRDefault="00867CEF">
    <w:pPr>
      <w:pStyle w:val="Kopfzeile"/>
      <w:rPr>
        <w:rStyle w:val="Seitenzahl"/>
      </w:rPr>
    </w:pPr>
  </w:p>
  <w:p w:rsidR="00867CEF" w:rsidRDefault="00867CEF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Default="00867CEF" w:rsidP="00CD14B9">
    <w:pPr>
      <w:spacing w:line="276" w:lineRule="auto"/>
      <w:ind w:right="-1270"/>
      <w:rPr>
        <w:b/>
        <w:sz w:val="24"/>
        <w:szCs w:val="24"/>
      </w:rPr>
    </w:pPr>
    <w:r w:rsidRPr="00BC4DB4">
      <w:rPr>
        <w:b/>
        <w:sz w:val="24"/>
        <w:szCs w:val="24"/>
      </w:rPr>
      <w:t>Fragebogen Erstvorstellung Kinder- und Jugendrheumatologie</w:t>
    </w:r>
    <w:r>
      <w:rPr>
        <w:b/>
        <w:sz w:val="24"/>
        <w:szCs w:val="24"/>
      </w:rPr>
      <w:tab/>
    </w:r>
  </w:p>
  <w:p w:rsidR="00867CEF" w:rsidRPr="00577CA5" w:rsidRDefault="00867CEF">
    <w:pPr>
      <w:pStyle w:val="Kopfzeile"/>
    </w:pPr>
    <w:r>
      <w:rPr>
        <w:noProof/>
        <w:sz w:val="18"/>
        <w:lang w:eastAsia="de-DE"/>
      </w:rPr>
      <w:drawing>
        <wp:anchor distT="0" distB="0" distL="114300" distR="114300" simplePos="0" relativeHeight="251683840" behindDoc="1" locked="0" layoutInCell="1" allowOverlap="1" wp14:editId="08FD5F90">
          <wp:simplePos x="0" y="0"/>
          <wp:positionH relativeFrom="column">
            <wp:posOffset>5901055</wp:posOffset>
          </wp:positionH>
          <wp:positionV relativeFrom="paragraph">
            <wp:posOffset>-211455</wp:posOffset>
          </wp:positionV>
          <wp:extent cx="514350" cy="723900"/>
          <wp:effectExtent l="0" t="0" r="0" b="0"/>
          <wp:wrapNone/>
          <wp:docPr id="579" name="Grafik 579" descr="171025Akronym_UKHD_positi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71025Akronym_UKHD_positi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CEF" w:rsidRPr="002371FA" w:rsidRDefault="00867CEF" w:rsidP="00DB5581">
    <w:pPr>
      <w:pStyle w:val="Kopfzeile"/>
      <w:rPr>
        <w:color w:val="004171"/>
      </w:rPr>
    </w:pPr>
    <w:r w:rsidRPr="002371FA">
      <w:rPr>
        <w:color w:val="004171"/>
      </w:rPr>
      <w:fldChar w:fldCharType="begin" w:fldLock="1"/>
    </w:r>
    <w:r w:rsidRPr="002371FA">
      <w:rPr>
        <w:color w:val="004171"/>
      </w:rPr>
      <w:instrText xml:space="preserve"> </w:instrText>
    </w:r>
    <w:r>
      <w:rPr>
        <w:color w:val="004171"/>
      </w:rPr>
      <w:instrText>USERPROPERTY</w:instrText>
    </w:r>
    <w:r w:rsidRPr="002371FA">
      <w:rPr>
        <w:color w:val="004171"/>
      </w:rPr>
      <w:instrText xml:space="preserve">  \* MERGEFORMAT </w:instrText>
    </w:r>
    <w:r w:rsidRPr="002371FA">
      <w:rPr>
        <w:color w:val="004171"/>
      </w:rPr>
      <w:fldChar w:fldCharType="separate"/>
    </w:r>
    <w:r>
      <w:rPr>
        <w:noProof/>
        <w:color w:val="004171"/>
        <w:lang w:eastAsia="de-DE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FEE77F2" wp14:editId="6A7C5010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1741805" cy="932815"/>
              <wp:effectExtent l="0" t="0" r="0" b="0"/>
              <wp:wrapNone/>
              <wp:docPr id="14" name="Group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41805" cy="932815"/>
                        <a:chOff x="0" y="0"/>
                        <a:chExt cx="2743" cy="1469"/>
                      </a:xfrm>
                    </wpg:grpSpPr>
                    <wps:wsp>
                      <wps:cNvPr id="15" name="AutoShape 4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2743" cy="14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" name="Group 59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" cy="1469"/>
                          <a:chOff x="0" y="0"/>
                          <a:chExt cx="1476" cy="1469"/>
                        </a:xfrm>
                      </wpg:grpSpPr>
                      <wps:wsp>
                        <wps:cNvPr id="17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6" cy="1469"/>
                          </a:xfrm>
                          <a:custGeom>
                            <a:avLst/>
                            <a:gdLst>
                              <a:gd name="T0" fmla="*/ 3228 w 5903"/>
                              <a:gd name="T1" fmla="*/ 5863 h 5876"/>
                              <a:gd name="T2" fmla="*/ 3536 w 5903"/>
                              <a:gd name="T3" fmla="*/ 5818 h 5876"/>
                              <a:gd name="T4" fmla="*/ 3832 w 5903"/>
                              <a:gd name="T5" fmla="*/ 5742 h 5876"/>
                              <a:gd name="T6" fmla="*/ 4116 w 5903"/>
                              <a:gd name="T7" fmla="*/ 5637 h 5876"/>
                              <a:gd name="T8" fmla="*/ 4385 w 5903"/>
                              <a:gd name="T9" fmla="*/ 5504 h 5876"/>
                              <a:gd name="T10" fmla="*/ 4639 w 5903"/>
                              <a:gd name="T11" fmla="*/ 5346 h 5876"/>
                              <a:gd name="T12" fmla="*/ 4874 w 5903"/>
                              <a:gd name="T13" fmla="*/ 5164 h 5876"/>
                              <a:gd name="T14" fmla="*/ 5089 w 5903"/>
                              <a:gd name="T15" fmla="*/ 4960 h 5876"/>
                              <a:gd name="T16" fmla="*/ 5284 w 5903"/>
                              <a:gd name="T17" fmla="*/ 4737 h 5876"/>
                              <a:gd name="T18" fmla="*/ 5454 w 5903"/>
                              <a:gd name="T19" fmla="*/ 4493 h 5876"/>
                              <a:gd name="T20" fmla="*/ 5599 w 5903"/>
                              <a:gd name="T21" fmla="*/ 4232 h 5876"/>
                              <a:gd name="T22" fmla="*/ 5719 w 5903"/>
                              <a:gd name="T23" fmla="*/ 3957 h 5876"/>
                              <a:gd name="T24" fmla="*/ 5810 w 5903"/>
                              <a:gd name="T25" fmla="*/ 3668 h 5876"/>
                              <a:gd name="T26" fmla="*/ 5871 w 5903"/>
                              <a:gd name="T27" fmla="*/ 3367 h 5876"/>
                              <a:gd name="T28" fmla="*/ 5901 w 5903"/>
                              <a:gd name="T29" fmla="*/ 3056 h 5876"/>
                              <a:gd name="T30" fmla="*/ 5898 w 5903"/>
                              <a:gd name="T31" fmla="*/ 2780 h 5876"/>
                              <a:gd name="T32" fmla="*/ 5865 w 5903"/>
                              <a:gd name="T33" fmla="*/ 2471 h 5876"/>
                              <a:gd name="T34" fmla="*/ 5800 w 5903"/>
                              <a:gd name="T35" fmla="*/ 2171 h 5876"/>
                              <a:gd name="T36" fmla="*/ 5706 w 5903"/>
                              <a:gd name="T37" fmla="*/ 1884 h 5876"/>
                              <a:gd name="T38" fmla="*/ 5583 w 5903"/>
                              <a:gd name="T39" fmla="*/ 1610 h 5876"/>
                              <a:gd name="T40" fmla="*/ 5434 w 5903"/>
                              <a:gd name="T41" fmla="*/ 1352 h 5876"/>
                              <a:gd name="T42" fmla="*/ 5261 w 5903"/>
                              <a:gd name="T43" fmla="*/ 1111 h 5876"/>
                              <a:gd name="T44" fmla="*/ 5064 w 5903"/>
                              <a:gd name="T45" fmla="*/ 888 h 5876"/>
                              <a:gd name="T46" fmla="*/ 4846 w 5903"/>
                              <a:gd name="T47" fmla="*/ 688 h 5876"/>
                              <a:gd name="T48" fmla="*/ 4609 w 5903"/>
                              <a:gd name="T49" fmla="*/ 509 h 5876"/>
                              <a:gd name="T50" fmla="*/ 4353 w 5903"/>
                              <a:gd name="T51" fmla="*/ 353 h 5876"/>
                              <a:gd name="T52" fmla="*/ 4082 w 5903"/>
                              <a:gd name="T53" fmla="*/ 225 h 5876"/>
                              <a:gd name="T54" fmla="*/ 3796 w 5903"/>
                              <a:gd name="T55" fmla="*/ 123 h 5876"/>
                              <a:gd name="T56" fmla="*/ 3498 w 5903"/>
                              <a:gd name="T57" fmla="*/ 50 h 5876"/>
                              <a:gd name="T58" fmla="*/ 3190 w 5903"/>
                              <a:gd name="T59" fmla="*/ 10 h 5876"/>
                              <a:gd name="T60" fmla="*/ 2912 w 5903"/>
                              <a:gd name="T61" fmla="*/ 0 h 5876"/>
                              <a:gd name="T62" fmla="*/ 2597 w 5903"/>
                              <a:gd name="T63" fmla="*/ 21 h 5876"/>
                              <a:gd name="T64" fmla="*/ 2293 w 5903"/>
                              <a:gd name="T65" fmla="*/ 75 h 5876"/>
                              <a:gd name="T66" fmla="*/ 1999 w 5903"/>
                              <a:gd name="T67" fmla="*/ 158 h 5876"/>
                              <a:gd name="T68" fmla="*/ 1719 w 5903"/>
                              <a:gd name="T69" fmla="*/ 270 h 5876"/>
                              <a:gd name="T70" fmla="*/ 1454 w 5903"/>
                              <a:gd name="T71" fmla="*/ 409 h 5876"/>
                              <a:gd name="T72" fmla="*/ 1204 w 5903"/>
                              <a:gd name="T73" fmla="*/ 572 h 5876"/>
                              <a:gd name="T74" fmla="*/ 974 w 5903"/>
                              <a:gd name="T75" fmla="*/ 760 h 5876"/>
                              <a:gd name="T76" fmla="*/ 764 w 5903"/>
                              <a:gd name="T77" fmla="*/ 969 h 5876"/>
                              <a:gd name="T78" fmla="*/ 575 w 5903"/>
                              <a:gd name="T79" fmla="*/ 1199 h 5876"/>
                              <a:gd name="T80" fmla="*/ 410 w 5903"/>
                              <a:gd name="T81" fmla="*/ 1447 h 5876"/>
                              <a:gd name="T82" fmla="*/ 271 w 5903"/>
                              <a:gd name="T83" fmla="*/ 1711 h 5876"/>
                              <a:gd name="T84" fmla="*/ 158 w 5903"/>
                              <a:gd name="T85" fmla="*/ 1990 h 5876"/>
                              <a:gd name="T86" fmla="*/ 75 w 5903"/>
                              <a:gd name="T87" fmla="*/ 2282 h 5876"/>
                              <a:gd name="T88" fmla="*/ 21 w 5903"/>
                              <a:gd name="T89" fmla="*/ 2586 h 5876"/>
                              <a:gd name="T90" fmla="*/ 0 w 5903"/>
                              <a:gd name="T91" fmla="*/ 2899 h 5876"/>
                              <a:gd name="T92" fmla="*/ 10 w 5903"/>
                              <a:gd name="T93" fmla="*/ 3174 h 5876"/>
                              <a:gd name="T94" fmla="*/ 51 w 5903"/>
                              <a:gd name="T95" fmla="*/ 3481 h 5876"/>
                              <a:gd name="T96" fmla="*/ 123 w 5903"/>
                              <a:gd name="T97" fmla="*/ 3778 h 5876"/>
                              <a:gd name="T98" fmla="*/ 225 w 5903"/>
                              <a:gd name="T99" fmla="*/ 4062 h 5876"/>
                              <a:gd name="T100" fmla="*/ 355 w 5903"/>
                              <a:gd name="T101" fmla="*/ 4332 h 5876"/>
                              <a:gd name="T102" fmla="*/ 510 w 5903"/>
                              <a:gd name="T103" fmla="*/ 4586 h 5876"/>
                              <a:gd name="T104" fmla="*/ 691 w 5903"/>
                              <a:gd name="T105" fmla="*/ 4822 h 5876"/>
                              <a:gd name="T106" fmla="*/ 893 w 5903"/>
                              <a:gd name="T107" fmla="*/ 5039 h 5876"/>
                              <a:gd name="T108" fmla="*/ 1116 w 5903"/>
                              <a:gd name="T109" fmla="*/ 5236 h 5876"/>
                              <a:gd name="T110" fmla="*/ 1358 w 5903"/>
                              <a:gd name="T111" fmla="*/ 5409 h 5876"/>
                              <a:gd name="T112" fmla="*/ 1618 w 5903"/>
                              <a:gd name="T113" fmla="*/ 5557 h 5876"/>
                              <a:gd name="T114" fmla="*/ 1892 w 5903"/>
                              <a:gd name="T115" fmla="*/ 5680 h 5876"/>
                              <a:gd name="T116" fmla="*/ 2181 w 5903"/>
                              <a:gd name="T117" fmla="*/ 5774 h 5876"/>
                              <a:gd name="T118" fmla="*/ 2482 w 5903"/>
                              <a:gd name="T119" fmla="*/ 5839 h 5876"/>
                              <a:gd name="T120" fmla="*/ 2793 w 5903"/>
                              <a:gd name="T121" fmla="*/ 5872 h 5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03" h="5876">
                                <a:moveTo>
                                  <a:pt x="2952" y="5876"/>
                                </a:moveTo>
                                <a:lnTo>
                                  <a:pt x="2992" y="5876"/>
                                </a:lnTo>
                                <a:lnTo>
                                  <a:pt x="3032" y="5875"/>
                                </a:lnTo>
                                <a:lnTo>
                                  <a:pt x="3071" y="5874"/>
                                </a:lnTo>
                                <a:lnTo>
                                  <a:pt x="3111" y="5872"/>
                                </a:lnTo>
                                <a:lnTo>
                                  <a:pt x="3150" y="5869"/>
                                </a:lnTo>
                                <a:lnTo>
                                  <a:pt x="3190" y="5866"/>
                                </a:lnTo>
                                <a:lnTo>
                                  <a:pt x="3228" y="5863"/>
                                </a:lnTo>
                                <a:lnTo>
                                  <a:pt x="3268" y="5860"/>
                                </a:lnTo>
                                <a:lnTo>
                                  <a:pt x="3307" y="5855"/>
                                </a:lnTo>
                                <a:lnTo>
                                  <a:pt x="3345" y="5850"/>
                                </a:lnTo>
                                <a:lnTo>
                                  <a:pt x="3384" y="5844"/>
                                </a:lnTo>
                                <a:lnTo>
                                  <a:pt x="3422" y="5839"/>
                                </a:lnTo>
                                <a:lnTo>
                                  <a:pt x="3461" y="5832"/>
                                </a:lnTo>
                                <a:lnTo>
                                  <a:pt x="3498" y="5826"/>
                                </a:lnTo>
                                <a:lnTo>
                                  <a:pt x="3536" y="5818"/>
                                </a:lnTo>
                                <a:lnTo>
                                  <a:pt x="3574" y="5810"/>
                                </a:lnTo>
                                <a:lnTo>
                                  <a:pt x="3611" y="5801"/>
                                </a:lnTo>
                                <a:lnTo>
                                  <a:pt x="3649" y="5793"/>
                                </a:lnTo>
                                <a:lnTo>
                                  <a:pt x="3686" y="5784"/>
                                </a:lnTo>
                                <a:lnTo>
                                  <a:pt x="3723" y="5774"/>
                                </a:lnTo>
                                <a:lnTo>
                                  <a:pt x="3760" y="5764"/>
                                </a:lnTo>
                                <a:lnTo>
                                  <a:pt x="3796" y="5753"/>
                                </a:lnTo>
                                <a:lnTo>
                                  <a:pt x="3832" y="5742"/>
                                </a:lnTo>
                                <a:lnTo>
                                  <a:pt x="3868" y="5730"/>
                                </a:lnTo>
                                <a:lnTo>
                                  <a:pt x="3905" y="5718"/>
                                </a:lnTo>
                                <a:lnTo>
                                  <a:pt x="3941" y="5706"/>
                                </a:lnTo>
                                <a:lnTo>
                                  <a:pt x="3976" y="5693"/>
                                </a:lnTo>
                                <a:lnTo>
                                  <a:pt x="4011" y="5680"/>
                                </a:lnTo>
                                <a:lnTo>
                                  <a:pt x="4047" y="5665"/>
                                </a:lnTo>
                                <a:lnTo>
                                  <a:pt x="4082" y="5651"/>
                                </a:lnTo>
                                <a:lnTo>
                                  <a:pt x="4116" y="5637"/>
                                </a:lnTo>
                                <a:lnTo>
                                  <a:pt x="4151" y="5622"/>
                                </a:lnTo>
                                <a:lnTo>
                                  <a:pt x="4185" y="5606"/>
                                </a:lnTo>
                                <a:lnTo>
                                  <a:pt x="4219" y="5591"/>
                                </a:lnTo>
                                <a:lnTo>
                                  <a:pt x="4253" y="5574"/>
                                </a:lnTo>
                                <a:lnTo>
                                  <a:pt x="4286" y="5557"/>
                                </a:lnTo>
                                <a:lnTo>
                                  <a:pt x="4319" y="5540"/>
                                </a:lnTo>
                                <a:lnTo>
                                  <a:pt x="4353" y="5523"/>
                                </a:lnTo>
                                <a:lnTo>
                                  <a:pt x="4385" y="5504"/>
                                </a:lnTo>
                                <a:lnTo>
                                  <a:pt x="4418" y="5487"/>
                                </a:lnTo>
                                <a:lnTo>
                                  <a:pt x="4450" y="5467"/>
                                </a:lnTo>
                                <a:lnTo>
                                  <a:pt x="4483" y="5448"/>
                                </a:lnTo>
                                <a:lnTo>
                                  <a:pt x="4514" y="5429"/>
                                </a:lnTo>
                                <a:lnTo>
                                  <a:pt x="4546" y="5409"/>
                                </a:lnTo>
                                <a:lnTo>
                                  <a:pt x="4578" y="5388"/>
                                </a:lnTo>
                                <a:lnTo>
                                  <a:pt x="4609" y="5367"/>
                                </a:lnTo>
                                <a:lnTo>
                                  <a:pt x="4639" y="5346"/>
                                </a:lnTo>
                                <a:lnTo>
                                  <a:pt x="4669" y="5325"/>
                                </a:lnTo>
                                <a:lnTo>
                                  <a:pt x="4700" y="5304"/>
                                </a:lnTo>
                                <a:lnTo>
                                  <a:pt x="4729" y="5282"/>
                                </a:lnTo>
                                <a:lnTo>
                                  <a:pt x="4759" y="5259"/>
                                </a:lnTo>
                                <a:lnTo>
                                  <a:pt x="4788" y="5236"/>
                                </a:lnTo>
                                <a:lnTo>
                                  <a:pt x="4817" y="5213"/>
                                </a:lnTo>
                                <a:lnTo>
                                  <a:pt x="4846" y="5188"/>
                                </a:lnTo>
                                <a:lnTo>
                                  <a:pt x="4874" y="5164"/>
                                </a:lnTo>
                                <a:lnTo>
                                  <a:pt x="4902" y="5140"/>
                                </a:lnTo>
                                <a:lnTo>
                                  <a:pt x="4930" y="5116"/>
                                </a:lnTo>
                                <a:lnTo>
                                  <a:pt x="4957" y="5091"/>
                                </a:lnTo>
                                <a:lnTo>
                                  <a:pt x="4985" y="5066"/>
                                </a:lnTo>
                                <a:lnTo>
                                  <a:pt x="5011" y="5039"/>
                                </a:lnTo>
                                <a:lnTo>
                                  <a:pt x="5037" y="5014"/>
                                </a:lnTo>
                                <a:lnTo>
                                  <a:pt x="5064" y="4988"/>
                                </a:lnTo>
                                <a:lnTo>
                                  <a:pt x="5089" y="4960"/>
                                </a:lnTo>
                                <a:lnTo>
                                  <a:pt x="5115" y="4934"/>
                                </a:lnTo>
                                <a:lnTo>
                                  <a:pt x="5140" y="4907"/>
                                </a:lnTo>
                                <a:lnTo>
                                  <a:pt x="5165" y="4879"/>
                                </a:lnTo>
                                <a:lnTo>
                                  <a:pt x="5189" y="4851"/>
                                </a:lnTo>
                                <a:lnTo>
                                  <a:pt x="5213" y="4822"/>
                                </a:lnTo>
                                <a:lnTo>
                                  <a:pt x="5237" y="4794"/>
                                </a:lnTo>
                                <a:lnTo>
                                  <a:pt x="5261" y="4765"/>
                                </a:lnTo>
                                <a:lnTo>
                                  <a:pt x="5284" y="4737"/>
                                </a:lnTo>
                                <a:lnTo>
                                  <a:pt x="5307" y="4707"/>
                                </a:lnTo>
                                <a:lnTo>
                                  <a:pt x="5329" y="4677"/>
                                </a:lnTo>
                                <a:lnTo>
                                  <a:pt x="5351" y="4647"/>
                                </a:lnTo>
                                <a:lnTo>
                                  <a:pt x="5372" y="4617"/>
                                </a:lnTo>
                                <a:lnTo>
                                  <a:pt x="5394" y="4586"/>
                                </a:lnTo>
                                <a:lnTo>
                                  <a:pt x="5415" y="4556"/>
                                </a:lnTo>
                                <a:lnTo>
                                  <a:pt x="5434" y="4524"/>
                                </a:lnTo>
                                <a:lnTo>
                                  <a:pt x="5454" y="4493"/>
                                </a:lnTo>
                                <a:lnTo>
                                  <a:pt x="5474" y="4461"/>
                                </a:lnTo>
                                <a:lnTo>
                                  <a:pt x="5493" y="4429"/>
                                </a:lnTo>
                                <a:lnTo>
                                  <a:pt x="5511" y="4397"/>
                                </a:lnTo>
                                <a:lnTo>
                                  <a:pt x="5530" y="4365"/>
                                </a:lnTo>
                                <a:lnTo>
                                  <a:pt x="5548" y="4332"/>
                                </a:lnTo>
                                <a:lnTo>
                                  <a:pt x="5565" y="4299"/>
                                </a:lnTo>
                                <a:lnTo>
                                  <a:pt x="5583" y="4266"/>
                                </a:lnTo>
                                <a:lnTo>
                                  <a:pt x="5599" y="4232"/>
                                </a:lnTo>
                                <a:lnTo>
                                  <a:pt x="5616" y="4199"/>
                                </a:lnTo>
                                <a:lnTo>
                                  <a:pt x="5632" y="4165"/>
                                </a:lnTo>
                                <a:lnTo>
                                  <a:pt x="5648" y="4131"/>
                                </a:lnTo>
                                <a:lnTo>
                                  <a:pt x="5663" y="4096"/>
                                </a:lnTo>
                                <a:lnTo>
                                  <a:pt x="5677" y="4062"/>
                                </a:lnTo>
                                <a:lnTo>
                                  <a:pt x="5692" y="4027"/>
                                </a:lnTo>
                                <a:lnTo>
                                  <a:pt x="5706" y="3992"/>
                                </a:lnTo>
                                <a:lnTo>
                                  <a:pt x="5719" y="3957"/>
                                </a:lnTo>
                                <a:lnTo>
                                  <a:pt x="5732" y="3922"/>
                                </a:lnTo>
                                <a:lnTo>
                                  <a:pt x="5744" y="3886"/>
                                </a:lnTo>
                                <a:lnTo>
                                  <a:pt x="5757" y="3850"/>
                                </a:lnTo>
                                <a:lnTo>
                                  <a:pt x="5769" y="3814"/>
                                </a:lnTo>
                                <a:lnTo>
                                  <a:pt x="5780" y="3778"/>
                                </a:lnTo>
                                <a:lnTo>
                                  <a:pt x="5791" y="3742"/>
                                </a:lnTo>
                                <a:lnTo>
                                  <a:pt x="5800" y="3705"/>
                                </a:lnTo>
                                <a:lnTo>
                                  <a:pt x="5810" y="3668"/>
                                </a:lnTo>
                                <a:lnTo>
                                  <a:pt x="5819" y="3631"/>
                                </a:lnTo>
                                <a:lnTo>
                                  <a:pt x="5828" y="3594"/>
                                </a:lnTo>
                                <a:lnTo>
                                  <a:pt x="5837" y="3557"/>
                                </a:lnTo>
                                <a:lnTo>
                                  <a:pt x="5844" y="3519"/>
                                </a:lnTo>
                                <a:lnTo>
                                  <a:pt x="5852" y="3481"/>
                                </a:lnTo>
                                <a:lnTo>
                                  <a:pt x="5859" y="3444"/>
                                </a:lnTo>
                                <a:lnTo>
                                  <a:pt x="5865" y="3405"/>
                                </a:lnTo>
                                <a:lnTo>
                                  <a:pt x="5871" y="3367"/>
                                </a:lnTo>
                                <a:lnTo>
                                  <a:pt x="5876" y="3328"/>
                                </a:lnTo>
                                <a:lnTo>
                                  <a:pt x="5882" y="3290"/>
                                </a:lnTo>
                                <a:lnTo>
                                  <a:pt x="5886" y="3252"/>
                                </a:lnTo>
                                <a:lnTo>
                                  <a:pt x="5890" y="3213"/>
                                </a:lnTo>
                                <a:lnTo>
                                  <a:pt x="5893" y="3174"/>
                                </a:lnTo>
                                <a:lnTo>
                                  <a:pt x="5896" y="3135"/>
                                </a:lnTo>
                                <a:lnTo>
                                  <a:pt x="5898" y="3096"/>
                                </a:lnTo>
                                <a:lnTo>
                                  <a:pt x="5901" y="3056"/>
                                </a:lnTo>
                                <a:lnTo>
                                  <a:pt x="5902" y="3017"/>
                                </a:lnTo>
                                <a:lnTo>
                                  <a:pt x="5903" y="2977"/>
                                </a:lnTo>
                                <a:lnTo>
                                  <a:pt x="5903" y="2938"/>
                                </a:lnTo>
                                <a:lnTo>
                                  <a:pt x="5903" y="2899"/>
                                </a:lnTo>
                                <a:lnTo>
                                  <a:pt x="5902" y="2859"/>
                                </a:lnTo>
                                <a:lnTo>
                                  <a:pt x="5901" y="2820"/>
                                </a:lnTo>
                                <a:lnTo>
                                  <a:pt x="5898" y="2780"/>
                                </a:lnTo>
                                <a:lnTo>
                                  <a:pt x="5896" y="2741"/>
                                </a:lnTo>
                                <a:lnTo>
                                  <a:pt x="5893" y="2702"/>
                                </a:lnTo>
                                <a:lnTo>
                                  <a:pt x="5890" y="2663"/>
                                </a:lnTo>
                                <a:lnTo>
                                  <a:pt x="5886" y="2624"/>
                                </a:lnTo>
                                <a:lnTo>
                                  <a:pt x="5882" y="2586"/>
                                </a:lnTo>
                                <a:lnTo>
                                  <a:pt x="5876" y="2548"/>
                                </a:lnTo>
                                <a:lnTo>
                                  <a:pt x="5871" y="2509"/>
                                </a:lnTo>
                                <a:lnTo>
                                  <a:pt x="5865" y="2471"/>
                                </a:lnTo>
                                <a:lnTo>
                                  <a:pt x="5859" y="2432"/>
                                </a:lnTo>
                                <a:lnTo>
                                  <a:pt x="5852" y="2395"/>
                                </a:lnTo>
                                <a:lnTo>
                                  <a:pt x="5844" y="2357"/>
                                </a:lnTo>
                                <a:lnTo>
                                  <a:pt x="5837" y="2319"/>
                                </a:lnTo>
                                <a:lnTo>
                                  <a:pt x="5828" y="2282"/>
                                </a:lnTo>
                                <a:lnTo>
                                  <a:pt x="5819" y="2245"/>
                                </a:lnTo>
                                <a:lnTo>
                                  <a:pt x="5810" y="2208"/>
                                </a:lnTo>
                                <a:lnTo>
                                  <a:pt x="5800" y="2171"/>
                                </a:lnTo>
                                <a:lnTo>
                                  <a:pt x="5791" y="2134"/>
                                </a:lnTo>
                                <a:lnTo>
                                  <a:pt x="5780" y="2098"/>
                                </a:lnTo>
                                <a:lnTo>
                                  <a:pt x="5769" y="2062"/>
                                </a:lnTo>
                                <a:lnTo>
                                  <a:pt x="5757" y="2026"/>
                                </a:lnTo>
                                <a:lnTo>
                                  <a:pt x="5744" y="1990"/>
                                </a:lnTo>
                                <a:lnTo>
                                  <a:pt x="5732" y="1954"/>
                                </a:lnTo>
                                <a:lnTo>
                                  <a:pt x="5719" y="1919"/>
                                </a:lnTo>
                                <a:lnTo>
                                  <a:pt x="5706" y="1884"/>
                                </a:lnTo>
                                <a:lnTo>
                                  <a:pt x="5692" y="1849"/>
                                </a:lnTo>
                                <a:lnTo>
                                  <a:pt x="5677" y="1814"/>
                                </a:lnTo>
                                <a:lnTo>
                                  <a:pt x="5663" y="1780"/>
                                </a:lnTo>
                                <a:lnTo>
                                  <a:pt x="5648" y="1745"/>
                                </a:lnTo>
                                <a:lnTo>
                                  <a:pt x="5632" y="1711"/>
                                </a:lnTo>
                                <a:lnTo>
                                  <a:pt x="5616" y="1677"/>
                                </a:lnTo>
                                <a:lnTo>
                                  <a:pt x="5599" y="1644"/>
                                </a:lnTo>
                                <a:lnTo>
                                  <a:pt x="5583" y="1610"/>
                                </a:lnTo>
                                <a:lnTo>
                                  <a:pt x="5565" y="1577"/>
                                </a:lnTo>
                                <a:lnTo>
                                  <a:pt x="5548" y="1544"/>
                                </a:lnTo>
                                <a:lnTo>
                                  <a:pt x="5530" y="1511"/>
                                </a:lnTo>
                                <a:lnTo>
                                  <a:pt x="5511" y="1479"/>
                                </a:lnTo>
                                <a:lnTo>
                                  <a:pt x="5493" y="1447"/>
                                </a:lnTo>
                                <a:lnTo>
                                  <a:pt x="5474" y="1415"/>
                                </a:lnTo>
                                <a:lnTo>
                                  <a:pt x="5454" y="1383"/>
                                </a:lnTo>
                                <a:lnTo>
                                  <a:pt x="5434" y="1352"/>
                                </a:lnTo>
                                <a:lnTo>
                                  <a:pt x="5415" y="1320"/>
                                </a:lnTo>
                                <a:lnTo>
                                  <a:pt x="5394" y="1290"/>
                                </a:lnTo>
                                <a:lnTo>
                                  <a:pt x="5372" y="1259"/>
                                </a:lnTo>
                                <a:lnTo>
                                  <a:pt x="5351" y="1229"/>
                                </a:lnTo>
                                <a:lnTo>
                                  <a:pt x="5329" y="1199"/>
                                </a:lnTo>
                                <a:lnTo>
                                  <a:pt x="5307" y="1169"/>
                                </a:lnTo>
                                <a:lnTo>
                                  <a:pt x="5284" y="1139"/>
                                </a:lnTo>
                                <a:lnTo>
                                  <a:pt x="5261" y="1111"/>
                                </a:lnTo>
                                <a:lnTo>
                                  <a:pt x="5237" y="1082"/>
                                </a:lnTo>
                                <a:lnTo>
                                  <a:pt x="5213" y="1054"/>
                                </a:lnTo>
                                <a:lnTo>
                                  <a:pt x="5189" y="1025"/>
                                </a:lnTo>
                                <a:lnTo>
                                  <a:pt x="5165" y="997"/>
                                </a:lnTo>
                                <a:lnTo>
                                  <a:pt x="5140" y="969"/>
                                </a:lnTo>
                                <a:lnTo>
                                  <a:pt x="5115" y="942"/>
                                </a:lnTo>
                                <a:lnTo>
                                  <a:pt x="5089" y="916"/>
                                </a:lnTo>
                                <a:lnTo>
                                  <a:pt x="5064" y="888"/>
                                </a:lnTo>
                                <a:lnTo>
                                  <a:pt x="5037" y="862"/>
                                </a:lnTo>
                                <a:lnTo>
                                  <a:pt x="5011" y="837"/>
                                </a:lnTo>
                                <a:lnTo>
                                  <a:pt x="4985" y="810"/>
                                </a:lnTo>
                                <a:lnTo>
                                  <a:pt x="4957" y="785"/>
                                </a:lnTo>
                                <a:lnTo>
                                  <a:pt x="4930" y="760"/>
                                </a:lnTo>
                                <a:lnTo>
                                  <a:pt x="4902" y="736"/>
                                </a:lnTo>
                                <a:lnTo>
                                  <a:pt x="4874" y="712"/>
                                </a:lnTo>
                                <a:lnTo>
                                  <a:pt x="4846" y="688"/>
                                </a:lnTo>
                                <a:lnTo>
                                  <a:pt x="4817" y="663"/>
                                </a:lnTo>
                                <a:lnTo>
                                  <a:pt x="4788" y="640"/>
                                </a:lnTo>
                                <a:lnTo>
                                  <a:pt x="4759" y="617"/>
                                </a:lnTo>
                                <a:lnTo>
                                  <a:pt x="4729" y="594"/>
                                </a:lnTo>
                                <a:lnTo>
                                  <a:pt x="4700" y="572"/>
                                </a:lnTo>
                                <a:lnTo>
                                  <a:pt x="4669" y="551"/>
                                </a:lnTo>
                                <a:lnTo>
                                  <a:pt x="4639" y="530"/>
                                </a:lnTo>
                                <a:lnTo>
                                  <a:pt x="4609" y="509"/>
                                </a:lnTo>
                                <a:lnTo>
                                  <a:pt x="4578" y="488"/>
                                </a:lnTo>
                                <a:lnTo>
                                  <a:pt x="4546" y="467"/>
                                </a:lnTo>
                                <a:lnTo>
                                  <a:pt x="4514" y="447"/>
                                </a:lnTo>
                                <a:lnTo>
                                  <a:pt x="4483" y="428"/>
                                </a:lnTo>
                                <a:lnTo>
                                  <a:pt x="4450" y="409"/>
                                </a:lnTo>
                                <a:lnTo>
                                  <a:pt x="4418" y="389"/>
                                </a:lnTo>
                                <a:lnTo>
                                  <a:pt x="4385" y="372"/>
                                </a:lnTo>
                                <a:lnTo>
                                  <a:pt x="4353" y="353"/>
                                </a:lnTo>
                                <a:lnTo>
                                  <a:pt x="4319" y="336"/>
                                </a:lnTo>
                                <a:lnTo>
                                  <a:pt x="4286" y="319"/>
                                </a:lnTo>
                                <a:lnTo>
                                  <a:pt x="4253" y="302"/>
                                </a:lnTo>
                                <a:lnTo>
                                  <a:pt x="4219" y="285"/>
                                </a:lnTo>
                                <a:lnTo>
                                  <a:pt x="4185" y="270"/>
                                </a:lnTo>
                                <a:lnTo>
                                  <a:pt x="4151" y="254"/>
                                </a:lnTo>
                                <a:lnTo>
                                  <a:pt x="4116" y="239"/>
                                </a:lnTo>
                                <a:lnTo>
                                  <a:pt x="4082" y="225"/>
                                </a:lnTo>
                                <a:lnTo>
                                  <a:pt x="4047" y="211"/>
                                </a:lnTo>
                                <a:lnTo>
                                  <a:pt x="4011" y="196"/>
                                </a:lnTo>
                                <a:lnTo>
                                  <a:pt x="3976" y="183"/>
                                </a:lnTo>
                                <a:lnTo>
                                  <a:pt x="3941" y="170"/>
                                </a:lnTo>
                                <a:lnTo>
                                  <a:pt x="3905" y="158"/>
                                </a:lnTo>
                                <a:lnTo>
                                  <a:pt x="3868" y="146"/>
                                </a:lnTo>
                                <a:lnTo>
                                  <a:pt x="3832" y="134"/>
                                </a:lnTo>
                                <a:lnTo>
                                  <a:pt x="3796" y="123"/>
                                </a:lnTo>
                                <a:lnTo>
                                  <a:pt x="3760" y="112"/>
                                </a:lnTo>
                                <a:lnTo>
                                  <a:pt x="3723" y="102"/>
                                </a:lnTo>
                                <a:lnTo>
                                  <a:pt x="3686" y="92"/>
                                </a:lnTo>
                                <a:lnTo>
                                  <a:pt x="3649" y="83"/>
                                </a:lnTo>
                                <a:lnTo>
                                  <a:pt x="3611" y="75"/>
                                </a:lnTo>
                                <a:lnTo>
                                  <a:pt x="3574" y="66"/>
                                </a:lnTo>
                                <a:lnTo>
                                  <a:pt x="3536" y="58"/>
                                </a:lnTo>
                                <a:lnTo>
                                  <a:pt x="3498" y="50"/>
                                </a:lnTo>
                                <a:lnTo>
                                  <a:pt x="3461" y="44"/>
                                </a:lnTo>
                                <a:lnTo>
                                  <a:pt x="3422" y="37"/>
                                </a:lnTo>
                                <a:lnTo>
                                  <a:pt x="3384" y="32"/>
                                </a:lnTo>
                                <a:lnTo>
                                  <a:pt x="3345" y="26"/>
                                </a:lnTo>
                                <a:lnTo>
                                  <a:pt x="3307" y="21"/>
                                </a:lnTo>
                                <a:lnTo>
                                  <a:pt x="3268" y="16"/>
                                </a:lnTo>
                                <a:lnTo>
                                  <a:pt x="3228" y="13"/>
                                </a:lnTo>
                                <a:lnTo>
                                  <a:pt x="3190" y="10"/>
                                </a:lnTo>
                                <a:lnTo>
                                  <a:pt x="3150" y="7"/>
                                </a:lnTo>
                                <a:lnTo>
                                  <a:pt x="3111" y="4"/>
                                </a:lnTo>
                                <a:lnTo>
                                  <a:pt x="3071" y="2"/>
                                </a:lnTo>
                                <a:lnTo>
                                  <a:pt x="3032" y="1"/>
                                </a:lnTo>
                                <a:lnTo>
                                  <a:pt x="2992" y="0"/>
                                </a:lnTo>
                                <a:lnTo>
                                  <a:pt x="2952" y="0"/>
                                </a:lnTo>
                                <a:lnTo>
                                  <a:pt x="2912" y="0"/>
                                </a:lnTo>
                                <a:lnTo>
                                  <a:pt x="2872" y="1"/>
                                </a:lnTo>
                                <a:lnTo>
                                  <a:pt x="2833" y="2"/>
                                </a:lnTo>
                                <a:lnTo>
                                  <a:pt x="2793" y="4"/>
                                </a:lnTo>
                                <a:lnTo>
                                  <a:pt x="2753" y="7"/>
                                </a:lnTo>
                                <a:lnTo>
                                  <a:pt x="2714" y="10"/>
                                </a:lnTo>
                                <a:lnTo>
                                  <a:pt x="2675" y="13"/>
                                </a:lnTo>
                                <a:lnTo>
                                  <a:pt x="2636" y="16"/>
                                </a:lnTo>
                                <a:lnTo>
                                  <a:pt x="2597" y="21"/>
                                </a:lnTo>
                                <a:lnTo>
                                  <a:pt x="2559" y="26"/>
                                </a:lnTo>
                                <a:lnTo>
                                  <a:pt x="2520" y="32"/>
                                </a:lnTo>
                                <a:lnTo>
                                  <a:pt x="2482" y="37"/>
                                </a:lnTo>
                                <a:lnTo>
                                  <a:pt x="2443" y="44"/>
                                </a:lnTo>
                                <a:lnTo>
                                  <a:pt x="2406" y="50"/>
                                </a:lnTo>
                                <a:lnTo>
                                  <a:pt x="2367" y="58"/>
                                </a:lnTo>
                                <a:lnTo>
                                  <a:pt x="2330" y="66"/>
                                </a:lnTo>
                                <a:lnTo>
                                  <a:pt x="2293" y="75"/>
                                </a:lnTo>
                                <a:lnTo>
                                  <a:pt x="2255" y="83"/>
                                </a:lnTo>
                                <a:lnTo>
                                  <a:pt x="2218" y="92"/>
                                </a:lnTo>
                                <a:lnTo>
                                  <a:pt x="2181" y="102"/>
                                </a:lnTo>
                                <a:lnTo>
                                  <a:pt x="2144" y="112"/>
                                </a:lnTo>
                                <a:lnTo>
                                  <a:pt x="2108" y="123"/>
                                </a:lnTo>
                                <a:lnTo>
                                  <a:pt x="2072" y="134"/>
                                </a:lnTo>
                                <a:lnTo>
                                  <a:pt x="2035" y="146"/>
                                </a:lnTo>
                                <a:lnTo>
                                  <a:pt x="1999" y="158"/>
                                </a:lnTo>
                                <a:lnTo>
                                  <a:pt x="1963" y="170"/>
                                </a:lnTo>
                                <a:lnTo>
                                  <a:pt x="1928" y="183"/>
                                </a:lnTo>
                                <a:lnTo>
                                  <a:pt x="1892" y="196"/>
                                </a:lnTo>
                                <a:lnTo>
                                  <a:pt x="1857" y="211"/>
                                </a:lnTo>
                                <a:lnTo>
                                  <a:pt x="1822" y="225"/>
                                </a:lnTo>
                                <a:lnTo>
                                  <a:pt x="1788" y="239"/>
                                </a:lnTo>
                                <a:lnTo>
                                  <a:pt x="1753" y="254"/>
                                </a:lnTo>
                                <a:lnTo>
                                  <a:pt x="1719" y="270"/>
                                </a:lnTo>
                                <a:lnTo>
                                  <a:pt x="1685" y="285"/>
                                </a:lnTo>
                                <a:lnTo>
                                  <a:pt x="1651" y="302"/>
                                </a:lnTo>
                                <a:lnTo>
                                  <a:pt x="1618" y="319"/>
                                </a:lnTo>
                                <a:lnTo>
                                  <a:pt x="1585" y="336"/>
                                </a:lnTo>
                                <a:lnTo>
                                  <a:pt x="1550" y="353"/>
                                </a:lnTo>
                                <a:lnTo>
                                  <a:pt x="1519" y="372"/>
                                </a:lnTo>
                                <a:lnTo>
                                  <a:pt x="1486" y="389"/>
                                </a:lnTo>
                                <a:lnTo>
                                  <a:pt x="1454" y="409"/>
                                </a:lnTo>
                                <a:lnTo>
                                  <a:pt x="1421" y="428"/>
                                </a:lnTo>
                                <a:lnTo>
                                  <a:pt x="1390" y="447"/>
                                </a:lnTo>
                                <a:lnTo>
                                  <a:pt x="1358" y="467"/>
                                </a:lnTo>
                                <a:lnTo>
                                  <a:pt x="1327" y="488"/>
                                </a:lnTo>
                                <a:lnTo>
                                  <a:pt x="1295" y="509"/>
                                </a:lnTo>
                                <a:lnTo>
                                  <a:pt x="1265" y="530"/>
                                </a:lnTo>
                                <a:lnTo>
                                  <a:pt x="1235" y="551"/>
                                </a:lnTo>
                                <a:lnTo>
                                  <a:pt x="1204" y="572"/>
                                </a:lnTo>
                                <a:lnTo>
                                  <a:pt x="1174" y="594"/>
                                </a:lnTo>
                                <a:lnTo>
                                  <a:pt x="1145" y="617"/>
                                </a:lnTo>
                                <a:lnTo>
                                  <a:pt x="1116" y="640"/>
                                </a:lnTo>
                                <a:lnTo>
                                  <a:pt x="1086" y="663"/>
                                </a:lnTo>
                                <a:lnTo>
                                  <a:pt x="1058" y="688"/>
                                </a:lnTo>
                                <a:lnTo>
                                  <a:pt x="1030" y="712"/>
                                </a:lnTo>
                                <a:lnTo>
                                  <a:pt x="1002" y="736"/>
                                </a:lnTo>
                                <a:lnTo>
                                  <a:pt x="974" y="760"/>
                                </a:lnTo>
                                <a:lnTo>
                                  <a:pt x="947" y="785"/>
                                </a:lnTo>
                                <a:lnTo>
                                  <a:pt x="919" y="810"/>
                                </a:lnTo>
                                <a:lnTo>
                                  <a:pt x="893" y="837"/>
                                </a:lnTo>
                                <a:lnTo>
                                  <a:pt x="866" y="862"/>
                                </a:lnTo>
                                <a:lnTo>
                                  <a:pt x="840" y="888"/>
                                </a:lnTo>
                                <a:lnTo>
                                  <a:pt x="815" y="916"/>
                                </a:lnTo>
                                <a:lnTo>
                                  <a:pt x="788" y="942"/>
                                </a:lnTo>
                                <a:lnTo>
                                  <a:pt x="764" y="969"/>
                                </a:lnTo>
                                <a:lnTo>
                                  <a:pt x="739" y="997"/>
                                </a:lnTo>
                                <a:lnTo>
                                  <a:pt x="715" y="1025"/>
                                </a:lnTo>
                                <a:lnTo>
                                  <a:pt x="691" y="1054"/>
                                </a:lnTo>
                                <a:lnTo>
                                  <a:pt x="666" y="1082"/>
                                </a:lnTo>
                                <a:lnTo>
                                  <a:pt x="643" y="1111"/>
                                </a:lnTo>
                                <a:lnTo>
                                  <a:pt x="620" y="1139"/>
                                </a:lnTo>
                                <a:lnTo>
                                  <a:pt x="597" y="1169"/>
                                </a:lnTo>
                                <a:lnTo>
                                  <a:pt x="575" y="1199"/>
                                </a:lnTo>
                                <a:lnTo>
                                  <a:pt x="553" y="1229"/>
                                </a:lnTo>
                                <a:lnTo>
                                  <a:pt x="532" y="1259"/>
                                </a:lnTo>
                                <a:lnTo>
                                  <a:pt x="510" y="1290"/>
                                </a:lnTo>
                                <a:lnTo>
                                  <a:pt x="489" y="1320"/>
                                </a:lnTo>
                                <a:lnTo>
                                  <a:pt x="470" y="1352"/>
                                </a:lnTo>
                                <a:lnTo>
                                  <a:pt x="450" y="1383"/>
                                </a:lnTo>
                                <a:lnTo>
                                  <a:pt x="430" y="1415"/>
                                </a:lnTo>
                                <a:lnTo>
                                  <a:pt x="410" y="1447"/>
                                </a:lnTo>
                                <a:lnTo>
                                  <a:pt x="391" y="1479"/>
                                </a:lnTo>
                                <a:lnTo>
                                  <a:pt x="373" y="1511"/>
                                </a:lnTo>
                                <a:lnTo>
                                  <a:pt x="355" y="1544"/>
                                </a:lnTo>
                                <a:lnTo>
                                  <a:pt x="338" y="1577"/>
                                </a:lnTo>
                                <a:lnTo>
                                  <a:pt x="320" y="1610"/>
                                </a:lnTo>
                                <a:lnTo>
                                  <a:pt x="303" y="1644"/>
                                </a:lnTo>
                                <a:lnTo>
                                  <a:pt x="287" y="1677"/>
                                </a:lnTo>
                                <a:lnTo>
                                  <a:pt x="271" y="1711"/>
                                </a:lnTo>
                                <a:lnTo>
                                  <a:pt x="255" y="1745"/>
                                </a:lnTo>
                                <a:lnTo>
                                  <a:pt x="240" y="1780"/>
                                </a:lnTo>
                                <a:lnTo>
                                  <a:pt x="225" y="1814"/>
                                </a:lnTo>
                                <a:lnTo>
                                  <a:pt x="211" y="1849"/>
                                </a:lnTo>
                                <a:lnTo>
                                  <a:pt x="197" y="1884"/>
                                </a:lnTo>
                                <a:lnTo>
                                  <a:pt x="184" y="1919"/>
                                </a:lnTo>
                                <a:lnTo>
                                  <a:pt x="170" y="1954"/>
                                </a:lnTo>
                                <a:lnTo>
                                  <a:pt x="158" y="1990"/>
                                </a:lnTo>
                                <a:lnTo>
                                  <a:pt x="146" y="2026"/>
                                </a:lnTo>
                                <a:lnTo>
                                  <a:pt x="134" y="2062"/>
                                </a:lnTo>
                                <a:lnTo>
                                  <a:pt x="123" y="2098"/>
                                </a:lnTo>
                                <a:lnTo>
                                  <a:pt x="112" y="2134"/>
                                </a:lnTo>
                                <a:lnTo>
                                  <a:pt x="102" y="2171"/>
                                </a:lnTo>
                                <a:lnTo>
                                  <a:pt x="92" y="2208"/>
                                </a:lnTo>
                                <a:lnTo>
                                  <a:pt x="84" y="2245"/>
                                </a:lnTo>
                                <a:lnTo>
                                  <a:pt x="75" y="2282"/>
                                </a:lnTo>
                                <a:lnTo>
                                  <a:pt x="66" y="2319"/>
                                </a:lnTo>
                                <a:lnTo>
                                  <a:pt x="58" y="2357"/>
                                </a:lnTo>
                                <a:lnTo>
                                  <a:pt x="51" y="2395"/>
                                </a:lnTo>
                                <a:lnTo>
                                  <a:pt x="44" y="2432"/>
                                </a:lnTo>
                                <a:lnTo>
                                  <a:pt x="37" y="2471"/>
                                </a:lnTo>
                                <a:lnTo>
                                  <a:pt x="32" y="2509"/>
                                </a:lnTo>
                                <a:lnTo>
                                  <a:pt x="26" y="2548"/>
                                </a:lnTo>
                                <a:lnTo>
                                  <a:pt x="21" y="2586"/>
                                </a:lnTo>
                                <a:lnTo>
                                  <a:pt x="16" y="2624"/>
                                </a:lnTo>
                                <a:lnTo>
                                  <a:pt x="13" y="2663"/>
                                </a:lnTo>
                                <a:lnTo>
                                  <a:pt x="10" y="2702"/>
                                </a:lnTo>
                                <a:lnTo>
                                  <a:pt x="7" y="2741"/>
                                </a:lnTo>
                                <a:lnTo>
                                  <a:pt x="4" y="2780"/>
                                </a:lnTo>
                                <a:lnTo>
                                  <a:pt x="2" y="2820"/>
                                </a:lnTo>
                                <a:lnTo>
                                  <a:pt x="1" y="2859"/>
                                </a:lnTo>
                                <a:lnTo>
                                  <a:pt x="0" y="2899"/>
                                </a:lnTo>
                                <a:lnTo>
                                  <a:pt x="0" y="2938"/>
                                </a:lnTo>
                                <a:lnTo>
                                  <a:pt x="0" y="2977"/>
                                </a:lnTo>
                                <a:lnTo>
                                  <a:pt x="1" y="3017"/>
                                </a:lnTo>
                                <a:lnTo>
                                  <a:pt x="2" y="3056"/>
                                </a:lnTo>
                                <a:lnTo>
                                  <a:pt x="4" y="3096"/>
                                </a:lnTo>
                                <a:lnTo>
                                  <a:pt x="7" y="3135"/>
                                </a:lnTo>
                                <a:lnTo>
                                  <a:pt x="10" y="3174"/>
                                </a:lnTo>
                                <a:lnTo>
                                  <a:pt x="13" y="3213"/>
                                </a:lnTo>
                                <a:lnTo>
                                  <a:pt x="16" y="3252"/>
                                </a:lnTo>
                                <a:lnTo>
                                  <a:pt x="21" y="3290"/>
                                </a:lnTo>
                                <a:lnTo>
                                  <a:pt x="26" y="3328"/>
                                </a:lnTo>
                                <a:lnTo>
                                  <a:pt x="32" y="3367"/>
                                </a:lnTo>
                                <a:lnTo>
                                  <a:pt x="37" y="3405"/>
                                </a:lnTo>
                                <a:lnTo>
                                  <a:pt x="44" y="3444"/>
                                </a:lnTo>
                                <a:lnTo>
                                  <a:pt x="51" y="3481"/>
                                </a:lnTo>
                                <a:lnTo>
                                  <a:pt x="58" y="3519"/>
                                </a:lnTo>
                                <a:lnTo>
                                  <a:pt x="66" y="3557"/>
                                </a:lnTo>
                                <a:lnTo>
                                  <a:pt x="75" y="3594"/>
                                </a:lnTo>
                                <a:lnTo>
                                  <a:pt x="84" y="3631"/>
                                </a:lnTo>
                                <a:lnTo>
                                  <a:pt x="92" y="3668"/>
                                </a:lnTo>
                                <a:lnTo>
                                  <a:pt x="102" y="3705"/>
                                </a:lnTo>
                                <a:lnTo>
                                  <a:pt x="112" y="3742"/>
                                </a:lnTo>
                                <a:lnTo>
                                  <a:pt x="123" y="3778"/>
                                </a:lnTo>
                                <a:lnTo>
                                  <a:pt x="134" y="3814"/>
                                </a:lnTo>
                                <a:lnTo>
                                  <a:pt x="146" y="3850"/>
                                </a:lnTo>
                                <a:lnTo>
                                  <a:pt x="158" y="3886"/>
                                </a:lnTo>
                                <a:lnTo>
                                  <a:pt x="170" y="3922"/>
                                </a:lnTo>
                                <a:lnTo>
                                  <a:pt x="184" y="3957"/>
                                </a:lnTo>
                                <a:lnTo>
                                  <a:pt x="197" y="3992"/>
                                </a:lnTo>
                                <a:lnTo>
                                  <a:pt x="211" y="4027"/>
                                </a:lnTo>
                                <a:lnTo>
                                  <a:pt x="225" y="4062"/>
                                </a:lnTo>
                                <a:lnTo>
                                  <a:pt x="240" y="4096"/>
                                </a:lnTo>
                                <a:lnTo>
                                  <a:pt x="255" y="4131"/>
                                </a:lnTo>
                                <a:lnTo>
                                  <a:pt x="271" y="4165"/>
                                </a:lnTo>
                                <a:lnTo>
                                  <a:pt x="287" y="4199"/>
                                </a:lnTo>
                                <a:lnTo>
                                  <a:pt x="303" y="4232"/>
                                </a:lnTo>
                                <a:lnTo>
                                  <a:pt x="320" y="4266"/>
                                </a:lnTo>
                                <a:lnTo>
                                  <a:pt x="338" y="4299"/>
                                </a:lnTo>
                                <a:lnTo>
                                  <a:pt x="355" y="4332"/>
                                </a:lnTo>
                                <a:lnTo>
                                  <a:pt x="373" y="4365"/>
                                </a:lnTo>
                                <a:lnTo>
                                  <a:pt x="391" y="4397"/>
                                </a:lnTo>
                                <a:lnTo>
                                  <a:pt x="410" y="4429"/>
                                </a:lnTo>
                                <a:lnTo>
                                  <a:pt x="430" y="4461"/>
                                </a:lnTo>
                                <a:lnTo>
                                  <a:pt x="450" y="4493"/>
                                </a:lnTo>
                                <a:lnTo>
                                  <a:pt x="470" y="4524"/>
                                </a:lnTo>
                                <a:lnTo>
                                  <a:pt x="489" y="4556"/>
                                </a:lnTo>
                                <a:lnTo>
                                  <a:pt x="510" y="4586"/>
                                </a:lnTo>
                                <a:lnTo>
                                  <a:pt x="532" y="4617"/>
                                </a:lnTo>
                                <a:lnTo>
                                  <a:pt x="553" y="4647"/>
                                </a:lnTo>
                                <a:lnTo>
                                  <a:pt x="575" y="4677"/>
                                </a:lnTo>
                                <a:lnTo>
                                  <a:pt x="597" y="4707"/>
                                </a:lnTo>
                                <a:lnTo>
                                  <a:pt x="620" y="4737"/>
                                </a:lnTo>
                                <a:lnTo>
                                  <a:pt x="643" y="4765"/>
                                </a:lnTo>
                                <a:lnTo>
                                  <a:pt x="666" y="4794"/>
                                </a:lnTo>
                                <a:lnTo>
                                  <a:pt x="691" y="4822"/>
                                </a:lnTo>
                                <a:lnTo>
                                  <a:pt x="715" y="4851"/>
                                </a:lnTo>
                                <a:lnTo>
                                  <a:pt x="739" y="4879"/>
                                </a:lnTo>
                                <a:lnTo>
                                  <a:pt x="764" y="4907"/>
                                </a:lnTo>
                                <a:lnTo>
                                  <a:pt x="788" y="4934"/>
                                </a:lnTo>
                                <a:lnTo>
                                  <a:pt x="815" y="4960"/>
                                </a:lnTo>
                                <a:lnTo>
                                  <a:pt x="840" y="4988"/>
                                </a:lnTo>
                                <a:lnTo>
                                  <a:pt x="866" y="5014"/>
                                </a:lnTo>
                                <a:lnTo>
                                  <a:pt x="893" y="5039"/>
                                </a:lnTo>
                                <a:lnTo>
                                  <a:pt x="919" y="5066"/>
                                </a:lnTo>
                                <a:lnTo>
                                  <a:pt x="947" y="5091"/>
                                </a:lnTo>
                                <a:lnTo>
                                  <a:pt x="974" y="5116"/>
                                </a:lnTo>
                                <a:lnTo>
                                  <a:pt x="1002" y="5140"/>
                                </a:lnTo>
                                <a:lnTo>
                                  <a:pt x="1030" y="5164"/>
                                </a:lnTo>
                                <a:lnTo>
                                  <a:pt x="1058" y="5188"/>
                                </a:lnTo>
                                <a:lnTo>
                                  <a:pt x="1086" y="5213"/>
                                </a:lnTo>
                                <a:lnTo>
                                  <a:pt x="1116" y="5236"/>
                                </a:lnTo>
                                <a:lnTo>
                                  <a:pt x="1145" y="5259"/>
                                </a:lnTo>
                                <a:lnTo>
                                  <a:pt x="1174" y="5282"/>
                                </a:lnTo>
                                <a:lnTo>
                                  <a:pt x="1204" y="5304"/>
                                </a:lnTo>
                                <a:lnTo>
                                  <a:pt x="1235" y="5325"/>
                                </a:lnTo>
                                <a:lnTo>
                                  <a:pt x="1265" y="5346"/>
                                </a:lnTo>
                                <a:lnTo>
                                  <a:pt x="1295" y="5367"/>
                                </a:lnTo>
                                <a:lnTo>
                                  <a:pt x="1327" y="5388"/>
                                </a:lnTo>
                                <a:lnTo>
                                  <a:pt x="1358" y="5409"/>
                                </a:lnTo>
                                <a:lnTo>
                                  <a:pt x="1390" y="5429"/>
                                </a:lnTo>
                                <a:lnTo>
                                  <a:pt x="1421" y="5448"/>
                                </a:lnTo>
                                <a:lnTo>
                                  <a:pt x="1454" y="5467"/>
                                </a:lnTo>
                                <a:lnTo>
                                  <a:pt x="1486" y="5487"/>
                                </a:lnTo>
                                <a:lnTo>
                                  <a:pt x="1519" y="5504"/>
                                </a:lnTo>
                                <a:lnTo>
                                  <a:pt x="1550" y="5523"/>
                                </a:lnTo>
                                <a:lnTo>
                                  <a:pt x="1585" y="5540"/>
                                </a:lnTo>
                                <a:lnTo>
                                  <a:pt x="1618" y="5557"/>
                                </a:lnTo>
                                <a:lnTo>
                                  <a:pt x="1651" y="5574"/>
                                </a:lnTo>
                                <a:lnTo>
                                  <a:pt x="1685" y="5591"/>
                                </a:lnTo>
                                <a:lnTo>
                                  <a:pt x="1719" y="5606"/>
                                </a:lnTo>
                                <a:lnTo>
                                  <a:pt x="1753" y="5622"/>
                                </a:lnTo>
                                <a:lnTo>
                                  <a:pt x="1788" y="5637"/>
                                </a:lnTo>
                                <a:lnTo>
                                  <a:pt x="1822" y="5651"/>
                                </a:lnTo>
                                <a:lnTo>
                                  <a:pt x="1857" y="5665"/>
                                </a:lnTo>
                                <a:lnTo>
                                  <a:pt x="1892" y="5680"/>
                                </a:lnTo>
                                <a:lnTo>
                                  <a:pt x="1928" y="5693"/>
                                </a:lnTo>
                                <a:lnTo>
                                  <a:pt x="1963" y="5706"/>
                                </a:lnTo>
                                <a:lnTo>
                                  <a:pt x="1999" y="5718"/>
                                </a:lnTo>
                                <a:lnTo>
                                  <a:pt x="2035" y="5730"/>
                                </a:lnTo>
                                <a:lnTo>
                                  <a:pt x="2072" y="5742"/>
                                </a:lnTo>
                                <a:lnTo>
                                  <a:pt x="2108" y="5753"/>
                                </a:lnTo>
                                <a:lnTo>
                                  <a:pt x="2144" y="5764"/>
                                </a:lnTo>
                                <a:lnTo>
                                  <a:pt x="2181" y="5774"/>
                                </a:lnTo>
                                <a:lnTo>
                                  <a:pt x="2218" y="5784"/>
                                </a:lnTo>
                                <a:lnTo>
                                  <a:pt x="2255" y="5793"/>
                                </a:lnTo>
                                <a:lnTo>
                                  <a:pt x="2293" y="5801"/>
                                </a:lnTo>
                                <a:lnTo>
                                  <a:pt x="2330" y="5810"/>
                                </a:lnTo>
                                <a:lnTo>
                                  <a:pt x="2367" y="5818"/>
                                </a:lnTo>
                                <a:lnTo>
                                  <a:pt x="2406" y="5826"/>
                                </a:lnTo>
                                <a:lnTo>
                                  <a:pt x="2443" y="5832"/>
                                </a:lnTo>
                                <a:lnTo>
                                  <a:pt x="2482" y="5839"/>
                                </a:lnTo>
                                <a:lnTo>
                                  <a:pt x="2520" y="5844"/>
                                </a:lnTo>
                                <a:lnTo>
                                  <a:pt x="2559" y="5850"/>
                                </a:lnTo>
                                <a:lnTo>
                                  <a:pt x="2597" y="5855"/>
                                </a:lnTo>
                                <a:lnTo>
                                  <a:pt x="2636" y="5860"/>
                                </a:lnTo>
                                <a:lnTo>
                                  <a:pt x="2675" y="5863"/>
                                </a:lnTo>
                                <a:lnTo>
                                  <a:pt x="2714" y="5866"/>
                                </a:lnTo>
                                <a:lnTo>
                                  <a:pt x="2753" y="5869"/>
                                </a:lnTo>
                                <a:lnTo>
                                  <a:pt x="2793" y="5872"/>
                                </a:lnTo>
                                <a:lnTo>
                                  <a:pt x="2833" y="5874"/>
                                </a:lnTo>
                                <a:lnTo>
                                  <a:pt x="2872" y="5875"/>
                                </a:lnTo>
                                <a:lnTo>
                                  <a:pt x="2912" y="5876"/>
                                </a:lnTo>
                                <a:lnTo>
                                  <a:pt x="2952" y="5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0"/>
                        <wps:cNvSpPr>
                          <a:spLocks noEditPoints="1"/>
                        </wps:cNvSpPr>
                        <wps:spPr bwMode="auto">
                          <a:xfrm>
                            <a:off x="347" y="18"/>
                            <a:ext cx="1109" cy="1230"/>
                          </a:xfrm>
                          <a:custGeom>
                            <a:avLst/>
                            <a:gdLst>
                              <a:gd name="T0" fmla="*/ 4374 w 4435"/>
                              <a:gd name="T1" fmla="*/ 2528 h 4920"/>
                              <a:gd name="T2" fmla="*/ 4241 w 4435"/>
                              <a:gd name="T3" fmla="*/ 2150 h 4920"/>
                              <a:gd name="T4" fmla="*/ 2494 w 4435"/>
                              <a:gd name="T5" fmla="*/ 433 h 4920"/>
                              <a:gd name="T6" fmla="*/ 2566 w 4435"/>
                              <a:gd name="T7" fmla="*/ 281 h 4920"/>
                              <a:gd name="T8" fmla="*/ 2523 w 4435"/>
                              <a:gd name="T9" fmla="*/ 325 h 4920"/>
                              <a:gd name="T10" fmla="*/ 2271 w 4435"/>
                              <a:gd name="T11" fmla="*/ 245 h 4920"/>
                              <a:gd name="T12" fmla="*/ 4102 w 4435"/>
                              <a:gd name="T13" fmla="*/ 2401 h 4920"/>
                              <a:gd name="T14" fmla="*/ 3999 w 4435"/>
                              <a:gd name="T15" fmla="*/ 2250 h 4920"/>
                              <a:gd name="T16" fmla="*/ 4359 w 4435"/>
                              <a:gd name="T17" fmla="*/ 2186 h 4920"/>
                              <a:gd name="T18" fmla="*/ 3982 w 4435"/>
                              <a:gd name="T19" fmla="*/ 1945 h 4920"/>
                              <a:gd name="T20" fmla="*/ 3960 w 4435"/>
                              <a:gd name="T21" fmla="*/ 1781 h 4920"/>
                              <a:gd name="T22" fmla="*/ 3968 w 4435"/>
                              <a:gd name="T23" fmla="*/ 1292 h 4920"/>
                              <a:gd name="T24" fmla="*/ 2901 w 4435"/>
                              <a:gd name="T25" fmla="*/ 323 h 4920"/>
                              <a:gd name="T26" fmla="*/ 1494 w 4435"/>
                              <a:gd name="T27" fmla="*/ 2 h 4920"/>
                              <a:gd name="T28" fmla="*/ 119 w 4435"/>
                              <a:gd name="T29" fmla="*/ 393 h 4920"/>
                              <a:gd name="T30" fmla="*/ 224 w 4435"/>
                              <a:gd name="T31" fmla="*/ 460 h 4920"/>
                              <a:gd name="T32" fmla="*/ 147 w 4435"/>
                              <a:gd name="T33" fmla="*/ 701 h 4920"/>
                              <a:gd name="T34" fmla="*/ 336 w 4435"/>
                              <a:gd name="T35" fmla="*/ 576 h 4920"/>
                              <a:gd name="T36" fmla="*/ 352 w 4435"/>
                              <a:gd name="T37" fmla="*/ 358 h 4920"/>
                              <a:gd name="T38" fmla="*/ 686 w 4435"/>
                              <a:gd name="T39" fmla="*/ 311 h 4920"/>
                              <a:gd name="T40" fmla="*/ 943 w 4435"/>
                              <a:gd name="T41" fmla="*/ 141 h 4920"/>
                              <a:gd name="T42" fmla="*/ 863 w 4435"/>
                              <a:gd name="T43" fmla="*/ 405 h 4920"/>
                              <a:gd name="T44" fmla="*/ 602 w 4435"/>
                              <a:gd name="T45" fmla="*/ 598 h 4920"/>
                              <a:gd name="T46" fmla="*/ 1161 w 4435"/>
                              <a:gd name="T47" fmla="*/ 277 h 4920"/>
                              <a:gd name="T48" fmla="*/ 1472 w 4435"/>
                              <a:gd name="T49" fmla="*/ 78 h 4920"/>
                              <a:gd name="T50" fmla="*/ 1891 w 4435"/>
                              <a:gd name="T51" fmla="*/ 255 h 4920"/>
                              <a:gd name="T52" fmla="*/ 2076 w 4435"/>
                              <a:gd name="T53" fmla="*/ 430 h 4920"/>
                              <a:gd name="T54" fmla="*/ 3008 w 4435"/>
                              <a:gd name="T55" fmla="*/ 856 h 4920"/>
                              <a:gd name="T56" fmla="*/ 3869 w 4435"/>
                              <a:gd name="T57" fmla="*/ 1947 h 4920"/>
                              <a:gd name="T58" fmla="*/ 3991 w 4435"/>
                              <a:gd name="T59" fmla="*/ 3343 h 4920"/>
                              <a:gd name="T60" fmla="*/ 3563 w 4435"/>
                              <a:gd name="T61" fmla="*/ 4650 h 4920"/>
                              <a:gd name="T62" fmla="*/ 4232 w 4435"/>
                              <a:gd name="T63" fmla="*/ 3936 h 4920"/>
                              <a:gd name="T64" fmla="*/ 4418 w 4435"/>
                              <a:gd name="T65" fmla="*/ 2529 h 4920"/>
                              <a:gd name="T66" fmla="*/ 4162 w 4435"/>
                              <a:gd name="T67" fmla="*/ 2684 h 4920"/>
                              <a:gd name="T68" fmla="*/ 4311 w 4435"/>
                              <a:gd name="T69" fmla="*/ 2792 h 4920"/>
                              <a:gd name="T70" fmla="*/ 2651 w 4435"/>
                              <a:gd name="T71" fmla="*/ 435 h 4920"/>
                              <a:gd name="T72" fmla="*/ 2774 w 4435"/>
                              <a:gd name="T73" fmla="*/ 538 h 4920"/>
                              <a:gd name="T74" fmla="*/ 2870 w 4435"/>
                              <a:gd name="T75" fmla="*/ 675 h 4920"/>
                              <a:gd name="T76" fmla="*/ 2911 w 4435"/>
                              <a:gd name="T77" fmla="*/ 629 h 4920"/>
                              <a:gd name="T78" fmla="*/ 2982 w 4435"/>
                              <a:gd name="T79" fmla="*/ 483 h 4920"/>
                              <a:gd name="T80" fmla="*/ 3199 w 4435"/>
                              <a:gd name="T81" fmla="*/ 950 h 4920"/>
                              <a:gd name="T82" fmla="*/ 3229 w 4435"/>
                              <a:gd name="T83" fmla="*/ 653 h 4920"/>
                              <a:gd name="T84" fmla="*/ 3071 w 4435"/>
                              <a:gd name="T85" fmla="*/ 709 h 4920"/>
                              <a:gd name="T86" fmla="*/ 3289 w 4435"/>
                              <a:gd name="T87" fmla="*/ 961 h 4920"/>
                              <a:gd name="T88" fmla="*/ 3542 w 4435"/>
                              <a:gd name="T89" fmla="*/ 1264 h 4920"/>
                              <a:gd name="T90" fmla="*/ 3493 w 4435"/>
                              <a:gd name="T91" fmla="*/ 1126 h 4920"/>
                              <a:gd name="T92" fmla="*/ 3647 w 4435"/>
                              <a:gd name="T93" fmla="*/ 1374 h 4920"/>
                              <a:gd name="T94" fmla="*/ 3884 w 4435"/>
                              <a:gd name="T95" fmla="*/ 1459 h 4920"/>
                              <a:gd name="T96" fmla="*/ 3785 w 4435"/>
                              <a:gd name="T97" fmla="*/ 1707 h 4920"/>
                              <a:gd name="T98" fmla="*/ 3978 w 4435"/>
                              <a:gd name="T99" fmla="*/ 1619 h 4920"/>
                              <a:gd name="T100" fmla="*/ 4011 w 4435"/>
                              <a:gd name="T101" fmla="*/ 1595 h 4920"/>
                              <a:gd name="T102" fmla="*/ 4035 w 4435"/>
                              <a:gd name="T103" fmla="*/ 3508 h 4920"/>
                              <a:gd name="T104" fmla="*/ 4111 w 4435"/>
                              <a:gd name="T105" fmla="*/ 3212 h 4920"/>
                              <a:gd name="T106" fmla="*/ 4197 w 4435"/>
                              <a:gd name="T107" fmla="*/ 3062 h 4920"/>
                              <a:gd name="T108" fmla="*/ 4295 w 4435"/>
                              <a:gd name="T109" fmla="*/ 3060 h 4920"/>
                              <a:gd name="T110" fmla="*/ 4359 w 4435"/>
                              <a:gd name="T111" fmla="*/ 3401 h 4920"/>
                              <a:gd name="T112" fmla="*/ 4269 w 4435"/>
                              <a:gd name="T113" fmla="*/ 3508 h 4920"/>
                              <a:gd name="T114" fmla="*/ 4076 w 4435"/>
                              <a:gd name="T115" fmla="*/ 4174 h 4920"/>
                              <a:gd name="T116" fmla="*/ 3794 w 4435"/>
                              <a:gd name="T117" fmla="*/ 4354 h 4920"/>
                              <a:gd name="T118" fmla="*/ 3619 w 4435"/>
                              <a:gd name="T119" fmla="*/ 4442 h 4920"/>
                              <a:gd name="T120" fmla="*/ 3756 w 4435"/>
                              <a:gd name="T121" fmla="*/ 4152 h 4920"/>
                              <a:gd name="T122" fmla="*/ 4012 w 4435"/>
                              <a:gd name="T123" fmla="*/ 3988 h 4920"/>
                              <a:gd name="T124" fmla="*/ 4168 w 4435"/>
                              <a:gd name="T125" fmla="*/ 3927 h 4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35" h="4920">
                                <a:moveTo>
                                  <a:pt x="3710" y="1224"/>
                                </a:moveTo>
                                <a:lnTo>
                                  <a:pt x="3735" y="1230"/>
                                </a:lnTo>
                                <a:lnTo>
                                  <a:pt x="3766" y="1231"/>
                                </a:lnTo>
                                <a:lnTo>
                                  <a:pt x="3781" y="1231"/>
                                </a:lnTo>
                                <a:lnTo>
                                  <a:pt x="3787" y="1225"/>
                                </a:lnTo>
                                <a:lnTo>
                                  <a:pt x="3797" y="1213"/>
                                </a:lnTo>
                                <a:lnTo>
                                  <a:pt x="3798" y="1201"/>
                                </a:lnTo>
                                <a:lnTo>
                                  <a:pt x="3778" y="1193"/>
                                </a:lnTo>
                                <a:lnTo>
                                  <a:pt x="3750" y="1186"/>
                                </a:lnTo>
                                <a:lnTo>
                                  <a:pt x="3734" y="1183"/>
                                </a:lnTo>
                                <a:lnTo>
                                  <a:pt x="3725" y="1189"/>
                                </a:lnTo>
                                <a:lnTo>
                                  <a:pt x="3709" y="1201"/>
                                </a:lnTo>
                                <a:lnTo>
                                  <a:pt x="3700" y="1207"/>
                                </a:lnTo>
                                <a:lnTo>
                                  <a:pt x="3699" y="1210"/>
                                </a:lnTo>
                                <a:lnTo>
                                  <a:pt x="3701" y="1217"/>
                                </a:lnTo>
                                <a:lnTo>
                                  <a:pt x="3710" y="1224"/>
                                </a:lnTo>
                                <a:close/>
                                <a:moveTo>
                                  <a:pt x="4085" y="2488"/>
                                </a:moveTo>
                                <a:lnTo>
                                  <a:pt x="4135" y="2502"/>
                                </a:lnTo>
                                <a:lnTo>
                                  <a:pt x="4190" y="2504"/>
                                </a:lnTo>
                                <a:lnTo>
                                  <a:pt x="4245" y="2500"/>
                                </a:lnTo>
                                <a:lnTo>
                                  <a:pt x="4300" y="2494"/>
                                </a:lnTo>
                                <a:lnTo>
                                  <a:pt x="4308" y="2486"/>
                                </a:lnTo>
                                <a:lnTo>
                                  <a:pt x="4322" y="2471"/>
                                </a:lnTo>
                                <a:lnTo>
                                  <a:pt x="4330" y="2464"/>
                                </a:lnTo>
                                <a:lnTo>
                                  <a:pt x="4353" y="2480"/>
                                </a:lnTo>
                                <a:lnTo>
                                  <a:pt x="4372" y="2498"/>
                                </a:lnTo>
                                <a:lnTo>
                                  <a:pt x="4374" y="2528"/>
                                </a:lnTo>
                                <a:lnTo>
                                  <a:pt x="4364" y="2546"/>
                                </a:lnTo>
                                <a:lnTo>
                                  <a:pt x="4355" y="2565"/>
                                </a:lnTo>
                                <a:lnTo>
                                  <a:pt x="4347" y="2582"/>
                                </a:lnTo>
                                <a:lnTo>
                                  <a:pt x="4313" y="2560"/>
                                </a:lnTo>
                                <a:lnTo>
                                  <a:pt x="4253" y="2554"/>
                                </a:lnTo>
                                <a:lnTo>
                                  <a:pt x="4186" y="2557"/>
                                </a:lnTo>
                                <a:lnTo>
                                  <a:pt x="4128" y="2561"/>
                                </a:lnTo>
                                <a:lnTo>
                                  <a:pt x="4122" y="2571"/>
                                </a:lnTo>
                                <a:lnTo>
                                  <a:pt x="4112" y="2590"/>
                                </a:lnTo>
                                <a:lnTo>
                                  <a:pt x="4107" y="2600"/>
                                </a:lnTo>
                                <a:lnTo>
                                  <a:pt x="4087" y="2592"/>
                                </a:lnTo>
                                <a:lnTo>
                                  <a:pt x="4075" y="2581"/>
                                </a:lnTo>
                                <a:lnTo>
                                  <a:pt x="4061" y="2566"/>
                                </a:lnTo>
                                <a:lnTo>
                                  <a:pt x="4063" y="2537"/>
                                </a:lnTo>
                                <a:lnTo>
                                  <a:pt x="4071" y="2510"/>
                                </a:lnTo>
                                <a:lnTo>
                                  <a:pt x="4085" y="2488"/>
                                </a:lnTo>
                                <a:close/>
                                <a:moveTo>
                                  <a:pt x="4150" y="2173"/>
                                </a:moveTo>
                                <a:lnTo>
                                  <a:pt x="4110" y="2185"/>
                                </a:lnTo>
                                <a:lnTo>
                                  <a:pt x="4073" y="2196"/>
                                </a:lnTo>
                                <a:lnTo>
                                  <a:pt x="4037" y="2193"/>
                                </a:lnTo>
                                <a:lnTo>
                                  <a:pt x="4035" y="2144"/>
                                </a:lnTo>
                                <a:lnTo>
                                  <a:pt x="4067" y="2128"/>
                                </a:lnTo>
                                <a:lnTo>
                                  <a:pt x="4101" y="2117"/>
                                </a:lnTo>
                                <a:lnTo>
                                  <a:pt x="4115" y="2132"/>
                                </a:lnTo>
                                <a:lnTo>
                                  <a:pt x="4137" y="2159"/>
                                </a:lnTo>
                                <a:lnTo>
                                  <a:pt x="4150" y="2173"/>
                                </a:lnTo>
                                <a:close/>
                                <a:moveTo>
                                  <a:pt x="4241" y="2150"/>
                                </a:moveTo>
                                <a:lnTo>
                                  <a:pt x="4225" y="2155"/>
                                </a:lnTo>
                                <a:lnTo>
                                  <a:pt x="4207" y="2158"/>
                                </a:lnTo>
                                <a:lnTo>
                                  <a:pt x="4193" y="2163"/>
                                </a:lnTo>
                                <a:lnTo>
                                  <a:pt x="4196" y="2138"/>
                                </a:lnTo>
                                <a:lnTo>
                                  <a:pt x="4203" y="2110"/>
                                </a:lnTo>
                                <a:lnTo>
                                  <a:pt x="4222" y="2094"/>
                                </a:lnTo>
                                <a:lnTo>
                                  <a:pt x="4242" y="2103"/>
                                </a:lnTo>
                                <a:lnTo>
                                  <a:pt x="4242" y="2127"/>
                                </a:lnTo>
                                <a:lnTo>
                                  <a:pt x="4241" y="2150"/>
                                </a:lnTo>
                                <a:close/>
                                <a:moveTo>
                                  <a:pt x="2521" y="467"/>
                                </a:moveTo>
                                <a:lnTo>
                                  <a:pt x="2519" y="476"/>
                                </a:lnTo>
                                <a:lnTo>
                                  <a:pt x="2517" y="494"/>
                                </a:lnTo>
                                <a:lnTo>
                                  <a:pt x="2516" y="504"/>
                                </a:lnTo>
                                <a:lnTo>
                                  <a:pt x="2506" y="499"/>
                                </a:lnTo>
                                <a:lnTo>
                                  <a:pt x="2487" y="492"/>
                                </a:lnTo>
                                <a:lnTo>
                                  <a:pt x="2477" y="488"/>
                                </a:lnTo>
                                <a:lnTo>
                                  <a:pt x="2483" y="481"/>
                                </a:lnTo>
                                <a:lnTo>
                                  <a:pt x="2494" y="469"/>
                                </a:lnTo>
                                <a:lnTo>
                                  <a:pt x="2500" y="462"/>
                                </a:lnTo>
                                <a:lnTo>
                                  <a:pt x="2492" y="459"/>
                                </a:lnTo>
                                <a:lnTo>
                                  <a:pt x="2475" y="452"/>
                                </a:lnTo>
                                <a:lnTo>
                                  <a:pt x="2466" y="449"/>
                                </a:lnTo>
                                <a:lnTo>
                                  <a:pt x="2470" y="440"/>
                                </a:lnTo>
                                <a:lnTo>
                                  <a:pt x="2476" y="424"/>
                                </a:lnTo>
                                <a:lnTo>
                                  <a:pt x="2479" y="415"/>
                                </a:lnTo>
                                <a:lnTo>
                                  <a:pt x="2486" y="425"/>
                                </a:lnTo>
                                <a:lnTo>
                                  <a:pt x="2494" y="433"/>
                                </a:lnTo>
                                <a:lnTo>
                                  <a:pt x="2507" y="436"/>
                                </a:lnTo>
                                <a:lnTo>
                                  <a:pt x="2508" y="427"/>
                                </a:lnTo>
                                <a:lnTo>
                                  <a:pt x="2509" y="413"/>
                                </a:lnTo>
                                <a:lnTo>
                                  <a:pt x="2510" y="404"/>
                                </a:lnTo>
                                <a:lnTo>
                                  <a:pt x="2520" y="408"/>
                                </a:lnTo>
                                <a:lnTo>
                                  <a:pt x="2539" y="416"/>
                                </a:lnTo>
                                <a:lnTo>
                                  <a:pt x="2549" y="419"/>
                                </a:lnTo>
                                <a:lnTo>
                                  <a:pt x="2543" y="425"/>
                                </a:lnTo>
                                <a:lnTo>
                                  <a:pt x="2533" y="435"/>
                                </a:lnTo>
                                <a:lnTo>
                                  <a:pt x="2528" y="440"/>
                                </a:lnTo>
                                <a:lnTo>
                                  <a:pt x="2537" y="444"/>
                                </a:lnTo>
                                <a:lnTo>
                                  <a:pt x="2553" y="450"/>
                                </a:lnTo>
                                <a:lnTo>
                                  <a:pt x="2562" y="453"/>
                                </a:lnTo>
                                <a:lnTo>
                                  <a:pt x="2559" y="462"/>
                                </a:lnTo>
                                <a:lnTo>
                                  <a:pt x="2552" y="479"/>
                                </a:lnTo>
                                <a:lnTo>
                                  <a:pt x="2549" y="487"/>
                                </a:lnTo>
                                <a:lnTo>
                                  <a:pt x="2539" y="480"/>
                                </a:lnTo>
                                <a:lnTo>
                                  <a:pt x="2530" y="473"/>
                                </a:lnTo>
                                <a:lnTo>
                                  <a:pt x="2521" y="467"/>
                                </a:lnTo>
                                <a:close/>
                                <a:moveTo>
                                  <a:pt x="2537" y="292"/>
                                </a:moveTo>
                                <a:lnTo>
                                  <a:pt x="2543" y="301"/>
                                </a:lnTo>
                                <a:lnTo>
                                  <a:pt x="2551" y="309"/>
                                </a:lnTo>
                                <a:lnTo>
                                  <a:pt x="2564" y="312"/>
                                </a:lnTo>
                                <a:lnTo>
                                  <a:pt x="2564" y="304"/>
                                </a:lnTo>
                                <a:lnTo>
                                  <a:pt x="2565" y="289"/>
                                </a:lnTo>
                                <a:lnTo>
                                  <a:pt x="2566" y="281"/>
                                </a:lnTo>
                                <a:lnTo>
                                  <a:pt x="2576" y="286"/>
                                </a:lnTo>
                                <a:lnTo>
                                  <a:pt x="2595" y="292"/>
                                </a:lnTo>
                                <a:lnTo>
                                  <a:pt x="2605" y="297"/>
                                </a:lnTo>
                                <a:lnTo>
                                  <a:pt x="2599" y="302"/>
                                </a:lnTo>
                                <a:lnTo>
                                  <a:pt x="2589" y="312"/>
                                </a:lnTo>
                                <a:lnTo>
                                  <a:pt x="2584" y="316"/>
                                </a:lnTo>
                                <a:lnTo>
                                  <a:pt x="2593" y="321"/>
                                </a:lnTo>
                                <a:lnTo>
                                  <a:pt x="2609" y="326"/>
                                </a:lnTo>
                                <a:lnTo>
                                  <a:pt x="2618" y="329"/>
                                </a:lnTo>
                                <a:lnTo>
                                  <a:pt x="2615" y="338"/>
                                </a:lnTo>
                                <a:lnTo>
                                  <a:pt x="2608" y="355"/>
                                </a:lnTo>
                                <a:lnTo>
                                  <a:pt x="2605" y="362"/>
                                </a:lnTo>
                                <a:lnTo>
                                  <a:pt x="2595" y="356"/>
                                </a:lnTo>
                                <a:lnTo>
                                  <a:pt x="2587" y="349"/>
                                </a:lnTo>
                                <a:lnTo>
                                  <a:pt x="2577" y="343"/>
                                </a:lnTo>
                                <a:lnTo>
                                  <a:pt x="2576" y="353"/>
                                </a:lnTo>
                                <a:lnTo>
                                  <a:pt x="2574" y="370"/>
                                </a:lnTo>
                                <a:lnTo>
                                  <a:pt x="2573" y="379"/>
                                </a:lnTo>
                                <a:lnTo>
                                  <a:pt x="2563" y="376"/>
                                </a:lnTo>
                                <a:lnTo>
                                  <a:pt x="2544" y="368"/>
                                </a:lnTo>
                                <a:lnTo>
                                  <a:pt x="2534" y="365"/>
                                </a:lnTo>
                                <a:lnTo>
                                  <a:pt x="2540" y="357"/>
                                </a:lnTo>
                                <a:lnTo>
                                  <a:pt x="2551" y="345"/>
                                </a:lnTo>
                                <a:lnTo>
                                  <a:pt x="2556" y="338"/>
                                </a:lnTo>
                                <a:lnTo>
                                  <a:pt x="2548" y="335"/>
                                </a:lnTo>
                                <a:lnTo>
                                  <a:pt x="2532" y="328"/>
                                </a:lnTo>
                                <a:lnTo>
                                  <a:pt x="2523" y="325"/>
                                </a:lnTo>
                                <a:lnTo>
                                  <a:pt x="2527" y="316"/>
                                </a:lnTo>
                                <a:lnTo>
                                  <a:pt x="2533" y="301"/>
                                </a:lnTo>
                                <a:lnTo>
                                  <a:pt x="2537" y="292"/>
                                </a:lnTo>
                                <a:close/>
                                <a:moveTo>
                                  <a:pt x="2378" y="391"/>
                                </a:moveTo>
                                <a:lnTo>
                                  <a:pt x="2353" y="384"/>
                                </a:lnTo>
                                <a:lnTo>
                                  <a:pt x="2328" y="369"/>
                                </a:lnTo>
                                <a:lnTo>
                                  <a:pt x="2304" y="357"/>
                                </a:lnTo>
                                <a:lnTo>
                                  <a:pt x="2287" y="387"/>
                                </a:lnTo>
                                <a:lnTo>
                                  <a:pt x="2283" y="423"/>
                                </a:lnTo>
                                <a:lnTo>
                                  <a:pt x="2278" y="460"/>
                                </a:lnTo>
                                <a:lnTo>
                                  <a:pt x="2257" y="453"/>
                                </a:lnTo>
                                <a:lnTo>
                                  <a:pt x="2220" y="442"/>
                                </a:lnTo>
                                <a:lnTo>
                                  <a:pt x="2199" y="436"/>
                                </a:lnTo>
                                <a:lnTo>
                                  <a:pt x="2210" y="410"/>
                                </a:lnTo>
                                <a:lnTo>
                                  <a:pt x="2228" y="380"/>
                                </a:lnTo>
                                <a:lnTo>
                                  <a:pt x="2242" y="340"/>
                                </a:lnTo>
                                <a:lnTo>
                                  <a:pt x="2209" y="335"/>
                                </a:lnTo>
                                <a:lnTo>
                                  <a:pt x="2175" y="331"/>
                                </a:lnTo>
                                <a:lnTo>
                                  <a:pt x="2145" y="320"/>
                                </a:lnTo>
                                <a:lnTo>
                                  <a:pt x="2152" y="300"/>
                                </a:lnTo>
                                <a:lnTo>
                                  <a:pt x="2165" y="265"/>
                                </a:lnTo>
                                <a:lnTo>
                                  <a:pt x="2173" y="245"/>
                                </a:lnTo>
                                <a:lnTo>
                                  <a:pt x="2196" y="255"/>
                                </a:lnTo>
                                <a:lnTo>
                                  <a:pt x="2239" y="272"/>
                                </a:lnTo>
                                <a:lnTo>
                                  <a:pt x="2262" y="281"/>
                                </a:lnTo>
                                <a:lnTo>
                                  <a:pt x="2271" y="245"/>
                                </a:lnTo>
                                <a:lnTo>
                                  <a:pt x="2274" y="206"/>
                                </a:lnTo>
                                <a:lnTo>
                                  <a:pt x="2282" y="168"/>
                                </a:lnTo>
                                <a:lnTo>
                                  <a:pt x="2301" y="174"/>
                                </a:lnTo>
                                <a:lnTo>
                                  <a:pt x="2338" y="184"/>
                                </a:lnTo>
                                <a:lnTo>
                                  <a:pt x="2357" y="189"/>
                                </a:lnTo>
                                <a:lnTo>
                                  <a:pt x="2343" y="225"/>
                                </a:lnTo>
                                <a:lnTo>
                                  <a:pt x="2328" y="260"/>
                                </a:lnTo>
                                <a:lnTo>
                                  <a:pt x="2318" y="295"/>
                                </a:lnTo>
                                <a:lnTo>
                                  <a:pt x="2340" y="300"/>
                                </a:lnTo>
                                <a:lnTo>
                                  <a:pt x="2383" y="308"/>
                                </a:lnTo>
                                <a:lnTo>
                                  <a:pt x="2405" y="312"/>
                                </a:lnTo>
                                <a:lnTo>
                                  <a:pt x="2398" y="339"/>
                                </a:lnTo>
                                <a:lnTo>
                                  <a:pt x="2390" y="363"/>
                                </a:lnTo>
                                <a:lnTo>
                                  <a:pt x="2378" y="391"/>
                                </a:lnTo>
                                <a:close/>
                                <a:moveTo>
                                  <a:pt x="4391" y="2357"/>
                                </a:moveTo>
                                <a:lnTo>
                                  <a:pt x="4376" y="2363"/>
                                </a:lnTo>
                                <a:lnTo>
                                  <a:pt x="4359" y="2363"/>
                                </a:lnTo>
                                <a:lnTo>
                                  <a:pt x="4342" y="2363"/>
                                </a:lnTo>
                                <a:lnTo>
                                  <a:pt x="4344" y="2387"/>
                                </a:lnTo>
                                <a:lnTo>
                                  <a:pt x="4349" y="2412"/>
                                </a:lnTo>
                                <a:lnTo>
                                  <a:pt x="4344" y="2437"/>
                                </a:lnTo>
                                <a:lnTo>
                                  <a:pt x="4316" y="2424"/>
                                </a:lnTo>
                                <a:lnTo>
                                  <a:pt x="4298" y="2404"/>
                                </a:lnTo>
                                <a:lnTo>
                                  <a:pt x="4293" y="2373"/>
                                </a:lnTo>
                                <a:lnTo>
                                  <a:pt x="4243" y="2380"/>
                                </a:lnTo>
                                <a:lnTo>
                                  <a:pt x="4152" y="2393"/>
                                </a:lnTo>
                                <a:lnTo>
                                  <a:pt x="4102" y="2401"/>
                                </a:lnTo>
                                <a:lnTo>
                                  <a:pt x="4100" y="2410"/>
                                </a:lnTo>
                                <a:lnTo>
                                  <a:pt x="4097" y="2426"/>
                                </a:lnTo>
                                <a:lnTo>
                                  <a:pt x="4094" y="2435"/>
                                </a:lnTo>
                                <a:lnTo>
                                  <a:pt x="4078" y="2439"/>
                                </a:lnTo>
                                <a:lnTo>
                                  <a:pt x="4063" y="2430"/>
                                </a:lnTo>
                                <a:lnTo>
                                  <a:pt x="4044" y="2418"/>
                                </a:lnTo>
                                <a:lnTo>
                                  <a:pt x="4028" y="2382"/>
                                </a:lnTo>
                                <a:lnTo>
                                  <a:pt x="4039" y="2345"/>
                                </a:lnTo>
                                <a:lnTo>
                                  <a:pt x="4055" y="2309"/>
                                </a:lnTo>
                                <a:lnTo>
                                  <a:pt x="4071" y="2334"/>
                                </a:lnTo>
                                <a:lnTo>
                                  <a:pt x="4102" y="2341"/>
                                </a:lnTo>
                                <a:lnTo>
                                  <a:pt x="4149" y="2336"/>
                                </a:lnTo>
                                <a:lnTo>
                                  <a:pt x="4199" y="2325"/>
                                </a:lnTo>
                                <a:lnTo>
                                  <a:pt x="4248" y="2313"/>
                                </a:lnTo>
                                <a:lnTo>
                                  <a:pt x="4288" y="2307"/>
                                </a:lnTo>
                                <a:lnTo>
                                  <a:pt x="4283" y="2279"/>
                                </a:lnTo>
                                <a:lnTo>
                                  <a:pt x="4272" y="2244"/>
                                </a:lnTo>
                                <a:lnTo>
                                  <a:pt x="4259" y="2218"/>
                                </a:lnTo>
                                <a:lnTo>
                                  <a:pt x="4222" y="2217"/>
                                </a:lnTo>
                                <a:lnTo>
                                  <a:pt x="4187" y="2222"/>
                                </a:lnTo>
                                <a:lnTo>
                                  <a:pt x="4154" y="2232"/>
                                </a:lnTo>
                                <a:lnTo>
                                  <a:pt x="4116" y="2245"/>
                                </a:lnTo>
                                <a:lnTo>
                                  <a:pt x="4079" y="2263"/>
                                </a:lnTo>
                                <a:lnTo>
                                  <a:pt x="4055" y="2299"/>
                                </a:lnTo>
                                <a:lnTo>
                                  <a:pt x="4031" y="2288"/>
                                </a:lnTo>
                                <a:lnTo>
                                  <a:pt x="4010" y="2275"/>
                                </a:lnTo>
                                <a:lnTo>
                                  <a:pt x="3999" y="2250"/>
                                </a:lnTo>
                                <a:lnTo>
                                  <a:pt x="4007" y="2221"/>
                                </a:lnTo>
                                <a:lnTo>
                                  <a:pt x="3999" y="2194"/>
                                </a:lnTo>
                                <a:lnTo>
                                  <a:pt x="3976" y="2172"/>
                                </a:lnTo>
                                <a:lnTo>
                                  <a:pt x="3974" y="2141"/>
                                </a:lnTo>
                                <a:lnTo>
                                  <a:pt x="3982" y="2114"/>
                                </a:lnTo>
                                <a:lnTo>
                                  <a:pt x="3987" y="2084"/>
                                </a:lnTo>
                                <a:lnTo>
                                  <a:pt x="4033" y="2085"/>
                                </a:lnTo>
                                <a:lnTo>
                                  <a:pt x="4076" y="2075"/>
                                </a:lnTo>
                                <a:lnTo>
                                  <a:pt x="4121" y="2056"/>
                                </a:lnTo>
                                <a:lnTo>
                                  <a:pt x="4130" y="2071"/>
                                </a:lnTo>
                                <a:lnTo>
                                  <a:pt x="4148" y="2101"/>
                                </a:lnTo>
                                <a:lnTo>
                                  <a:pt x="4156" y="2117"/>
                                </a:lnTo>
                                <a:lnTo>
                                  <a:pt x="4173" y="2078"/>
                                </a:lnTo>
                                <a:lnTo>
                                  <a:pt x="4200" y="2045"/>
                                </a:lnTo>
                                <a:lnTo>
                                  <a:pt x="4231" y="2036"/>
                                </a:lnTo>
                                <a:lnTo>
                                  <a:pt x="4272" y="2051"/>
                                </a:lnTo>
                                <a:lnTo>
                                  <a:pt x="4291" y="2076"/>
                                </a:lnTo>
                                <a:lnTo>
                                  <a:pt x="4295" y="2110"/>
                                </a:lnTo>
                                <a:lnTo>
                                  <a:pt x="4291" y="2149"/>
                                </a:lnTo>
                                <a:lnTo>
                                  <a:pt x="4286" y="2188"/>
                                </a:lnTo>
                                <a:lnTo>
                                  <a:pt x="4288" y="2226"/>
                                </a:lnTo>
                                <a:lnTo>
                                  <a:pt x="4314" y="2253"/>
                                </a:lnTo>
                                <a:lnTo>
                                  <a:pt x="4362" y="2304"/>
                                </a:lnTo>
                                <a:lnTo>
                                  <a:pt x="4388" y="2331"/>
                                </a:lnTo>
                                <a:lnTo>
                                  <a:pt x="4380" y="2282"/>
                                </a:lnTo>
                                <a:lnTo>
                                  <a:pt x="4370" y="2233"/>
                                </a:lnTo>
                                <a:lnTo>
                                  <a:pt x="4359" y="2186"/>
                                </a:lnTo>
                                <a:lnTo>
                                  <a:pt x="4347" y="2139"/>
                                </a:lnTo>
                                <a:lnTo>
                                  <a:pt x="4333" y="2092"/>
                                </a:lnTo>
                                <a:lnTo>
                                  <a:pt x="4320" y="2046"/>
                                </a:lnTo>
                                <a:lnTo>
                                  <a:pt x="4306" y="2001"/>
                                </a:lnTo>
                                <a:lnTo>
                                  <a:pt x="4291" y="1956"/>
                                </a:lnTo>
                                <a:lnTo>
                                  <a:pt x="4275" y="1912"/>
                                </a:lnTo>
                                <a:lnTo>
                                  <a:pt x="4243" y="1920"/>
                                </a:lnTo>
                                <a:lnTo>
                                  <a:pt x="4250" y="1946"/>
                                </a:lnTo>
                                <a:lnTo>
                                  <a:pt x="4250" y="1976"/>
                                </a:lnTo>
                                <a:lnTo>
                                  <a:pt x="4227" y="1966"/>
                                </a:lnTo>
                                <a:lnTo>
                                  <a:pt x="4207" y="1954"/>
                                </a:lnTo>
                                <a:lnTo>
                                  <a:pt x="4196" y="1926"/>
                                </a:lnTo>
                                <a:lnTo>
                                  <a:pt x="4149" y="1941"/>
                                </a:lnTo>
                                <a:lnTo>
                                  <a:pt x="4097" y="1962"/>
                                </a:lnTo>
                                <a:lnTo>
                                  <a:pt x="4045" y="1983"/>
                                </a:lnTo>
                                <a:lnTo>
                                  <a:pt x="4000" y="1999"/>
                                </a:lnTo>
                                <a:lnTo>
                                  <a:pt x="3991" y="2013"/>
                                </a:lnTo>
                                <a:lnTo>
                                  <a:pt x="3990" y="2029"/>
                                </a:lnTo>
                                <a:lnTo>
                                  <a:pt x="3978" y="2039"/>
                                </a:lnTo>
                                <a:lnTo>
                                  <a:pt x="3960" y="2034"/>
                                </a:lnTo>
                                <a:lnTo>
                                  <a:pt x="3946" y="2032"/>
                                </a:lnTo>
                                <a:lnTo>
                                  <a:pt x="3931" y="2018"/>
                                </a:lnTo>
                                <a:lnTo>
                                  <a:pt x="3925" y="1991"/>
                                </a:lnTo>
                                <a:lnTo>
                                  <a:pt x="3928" y="1965"/>
                                </a:lnTo>
                                <a:lnTo>
                                  <a:pt x="3925" y="1936"/>
                                </a:lnTo>
                                <a:lnTo>
                                  <a:pt x="3941" y="1930"/>
                                </a:lnTo>
                                <a:lnTo>
                                  <a:pt x="3962" y="1938"/>
                                </a:lnTo>
                                <a:lnTo>
                                  <a:pt x="3982" y="1945"/>
                                </a:lnTo>
                                <a:lnTo>
                                  <a:pt x="4028" y="1927"/>
                                </a:lnTo>
                                <a:lnTo>
                                  <a:pt x="4113" y="1893"/>
                                </a:lnTo>
                                <a:lnTo>
                                  <a:pt x="4160" y="1876"/>
                                </a:lnTo>
                                <a:lnTo>
                                  <a:pt x="4152" y="1863"/>
                                </a:lnTo>
                                <a:lnTo>
                                  <a:pt x="4139" y="1837"/>
                                </a:lnTo>
                                <a:lnTo>
                                  <a:pt x="4131" y="1824"/>
                                </a:lnTo>
                                <a:lnTo>
                                  <a:pt x="4135" y="1821"/>
                                </a:lnTo>
                                <a:lnTo>
                                  <a:pt x="4142" y="1815"/>
                                </a:lnTo>
                                <a:lnTo>
                                  <a:pt x="4145" y="1812"/>
                                </a:lnTo>
                                <a:lnTo>
                                  <a:pt x="4138" y="1803"/>
                                </a:lnTo>
                                <a:lnTo>
                                  <a:pt x="4122" y="1786"/>
                                </a:lnTo>
                                <a:lnTo>
                                  <a:pt x="4115" y="1776"/>
                                </a:lnTo>
                                <a:lnTo>
                                  <a:pt x="4068" y="1788"/>
                                </a:lnTo>
                                <a:lnTo>
                                  <a:pt x="4018" y="1810"/>
                                </a:lnTo>
                                <a:lnTo>
                                  <a:pt x="3968" y="1835"/>
                                </a:lnTo>
                                <a:lnTo>
                                  <a:pt x="3924" y="1858"/>
                                </a:lnTo>
                                <a:lnTo>
                                  <a:pt x="3928" y="1876"/>
                                </a:lnTo>
                                <a:lnTo>
                                  <a:pt x="3935" y="1893"/>
                                </a:lnTo>
                                <a:lnTo>
                                  <a:pt x="3931" y="1908"/>
                                </a:lnTo>
                                <a:lnTo>
                                  <a:pt x="3907" y="1902"/>
                                </a:lnTo>
                                <a:lnTo>
                                  <a:pt x="3889" y="1900"/>
                                </a:lnTo>
                                <a:lnTo>
                                  <a:pt x="3873" y="1882"/>
                                </a:lnTo>
                                <a:lnTo>
                                  <a:pt x="3868" y="1855"/>
                                </a:lnTo>
                                <a:lnTo>
                                  <a:pt x="3874" y="1823"/>
                                </a:lnTo>
                                <a:lnTo>
                                  <a:pt x="3884" y="1792"/>
                                </a:lnTo>
                                <a:lnTo>
                                  <a:pt x="3960" y="1781"/>
                                </a:lnTo>
                                <a:lnTo>
                                  <a:pt x="4029" y="1749"/>
                                </a:lnTo>
                                <a:lnTo>
                                  <a:pt x="4060" y="1729"/>
                                </a:lnTo>
                                <a:lnTo>
                                  <a:pt x="4067" y="1718"/>
                                </a:lnTo>
                                <a:lnTo>
                                  <a:pt x="4065" y="1704"/>
                                </a:lnTo>
                                <a:lnTo>
                                  <a:pt x="4065" y="1689"/>
                                </a:lnTo>
                                <a:lnTo>
                                  <a:pt x="4092" y="1683"/>
                                </a:lnTo>
                                <a:lnTo>
                                  <a:pt x="4111" y="1696"/>
                                </a:lnTo>
                                <a:lnTo>
                                  <a:pt x="4133" y="1705"/>
                                </a:lnTo>
                                <a:lnTo>
                                  <a:pt x="4157" y="1730"/>
                                </a:lnTo>
                                <a:lnTo>
                                  <a:pt x="4154" y="1767"/>
                                </a:lnTo>
                                <a:lnTo>
                                  <a:pt x="4155" y="1802"/>
                                </a:lnTo>
                                <a:lnTo>
                                  <a:pt x="4196" y="1828"/>
                                </a:lnTo>
                                <a:lnTo>
                                  <a:pt x="4234" y="1857"/>
                                </a:lnTo>
                                <a:lnTo>
                                  <a:pt x="4265" y="1889"/>
                                </a:lnTo>
                                <a:lnTo>
                                  <a:pt x="4251" y="1851"/>
                                </a:lnTo>
                                <a:lnTo>
                                  <a:pt x="4236" y="1811"/>
                                </a:lnTo>
                                <a:lnTo>
                                  <a:pt x="4220" y="1772"/>
                                </a:lnTo>
                                <a:lnTo>
                                  <a:pt x="4204" y="1733"/>
                                </a:lnTo>
                                <a:lnTo>
                                  <a:pt x="4187" y="1695"/>
                                </a:lnTo>
                                <a:lnTo>
                                  <a:pt x="4170" y="1658"/>
                                </a:lnTo>
                                <a:lnTo>
                                  <a:pt x="4152" y="1619"/>
                                </a:lnTo>
                                <a:lnTo>
                                  <a:pt x="4133" y="1582"/>
                                </a:lnTo>
                                <a:lnTo>
                                  <a:pt x="4115" y="1545"/>
                                </a:lnTo>
                                <a:lnTo>
                                  <a:pt x="4096" y="1507"/>
                                </a:lnTo>
                                <a:lnTo>
                                  <a:pt x="4076" y="1471"/>
                                </a:lnTo>
                                <a:lnTo>
                                  <a:pt x="4055" y="1435"/>
                                </a:lnTo>
                                <a:lnTo>
                                  <a:pt x="4034" y="1399"/>
                                </a:lnTo>
                                <a:lnTo>
                                  <a:pt x="4012" y="1363"/>
                                </a:lnTo>
                                <a:lnTo>
                                  <a:pt x="3990" y="1327"/>
                                </a:lnTo>
                                <a:lnTo>
                                  <a:pt x="3968" y="1292"/>
                                </a:lnTo>
                                <a:lnTo>
                                  <a:pt x="3945" y="1257"/>
                                </a:lnTo>
                                <a:lnTo>
                                  <a:pt x="3921" y="1223"/>
                                </a:lnTo>
                                <a:lnTo>
                                  <a:pt x="3898" y="1188"/>
                                </a:lnTo>
                                <a:lnTo>
                                  <a:pt x="3873" y="1155"/>
                                </a:lnTo>
                                <a:lnTo>
                                  <a:pt x="3847" y="1121"/>
                                </a:lnTo>
                                <a:lnTo>
                                  <a:pt x="3822" y="1088"/>
                                </a:lnTo>
                                <a:lnTo>
                                  <a:pt x="3796" y="1055"/>
                                </a:lnTo>
                                <a:lnTo>
                                  <a:pt x="3769" y="1024"/>
                                </a:lnTo>
                                <a:lnTo>
                                  <a:pt x="3743" y="991"/>
                                </a:lnTo>
                                <a:lnTo>
                                  <a:pt x="3715" y="960"/>
                                </a:lnTo>
                                <a:lnTo>
                                  <a:pt x="3687" y="928"/>
                                </a:lnTo>
                                <a:lnTo>
                                  <a:pt x="3658" y="898"/>
                                </a:lnTo>
                                <a:lnTo>
                                  <a:pt x="3630" y="867"/>
                                </a:lnTo>
                                <a:lnTo>
                                  <a:pt x="3600" y="837"/>
                                </a:lnTo>
                                <a:lnTo>
                                  <a:pt x="3570" y="808"/>
                                </a:lnTo>
                                <a:lnTo>
                                  <a:pt x="3539" y="778"/>
                                </a:lnTo>
                                <a:lnTo>
                                  <a:pt x="3509" y="750"/>
                                </a:lnTo>
                                <a:lnTo>
                                  <a:pt x="3478" y="721"/>
                                </a:lnTo>
                                <a:lnTo>
                                  <a:pt x="3446" y="692"/>
                                </a:lnTo>
                                <a:lnTo>
                                  <a:pt x="3413" y="665"/>
                                </a:lnTo>
                                <a:lnTo>
                                  <a:pt x="3381" y="638"/>
                                </a:lnTo>
                                <a:lnTo>
                                  <a:pt x="3347" y="611"/>
                                </a:lnTo>
                                <a:lnTo>
                                  <a:pt x="3314" y="585"/>
                                </a:lnTo>
                                <a:lnTo>
                                  <a:pt x="3280" y="560"/>
                                </a:lnTo>
                                <a:lnTo>
                                  <a:pt x="3245" y="535"/>
                                </a:lnTo>
                                <a:lnTo>
                                  <a:pt x="3210" y="509"/>
                                </a:lnTo>
                                <a:lnTo>
                                  <a:pt x="3174" y="485"/>
                                </a:lnTo>
                                <a:lnTo>
                                  <a:pt x="3139" y="461"/>
                                </a:lnTo>
                                <a:lnTo>
                                  <a:pt x="3102" y="437"/>
                                </a:lnTo>
                                <a:lnTo>
                                  <a:pt x="3066" y="414"/>
                                </a:lnTo>
                                <a:lnTo>
                                  <a:pt x="3028" y="392"/>
                                </a:lnTo>
                                <a:lnTo>
                                  <a:pt x="2985" y="368"/>
                                </a:lnTo>
                                <a:lnTo>
                                  <a:pt x="2943" y="345"/>
                                </a:lnTo>
                                <a:lnTo>
                                  <a:pt x="2901" y="323"/>
                                </a:lnTo>
                                <a:lnTo>
                                  <a:pt x="2859" y="301"/>
                                </a:lnTo>
                                <a:lnTo>
                                  <a:pt x="2817" y="281"/>
                                </a:lnTo>
                                <a:lnTo>
                                  <a:pt x="2774" y="261"/>
                                </a:lnTo>
                                <a:lnTo>
                                  <a:pt x="2731" y="243"/>
                                </a:lnTo>
                                <a:lnTo>
                                  <a:pt x="2688" y="224"/>
                                </a:lnTo>
                                <a:lnTo>
                                  <a:pt x="2646" y="207"/>
                                </a:lnTo>
                                <a:lnTo>
                                  <a:pt x="2602" y="190"/>
                                </a:lnTo>
                                <a:lnTo>
                                  <a:pt x="2558" y="174"/>
                                </a:lnTo>
                                <a:lnTo>
                                  <a:pt x="2511" y="158"/>
                                </a:lnTo>
                                <a:lnTo>
                                  <a:pt x="2473" y="144"/>
                                </a:lnTo>
                                <a:lnTo>
                                  <a:pt x="2434" y="131"/>
                                </a:lnTo>
                                <a:lnTo>
                                  <a:pt x="2396" y="119"/>
                                </a:lnTo>
                                <a:lnTo>
                                  <a:pt x="2356" y="107"/>
                                </a:lnTo>
                                <a:lnTo>
                                  <a:pt x="2317" y="96"/>
                                </a:lnTo>
                                <a:lnTo>
                                  <a:pt x="2277" y="85"/>
                                </a:lnTo>
                                <a:lnTo>
                                  <a:pt x="2236" y="75"/>
                                </a:lnTo>
                                <a:lnTo>
                                  <a:pt x="2197" y="66"/>
                                </a:lnTo>
                                <a:lnTo>
                                  <a:pt x="2156" y="58"/>
                                </a:lnTo>
                                <a:lnTo>
                                  <a:pt x="2115" y="50"/>
                                </a:lnTo>
                                <a:lnTo>
                                  <a:pt x="2075" y="42"/>
                                </a:lnTo>
                                <a:lnTo>
                                  <a:pt x="2034" y="36"/>
                                </a:lnTo>
                                <a:lnTo>
                                  <a:pt x="1993" y="29"/>
                                </a:lnTo>
                                <a:lnTo>
                                  <a:pt x="1952" y="24"/>
                                </a:lnTo>
                                <a:lnTo>
                                  <a:pt x="1911" y="18"/>
                                </a:lnTo>
                                <a:lnTo>
                                  <a:pt x="1869" y="14"/>
                                </a:lnTo>
                                <a:lnTo>
                                  <a:pt x="1827" y="10"/>
                                </a:lnTo>
                                <a:lnTo>
                                  <a:pt x="1787" y="7"/>
                                </a:lnTo>
                                <a:lnTo>
                                  <a:pt x="1745" y="5"/>
                                </a:lnTo>
                                <a:lnTo>
                                  <a:pt x="1703" y="3"/>
                                </a:lnTo>
                                <a:lnTo>
                                  <a:pt x="1661" y="0"/>
                                </a:lnTo>
                                <a:lnTo>
                                  <a:pt x="1620" y="0"/>
                                </a:lnTo>
                                <a:lnTo>
                                  <a:pt x="1578" y="0"/>
                                </a:lnTo>
                                <a:lnTo>
                                  <a:pt x="1536" y="0"/>
                                </a:lnTo>
                                <a:lnTo>
                                  <a:pt x="1494" y="2"/>
                                </a:lnTo>
                                <a:lnTo>
                                  <a:pt x="1452" y="3"/>
                                </a:lnTo>
                                <a:lnTo>
                                  <a:pt x="1411" y="5"/>
                                </a:lnTo>
                                <a:lnTo>
                                  <a:pt x="1369" y="8"/>
                                </a:lnTo>
                                <a:lnTo>
                                  <a:pt x="1327" y="11"/>
                                </a:lnTo>
                                <a:lnTo>
                                  <a:pt x="1285" y="15"/>
                                </a:lnTo>
                                <a:lnTo>
                                  <a:pt x="1243" y="19"/>
                                </a:lnTo>
                                <a:lnTo>
                                  <a:pt x="1202" y="25"/>
                                </a:lnTo>
                                <a:lnTo>
                                  <a:pt x="1161" y="30"/>
                                </a:lnTo>
                                <a:lnTo>
                                  <a:pt x="1119" y="37"/>
                                </a:lnTo>
                                <a:lnTo>
                                  <a:pt x="1079" y="43"/>
                                </a:lnTo>
                                <a:lnTo>
                                  <a:pt x="1037" y="51"/>
                                </a:lnTo>
                                <a:lnTo>
                                  <a:pt x="996" y="59"/>
                                </a:lnTo>
                                <a:lnTo>
                                  <a:pt x="955" y="67"/>
                                </a:lnTo>
                                <a:lnTo>
                                  <a:pt x="915" y="76"/>
                                </a:lnTo>
                                <a:lnTo>
                                  <a:pt x="874" y="86"/>
                                </a:lnTo>
                                <a:lnTo>
                                  <a:pt x="834" y="96"/>
                                </a:lnTo>
                                <a:lnTo>
                                  <a:pt x="794" y="107"/>
                                </a:lnTo>
                                <a:lnTo>
                                  <a:pt x="754" y="118"/>
                                </a:lnTo>
                                <a:lnTo>
                                  <a:pt x="715" y="130"/>
                                </a:lnTo>
                                <a:lnTo>
                                  <a:pt x="675" y="142"/>
                                </a:lnTo>
                                <a:lnTo>
                                  <a:pt x="635" y="155"/>
                                </a:lnTo>
                                <a:lnTo>
                                  <a:pt x="597" y="168"/>
                                </a:lnTo>
                                <a:lnTo>
                                  <a:pt x="558" y="183"/>
                                </a:lnTo>
                                <a:lnTo>
                                  <a:pt x="520" y="198"/>
                                </a:lnTo>
                                <a:lnTo>
                                  <a:pt x="481" y="212"/>
                                </a:lnTo>
                                <a:lnTo>
                                  <a:pt x="444" y="229"/>
                                </a:lnTo>
                                <a:lnTo>
                                  <a:pt x="406" y="244"/>
                                </a:lnTo>
                                <a:lnTo>
                                  <a:pt x="369" y="261"/>
                                </a:lnTo>
                                <a:lnTo>
                                  <a:pt x="332" y="278"/>
                                </a:lnTo>
                                <a:lnTo>
                                  <a:pt x="296" y="297"/>
                                </a:lnTo>
                                <a:lnTo>
                                  <a:pt x="259" y="314"/>
                                </a:lnTo>
                                <a:lnTo>
                                  <a:pt x="223" y="334"/>
                                </a:lnTo>
                                <a:lnTo>
                                  <a:pt x="188" y="353"/>
                                </a:lnTo>
                                <a:lnTo>
                                  <a:pt x="153" y="372"/>
                                </a:lnTo>
                                <a:lnTo>
                                  <a:pt x="119" y="393"/>
                                </a:lnTo>
                                <a:lnTo>
                                  <a:pt x="84" y="414"/>
                                </a:lnTo>
                                <a:lnTo>
                                  <a:pt x="50" y="436"/>
                                </a:lnTo>
                                <a:lnTo>
                                  <a:pt x="17" y="458"/>
                                </a:lnTo>
                                <a:lnTo>
                                  <a:pt x="26" y="480"/>
                                </a:lnTo>
                                <a:lnTo>
                                  <a:pt x="43" y="470"/>
                                </a:lnTo>
                                <a:lnTo>
                                  <a:pt x="64" y="460"/>
                                </a:lnTo>
                                <a:lnTo>
                                  <a:pt x="77" y="469"/>
                                </a:lnTo>
                                <a:lnTo>
                                  <a:pt x="82" y="483"/>
                                </a:lnTo>
                                <a:lnTo>
                                  <a:pt x="79" y="496"/>
                                </a:lnTo>
                                <a:lnTo>
                                  <a:pt x="90" y="501"/>
                                </a:lnTo>
                                <a:lnTo>
                                  <a:pt x="101" y="496"/>
                                </a:lnTo>
                                <a:lnTo>
                                  <a:pt x="113" y="492"/>
                                </a:lnTo>
                                <a:lnTo>
                                  <a:pt x="116" y="496"/>
                                </a:lnTo>
                                <a:lnTo>
                                  <a:pt x="119" y="502"/>
                                </a:lnTo>
                                <a:lnTo>
                                  <a:pt x="121" y="506"/>
                                </a:lnTo>
                                <a:lnTo>
                                  <a:pt x="109" y="550"/>
                                </a:lnTo>
                                <a:lnTo>
                                  <a:pt x="81" y="586"/>
                                </a:lnTo>
                                <a:lnTo>
                                  <a:pt x="42" y="611"/>
                                </a:lnTo>
                                <a:lnTo>
                                  <a:pt x="41" y="630"/>
                                </a:lnTo>
                                <a:lnTo>
                                  <a:pt x="44" y="646"/>
                                </a:lnTo>
                                <a:lnTo>
                                  <a:pt x="49" y="662"/>
                                </a:lnTo>
                                <a:lnTo>
                                  <a:pt x="82" y="671"/>
                                </a:lnTo>
                                <a:lnTo>
                                  <a:pt x="113" y="660"/>
                                </a:lnTo>
                                <a:lnTo>
                                  <a:pt x="135" y="635"/>
                                </a:lnTo>
                                <a:lnTo>
                                  <a:pt x="168" y="577"/>
                                </a:lnTo>
                                <a:lnTo>
                                  <a:pt x="203" y="521"/>
                                </a:lnTo>
                                <a:lnTo>
                                  <a:pt x="224" y="460"/>
                                </a:lnTo>
                                <a:lnTo>
                                  <a:pt x="237" y="435"/>
                                </a:lnTo>
                                <a:lnTo>
                                  <a:pt x="259" y="417"/>
                                </a:lnTo>
                                <a:lnTo>
                                  <a:pt x="285" y="406"/>
                                </a:lnTo>
                                <a:lnTo>
                                  <a:pt x="306" y="406"/>
                                </a:lnTo>
                                <a:lnTo>
                                  <a:pt x="320" y="410"/>
                                </a:lnTo>
                                <a:lnTo>
                                  <a:pt x="335" y="425"/>
                                </a:lnTo>
                                <a:lnTo>
                                  <a:pt x="339" y="445"/>
                                </a:lnTo>
                                <a:lnTo>
                                  <a:pt x="325" y="455"/>
                                </a:lnTo>
                                <a:lnTo>
                                  <a:pt x="309" y="463"/>
                                </a:lnTo>
                                <a:lnTo>
                                  <a:pt x="282" y="509"/>
                                </a:lnTo>
                                <a:lnTo>
                                  <a:pt x="255" y="553"/>
                                </a:lnTo>
                                <a:lnTo>
                                  <a:pt x="232" y="597"/>
                                </a:lnTo>
                                <a:lnTo>
                                  <a:pt x="218" y="645"/>
                                </a:lnTo>
                                <a:lnTo>
                                  <a:pt x="219" y="699"/>
                                </a:lnTo>
                                <a:lnTo>
                                  <a:pt x="231" y="723"/>
                                </a:lnTo>
                                <a:lnTo>
                                  <a:pt x="242" y="751"/>
                                </a:lnTo>
                                <a:lnTo>
                                  <a:pt x="231" y="771"/>
                                </a:lnTo>
                                <a:lnTo>
                                  <a:pt x="218" y="776"/>
                                </a:lnTo>
                                <a:lnTo>
                                  <a:pt x="205" y="778"/>
                                </a:lnTo>
                                <a:lnTo>
                                  <a:pt x="194" y="771"/>
                                </a:lnTo>
                                <a:lnTo>
                                  <a:pt x="165" y="802"/>
                                </a:lnTo>
                                <a:lnTo>
                                  <a:pt x="145" y="836"/>
                                </a:lnTo>
                                <a:lnTo>
                                  <a:pt x="105" y="831"/>
                                </a:lnTo>
                                <a:lnTo>
                                  <a:pt x="111" y="794"/>
                                </a:lnTo>
                                <a:lnTo>
                                  <a:pt x="135" y="762"/>
                                </a:lnTo>
                                <a:lnTo>
                                  <a:pt x="155" y="732"/>
                                </a:lnTo>
                                <a:lnTo>
                                  <a:pt x="147" y="701"/>
                                </a:lnTo>
                                <a:lnTo>
                                  <a:pt x="119" y="737"/>
                                </a:lnTo>
                                <a:lnTo>
                                  <a:pt x="80" y="762"/>
                                </a:lnTo>
                                <a:lnTo>
                                  <a:pt x="45" y="785"/>
                                </a:lnTo>
                                <a:lnTo>
                                  <a:pt x="24" y="823"/>
                                </a:lnTo>
                                <a:lnTo>
                                  <a:pt x="0" y="866"/>
                                </a:lnTo>
                                <a:lnTo>
                                  <a:pt x="6" y="917"/>
                                </a:lnTo>
                                <a:lnTo>
                                  <a:pt x="0" y="962"/>
                                </a:lnTo>
                                <a:lnTo>
                                  <a:pt x="37" y="933"/>
                                </a:lnTo>
                                <a:lnTo>
                                  <a:pt x="75" y="903"/>
                                </a:lnTo>
                                <a:lnTo>
                                  <a:pt x="114" y="875"/>
                                </a:lnTo>
                                <a:lnTo>
                                  <a:pt x="154" y="846"/>
                                </a:lnTo>
                                <a:lnTo>
                                  <a:pt x="193" y="819"/>
                                </a:lnTo>
                                <a:lnTo>
                                  <a:pt x="234" y="792"/>
                                </a:lnTo>
                                <a:lnTo>
                                  <a:pt x="275" y="766"/>
                                </a:lnTo>
                                <a:lnTo>
                                  <a:pt x="317" y="741"/>
                                </a:lnTo>
                                <a:lnTo>
                                  <a:pt x="358" y="717"/>
                                </a:lnTo>
                                <a:lnTo>
                                  <a:pt x="400" y="694"/>
                                </a:lnTo>
                                <a:lnTo>
                                  <a:pt x="442" y="672"/>
                                </a:lnTo>
                                <a:lnTo>
                                  <a:pt x="417" y="676"/>
                                </a:lnTo>
                                <a:lnTo>
                                  <a:pt x="392" y="676"/>
                                </a:lnTo>
                                <a:lnTo>
                                  <a:pt x="368" y="669"/>
                                </a:lnTo>
                                <a:lnTo>
                                  <a:pt x="356" y="653"/>
                                </a:lnTo>
                                <a:lnTo>
                                  <a:pt x="330" y="646"/>
                                </a:lnTo>
                                <a:lnTo>
                                  <a:pt x="312" y="628"/>
                                </a:lnTo>
                                <a:lnTo>
                                  <a:pt x="319" y="619"/>
                                </a:lnTo>
                                <a:lnTo>
                                  <a:pt x="332" y="603"/>
                                </a:lnTo>
                                <a:lnTo>
                                  <a:pt x="339" y="594"/>
                                </a:lnTo>
                                <a:lnTo>
                                  <a:pt x="336" y="576"/>
                                </a:lnTo>
                                <a:lnTo>
                                  <a:pt x="323" y="563"/>
                                </a:lnTo>
                                <a:lnTo>
                                  <a:pt x="312" y="548"/>
                                </a:lnTo>
                                <a:lnTo>
                                  <a:pt x="362" y="530"/>
                                </a:lnTo>
                                <a:lnTo>
                                  <a:pt x="407" y="529"/>
                                </a:lnTo>
                                <a:lnTo>
                                  <a:pt x="454" y="531"/>
                                </a:lnTo>
                                <a:lnTo>
                                  <a:pt x="509" y="528"/>
                                </a:lnTo>
                                <a:lnTo>
                                  <a:pt x="542" y="501"/>
                                </a:lnTo>
                                <a:lnTo>
                                  <a:pt x="584" y="467"/>
                                </a:lnTo>
                                <a:lnTo>
                                  <a:pt x="605" y="431"/>
                                </a:lnTo>
                                <a:lnTo>
                                  <a:pt x="580" y="425"/>
                                </a:lnTo>
                                <a:lnTo>
                                  <a:pt x="535" y="415"/>
                                </a:lnTo>
                                <a:lnTo>
                                  <a:pt x="511" y="408"/>
                                </a:lnTo>
                                <a:lnTo>
                                  <a:pt x="508" y="413"/>
                                </a:lnTo>
                                <a:lnTo>
                                  <a:pt x="502" y="419"/>
                                </a:lnTo>
                                <a:lnTo>
                                  <a:pt x="499" y="424"/>
                                </a:lnTo>
                                <a:lnTo>
                                  <a:pt x="456" y="442"/>
                                </a:lnTo>
                                <a:lnTo>
                                  <a:pt x="418" y="465"/>
                                </a:lnTo>
                                <a:lnTo>
                                  <a:pt x="374" y="468"/>
                                </a:lnTo>
                                <a:lnTo>
                                  <a:pt x="374" y="456"/>
                                </a:lnTo>
                                <a:lnTo>
                                  <a:pt x="374" y="444"/>
                                </a:lnTo>
                                <a:lnTo>
                                  <a:pt x="380" y="434"/>
                                </a:lnTo>
                                <a:lnTo>
                                  <a:pt x="384" y="411"/>
                                </a:lnTo>
                                <a:lnTo>
                                  <a:pt x="366" y="399"/>
                                </a:lnTo>
                                <a:lnTo>
                                  <a:pt x="349" y="388"/>
                                </a:lnTo>
                                <a:lnTo>
                                  <a:pt x="344" y="377"/>
                                </a:lnTo>
                                <a:lnTo>
                                  <a:pt x="345" y="367"/>
                                </a:lnTo>
                                <a:lnTo>
                                  <a:pt x="352" y="358"/>
                                </a:lnTo>
                                <a:lnTo>
                                  <a:pt x="375" y="332"/>
                                </a:lnTo>
                                <a:lnTo>
                                  <a:pt x="380" y="292"/>
                                </a:lnTo>
                                <a:lnTo>
                                  <a:pt x="403" y="260"/>
                                </a:lnTo>
                                <a:lnTo>
                                  <a:pt x="420" y="278"/>
                                </a:lnTo>
                                <a:lnTo>
                                  <a:pt x="452" y="311"/>
                                </a:lnTo>
                                <a:lnTo>
                                  <a:pt x="469" y="328"/>
                                </a:lnTo>
                                <a:lnTo>
                                  <a:pt x="473" y="328"/>
                                </a:lnTo>
                                <a:lnTo>
                                  <a:pt x="478" y="328"/>
                                </a:lnTo>
                                <a:lnTo>
                                  <a:pt x="481" y="328"/>
                                </a:lnTo>
                                <a:lnTo>
                                  <a:pt x="536" y="363"/>
                                </a:lnTo>
                                <a:lnTo>
                                  <a:pt x="600" y="381"/>
                                </a:lnTo>
                                <a:lnTo>
                                  <a:pt x="666" y="390"/>
                                </a:lnTo>
                                <a:lnTo>
                                  <a:pt x="657" y="368"/>
                                </a:lnTo>
                                <a:lnTo>
                                  <a:pt x="654" y="345"/>
                                </a:lnTo>
                                <a:lnTo>
                                  <a:pt x="661" y="322"/>
                                </a:lnTo>
                                <a:lnTo>
                                  <a:pt x="686" y="325"/>
                                </a:lnTo>
                                <a:lnTo>
                                  <a:pt x="697" y="353"/>
                                </a:lnTo>
                                <a:lnTo>
                                  <a:pt x="712" y="379"/>
                                </a:lnTo>
                                <a:lnTo>
                                  <a:pt x="750" y="378"/>
                                </a:lnTo>
                                <a:lnTo>
                                  <a:pt x="783" y="366"/>
                                </a:lnTo>
                                <a:lnTo>
                                  <a:pt x="809" y="345"/>
                                </a:lnTo>
                                <a:lnTo>
                                  <a:pt x="831" y="319"/>
                                </a:lnTo>
                                <a:lnTo>
                                  <a:pt x="797" y="316"/>
                                </a:lnTo>
                                <a:lnTo>
                                  <a:pt x="764" y="317"/>
                                </a:lnTo>
                                <a:lnTo>
                                  <a:pt x="732" y="328"/>
                                </a:lnTo>
                                <a:lnTo>
                                  <a:pt x="686" y="311"/>
                                </a:lnTo>
                                <a:lnTo>
                                  <a:pt x="641" y="291"/>
                                </a:lnTo>
                                <a:lnTo>
                                  <a:pt x="609" y="253"/>
                                </a:lnTo>
                                <a:lnTo>
                                  <a:pt x="597" y="245"/>
                                </a:lnTo>
                                <a:lnTo>
                                  <a:pt x="582" y="243"/>
                                </a:lnTo>
                                <a:lnTo>
                                  <a:pt x="577" y="229"/>
                                </a:lnTo>
                                <a:lnTo>
                                  <a:pt x="600" y="213"/>
                                </a:lnTo>
                                <a:lnTo>
                                  <a:pt x="628" y="204"/>
                                </a:lnTo>
                                <a:lnTo>
                                  <a:pt x="639" y="185"/>
                                </a:lnTo>
                                <a:lnTo>
                                  <a:pt x="638" y="178"/>
                                </a:lnTo>
                                <a:lnTo>
                                  <a:pt x="643" y="170"/>
                                </a:lnTo>
                                <a:lnTo>
                                  <a:pt x="652" y="170"/>
                                </a:lnTo>
                                <a:lnTo>
                                  <a:pt x="675" y="173"/>
                                </a:lnTo>
                                <a:lnTo>
                                  <a:pt x="690" y="159"/>
                                </a:lnTo>
                                <a:lnTo>
                                  <a:pt x="702" y="141"/>
                                </a:lnTo>
                                <a:lnTo>
                                  <a:pt x="742" y="163"/>
                                </a:lnTo>
                                <a:lnTo>
                                  <a:pt x="767" y="200"/>
                                </a:lnTo>
                                <a:lnTo>
                                  <a:pt x="782" y="243"/>
                                </a:lnTo>
                                <a:lnTo>
                                  <a:pt x="798" y="257"/>
                                </a:lnTo>
                                <a:lnTo>
                                  <a:pt x="814" y="270"/>
                                </a:lnTo>
                                <a:lnTo>
                                  <a:pt x="838" y="270"/>
                                </a:lnTo>
                                <a:lnTo>
                                  <a:pt x="871" y="264"/>
                                </a:lnTo>
                                <a:lnTo>
                                  <a:pt x="900" y="247"/>
                                </a:lnTo>
                                <a:lnTo>
                                  <a:pt x="923" y="226"/>
                                </a:lnTo>
                                <a:lnTo>
                                  <a:pt x="929" y="197"/>
                                </a:lnTo>
                                <a:lnTo>
                                  <a:pt x="928" y="164"/>
                                </a:lnTo>
                                <a:lnTo>
                                  <a:pt x="943" y="141"/>
                                </a:lnTo>
                                <a:lnTo>
                                  <a:pt x="994" y="134"/>
                                </a:lnTo>
                                <a:lnTo>
                                  <a:pt x="1044" y="135"/>
                                </a:lnTo>
                                <a:lnTo>
                                  <a:pt x="1086" y="161"/>
                                </a:lnTo>
                                <a:lnTo>
                                  <a:pt x="1072" y="173"/>
                                </a:lnTo>
                                <a:lnTo>
                                  <a:pt x="1057" y="180"/>
                                </a:lnTo>
                                <a:lnTo>
                                  <a:pt x="1042" y="187"/>
                                </a:lnTo>
                                <a:lnTo>
                                  <a:pt x="1000" y="229"/>
                                </a:lnTo>
                                <a:lnTo>
                                  <a:pt x="974" y="278"/>
                                </a:lnTo>
                                <a:lnTo>
                                  <a:pt x="971" y="334"/>
                                </a:lnTo>
                                <a:lnTo>
                                  <a:pt x="986" y="335"/>
                                </a:lnTo>
                                <a:lnTo>
                                  <a:pt x="999" y="332"/>
                                </a:lnTo>
                                <a:lnTo>
                                  <a:pt x="1015" y="331"/>
                                </a:lnTo>
                                <a:lnTo>
                                  <a:pt x="1039" y="343"/>
                                </a:lnTo>
                                <a:lnTo>
                                  <a:pt x="1058" y="362"/>
                                </a:lnTo>
                                <a:lnTo>
                                  <a:pt x="1066" y="388"/>
                                </a:lnTo>
                                <a:lnTo>
                                  <a:pt x="1064" y="405"/>
                                </a:lnTo>
                                <a:lnTo>
                                  <a:pt x="1047" y="411"/>
                                </a:lnTo>
                                <a:lnTo>
                                  <a:pt x="1027" y="414"/>
                                </a:lnTo>
                                <a:lnTo>
                                  <a:pt x="1027" y="424"/>
                                </a:lnTo>
                                <a:lnTo>
                                  <a:pt x="1027" y="437"/>
                                </a:lnTo>
                                <a:lnTo>
                                  <a:pt x="1020" y="448"/>
                                </a:lnTo>
                                <a:lnTo>
                                  <a:pt x="978" y="439"/>
                                </a:lnTo>
                                <a:lnTo>
                                  <a:pt x="951" y="405"/>
                                </a:lnTo>
                                <a:lnTo>
                                  <a:pt x="931" y="363"/>
                                </a:lnTo>
                                <a:lnTo>
                                  <a:pt x="911" y="326"/>
                                </a:lnTo>
                                <a:lnTo>
                                  <a:pt x="887" y="366"/>
                                </a:lnTo>
                                <a:lnTo>
                                  <a:pt x="863" y="405"/>
                                </a:lnTo>
                                <a:lnTo>
                                  <a:pt x="850" y="450"/>
                                </a:lnTo>
                                <a:lnTo>
                                  <a:pt x="810" y="486"/>
                                </a:lnTo>
                                <a:lnTo>
                                  <a:pt x="761" y="505"/>
                                </a:lnTo>
                                <a:lnTo>
                                  <a:pt x="710" y="516"/>
                                </a:lnTo>
                                <a:lnTo>
                                  <a:pt x="698" y="509"/>
                                </a:lnTo>
                                <a:lnTo>
                                  <a:pt x="689" y="497"/>
                                </a:lnTo>
                                <a:lnTo>
                                  <a:pt x="690" y="482"/>
                                </a:lnTo>
                                <a:lnTo>
                                  <a:pt x="712" y="463"/>
                                </a:lnTo>
                                <a:lnTo>
                                  <a:pt x="741" y="462"/>
                                </a:lnTo>
                                <a:lnTo>
                                  <a:pt x="770" y="465"/>
                                </a:lnTo>
                                <a:lnTo>
                                  <a:pt x="788" y="457"/>
                                </a:lnTo>
                                <a:lnTo>
                                  <a:pt x="801" y="440"/>
                                </a:lnTo>
                                <a:lnTo>
                                  <a:pt x="811" y="424"/>
                                </a:lnTo>
                                <a:lnTo>
                                  <a:pt x="766" y="441"/>
                                </a:lnTo>
                                <a:lnTo>
                                  <a:pt x="718" y="451"/>
                                </a:lnTo>
                                <a:lnTo>
                                  <a:pt x="672" y="463"/>
                                </a:lnTo>
                                <a:lnTo>
                                  <a:pt x="631" y="484"/>
                                </a:lnTo>
                                <a:lnTo>
                                  <a:pt x="602" y="524"/>
                                </a:lnTo>
                                <a:lnTo>
                                  <a:pt x="573" y="547"/>
                                </a:lnTo>
                                <a:lnTo>
                                  <a:pt x="540" y="569"/>
                                </a:lnTo>
                                <a:lnTo>
                                  <a:pt x="521" y="604"/>
                                </a:lnTo>
                                <a:lnTo>
                                  <a:pt x="497" y="621"/>
                                </a:lnTo>
                                <a:lnTo>
                                  <a:pt x="476" y="648"/>
                                </a:lnTo>
                                <a:lnTo>
                                  <a:pt x="457" y="667"/>
                                </a:lnTo>
                                <a:lnTo>
                                  <a:pt x="506" y="644"/>
                                </a:lnTo>
                                <a:lnTo>
                                  <a:pt x="554" y="621"/>
                                </a:lnTo>
                                <a:lnTo>
                                  <a:pt x="602" y="598"/>
                                </a:lnTo>
                                <a:lnTo>
                                  <a:pt x="651" y="576"/>
                                </a:lnTo>
                                <a:lnTo>
                                  <a:pt x="700" y="556"/>
                                </a:lnTo>
                                <a:lnTo>
                                  <a:pt x="706" y="543"/>
                                </a:lnTo>
                                <a:lnTo>
                                  <a:pt x="711" y="530"/>
                                </a:lnTo>
                                <a:lnTo>
                                  <a:pt x="722" y="521"/>
                                </a:lnTo>
                                <a:lnTo>
                                  <a:pt x="737" y="518"/>
                                </a:lnTo>
                                <a:lnTo>
                                  <a:pt x="748" y="526"/>
                                </a:lnTo>
                                <a:lnTo>
                                  <a:pt x="756" y="536"/>
                                </a:lnTo>
                                <a:lnTo>
                                  <a:pt x="806" y="519"/>
                                </a:lnTo>
                                <a:lnTo>
                                  <a:pt x="855" y="505"/>
                                </a:lnTo>
                                <a:lnTo>
                                  <a:pt x="905" y="492"/>
                                </a:lnTo>
                                <a:lnTo>
                                  <a:pt x="954" y="480"/>
                                </a:lnTo>
                                <a:lnTo>
                                  <a:pt x="1005" y="469"/>
                                </a:lnTo>
                                <a:lnTo>
                                  <a:pt x="1055" y="457"/>
                                </a:lnTo>
                                <a:lnTo>
                                  <a:pt x="1106" y="446"/>
                                </a:lnTo>
                                <a:lnTo>
                                  <a:pt x="1108" y="397"/>
                                </a:lnTo>
                                <a:lnTo>
                                  <a:pt x="1112" y="350"/>
                                </a:lnTo>
                                <a:lnTo>
                                  <a:pt x="1114" y="303"/>
                                </a:lnTo>
                                <a:lnTo>
                                  <a:pt x="1117" y="257"/>
                                </a:lnTo>
                                <a:lnTo>
                                  <a:pt x="1119" y="212"/>
                                </a:lnTo>
                                <a:lnTo>
                                  <a:pt x="1123" y="166"/>
                                </a:lnTo>
                                <a:lnTo>
                                  <a:pt x="1126" y="120"/>
                                </a:lnTo>
                                <a:lnTo>
                                  <a:pt x="1130" y="73"/>
                                </a:lnTo>
                                <a:lnTo>
                                  <a:pt x="1132" y="73"/>
                                </a:lnTo>
                                <a:lnTo>
                                  <a:pt x="1136" y="73"/>
                                </a:lnTo>
                                <a:lnTo>
                                  <a:pt x="1138" y="73"/>
                                </a:lnTo>
                                <a:lnTo>
                                  <a:pt x="1148" y="162"/>
                                </a:lnTo>
                                <a:lnTo>
                                  <a:pt x="1156" y="227"/>
                                </a:lnTo>
                                <a:lnTo>
                                  <a:pt x="1161" y="277"/>
                                </a:lnTo>
                                <a:lnTo>
                                  <a:pt x="1165" y="313"/>
                                </a:lnTo>
                                <a:lnTo>
                                  <a:pt x="1169" y="342"/>
                                </a:lnTo>
                                <a:lnTo>
                                  <a:pt x="1171" y="368"/>
                                </a:lnTo>
                                <a:lnTo>
                                  <a:pt x="1173" y="396"/>
                                </a:lnTo>
                                <a:lnTo>
                                  <a:pt x="1174" y="434"/>
                                </a:lnTo>
                                <a:lnTo>
                                  <a:pt x="1185" y="431"/>
                                </a:lnTo>
                                <a:lnTo>
                                  <a:pt x="1203" y="427"/>
                                </a:lnTo>
                                <a:lnTo>
                                  <a:pt x="1213" y="425"/>
                                </a:lnTo>
                                <a:lnTo>
                                  <a:pt x="1217" y="373"/>
                                </a:lnTo>
                                <a:lnTo>
                                  <a:pt x="1223" y="311"/>
                                </a:lnTo>
                                <a:lnTo>
                                  <a:pt x="1227" y="244"/>
                                </a:lnTo>
                                <a:lnTo>
                                  <a:pt x="1232" y="179"/>
                                </a:lnTo>
                                <a:lnTo>
                                  <a:pt x="1237" y="124"/>
                                </a:lnTo>
                                <a:lnTo>
                                  <a:pt x="1240" y="87"/>
                                </a:lnTo>
                                <a:lnTo>
                                  <a:pt x="1241" y="73"/>
                                </a:lnTo>
                                <a:lnTo>
                                  <a:pt x="1250" y="132"/>
                                </a:lnTo>
                                <a:lnTo>
                                  <a:pt x="1256" y="186"/>
                                </a:lnTo>
                                <a:lnTo>
                                  <a:pt x="1260" y="240"/>
                                </a:lnTo>
                                <a:lnTo>
                                  <a:pt x="1265" y="297"/>
                                </a:lnTo>
                                <a:lnTo>
                                  <a:pt x="1279" y="268"/>
                                </a:lnTo>
                                <a:lnTo>
                                  <a:pt x="1308" y="202"/>
                                </a:lnTo>
                                <a:lnTo>
                                  <a:pt x="1342" y="130"/>
                                </a:lnTo>
                                <a:lnTo>
                                  <a:pt x="1367" y="83"/>
                                </a:lnTo>
                                <a:lnTo>
                                  <a:pt x="1396" y="143"/>
                                </a:lnTo>
                                <a:lnTo>
                                  <a:pt x="1424" y="204"/>
                                </a:lnTo>
                                <a:lnTo>
                                  <a:pt x="1450" y="260"/>
                                </a:lnTo>
                                <a:lnTo>
                                  <a:pt x="1458" y="201"/>
                                </a:lnTo>
                                <a:lnTo>
                                  <a:pt x="1463" y="145"/>
                                </a:lnTo>
                                <a:lnTo>
                                  <a:pt x="1472" y="78"/>
                                </a:lnTo>
                                <a:lnTo>
                                  <a:pt x="1483" y="144"/>
                                </a:lnTo>
                                <a:lnTo>
                                  <a:pt x="1489" y="200"/>
                                </a:lnTo>
                                <a:lnTo>
                                  <a:pt x="1494" y="260"/>
                                </a:lnTo>
                                <a:lnTo>
                                  <a:pt x="1523" y="198"/>
                                </a:lnTo>
                                <a:lnTo>
                                  <a:pt x="1549" y="140"/>
                                </a:lnTo>
                                <a:lnTo>
                                  <a:pt x="1580" y="78"/>
                                </a:lnTo>
                                <a:lnTo>
                                  <a:pt x="1605" y="125"/>
                                </a:lnTo>
                                <a:lnTo>
                                  <a:pt x="1628" y="172"/>
                                </a:lnTo>
                                <a:lnTo>
                                  <a:pt x="1653" y="218"/>
                                </a:lnTo>
                                <a:lnTo>
                                  <a:pt x="1677" y="265"/>
                                </a:lnTo>
                                <a:lnTo>
                                  <a:pt x="1682" y="215"/>
                                </a:lnTo>
                                <a:lnTo>
                                  <a:pt x="1691" y="122"/>
                                </a:lnTo>
                                <a:lnTo>
                                  <a:pt x="1695" y="73"/>
                                </a:lnTo>
                                <a:lnTo>
                                  <a:pt x="1697" y="73"/>
                                </a:lnTo>
                                <a:lnTo>
                                  <a:pt x="1700" y="73"/>
                                </a:lnTo>
                                <a:lnTo>
                                  <a:pt x="1701" y="73"/>
                                </a:lnTo>
                                <a:lnTo>
                                  <a:pt x="1708" y="134"/>
                                </a:lnTo>
                                <a:lnTo>
                                  <a:pt x="1710" y="184"/>
                                </a:lnTo>
                                <a:lnTo>
                                  <a:pt x="1712" y="229"/>
                                </a:lnTo>
                                <a:lnTo>
                                  <a:pt x="1722" y="276"/>
                                </a:lnTo>
                                <a:lnTo>
                                  <a:pt x="1733" y="255"/>
                                </a:lnTo>
                                <a:lnTo>
                                  <a:pt x="1758" y="203"/>
                                </a:lnTo>
                                <a:lnTo>
                                  <a:pt x="1790" y="142"/>
                                </a:lnTo>
                                <a:lnTo>
                                  <a:pt x="1815" y="88"/>
                                </a:lnTo>
                                <a:lnTo>
                                  <a:pt x="1830" y="119"/>
                                </a:lnTo>
                                <a:lnTo>
                                  <a:pt x="1860" y="187"/>
                                </a:lnTo>
                                <a:lnTo>
                                  <a:pt x="1891" y="255"/>
                                </a:lnTo>
                                <a:lnTo>
                                  <a:pt x="1905" y="286"/>
                                </a:lnTo>
                                <a:lnTo>
                                  <a:pt x="1914" y="243"/>
                                </a:lnTo>
                                <a:lnTo>
                                  <a:pt x="1919" y="198"/>
                                </a:lnTo>
                                <a:lnTo>
                                  <a:pt x="1924" y="146"/>
                                </a:lnTo>
                                <a:lnTo>
                                  <a:pt x="1932" y="81"/>
                                </a:lnTo>
                                <a:lnTo>
                                  <a:pt x="1937" y="129"/>
                                </a:lnTo>
                                <a:lnTo>
                                  <a:pt x="1943" y="178"/>
                                </a:lnTo>
                                <a:lnTo>
                                  <a:pt x="1946" y="227"/>
                                </a:lnTo>
                                <a:lnTo>
                                  <a:pt x="1948" y="277"/>
                                </a:lnTo>
                                <a:lnTo>
                                  <a:pt x="1951" y="326"/>
                                </a:lnTo>
                                <a:lnTo>
                                  <a:pt x="1951" y="377"/>
                                </a:lnTo>
                                <a:lnTo>
                                  <a:pt x="1951" y="428"/>
                                </a:lnTo>
                                <a:lnTo>
                                  <a:pt x="1966" y="435"/>
                                </a:lnTo>
                                <a:lnTo>
                                  <a:pt x="1987" y="440"/>
                                </a:lnTo>
                                <a:lnTo>
                                  <a:pt x="2011" y="446"/>
                                </a:lnTo>
                                <a:lnTo>
                                  <a:pt x="2013" y="400"/>
                                </a:lnTo>
                                <a:lnTo>
                                  <a:pt x="2015" y="351"/>
                                </a:lnTo>
                                <a:lnTo>
                                  <a:pt x="2017" y="304"/>
                                </a:lnTo>
                                <a:lnTo>
                                  <a:pt x="2019" y="256"/>
                                </a:lnTo>
                                <a:lnTo>
                                  <a:pt x="2022" y="208"/>
                                </a:lnTo>
                                <a:lnTo>
                                  <a:pt x="2025" y="161"/>
                                </a:lnTo>
                                <a:lnTo>
                                  <a:pt x="2030" y="113"/>
                                </a:lnTo>
                                <a:lnTo>
                                  <a:pt x="2035" y="68"/>
                                </a:lnTo>
                                <a:lnTo>
                                  <a:pt x="2044" y="120"/>
                                </a:lnTo>
                                <a:lnTo>
                                  <a:pt x="2052" y="177"/>
                                </a:lnTo>
                                <a:lnTo>
                                  <a:pt x="2058" y="236"/>
                                </a:lnTo>
                                <a:lnTo>
                                  <a:pt x="2064" y="295"/>
                                </a:lnTo>
                                <a:lnTo>
                                  <a:pt x="2068" y="349"/>
                                </a:lnTo>
                                <a:lnTo>
                                  <a:pt x="2073" y="395"/>
                                </a:lnTo>
                                <a:lnTo>
                                  <a:pt x="2076" y="430"/>
                                </a:lnTo>
                                <a:lnTo>
                                  <a:pt x="2079" y="450"/>
                                </a:lnTo>
                                <a:lnTo>
                                  <a:pt x="2130" y="463"/>
                                </a:lnTo>
                                <a:lnTo>
                                  <a:pt x="2181" y="475"/>
                                </a:lnTo>
                                <a:lnTo>
                                  <a:pt x="2234" y="488"/>
                                </a:lnTo>
                                <a:lnTo>
                                  <a:pt x="2287" y="503"/>
                                </a:lnTo>
                                <a:lnTo>
                                  <a:pt x="2339" y="519"/>
                                </a:lnTo>
                                <a:lnTo>
                                  <a:pt x="2389" y="538"/>
                                </a:lnTo>
                                <a:lnTo>
                                  <a:pt x="2394" y="533"/>
                                </a:lnTo>
                                <a:lnTo>
                                  <a:pt x="2404" y="524"/>
                                </a:lnTo>
                                <a:lnTo>
                                  <a:pt x="2409" y="518"/>
                                </a:lnTo>
                                <a:lnTo>
                                  <a:pt x="2428" y="516"/>
                                </a:lnTo>
                                <a:lnTo>
                                  <a:pt x="2445" y="525"/>
                                </a:lnTo>
                                <a:lnTo>
                                  <a:pt x="2457" y="538"/>
                                </a:lnTo>
                                <a:lnTo>
                                  <a:pt x="2460" y="560"/>
                                </a:lnTo>
                                <a:lnTo>
                                  <a:pt x="2477" y="567"/>
                                </a:lnTo>
                                <a:lnTo>
                                  <a:pt x="2495" y="577"/>
                                </a:lnTo>
                                <a:lnTo>
                                  <a:pt x="2533" y="593"/>
                                </a:lnTo>
                                <a:lnTo>
                                  <a:pt x="2572" y="608"/>
                                </a:lnTo>
                                <a:lnTo>
                                  <a:pt x="2610" y="626"/>
                                </a:lnTo>
                                <a:lnTo>
                                  <a:pt x="2649" y="643"/>
                                </a:lnTo>
                                <a:lnTo>
                                  <a:pt x="2686" y="661"/>
                                </a:lnTo>
                                <a:lnTo>
                                  <a:pt x="2724" y="680"/>
                                </a:lnTo>
                                <a:lnTo>
                                  <a:pt x="2761" y="700"/>
                                </a:lnTo>
                                <a:lnTo>
                                  <a:pt x="2797" y="720"/>
                                </a:lnTo>
                                <a:lnTo>
                                  <a:pt x="2834" y="741"/>
                                </a:lnTo>
                                <a:lnTo>
                                  <a:pt x="2869" y="763"/>
                                </a:lnTo>
                                <a:lnTo>
                                  <a:pt x="2905" y="786"/>
                                </a:lnTo>
                                <a:lnTo>
                                  <a:pt x="2939" y="808"/>
                                </a:lnTo>
                                <a:lnTo>
                                  <a:pt x="2974" y="832"/>
                                </a:lnTo>
                                <a:lnTo>
                                  <a:pt x="3008" y="856"/>
                                </a:lnTo>
                                <a:lnTo>
                                  <a:pt x="3042" y="881"/>
                                </a:lnTo>
                                <a:lnTo>
                                  <a:pt x="3075" y="906"/>
                                </a:lnTo>
                                <a:lnTo>
                                  <a:pt x="3108" y="933"/>
                                </a:lnTo>
                                <a:lnTo>
                                  <a:pt x="3141" y="959"/>
                                </a:lnTo>
                                <a:lnTo>
                                  <a:pt x="3173" y="985"/>
                                </a:lnTo>
                                <a:lnTo>
                                  <a:pt x="3205" y="1014"/>
                                </a:lnTo>
                                <a:lnTo>
                                  <a:pt x="3236" y="1041"/>
                                </a:lnTo>
                                <a:lnTo>
                                  <a:pt x="3267" y="1070"/>
                                </a:lnTo>
                                <a:lnTo>
                                  <a:pt x="3296" y="1099"/>
                                </a:lnTo>
                                <a:lnTo>
                                  <a:pt x="3326" y="1129"/>
                                </a:lnTo>
                                <a:lnTo>
                                  <a:pt x="3356" y="1159"/>
                                </a:lnTo>
                                <a:lnTo>
                                  <a:pt x="3384" y="1189"/>
                                </a:lnTo>
                                <a:lnTo>
                                  <a:pt x="3412" y="1220"/>
                                </a:lnTo>
                                <a:lnTo>
                                  <a:pt x="3439" y="1252"/>
                                </a:lnTo>
                                <a:lnTo>
                                  <a:pt x="3467" y="1284"/>
                                </a:lnTo>
                                <a:lnTo>
                                  <a:pt x="3493" y="1315"/>
                                </a:lnTo>
                                <a:lnTo>
                                  <a:pt x="3520" y="1348"/>
                                </a:lnTo>
                                <a:lnTo>
                                  <a:pt x="3545" y="1381"/>
                                </a:lnTo>
                                <a:lnTo>
                                  <a:pt x="3569" y="1414"/>
                                </a:lnTo>
                                <a:lnTo>
                                  <a:pt x="3593" y="1448"/>
                                </a:lnTo>
                                <a:lnTo>
                                  <a:pt x="3618" y="1482"/>
                                </a:lnTo>
                                <a:lnTo>
                                  <a:pt x="3641" y="1516"/>
                                </a:lnTo>
                                <a:lnTo>
                                  <a:pt x="3663" y="1551"/>
                                </a:lnTo>
                                <a:lnTo>
                                  <a:pt x="3685" y="1586"/>
                                </a:lnTo>
                                <a:lnTo>
                                  <a:pt x="3706" y="1621"/>
                                </a:lnTo>
                                <a:lnTo>
                                  <a:pt x="3726" y="1656"/>
                                </a:lnTo>
                                <a:lnTo>
                                  <a:pt x="3746" y="1693"/>
                                </a:lnTo>
                                <a:lnTo>
                                  <a:pt x="3766" y="1729"/>
                                </a:lnTo>
                                <a:lnTo>
                                  <a:pt x="3785" y="1765"/>
                                </a:lnTo>
                                <a:lnTo>
                                  <a:pt x="3802" y="1801"/>
                                </a:lnTo>
                                <a:lnTo>
                                  <a:pt x="3820" y="1839"/>
                                </a:lnTo>
                                <a:lnTo>
                                  <a:pt x="3836" y="1875"/>
                                </a:lnTo>
                                <a:lnTo>
                                  <a:pt x="3853" y="1911"/>
                                </a:lnTo>
                                <a:lnTo>
                                  <a:pt x="3869" y="1947"/>
                                </a:lnTo>
                                <a:lnTo>
                                  <a:pt x="3884" y="1983"/>
                                </a:lnTo>
                                <a:lnTo>
                                  <a:pt x="3898" y="2021"/>
                                </a:lnTo>
                                <a:lnTo>
                                  <a:pt x="3912" y="2058"/>
                                </a:lnTo>
                                <a:lnTo>
                                  <a:pt x="3924" y="2095"/>
                                </a:lnTo>
                                <a:lnTo>
                                  <a:pt x="3938" y="2134"/>
                                </a:lnTo>
                                <a:lnTo>
                                  <a:pt x="3949" y="2172"/>
                                </a:lnTo>
                                <a:lnTo>
                                  <a:pt x="3960" y="2210"/>
                                </a:lnTo>
                                <a:lnTo>
                                  <a:pt x="3969" y="2249"/>
                                </a:lnTo>
                                <a:lnTo>
                                  <a:pt x="3979" y="2288"/>
                                </a:lnTo>
                                <a:lnTo>
                                  <a:pt x="3988" y="2328"/>
                                </a:lnTo>
                                <a:lnTo>
                                  <a:pt x="3996" y="2367"/>
                                </a:lnTo>
                                <a:lnTo>
                                  <a:pt x="4004" y="2407"/>
                                </a:lnTo>
                                <a:lnTo>
                                  <a:pt x="4010" y="2447"/>
                                </a:lnTo>
                                <a:lnTo>
                                  <a:pt x="4016" y="2487"/>
                                </a:lnTo>
                                <a:lnTo>
                                  <a:pt x="4021" y="2527"/>
                                </a:lnTo>
                                <a:lnTo>
                                  <a:pt x="4027" y="2568"/>
                                </a:lnTo>
                                <a:lnTo>
                                  <a:pt x="4030" y="2608"/>
                                </a:lnTo>
                                <a:lnTo>
                                  <a:pt x="4033" y="2649"/>
                                </a:lnTo>
                                <a:lnTo>
                                  <a:pt x="4037" y="2690"/>
                                </a:lnTo>
                                <a:lnTo>
                                  <a:pt x="4039" y="2731"/>
                                </a:lnTo>
                                <a:lnTo>
                                  <a:pt x="4040" y="2772"/>
                                </a:lnTo>
                                <a:lnTo>
                                  <a:pt x="4041" y="2813"/>
                                </a:lnTo>
                                <a:lnTo>
                                  <a:pt x="4041" y="2854"/>
                                </a:lnTo>
                                <a:lnTo>
                                  <a:pt x="4040" y="2895"/>
                                </a:lnTo>
                                <a:lnTo>
                                  <a:pt x="4039" y="2935"/>
                                </a:lnTo>
                                <a:lnTo>
                                  <a:pt x="4037" y="2977"/>
                                </a:lnTo>
                                <a:lnTo>
                                  <a:pt x="4034" y="3017"/>
                                </a:lnTo>
                                <a:lnTo>
                                  <a:pt x="4031" y="3059"/>
                                </a:lnTo>
                                <a:lnTo>
                                  <a:pt x="4028" y="3100"/>
                                </a:lnTo>
                                <a:lnTo>
                                  <a:pt x="4023" y="3140"/>
                                </a:lnTo>
                                <a:lnTo>
                                  <a:pt x="4018" y="3182"/>
                                </a:lnTo>
                                <a:lnTo>
                                  <a:pt x="4012" y="3223"/>
                                </a:lnTo>
                                <a:lnTo>
                                  <a:pt x="4007" y="3263"/>
                                </a:lnTo>
                                <a:lnTo>
                                  <a:pt x="3999" y="3304"/>
                                </a:lnTo>
                                <a:lnTo>
                                  <a:pt x="3991" y="3343"/>
                                </a:lnTo>
                                <a:lnTo>
                                  <a:pt x="3984" y="3384"/>
                                </a:lnTo>
                                <a:lnTo>
                                  <a:pt x="3975" y="3424"/>
                                </a:lnTo>
                                <a:lnTo>
                                  <a:pt x="3966" y="3464"/>
                                </a:lnTo>
                                <a:lnTo>
                                  <a:pt x="3956" y="3503"/>
                                </a:lnTo>
                                <a:lnTo>
                                  <a:pt x="3945" y="3543"/>
                                </a:lnTo>
                                <a:lnTo>
                                  <a:pt x="3934" y="3581"/>
                                </a:lnTo>
                                <a:lnTo>
                                  <a:pt x="3922" y="3621"/>
                                </a:lnTo>
                                <a:lnTo>
                                  <a:pt x="3910" y="3659"/>
                                </a:lnTo>
                                <a:lnTo>
                                  <a:pt x="3897" y="3697"/>
                                </a:lnTo>
                                <a:lnTo>
                                  <a:pt x="3884" y="3735"/>
                                </a:lnTo>
                                <a:lnTo>
                                  <a:pt x="3869" y="3772"/>
                                </a:lnTo>
                                <a:lnTo>
                                  <a:pt x="3855" y="3809"/>
                                </a:lnTo>
                                <a:lnTo>
                                  <a:pt x="3840" y="3847"/>
                                </a:lnTo>
                                <a:lnTo>
                                  <a:pt x="3823" y="3883"/>
                                </a:lnTo>
                                <a:lnTo>
                                  <a:pt x="3808" y="3919"/>
                                </a:lnTo>
                                <a:lnTo>
                                  <a:pt x="3790" y="3954"/>
                                </a:lnTo>
                                <a:lnTo>
                                  <a:pt x="3773" y="3989"/>
                                </a:lnTo>
                                <a:lnTo>
                                  <a:pt x="3755" y="4024"/>
                                </a:lnTo>
                                <a:lnTo>
                                  <a:pt x="3736" y="4058"/>
                                </a:lnTo>
                                <a:lnTo>
                                  <a:pt x="3717" y="4092"/>
                                </a:lnTo>
                                <a:lnTo>
                                  <a:pt x="3697" y="4125"/>
                                </a:lnTo>
                                <a:lnTo>
                                  <a:pt x="3676" y="4158"/>
                                </a:lnTo>
                                <a:lnTo>
                                  <a:pt x="3655" y="4191"/>
                                </a:lnTo>
                                <a:lnTo>
                                  <a:pt x="3634" y="4223"/>
                                </a:lnTo>
                                <a:lnTo>
                                  <a:pt x="3612" y="4253"/>
                                </a:lnTo>
                                <a:lnTo>
                                  <a:pt x="3589" y="4284"/>
                                </a:lnTo>
                                <a:lnTo>
                                  <a:pt x="3566" y="4314"/>
                                </a:lnTo>
                                <a:lnTo>
                                  <a:pt x="3565" y="4363"/>
                                </a:lnTo>
                                <a:lnTo>
                                  <a:pt x="3564" y="4412"/>
                                </a:lnTo>
                                <a:lnTo>
                                  <a:pt x="3563" y="4461"/>
                                </a:lnTo>
                                <a:lnTo>
                                  <a:pt x="3563" y="4509"/>
                                </a:lnTo>
                                <a:lnTo>
                                  <a:pt x="3563" y="4556"/>
                                </a:lnTo>
                                <a:lnTo>
                                  <a:pt x="3563" y="4604"/>
                                </a:lnTo>
                                <a:lnTo>
                                  <a:pt x="3563" y="4650"/>
                                </a:lnTo>
                                <a:lnTo>
                                  <a:pt x="3563" y="4696"/>
                                </a:lnTo>
                                <a:lnTo>
                                  <a:pt x="3563" y="4743"/>
                                </a:lnTo>
                                <a:lnTo>
                                  <a:pt x="3564" y="4787"/>
                                </a:lnTo>
                                <a:lnTo>
                                  <a:pt x="3564" y="4832"/>
                                </a:lnTo>
                                <a:lnTo>
                                  <a:pt x="3564" y="4876"/>
                                </a:lnTo>
                                <a:lnTo>
                                  <a:pt x="3564" y="4920"/>
                                </a:lnTo>
                                <a:lnTo>
                                  <a:pt x="3596" y="4888"/>
                                </a:lnTo>
                                <a:lnTo>
                                  <a:pt x="3626" y="4857"/>
                                </a:lnTo>
                                <a:lnTo>
                                  <a:pt x="3657" y="4825"/>
                                </a:lnTo>
                                <a:lnTo>
                                  <a:pt x="3687" y="4793"/>
                                </a:lnTo>
                                <a:lnTo>
                                  <a:pt x="3717" y="4761"/>
                                </a:lnTo>
                                <a:lnTo>
                                  <a:pt x="3745" y="4728"/>
                                </a:lnTo>
                                <a:lnTo>
                                  <a:pt x="3773" y="4695"/>
                                </a:lnTo>
                                <a:lnTo>
                                  <a:pt x="3801" y="4662"/>
                                </a:lnTo>
                                <a:lnTo>
                                  <a:pt x="3828" y="4628"/>
                                </a:lnTo>
                                <a:lnTo>
                                  <a:pt x="3854" y="4596"/>
                                </a:lnTo>
                                <a:lnTo>
                                  <a:pt x="3880" y="4562"/>
                                </a:lnTo>
                                <a:lnTo>
                                  <a:pt x="3906" y="4528"/>
                                </a:lnTo>
                                <a:lnTo>
                                  <a:pt x="3931" y="4494"/>
                                </a:lnTo>
                                <a:lnTo>
                                  <a:pt x="3955" y="4458"/>
                                </a:lnTo>
                                <a:lnTo>
                                  <a:pt x="3978" y="4423"/>
                                </a:lnTo>
                                <a:lnTo>
                                  <a:pt x="4001" y="4388"/>
                                </a:lnTo>
                                <a:lnTo>
                                  <a:pt x="4024" y="4353"/>
                                </a:lnTo>
                                <a:lnTo>
                                  <a:pt x="4046" y="4317"/>
                                </a:lnTo>
                                <a:lnTo>
                                  <a:pt x="4067" y="4281"/>
                                </a:lnTo>
                                <a:lnTo>
                                  <a:pt x="4088" y="4244"/>
                                </a:lnTo>
                                <a:lnTo>
                                  <a:pt x="4108" y="4207"/>
                                </a:lnTo>
                                <a:lnTo>
                                  <a:pt x="4127" y="4170"/>
                                </a:lnTo>
                                <a:lnTo>
                                  <a:pt x="4146" y="4132"/>
                                </a:lnTo>
                                <a:lnTo>
                                  <a:pt x="4164" y="4093"/>
                                </a:lnTo>
                                <a:lnTo>
                                  <a:pt x="4183" y="4055"/>
                                </a:lnTo>
                                <a:lnTo>
                                  <a:pt x="4199" y="4017"/>
                                </a:lnTo>
                                <a:lnTo>
                                  <a:pt x="4216" y="3977"/>
                                </a:lnTo>
                                <a:lnTo>
                                  <a:pt x="4232" y="3936"/>
                                </a:lnTo>
                                <a:lnTo>
                                  <a:pt x="4248" y="3897"/>
                                </a:lnTo>
                                <a:lnTo>
                                  <a:pt x="4262" y="3856"/>
                                </a:lnTo>
                                <a:lnTo>
                                  <a:pt x="4278" y="3803"/>
                                </a:lnTo>
                                <a:lnTo>
                                  <a:pt x="4296" y="3749"/>
                                </a:lnTo>
                                <a:lnTo>
                                  <a:pt x="4314" y="3693"/>
                                </a:lnTo>
                                <a:lnTo>
                                  <a:pt x="4326" y="3654"/>
                                </a:lnTo>
                                <a:lnTo>
                                  <a:pt x="4338" y="3613"/>
                                </a:lnTo>
                                <a:lnTo>
                                  <a:pt x="4349" y="3571"/>
                                </a:lnTo>
                                <a:lnTo>
                                  <a:pt x="4359" y="3531"/>
                                </a:lnTo>
                                <a:lnTo>
                                  <a:pt x="4369" y="3489"/>
                                </a:lnTo>
                                <a:lnTo>
                                  <a:pt x="4377" y="3447"/>
                                </a:lnTo>
                                <a:lnTo>
                                  <a:pt x="4385" y="3405"/>
                                </a:lnTo>
                                <a:lnTo>
                                  <a:pt x="4393" y="3363"/>
                                </a:lnTo>
                                <a:lnTo>
                                  <a:pt x="4400" y="3320"/>
                                </a:lnTo>
                                <a:lnTo>
                                  <a:pt x="4406" y="3277"/>
                                </a:lnTo>
                                <a:lnTo>
                                  <a:pt x="4411" y="3235"/>
                                </a:lnTo>
                                <a:lnTo>
                                  <a:pt x="4417" y="3191"/>
                                </a:lnTo>
                                <a:lnTo>
                                  <a:pt x="4421" y="3148"/>
                                </a:lnTo>
                                <a:lnTo>
                                  <a:pt x="4425" y="3104"/>
                                </a:lnTo>
                                <a:lnTo>
                                  <a:pt x="4428" y="3061"/>
                                </a:lnTo>
                                <a:lnTo>
                                  <a:pt x="4430" y="3017"/>
                                </a:lnTo>
                                <a:lnTo>
                                  <a:pt x="4432" y="2974"/>
                                </a:lnTo>
                                <a:lnTo>
                                  <a:pt x="4433" y="2930"/>
                                </a:lnTo>
                                <a:lnTo>
                                  <a:pt x="4435" y="2886"/>
                                </a:lnTo>
                                <a:lnTo>
                                  <a:pt x="4435" y="2844"/>
                                </a:lnTo>
                                <a:lnTo>
                                  <a:pt x="4433" y="2800"/>
                                </a:lnTo>
                                <a:lnTo>
                                  <a:pt x="4432" y="2756"/>
                                </a:lnTo>
                                <a:lnTo>
                                  <a:pt x="4431" y="2713"/>
                                </a:lnTo>
                                <a:lnTo>
                                  <a:pt x="4429" y="2670"/>
                                </a:lnTo>
                                <a:lnTo>
                                  <a:pt x="4427" y="2627"/>
                                </a:lnTo>
                                <a:lnTo>
                                  <a:pt x="4424" y="2583"/>
                                </a:lnTo>
                                <a:lnTo>
                                  <a:pt x="4418" y="2529"/>
                                </a:lnTo>
                                <a:lnTo>
                                  <a:pt x="4413" y="2477"/>
                                </a:lnTo>
                                <a:lnTo>
                                  <a:pt x="4404" y="2421"/>
                                </a:lnTo>
                                <a:lnTo>
                                  <a:pt x="4391" y="2357"/>
                                </a:lnTo>
                                <a:close/>
                                <a:moveTo>
                                  <a:pt x="4374" y="2867"/>
                                </a:moveTo>
                                <a:lnTo>
                                  <a:pt x="4372" y="2868"/>
                                </a:lnTo>
                                <a:lnTo>
                                  <a:pt x="4369" y="2870"/>
                                </a:lnTo>
                                <a:lnTo>
                                  <a:pt x="4366" y="2873"/>
                                </a:lnTo>
                                <a:lnTo>
                                  <a:pt x="4336" y="2851"/>
                                </a:lnTo>
                                <a:lnTo>
                                  <a:pt x="4302" y="2822"/>
                                </a:lnTo>
                                <a:lnTo>
                                  <a:pt x="4274" y="2794"/>
                                </a:lnTo>
                                <a:lnTo>
                                  <a:pt x="4254" y="2811"/>
                                </a:lnTo>
                                <a:lnTo>
                                  <a:pt x="4242" y="2834"/>
                                </a:lnTo>
                                <a:lnTo>
                                  <a:pt x="4232" y="2858"/>
                                </a:lnTo>
                                <a:lnTo>
                                  <a:pt x="4196" y="2854"/>
                                </a:lnTo>
                                <a:lnTo>
                                  <a:pt x="4164" y="2854"/>
                                </a:lnTo>
                                <a:lnTo>
                                  <a:pt x="4130" y="2853"/>
                                </a:lnTo>
                                <a:lnTo>
                                  <a:pt x="4113" y="2827"/>
                                </a:lnTo>
                                <a:lnTo>
                                  <a:pt x="4098" y="2807"/>
                                </a:lnTo>
                                <a:lnTo>
                                  <a:pt x="4076" y="2785"/>
                                </a:lnTo>
                                <a:lnTo>
                                  <a:pt x="4089" y="2731"/>
                                </a:lnTo>
                                <a:lnTo>
                                  <a:pt x="4097" y="2675"/>
                                </a:lnTo>
                                <a:lnTo>
                                  <a:pt x="4065" y="2625"/>
                                </a:lnTo>
                                <a:lnTo>
                                  <a:pt x="4067" y="2622"/>
                                </a:lnTo>
                                <a:lnTo>
                                  <a:pt x="4071" y="2614"/>
                                </a:lnTo>
                                <a:lnTo>
                                  <a:pt x="4073" y="2611"/>
                                </a:lnTo>
                                <a:lnTo>
                                  <a:pt x="4104" y="2636"/>
                                </a:lnTo>
                                <a:lnTo>
                                  <a:pt x="4162" y="2684"/>
                                </a:lnTo>
                                <a:lnTo>
                                  <a:pt x="4194" y="2710"/>
                                </a:lnTo>
                                <a:lnTo>
                                  <a:pt x="4214" y="2691"/>
                                </a:lnTo>
                                <a:lnTo>
                                  <a:pt x="4219" y="2668"/>
                                </a:lnTo>
                                <a:lnTo>
                                  <a:pt x="4233" y="2657"/>
                                </a:lnTo>
                                <a:lnTo>
                                  <a:pt x="4266" y="2656"/>
                                </a:lnTo>
                                <a:lnTo>
                                  <a:pt x="4296" y="2659"/>
                                </a:lnTo>
                                <a:lnTo>
                                  <a:pt x="4324" y="2646"/>
                                </a:lnTo>
                                <a:lnTo>
                                  <a:pt x="4336" y="2659"/>
                                </a:lnTo>
                                <a:lnTo>
                                  <a:pt x="4338" y="2672"/>
                                </a:lnTo>
                                <a:lnTo>
                                  <a:pt x="4342" y="2690"/>
                                </a:lnTo>
                                <a:lnTo>
                                  <a:pt x="4355" y="2707"/>
                                </a:lnTo>
                                <a:lnTo>
                                  <a:pt x="4379" y="2738"/>
                                </a:lnTo>
                                <a:lnTo>
                                  <a:pt x="4391" y="2754"/>
                                </a:lnTo>
                                <a:lnTo>
                                  <a:pt x="4374" y="2790"/>
                                </a:lnTo>
                                <a:lnTo>
                                  <a:pt x="4361" y="2831"/>
                                </a:lnTo>
                                <a:lnTo>
                                  <a:pt x="4374" y="2867"/>
                                </a:lnTo>
                                <a:close/>
                                <a:moveTo>
                                  <a:pt x="4311" y="2792"/>
                                </a:moveTo>
                                <a:lnTo>
                                  <a:pt x="4292" y="2773"/>
                                </a:lnTo>
                                <a:lnTo>
                                  <a:pt x="4267" y="2751"/>
                                </a:lnTo>
                                <a:lnTo>
                                  <a:pt x="4254" y="2730"/>
                                </a:lnTo>
                                <a:lnTo>
                                  <a:pt x="4276" y="2706"/>
                                </a:lnTo>
                                <a:lnTo>
                                  <a:pt x="4304" y="2718"/>
                                </a:lnTo>
                                <a:lnTo>
                                  <a:pt x="4329" y="2729"/>
                                </a:lnTo>
                                <a:lnTo>
                                  <a:pt x="4325" y="2745"/>
                                </a:lnTo>
                                <a:lnTo>
                                  <a:pt x="4316" y="2775"/>
                                </a:lnTo>
                                <a:lnTo>
                                  <a:pt x="4311" y="2792"/>
                                </a:lnTo>
                                <a:close/>
                                <a:moveTo>
                                  <a:pt x="4206" y="2802"/>
                                </a:moveTo>
                                <a:lnTo>
                                  <a:pt x="4187" y="2801"/>
                                </a:lnTo>
                                <a:lnTo>
                                  <a:pt x="4153" y="2799"/>
                                </a:lnTo>
                                <a:lnTo>
                                  <a:pt x="4135" y="2797"/>
                                </a:lnTo>
                                <a:lnTo>
                                  <a:pt x="4140" y="2778"/>
                                </a:lnTo>
                                <a:lnTo>
                                  <a:pt x="4150" y="2742"/>
                                </a:lnTo>
                                <a:lnTo>
                                  <a:pt x="4155" y="2724"/>
                                </a:lnTo>
                                <a:lnTo>
                                  <a:pt x="4182" y="2744"/>
                                </a:lnTo>
                                <a:lnTo>
                                  <a:pt x="4209" y="2770"/>
                                </a:lnTo>
                                <a:lnTo>
                                  <a:pt x="4206" y="2802"/>
                                </a:lnTo>
                                <a:close/>
                                <a:moveTo>
                                  <a:pt x="2670" y="628"/>
                                </a:moveTo>
                                <a:lnTo>
                                  <a:pt x="2660" y="599"/>
                                </a:lnTo>
                                <a:lnTo>
                                  <a:pt x="2640" y="574"/>
                                </a:lnTo>
                                <a:lnTo>
                                  <a:pt x="2613" y="555"/>
                                </a:lnTo>
                                <a:lnTo>
                                  <a:pt x="2596" y="553"/>
                                </a:lnTo>
                                <a:lnTo>
                                  <a:pt x="2578" y="554"/>
                                </a:lnTo>
                                <a:lnTo>
                                  <a:pt x="2564" y="560"/>
                                </a:lnTo>
                                <a:lnTo>
                                  <a:pt x="2561" y="558"/>
                                </a:lnTo>
                                <a:lnTo>
                                  <a:pt x="2556" y="553"/>
                                </a:lnTo>
                                <a:lnTo>
                                  <a:pt x="2553" y="550"/>
                                </a:lnTo>
                                <a:lnTo>
                                  <a:pt x="2594" y="531"/>
                                </a:lnTo>
                                <a:lnTo>
                                  <a:pt x="2641" y="513"/>
                                </a:lnTo>
                                <a:lnTo>
                                  <a:pt x="2684" y="496"/>
                                </a:lnTo>
                                <a:lnTo>
                                  <a:pt x="2682" y="474"/>
                                </a:lnTo>
                                <a:lnTo>
                                  <a:pt x="2666" y="455"/>
                                </a:lnTo>
                                <a:lnTo>
                                  <a:pt x="2651" y="435"/>
                                </a:lnTo>
                                <a:lnTo>
                                  <a:pt x="2669" y="404"/>
                                </a:lnTo>
                                <a:lnTo>
                                  <a:pt x="2681" y="374"/>
                                </a:lnTo>
                                <a:lnTo>
                                  <a:pt x="2682" y="344"/>
                                </a:lnTo>
                                <a:lnTo>
                                  <a:pt x="2708" y="356"/>
                                </a:lnTo>
                                <a:lnTo>
                                  <a:pt x="2740" y="356"/>
                                </a:lnTo>
                                <a:lnTo>
                                  <a:pt x="2773" y="350"/>
                                </a:lnTo>
                                <a:lnTo>
                                  <a:pt x="2804" y="345"/>
                                </a:lnTo>
                                <a:lnTo>
                                  <a:pt x="2830" y="347"/>
                                </a:lnTo>
                                <a:lnTo>
                                  <a:pt x="2847" y="365"/>
                                </a:lnTo>
                                <a:lnTo>
                                  <a:pt x="2851" y="402"/>
                                </a:lnTo>
                                <a:lnTo>
                                  <a:pt x="2860" y="417"/>
                                </a:lnTo>
                                <a:lnTo>
                                  <a:pt x="2874" y="430"/>
                                </a:lnTo>
                                <a:lnTo>
                                  <a:pt x="2879" y="446"/>
                                </a:lnTo>
                                <a:lnTo>
                                  <a:pt x="2852" y="457"/>
                                </a:lnTo>
                                <a:lnTo>
                                  <a:pt x="2825" y="463"/>
                                </a:lnTo>
                                <a:lnTo>
                                  <a:pt x="2807" y="482"/>
                                </a:lnTo>
                                <a:lnTo>
                                  <a:pt x="2824" y="494"/>
                                </a:lnTo>
                                <a:lnTo>
                                  <a:pt x="2836" y="510"/>
                                </a:lnTo>
                                <a:lnTo>
                                  <a:pt x="2843" y="526"/>
                                </a:lnTo>
                                <a:lnTo>
                                  <a:pt x="2817" y="560"/>
                                </a:lnTo>
                                <a:lnTo>
                                  <a:pt x="2799" y="597"/>
                                </a:lnTo>
                                <a:lnTo>
                                  <a:pt x="2772" y="626"/>
                                </a:lnTo>
                                <a:lnTo>
                                  <a:pt x="2737" y="621"/>
                                </a:lnTo>
                                <a:lnTo>
                                  <a:pt x="2704" y="624"/>
                                </a:lnTo>
                                <a:lnTo>
                                  <a:pt x="2670" y="628"/>
                                </a:lnTo>
                                <a:close/>
                                <a:moveTo>
                                  <a:pt x="2748" y="582"/>
                                </a:moveTo>
                                <a:lnTo>
                                  <a:pt x="2757" y="566"/>
                                </a:lnTo>
                                <a:lnTo>
                                  <a:pt x="2774" y="538"/>
                                </a:lnTo>
                                <a:lnTo>
                                  <a:pt x="2784" y="521"/>
                                </a:lnTo>
                                <a:lnTo>
                                  <a:pt x="2752" y="505"/>
                                </a:lnTo>
                                <a:lnTo>
                                  <a:pt x="2709" y="517"/>
                                </a:lnTo>
                                <a:lnTo>
                                  <a:pt x="2666" y="531"/>
                                </a:lnTo>
                                <a:lnTo>
                                  <a:pt x="2684" y="543"/>
                                </a:lnTo>
                                <a:lnTo>
                                  <a:pt x="2694" y="561"/>
                                </a:lnTo>
                                <a:lnTo>
                                  <a:pt x="2709" y="582"/>
                                </a:lnTo>
                                <a:lnTo>
                                  <a:pt x="2719" y="581"/>
                                </a:lnTo>
                                <a:lnTo>
                                  <a:pt x="2736" y="580"/>
                                </a:lnTo>
                                <a:lnTo>
                                  <a:pt x="2748" y="582"/>
                                </a:lnTo>
                                <a:close/>
                                <a:moveTo>
                                  <a:pt x="2798" y="383"/>
                                </a:moveTo>
                                <a:lnTo>
                                  <a:pt x="2766" y="401"/>
                                </a:lnTo>
                                <a:lnTo>
                                  <a:pt x="2732" y="413"/>
                                </a:lnTo>
                                <a:lnTo>
                                  <a:pt x="2705" y="433"/>
                                </a:lnTo>
                                <a:lnTo>
                                  <a:pt x="2729" y="446"/>
                                </a:lnTo>
                                <a:lnTo>
                                  <a:pt x="2765" y="442"/>
                                </a:lnTo>
                                <a:lnTo>
                                  <a:pt x="2807" y="437"/>
                                </a:lnTo>
                                <a:lnTo>
                                  <a:pt x="2805" y="419"/>
                                </a:lnTo>
                                <a:lnTo>
                                  <a:pt x="2803" y="397"/>
                                </a:lnTo>
                                <a:lnTo>
                                  <a:pt x="2798" y="383"/>
                                </a:lnTo>
                                <a:close/>
                                <a:moveTo>
                                  <a:pt x="2903" y="663"/>
                                </a:moveTo>
                                <a:lnTo>
                                  <a:pt x="2894" y="656"/>
                                </a:lnTo>
                                <a:lnTo>
                                  <a:pt x="2886" y="649"/>
                                </a:lnTo>
                                <a:lnTo>
                                  <a:pt x="2879" y="641"/>
                                </a:lnTo>
                                <a:lnTo>
                                  <a:pt x="2876" y="650"/>
                                </a:lnTo>
                                <a:lnTo>
                                  <a:pt x="2872" y="666"/>
                                </a:lnTo>
                                <a:lnTo>
                                  <a:pt x="2870" y="675"/>
                                </a:lnTo>
                                <a:lnTo>
                                  <a:pt x="2861" y="671"/>
                                </a:lnTo>
                                <a:lnTo>
                                  <a:pt x="2843" y="662"/>
                                </a:lnTo>
                                <a:lnTo>
                                  <a:pt x="2835" y="656"/>
                                </a:lnTo>
                                <a:lnTo>
                                  <a:pt x="2840" y="651"/>
                                </a:lnTo>
                                <a:lnTo>
                                  <a:pt x="2852" y="640"/>
                                </a:lnTo>
                                <a:lnTo>
                                  <a:pt x="2859" y="634"/>
                                </a:lnTo>
                                <a:lnTo>
                                  <a:pt x="2851" y="630"/>
                                </a:lnTo>
                                <a:lnTo>
                                  <a:pt x="2837" y="622"/>
                                </a:lnTo>
                                <a:lnTo>
                                  <a:pt x="2829" y="618"/>
                                </a:lnTo>
                                <a:lnTo>
                                  <a:pt x="2834" y="610"/>
                                </a:lnTo>
                                <a:lnTo>
                                  <a:pt x="2841" y="596"/>
                                </a:lnTo>
                                <a:lnTo>
                                  <a:pt x="2845" y="587"/>
                                </a:lnTo>
                                <a:lnTo>
                                  <a:pt x="2850" y="597"/>
                                </a:lnTo>
                                <a:lnTo>
                                  <a:pt x="2857" y="606"/>
                                </a:lnTo>
                                <a:lnTo>
                                  <a:pt x="2869" y="610"/>
                                </a:lnTo>
                                <a:lnTo>
                                  <a:pt x="2871" y="603"/>
                                </a:lnTo>
                                <a:lnTo>
                                  <a:pt x="2873" y="588"/>
                                </a:lnTo>
                                <a:lnTo>
                                  <a:pt x="2875" y="581"/>
                                </a:lnTo>
                                <a:lnTo>
                                  <a:pt x="2884" y="585"/>
                                </a:lnTo>
                                <a:lnTo>
                                  <a:pt x="2902" y="595"/>
                                </a:lnTo>
                                <a:lnTo>
                                  <a:pt x="2911" y="599"/>
                                </a:lnTo>
                                <a:lnTo>
                                  <a:pt x="2905" y="604"/>
                                </a:lnTo>
                                <a:lnTo>
                                  <a:pt x="2894" y="612"/>
                                </a:lnTo>
                                <a:lnTo>
                                  <a:pt x="2889" y="617"/>
                                </a:lnTo>
                                <a:lnTo>
                                  <a:pt x="2896" y="621"/>
                                </a:lnTo>
                                <a:lnTo>
                                  <a:pt x="2911" y="629"/>
                                </a:lnTo>
                                <a:lnTo>
                                  <a:pt x="2919" y="633"/>
                                </a:lnTo>
                                <a:lnTo>
                                  <a:pt x="2915" y="641"/>
                                </a:lnTo>
                                <a:lnTo>
                                  <a:pt x="2906" y="655"/>
                                </a:lnTo>
                                <a:lnTo>
                                  <a:pt x="2903" y="663"/>
                                </a:lnTo>
                                <a:close/>
                                <a:moveTo>
                                  <a:pt x="2941" y="560"/>
                                </a:moveTo>
                                <a:lnTo>
                                  <a:pt x="2931" y="555"/>
                                </a:lnTo>
                                <a:lnTo>
                                  <a:pt x="2914" y="546"/>
                                </a:lnTo>
                                <a:lnTo>
                                  <a:pt x="2905" y="541"/>
                                </a:lnTo>
                                <a:lnTo>
                                  <a:pt x="2912" y="535"/>
                                </a:lnTo>
                                <a:lnTo>
                                  <a:pt x="2924" y="524"/>
                                </a:lnTo>
                                <a:lnTo>
                                  <a:pt x="2930" y="518"/>
                                </a:lnTo>
                                <a:lnTo>
                                  <a:pt x="2922" y="514"/>
                                </a:lnTo>
                                <a:lnTo>
                                  <a:pt x="2907" y="506"/>
                                </a:lnTo>
                                <a:lnTo>
                                  <a:pt x="2898" y="502"/>
                                </a:lnTo>
                                <a:lnTo>
                                  <a:pt x="2903" y="494"/>
                                </a:lnTo>
                                <a:lnTo>
                                  <a:pt x="2911" y="479"/>
                                </a:lnTo>
                                <a:lnTo>
                                  <a:pt x="2915" y="471"/>
                                </a:lnTo>
                                <a:lnTo>
                                  <a:pt x="2920" y="480"/>
                                </a:lnTo>
                                <a:lnTo>
                                  <a:pt x="2928" y="488"/>
                                </a:lnTo>
                                <a:lnTo>
                                  <a:pt x="2940" y="493"/>
                                </a:lnTo>
                                <a:lnTo>
                                  <a:pt x="2941" y="485"/>
                                </a:lnTo>
                                <a:lnTo>
                                  <a:pt x="2945" y="471"/>
                                </a:lnTo>
                                <a:lnTo>
                                  <a:pt x="2946" y="463"/>
                                </a:lnTo>
                                <a:lnTo>
                                  <a:pt x="2956" y="469"/>
                                </a:lnTo>
                                <a:lnTo>
                                  <a:pt x="2973" y="478"/>
                                </a:lnTo>
                                <a:lnTo>
                                  <a:pt x="2982" y="483"/>
                                </a:lnTo>
                                <a:lnTo>
                                  <a:pt x="2976" y="487"/>
                                </a:lnTo>
                                <a:lnTo>
                                  <a:pt x="2965" y="496"/>
                                </a:lnTo>
                                <a:lnTo>
                                  <a:pt x="2960" y="501"/>
                                </a:lnTo>
                                <a:lnTo>
                                  <a:pt x="2968" y="505"/>
                                </a:lnTo>
                                <a:lnTo>
                                  <a:pt x="2983" y="513"/>
                                </a:lnTo>
                                <a:lnTo>
                                  <a:pt x="2991" y="517"/>
                                </a:lnTo>
                                <a:lnTo>
                                  <a:pt x="2986" y="525"/>
                                </a:lnTo>
                                <a:lnTo>
                                  <a:pt x="2979" y="540"/>
                                </a:lnTo>
                                <a:lnTo>
                                  <a:pt x="2974" y="548"/>
                                </a:lnTo>
                                <a:lnTo>
                                  <a:pt x="2965" y="540"/>
                                </a:lnTo>
                                <a:lnTo>
                                  <a:pt x="2958" y="532"/>
                                </a:lnTo>
                                <a:lnTo>
                                  <a:pt x="2949" y="525"/>
                                </a:lnTo>
                                <a:lnTo>
                                  <a:pt x="2947" y="535"/>
                                </a:lnTo>
                                <a:lnTo>
                                  <a:pt x="2943" y="551"/>
                                </a:lnTo>
                                <a:lnTo>
                                  <a:pt x="2941" y="560"/>
                                </a:lnTo>
                                <a:close/>
                                <a:moveTo>
                                  <a:pt x="3315" y="1079"/>
                                </a:moveTo>
                                <a:lnTo>
                                  <a:pt x="3315" y="1062"/>
                                </a:lnTo>
                                <a:lnTo>
                                  <a:pt x="3315" y="1031"/>
                                </a:lnTo>
                                <a:lnTo>
                                  <a:pt x="3315" y="1015"/>
                                </a:lnTo>
                                <a:lnTo>
                                  <a:pt x="3309" y="1006"/>
                                </a:lnTo>
                                <a:lnTo>
                                  <a:pt x="3296" y="990"/>
                                </a:lnTo>
                                <a:lnTo>
                                  <a:pt x="3290" y="980"/>
                                </a:lnTo>
                                <a:lnTo>
                                  <a:pt x="3273" y="983"/>
                                </a:lnTo>
                                <a:lnTo>
                                  <a:pt x="3244" y="990"/>
                                </a:lnTo>
                                <a:lnTo>
                                  <a:pt x="3227" y="993"/>
                                </a:lnTo>
                                <a:lnTo>
                                  <a:pt x="3213" y="970"/>
                                </a:lnTo>
                                <a:lnTo>
                                  <a:pt x="3199" y="950"/>
                                </a:lnTo>
                                <a:lnTo>
                                  <a:pt x="3202" y="922"/>
                                </a:lnTo>
                                <a:lnTo>
                                  <a:pt x="3243" y="894"/>
                                </a:lnTo>
                                <a:lnTo>
                                  <a:pt x="3276" y="857"/>
                                </a:lnTo>
                                <a:lnTo>
                                  <a:pt x="3305" y="814"/>
                                </a:lnTo>
                                <a:lnTo>
                                  <a:pt x="3337" y="777"/>
                                </a:lnTo>
                                <a:lnTo>
                                  <a:pt x="3329" y="756"/>
                                </a:lnTo>
                                <a:lnTo>
                                  <a:pt x="3313" y="730"/>
                                </a:lnTo>
                                <a:lnTo>
                                  <a:pt x="3295" y="714"/>
                                </a:lnTo>
                                <a:lnTo>
                                  <a:pt x="3261" y="754"/>
                                </a:lnTo>
                                <a:lnTo>
                                  <a:pt x="3196" y="825"/>
                                </a:lnTo>
                                <a:lnTo>
                                  <a:pt x="3162" y="865"/>
                                </a:lnTo>
                                <a:lnTo>
                                  <a:pt x="3167" y="871"/>
                                </a:lnTo>
                                <a:lnTo>
                                  <a:pt x="3174" y="884"/>
                                </a:lnTo>
                                <a:lnTo>
                                  <a:pt x="3179" y="891"/>
                                </a:lnTo>
                                <a:lnTo>
                                  <a:pt x="3150" y="894"/>
                                </a:lnTo>
                                <a:lnTo>
                                  <a:pt x="3123" y="899"/>
                                </a:lnTo>
                                <a:lnTo>
                                  <a:pt x="3094" y="883"/>
                                </a:lnTo>
                                <a:lnTo>
                                  <a:pt x="3092" y="856"/>
                                </a:lnTo>
                                <a:lnTo>
                                  <a:pt x="3099" y="834"/>
                                </a:lnTo>
                                <a:lnTo>
                                  <a:pt x="3124" y="823"/>
                                </a:lnTo>
                                <a:lnTo>
                                  <a:pt x="3154" y="787"/>
                                </a:lnTo>
                                <a:lnTo>
                                  <a:pt x="3210" y="721"/>
                                </a:lnTo>
                                <a:lnTo>
                                  <a:pt x="3240" y="686"/>
                                </a:lnTo>
                                <a:lnTo>
                                  <a:pt x="3239" y="675"/>
                                </a:lnTo>
                                <a:lnTo>
                                  <a:pt x="3237" y="662"/>
                                </a:lnTo>
                                <a:lnTo>
                                  <a:pt x="3229" y="653"/>
                                </a:lnTo>
                                <a:lnTo>
                                  <a:pt x="3191" y="682"/>
                                </a:lnTo>
                                <a:lnTo>
                                  <a:pt x="3151" y="710"/>
                                </a:lnTo>
                                <a:lnTo>
                                  <a:pt x="3111" y="735"/>
                                </a:lnTo>
                                <a:lnTo>
                                  <a:pt x="3069" y="758"/>
                                </a:lnTo>
                                <a:lnTo>
                                  <a:pt x="3025" y="778"/>
                                </a:lnTo>
                                <a:lnTo>
                                  <a:pt x="2980" y="796"/>
                                </a:lnTo>
                                <a:lnTo>
                                  <a:pt x="2973" y="791"/>
                                </a:lnTo>
                                <a:lnTo>
                                  <a:pt x="2965" y="787"/>
                                </a:lnTo>
                                <a:lnTo>
                                  <a:pt x="2962" y="781"/>
                                </a:lnTo>
                                <a:lnTo>
                                  <a:pt x="2976" y="733"/>
                                </a:lnTo>
                                <a:lnTo>
                                  <a:pt x="2993" y="687"/>
                                </a:lnTo>
                                <a:lnTo>
                                  <a:pt x="3009" y="641"/>
                                </a:lnTo>
                                <a:lnTo>
                                  <a:pt x="3026" y="594"/>
                                </a:lnTo>
                                <a:lnTo>
                                  <a:pt x="3040" y="546"/>
                                </a:lnTo>
                                <a:lnTo>
                                  <a:pt x="3037" y="538"/>
                                </a:lnTo>
                                <a:lnTo>
                                  <a:pt x="3029" y="524"/>
                                </a:lnTo>
                                <a:lnTo>
                                  <a:pt x="3026" y="516"/>
                                </a:lnTo>
                                <a:lnTo>
                                  <a:pt x="3068" y="504"/>
                                </a:lnTo>
                                <a:lnTo>
                                  <a:pt x="3108" y="501"/>
                                </a:lnTo>
                                <a:lnTo>
                                  <a:pt x="3138" y="526"/>
                                </a:lnTo>
                                <a:lnTo>
                                  <a:pt x="3141" y="541"/>
                                </a:lnTo>
                                <a:lnTo>
                                  <a:pt x="3116" y="551"/>
                                </a:lnTo>
                                <a:lnTo>
                                  <a:pt x="3100" y="566"/>
                                </a:lnTo>
                                <a:lnTo>
                                  <a:pt x="3074" y="620"/>
                                </a:lnTo>
                                <a:lnTo>
                                  <a:pt x="3039" y="691"/>
                                </a:lnTo>
                                <a:lnTo>
                                  <a:pt x="3024" y="745"/>
                                </a:lnTo>
                                <a:lnTo>
                                  <a:pt x="3040" y="729"/>
                                </a:lnTo>
                                <a:lnTo>
                                  <a:pt x="3071" y="709"/>
                                </a:lnTo>
                                <a:lnTo>
                                  <a:pt x="3107" y="685"/>
                                </a:lnTo>
                                <a:lnTo>
                                  <a:pt x="3140" y="658"/>
                                </a:lnTo>
                                <a:lnTo>
                                  <a:pt x="3163" y="632"/>
                                </a:lnTo>
                                <a:lnTo>
                                  <a:pt x="3166" y="606"/>
                                </a:lnTo>
                                <a:lnTo>
                                  <a:pt x="3141" y="582"/>
                                </a:lnTo>
                                <a:lnTo>
                                  <a:pt x="3156" y="567"/>
                                </a:lnTo>
                                <a:lnTo>
                                  <a:pt x="3177" y="564"/>
                                </a:lnTo>
                                <a:lnTo>
                                  <a:pt x="3199" y="563"/>
                                </a:lnTo>
                                <a:lnTo>
                                  <a:pt x="3216" y="586"/>
                                </a:lnTo>
                                <a:lnTo>
                                  <a:pt x="3234" y="612"/>
                                </a:lnTo>
                                <a:lnTo>
                                  <a:pt x="3243" y="644"/>
                                </a:lnTo>
                                <a:lnTo>
                                  <a:pt x="3260" y="643"/>
                                </a:lnTo>
                                <a:lnTo>
                                  <a:pt x="3294" y="643"/>
                                </a:lnTo>
                                <a:lnTo>
                                  <a:pt x="3313" y="643"/>
                                </a:lnTo>
                                <a:lnTo>
                                  <a:pt x="3317" y="657"/>
                                </a:lnTo>
                                <a:lnTo>
                                  <a:pt x="3326" y="686"/>
                                </a:lnTo>
                                <a:lnTo>
                                  <a:pt x="3331" y="701"/>
                                </a:lnTo>
                                <a:lnTo>
                                  <a:pt x="3345" y="703"/>
                                </a:lnTo>
                                <a:lnTo>
                                  <a:pt x="3372" y="707"/>
                                </a:lnTo>
                                <a:lnTo>
                                  <a:pt x="3387" y="708"/>
                                </a:lnTo>
                                <a:lnTo>
                                  <a:pt x="3395" y="739"/>
                                </a:lnTo>
                                <a:lnTo>
                                  <a:pt x="3408" y="768"/>
                                </a:lnTo>
                                <a:lnTo>
                                  <a:pt x="3403" y="793"/>
                                </a:lnTo>
                                <a:lnTo>
                                  <a:pt x="3357" y="836"/>
                                </a:lnTo>
                                <a:lnTo>
                                  <a:pt x="3314" y="889"/>
                                </a:lnTo>
                                <a:lnTo>
                                  <a:pt x="3277" y="943"/>
                                </a:lnTo>
                                <a:lnTo>
                                  <a:pt x="3289" y="961"/>
                                </a:lnTo>
                                <a:lnTo>
                                  <a:pt x="3310" y="982"/>
                                </a:lnTo>
                                <a:lnTo>
                                  <a:pt x="3327" y="1000"/>
                                </a:lnTo>
                                <a:lnTo>
                                  <a:pt x="3361" y="964"/>
                                </a:lnTo>
                                <a:lnTo>
                                  <a:pt x="3425" y="899"/>
                                </a:lnTo>
                                <a:lnTo>
                                  <a:pt x="3460" y="864"/>
                                </a:lnTo>
                                <a:lnTo>
                                  <a:pt x="3455" y="846"/>
                                </a:lnTo>
                                <a:lnTo>
                                  <a:pt x="3443" y="831"/>
                                </a:lnTo>
                                <a:lnTo>
                                  <a:pt x="3446" y="816"/>
                                </a:lnTo>
                                <a:lnTo>
                                  <a:pt x="3479" y="819"/>
                                </a:lnTo>
                                <a:lnTo>
                                  <a:pt x="3510" y="819"/>
                                </a:lnTo>
                                <a:lnTo>
                                  <a:pt x="3524" y="845"/>
                                </a:lnTo>
                                <a:lnTo>
                                  <a:pt x="3527" y="860"/>
                                </a:lnTo>
                                <a:lnTo>
                                  <a:pt x="3533" y="875"/>
                                </a:lnTo>
                                <a:lnTo>
                                  <a:pt x="3530" y="889"/>
                                </a:lnTo>
                                <a:lnTo>
                                  <a:pt x="3477" y="929"/>
                                </a:lnTo>
                                <a:lnTo>
                                  <a:pt x="3427" y="979"/>
                                </a:lnTo>
                                <a:lnTo>
                                  <a:pt x="3382" y="1027"/>
                                </a:lnTo>
                                <a:lnTo>
                                  <a:pt x="3383" y="1045"/>
                                </a:lnTo>
                                <a:lnTo>
                                  <a:pt x="3388" y="1060"/>
                                </a:lnTo>
                                <a:lnTo>
                                  <a:pt x="3389" y="1074"/>
                                </a:lnTo>
                                <a:lnTo>
                                  <a:pt x="3365" y="1082"/>
                                </a:lnTo>
                                <a:lnTo>
                                  <a:pt x="3340" y="1083"/>
                                </a:lnTo>
                                <a:lnTo>
                                  <a:pt x="3315" y="1079"/>
                                </a:lnTo>
                                <a:close/>
                                <a:moveTo>
                                  <a:pt x="3578" y="1369"/>
                                </a:moveTo>
                                <a:lnTo>
                                  <a:pt x="3561" y="1335"/>
                                </a:lnTo>
                                <a:lnTo>
                                  <a:pt x="3553" y="1299"/>
                                </a:lnTo>
                                <a:lnTo>
                                  <a:pt x="3542" y="1264"/>
                                </a:lnTo>
                                <a:lnTo>
                                  <a:pt x="3552" y="1252"/>
                                </a:lnTo>
                                <a:lnTo>
                                  <a:pt x="3571" y="1252"/>
                                </a:lnTo>
                                <a:lnTo>
                                  <a:pt x="3589" y="1248"/>
                                </a:lnTo>
                                <a:lnTo>
                                  <a:pt x="3637" y="1209"/>
                                </a:lnTo>
                                <a:lnTo>
                                  <a:pt x="3686" y="1164"/>
                                </a:lnTo>
                                <a:lnTo>
                                  <a:pt x="3721" y="1110"/>
                                </a:lnTo>
                                <a:lnTo>
                                  <a:pt x="3675" y="1130"/>
                                </a:lnTo>
                                <a:lnTo>
                                  <a:pt x="3625" y="1149"/>
                                </a:lnTo>
                                <a:lnTo>
                                  <a:pt x="3574" y="1164"/>
                                </a:lnTo>
                                <a:lnTo>
                                  <a:pt x="3521" y="1175"/>
                                </a:lnTo>
                                <a:lnTo>
                                  <a:pt x="3466" y="1182"/>
                                </a:lnTo>
                                <a:lnTo>
                                  <a:pt x="3411" y="1182"/>
                                </a:lnTo>
                                <a:lnTo>
                                  <a:pt x="3412" y="1151"/>
                                </a:lnTo>
                                <a:lnTo>
                                  <a:pt x="3435" y="1117"/>
                                </a:lnTo>
                                <a:lnTo>
                                  <a:pt x="3456" y="1081"/>
                                </a:lnTo>
                                <a:lnTo>
                                  <a:pt x="3481" y="1040"/>
                                </a:lnTo>
                                <a:lnTo>
                                  <a:pt x="3510" y="1002"/>
                                </a:lnTo>
                                <a:lnTo>
                                  <a:pt x="3528" y="960"/>
                                </a:lnTo>
                                <a:lnTo>
                                  <a:pt x="3527" y="911"/>
                                </a:lnTo>
                                <a:lnTo>
                                  <a:pt x="3571" y="913"/>
                                </a:lnTo>
                                <a:lnTo>
                                  <a:pt x="3609" y="919"/>
                                </a:lnTo>
                                <a:lnTo>
                                  <a:pt x="3618" y="963"/>
                                </a:lnTo>
                                <a:lnTo>
                                  <a:pt x="3585" y="1004"/>
                                </a:lnTo>
                                <a:lnTo>
                                  <a:pt x="3550" y="1042"/>
                                </a:lnTo>
                                <a:lnTo>
                                  <a:pt x="3521" y="1086"/>
                                </a:lnTo>
                                <a:lnTo>
                                  <a:pt x="3511" y="1100"/>
                                </a:lnTo>
                                <a:lnTo>
                                  <a:pt x="3493" y="1126"/>
                                </a:lnTo>
                                <a:lnTo>
                                  <a:pt x="3483" y="1139"/>
                                </a:lnTo>
                                <a:lnTo>
                                  <a:pt x="3536" y="1122"/>
                                </a:lnTo>
                                <a:lnTo>
                                  <a:pt x="3607" y="1099"/>
                                </a:lnTo>
                                <a:lnTo>
                                  <a:pt x="3658" y="1076"/>
                                </a:lnTo>
                                <a:lnTo>
                                  <a:pt x="3653" y="1058"/>
                                </a:lnTo>
                                <a:lnTo>
                                  <a:pt x="3641" y="1024"/>
                                </a:lnTo>
                                <a:lnTo>
                                  <a:pt x="3635" y="1005"/>
                                </a:lnTo>
                                <a:lnTo>
                                  <a:pt x="3655" y="1004"/>
                                </a:lnTo>
                                <a:lnTo>
                                  <a:pt x="3671" y="1004"/>
                                </a:lnTo>
                                <a:lnTo>
                                  <a:pt x="3692" y="1004"/>
                                </a:lnTo>
                                <a:lnTo>
                                  <a:pt x="3712" y="1061"/>
                                </a:lnTo>
                                <a:lnTo>
                                  <a:pt x="3731" y="1117"/>
                                </a:lnTo>
                                <a:lnTo>
                                  <a:pt x="3775" y="1154"/>
                                </a:lnTo>
                                <a:lnTo>
                                  <a:pt x="3791" y="1161"/>
                                </a:lnTo>
                                <a:lnTo>
                                  <a:pt x="3821" y="1172"/>
                                </a:lnTo>
                                <a:lnTo>
                                  <a:pt x="3836" y="1178"/>
                                </a:lnTo>
                                <a:lnTo>
                                  <a:pt x="3834" y="1218"/>
                                </a:lnTo>
                                <a:lnTo>
                                  <a:pt x="3825" y="1255"/>
                                </a:lnTo>
                                <a:lnTo>
                                  <a:pt x="3810" y="1286"/>
                                </a:lnTo>
                                <a:lnTo>
                                  <a:pt x="3763" y="1281"/>
                                </a:lnTo>
                                <a:lnTo>
                                  <a:pt x="3706" y="1274"/>
                                </a:lnTo>
                                <a:lnTo>
                                  <a:pt x="3652" y="1276"/>
                                </a:lnTo>
                                <a:lnTo>
                                  <a:pt x="3613" y="1307"/>
                                </a:lnTo>
                                <a:lnTo>
                                  <a:pt x="3623" y="1331"/>
                                </a:lnTo>
                                <a:lnTo>
                                  <a:pt x="3636" y="1350"/>
                                </a:lnTo>
                                <a:lnTo>
                                  <a:pt x="3647" y="1374"/>
                                </a:lnTo>
                                <a:lnTo>
                                  <a:pt x="3623" y="1378"/>
                                </a:lnTo>
                                <a:lnTo>
                                  <a:pt x="3602" y="1377"/>
                                </a:lnTo>
                                <a:lnTo>
                                  <a:pt x="3578" y="1369"/>
                                </a:lnTo>
                                <a:close/>
                                <a:moveTo>
                                  <a:pt x="3659" y="1432"/>
                                </a:moveTo>
                                <a:lnTo>
                                  <a:pt x="3673" y="1421"/>
                                </a:lnTo>
                                <a:lnTo>
                                  <a:pt x="3692" y="1415"/>
                                </a:lnTo>
                                <a:lnTo>
                                  <a:pt x="3711" y="1410"/>
                                </a:lnTo>
                                <a:lnTo>
                                  <a:pt x="3748" y="1389"/>
                                </a:lnTo>
                                <a:lnTo>
                                  <a:pt x="3815" y="1349"/>
                                </a:lnTo>
                                <a:lnTo>
                                  <a:pt x="3852" y="1329"/>
                                </a:lnTo>
                                <a:lnTo>
                                  <a:pt x="3851" y="1313"/>
                                </a:lnTo>
                                <a:lnTo>
                                  <a:pt x="3848" y="1286"/>
                                </a:lnTo>
                                <a:lnTo>
                                  <a:pt x="3846" y="1270"/>
                                </a:lnTo>
                                <a:lnTo>
                                  <a:pt x="3869" y="1277"/>
                                </a:lnTo>
                                <a:lnTo>
                                  <a:pt x="3891" y="1284"/>
                                </a:lnTo>
                                <a:lnTo>
                                  <a:pt x="3913" y="1296"/>
                                </a:lnTo>
                                <a:lnTo>
                                  <a:pt x="3916" y="1318"/>
                                </a:lnTo>
                                <a:lnTo>
                                  <a:pt x="3918" y="1337"/>
                                </a:lnTo>
                                <a:lnTo>
                                  <a:pt x="3913" y="1356"/>
                                </a:lnTo>
                                <a:lnTo>
                                  <a:pt x="3935" y="1366"/>
                                </a:lnTo>
                                <a:lnTo>
                                  <a:pt x="3961" y="1372"/>
                                </a:lnTo>
                                <a:lnTo>
                                  <a:pt x="3977" y="1393"/>
                                </a:lnTo>
                                <a:lnTo>
                                  <a:pt x="3968" y="1411"/>
                                </a:lnTo>
                                <a:lnTo>
                                  <a:pt x="3958" y="1431"/>
                                </a:lnTo>
                                <a:lnTo>
                                  <a:pt x="3950" y="1451"/>
                                </a:lnTo>
                                <a:lnTo>
                                  <a:pt x="3919" y="1459"/>
                                </a:lnTo>
                                <a:lnTo>
                                  <a:pt x="3884" y="1459"/>
                                </a:lnTo>
                                <a:lnTo>
                                  <a:pt x="3862" y="1481"/>
                                </a:lnTo>
                                <a:lnTo>
                                  <a:pt x="3847" y="1480"/>
                                </a:lnTo>
                                <a:lnTo>
                                  <a:pt x="3840" y="1476"/>
                                </a:lnTo>
                                <a:lnTo>
                                  <a:pt x="3835" y="1460"/>
                                </a:lnTo>
                                <a:lnTo>
                                  <a:pt x="3834" y="1444"/>
                                </a:lnTo>
                                <a:lnTo>
                                  <a:pt x="3839" y="1433"/>
                                </a:lnTo>
                                <a:lnTo>
                                  <a:pt x="3852" y="1427"/>
                                </a:lnTo>
                                <a:lnTo>
                                  <a:pt x="3875" y="1423"/>
                                </a:lnTo>
                                <a:lnTo>
                                  <a:pt x="3899" y="1426"/>
                                </a:lnTo>
                                <a:lnTo>
                                  <a:pt x="3916" y="1410"/>
                                </a:lnTo>
                                <a:lnTo>
                                  <a:pt x="3881" y="1376"/>
                                </a:lnTo>
                                <a:lnTo>
                                  <a:pt x="3852" y="1386"/>
                                </a:lnTo>
                                <a:lnTo>
                                  <a:pt x="3830" y="1402"/>
                                </a:lnTo>
                                <a:lnTo>
                                  <a:pt x="3812" y="1412"/>
                                </a:lnTo>
                                <a:lnTo>
                                  <a:pt x="3785" y="1422"/>
                                </a:lnTo>
                                <a:lnTo>
                                  <a:pt x="3754" y="1433"/>
                                </a:lnTo>
                                <a:lnTo>
                                  <a:pt x="3728" y="1446"/>
                                </a:lnTo>
                                <a:lnTo>
                                  <a:pt x="3715" y="1463"/>
                                </a:lnTo>
                                <a:lnTo>
                                  <a:pt x="3722" y="1488"/>
                                </a:lnTo>
                                <a:lnTo>
                                  <a:pt x="3758" y="1517"/>
                                </a:lnTo>
                                <a:lnTo>
                                  <a:pt x="3744" y="1529"/>
                                </a:lnTo>
                                <a:lnTo>
                                  <a:pt x="3721" y="1533"/>
                                </a:lnTo>
                                <a:lnTo>
                                  <a:pt x="3699" y="1529"/>
                                </a:lnTo>
                                <a:lnTo>
                                  <a:pt x="3677" y="1502"/>
                                </a:lnTo>
                                <a:lnTo>
                                  <a:pt x="3665" y="1468"/>
                                </a:lnTo>
                                <a:lnTo>
                                  <a:pt x="3659" y="1432"/>
                                </a:lnTo>
                                <a:close/>
                                <a:moveTo>
                                  <a:pt x="3785" y="1707"/>
                                </a:moveTo>
                                <a:lnTo>
                                  <a:pt x="3790" y="1673"/>
                                </a:lnTo>
                                <a:lnTo>
                                  <a:pt x="3788" y="1637"/>
                                </a:lnTo>
                                <a:lnTo>
                                  <a:pt x="3775" y="1605"/>
                                </a:lnTo>
                                <a:lnTo>
                                  <a:pt x="3755" y="1585"/>
                                </a:lnTo>
                                <a:lnTo>
                                  <a:pt x="3729" y="1579"/>
                                </a:lnTo>
                                <a:lnTo>
                                  <a:pt x="3726" y="1559"/>
                                </a:lnTo>
                                <a:lnTo>
                                  <a:pt x="3774" y="1564"/>
                                </a:lnTo>
                                <a:lnTo>
                                  <a:pt x="3823" y="1573"/>
                                </a:lnTo>
                                <a:lnTo>
                                  <a:pt x="3869" y="1576"/>
                                </a:lnTo>
                                <a:lnTo>
                                  <a:pt x="3884" y="1533"/>
                                </a:lnTo>
                                <a:lnTo>
                                  <a:pt x="3917" y="1522"/>
                                </a:lnTo>
                                <a:lnTo>
                                  <a:pt x="3943" y="1502"/>
                                </a:lnTo>
                                <a:lnTo>
                                  <a:pt x="3971" y="1479"/>
                                </a:lnTo>
                                <a:lnTo>
                                  <a:pt x="3988" y="1494"/>
                                </a:lnTo>
                                <a:lnTo>
                                  <a:pt x="4011" y="1510"/>
                                </a:lnTo>
                                <a:lnTo>
                                  <a:pt x="4037" y="1517"/>
                                </a:lnTo>
                                <a:lnTo>
                                  <a:pt x="4061" y="1526"/>
                                </a:lnTo>
                                <a:lnTo>
                                  <a:pt x="4075" y="1544"/>
                                </a:lnTo>
                                <a:lnTo>
                                  <a:pt x="4073" y="1573"/>
                                </a:lnTo>
                                <a:lnTo>
                                  <a:pt x="4073" y="1603"/>
                                </a:lnTo>
                                <a:lnTo>
                                  <a:pt x="4090" y="1619"/>
                                </a:lnTo>
                                <a:lnTo>
                                  <a:pt x="4090" y="1625"/>
                                </a:lnTo>
                                <a:lnTo>
                                  <a:pt x="4090" y="1636"/>
                                </a:lnTo>
                                <a:lnTo>
                                  <a:pt x="4090" y="1641"/>
                                </a:lnTo>
                                <a:lnTo>
                                  <a:pt x="4061" y="1636"/>
                                </a:lnTo>
                                <a:lnTo>
                                  <a:pt x="4007" y="1625"/>
                                </a:lnTo>
                                <a:lnTo>
                                  <a:pt x="3978" y="1619"/>
                                </a:lnTo>
                                <a:lnTo>
                                  <a:pt x="3974" y="1647"/>
                                </a:lnTo>
                                <a:lnTo>
                                  <a:pt x="3977" y="1674"/>
                                </a:lnTo>
                                <a:lnTo>
                                  <a:pt x="3976" y="1703"/>
                                </a:lnTo>
                                <a:lnTo>
                                  <a:pt x="3942" y="1718"/>
                                </a:lnTo>
                                <a:lnTo>
                                  <a:pt x="3913" y="1740"/>
                                </a:lnTo>
                                <a:lnTo>
                                  <a:pt x="3884" y="1766"/>
                                </a:lnTo>
                                <a:lnTo>
                                  <a:pt x="3852" y="1745"/>
                                </a:lnTo>
                                <a:lnTo>
                                  <a:pt x="3819" y="1724"/>
                                </a:lnTo>
                                <a:lnTo>
                                  <a:pt x="3785" y="1707"/>
                                </a:lnTo>
                                <a:close/>
                                <a:moveTo>
                                  <a:pt x="3828" y="1617"/>
                                </a:moveTo>
                                <a:lnTo>
                                  <a:pt x="3830" y="1644"/>
                                </a:lnTo>
                                <a:lnTo>
                                  <a:pt x="3842" y="1677"/>
                                </a:lnTo>
                                <a:lnTo>
                                  <a:pt x="3864" y="1707"/>
                                </a:lnTo>
                                <a:lnTo>
                                  <a:pt x="3887" y="1700"/>
                                </a:lnTo>
                                <a:lnTo>
                                  <a:pt x="3909" y="1688"/>
                                </a:lnTo>
                                <a:lnTo>
                                  <a:pt x="3922" y="1675"/>
                                </a:lnTo>
                                <a:lnTo>
                                  <a:pt x="3913" y="1643"/>
                                </a:lnTo>
                                <a:lnTo>
                                  <a:pt x="3869" y="1626"/>
                                </a:lnTo>
                                <a:lnTo>
                                  <a:pt x="3828" y="1617"/>
                                </a:lnTo>
                                <a:close/>
                                <a:moveTo>
                                  <a:pt x="4009" y="1546"/>
                                </a:moveTo>
                                <a:lnTo>
                                  <a:pt x="3976" y="1542"/>
                                </a:lnTo>
                                <a:lnTo>
                                  <a:pt x="3953" y="1552"/>
                                </a:lnTo>
                                <a:lnTo>
                                  <a:pt x="3935" y="1568"/>
                                </a:lnTo>
                                <a:lnTo>
                                  <a:pt x="3951" y="1584"/>
                                </a:lnTo>
                                <a:lnTo>
                                  <a:pt x="3982" y="1590"/>
                                </a:lnTo>
                                <a:lnTo>
                                  <a:pt x="4011" y="1595"/>
                                </a:lnTo>
                                <a:lnTo>
                                  <a:pt x="4011" y="1582"/>
                                </a:lnTo>
                                <a:lnTo>
                                  <a:pt x="4010" y="1558"/>
                                </a:lnTo>
                                <a:lnTo>
                                  <a:pt x="4009" y="1546"/>
                                </a:lnTo>
                                <a:close/>
                                <a:moveTo>
                                  <a:pt x="4201" y="3657"/>
                                </a:moveTo>
                                <a:lnTo>
                                  <a:pt x="4173" y="3661"/>
                                </a:lnTo>
                                <a:lnTo>
                                  <a:pt x="4142" y="3658"/>
                                </a:lnTo>
                                <a:lnTo>
                                  <a:pt x="4122" y="3671"/>
                                </a:lnTo>
                                <a:lnTo>
                                  <a:pt x="4128" y="3723"/>
                                </a:lnTo>
                                <a:lnTo>
                                  <a:pt x="4097" y="3756"/>
                                </a:lnTo>
                                <a:lnTo>
                                  <a:pt x="4056" y="3761"/>
                                </a:lnTo>
                                <a:lnTo>
                                  <a:pt x="4010" y="3756"/>
                                </a:lnTo>
                                <a:lnTo>
                                  <a:pt x="3964" y="3756"/>
                                </a:lnTo>
                                <a:lnTo>
                                  <a:pt x="3962" y="3751"/>
                                </a:lnTo>
                                <a:lnTo>
                                  <a:pt x="3962" y="3746"/>
                                </a:lnTo>
                                <a:lnTo>
                                  <a:pt x="3962" y="3741"/>
                                </a:lnTo>
                                <a:lnTo>
                                  <a:pt x="4004" y="3714"/>
                                </a:lnTo>
                                <a:lnTo>
                                  <a:pt x="4041" y="3685"/>
                                </a:lnTo>
                                <a:lnTo>
                                  <a:pt x="4073" y="3648"/>
                                </a:lnTo>
                                <a:lnTo>
                                  <a:pt x="4093" y="3606"/>
                                </a:lnTo>
                                <a:lnTo>
                                  <a:pt x="4074" y="3580"/>
                                </a:lnTo>
                                <a:lnTo>
                                  <a:pt x="4046" y="3559"/>
                                </a:lnTo>
                                <a:lnTo>
                                  <a:pt x="4035" y="3554"/>
                                </a:lnTo>
                                <a:lnTo>
                                  <a:pt x="4027" y="3545"/>
                                </a:lnTo>
                                <a:lnTo>
                                  <a:pt x="4021" y="3534"/>
                                </a:lnTo>
                                <a:lnTo>
                                  <a:pt x="4020" y="3523"/>
                                </a:lnTo>
                                <a:lnTo>
                                  <a:pt x="4027" y="3514"/>
                                </a:lnTo>
                                <a:lnTo>
                                  <a:pt x="4035" y="3508"/>
                                </a:lnTo>
                                <a:lnTo>
                                  <a:pt x="4066" y="3524"/>
                                </a:lnTo>
                                <a:lnTo>
                                  <a:pt x="4096" y="3554"/>
                                </a:lnTo>
                                <a:lnTo>
                                  <a:pt x="4110" y="3534"/>
                                </a:lnTo>
                                <a:lnTo>
                                  <a:pt x="4115" y="3482"/>
                                </a:lnTo>
                                <a:lnTo>
                                  <a:pt x="4105" y="3430"/>
                                </a:lnTo>
                                <a:lnTo>
                                  <a:pt x="4102" y="3385"/>
                                </a:lnTo>
                                <a:lnTo>
                                  <a:pt x="4119" y="3390"/>
                                </a:lnTo>
                                <a:lnTo>
                                  <a:pt x="4128" y="3407"/>
                                </a:lnTo>
                                <a:lnTo>
                                  <a:pt x="4135" y="3422"/>
                                </a:lnTo>
                                <a:lnTo>
                                  <a:pt x="4135" y="3426"/>
                                </a:lnTo>
                                <a:lnTo>
                                  <a:pt x="4135" y="3435"/>
                                </a:lnTo>
                                <a:lnTo>
                                  <a:pt x="4135" y="3440"/>
                                </a:lnTo>
                                <a:lnTo>
                                  <a:pt x="4163" y="3421"/>
                                </a:lnTo>
                                <a:lnTo>
                                  <a:pt x="4187" y="3394"/>
                                </a:lnTo>
                                <a:lnTo>
                                  <a:pt x="4204" y="3364"/>
                                </a:lnTo>
                                <a:lnTo>
                                  <a:pt x="4199" y="3339"/>
                                </a:lnTo>
                                <a:lnTo>
                                  <a:pt x="4188" y="3314"/>
                                </a:lnTo>
                                <a:lnTo>
                                  <a:pt x="4168" y="3300"/>
                                </a:lnTo>
                                <a:lnTo>
                                  <a:pt x="4137" y="3301"/>
                                </a:lnTo>
                                <a:lnTo>
                                  <a:pt x="4108" y="3291"/>
                                </a:lnTo>
                                <a:lnTo>
                                  <a:pt x="4079" y="3282"/>
                                </a:lnTo>
                                <a:lnTo>
                                  <a:pt x="4083" y="3262"/>
                                </a:lnTo>
                                <a:lnTo>
                                  <a:pt x="4095" y="3248"/>
                                </a:lnTo>
                                <a:lnTo>
                                  <a:pt x="4087" y="3230"/>
                                </a:lnTo>
                                <a:lnTo>
                                  <a:pt x="4087" y="3216"/>
                                </a:lnTo>
                                <a:lnTo>
                                  <a:pt x="4097" y="3210"/>
                                </a:lnTo>
                                <a:lnTo>
                                  <a:pt x="4111" y="3212"/>
                                </a:lnTo>
                                <a:lnTo>
                                  <a:pt x="4113" y="3204"/>
                                </a:lnTo>
                                <a:lnTo>
                                  <a:pt x="4113" y="3195"/>
                                </a:lnTo>
                                <a:lnTo>
                                  <a:pt x="4113" y="3186"/>
                                </a:lnTo>
                                <a:lnTo>
                                  <a:pt x="4153" y="3190"/>
                                </a:lnTo>
                                <a:lnTo>
                                  <a:pt x="4192" y="3201"/>
                                </a:lnTo>
                                <a:lnTo>
                                  <a:pt x="4218" y="3228"/>
                                </a:lnTo>
                                <a:lnTo>
                                  <a:pt x="4229" y="3259"/>
                                </a:lnTo>
                                <a:lnTo>
                                  <a:pt x="4226" y="3293"/>
                                </a:lnTo>
                                <a:lnTo>
                                  <a:pt x="4234" y="3317"/>
                                </a:lnTo>
                                <a:lnTo>
                                  <a:pt x="4232" y="3264"/>
                                </a:lnTo>
                                <a:lnTo>
                                  <a:pt x="4239" y="3213"/>
                                </a:lnTo>
                                <a:lnTo>
                                  <a:pt x="4239" y="3163"/>
                                </a:lnTo>
                                <a:lnTo>
                                  <a:pt x="4218" y="3116"/>
                                </a:lnTo>
                                <a:lnTo>
                                  <a:pt x="4183" y="3137"/>
                                </a:lnTo>
                                <a:lnTo>
                                  <a:pt x="4146" y="3159"/>
                                </a:lnTo>
                                <a:lnTo>
                                  <a:pt x="4107" y="3153"/>
                                </a:lnTo>
                                <a:lnTo>
                                  <a:pt x="4121" y="3130"/>
                                </a:lnTo>
                                <a:lnTo>
                                  <a:pt x="4109" y="3113"/>
                                </a:lnTo>
                                <a:lnTo>
                                  <a:pt x="4098" y="3097"/>
                                </a:lnTo>
                                <a:lnTo>
                                  <a:pt x="4113" y="3079"/>
                                </a:lnTo>
                                <a:lnTo>
                                  <a:pt x="4113" y="3070"/>
                                </a:lnTo>
                                <a:lnTo>
                                  <a:pt x="4112" y="3053"/>
                                </a:lnTo>
                                <a:lnTo>
                                  <a:pt x="4111" y="3044"/>
                                </a:lnTo>
                                <a:lnTo>
                                  <a:pt x="4140" y="3043"/>
                                </a:lnTo>
                                <a:lnTo>
                                  <a:pt x="4170" y="3049"/>
                                </a:lnTo>
                                <a:lnTo>
                                  <a:pt x="4197" y="3062"/>
                                </a:lnTo>
                                <a:lnTo>
                                  <a:pt x="4200" y="3072"/>
                                </a:lnTo>
                                <a:lnTo>
                                  <a:pt x="4206" y="3082"/>
                                </a:lnTo>
                                <a:lnTo>
                                  <a:pt x="4216" y="3087"/>
                                </a:lnTo>
                                <a:lnTo>
                                  <a:pt x="4218" y="3077"/>
                                </a:lnTo>
                                <a:lnTo>
                                  <a:pt x="4218" y="3065"/>
                                </a:lnTo>
                                <a:lnTo>
                                  <a:pt x="4212" y="3056"/>
                                </a:lnTo>
                                <a:lnTo>
                                  <a:pt x="4187" y="3021"/>
                                </a:lnTo>
                                <a:lnTo>
                                  <a:pt x="4173" y="2981"/>
                                </a:lnTo>
                                <a:lnTo>
                                  <a:pt x="4168" y="2940"/>
                                </a:lnTo>
                                <a:lnTo>
                                  <a:pt x="4183" y="2946"/>
                                </a:lnTo>
                                <a:lnTo>
                                  <a:pt x="4196" y="2957"/>
                                </a:lnTo>
                                <a:lnTo>
                                  <a:pt x="4210" y="2960"/>
                                </a:lnTo>
                                <a:lnTo>
                                  <a:pt x="4219" y="2942"/>
                                </a:lnTo>
                                <a:lnTo>
                                  <a:pt x="4227" y="2923"/>
                                </a:lnTo>
                                <a:lnTo>
                                  <a:pt x="4245" y="2930"/>
                                </a:lnTo>
                                <a:lnTo>
                                  <a:pt x="4250" y="2935"/>
                                </a:lnTo>
                                <a:lnTo>
                                  <a:pt x="4256" y="2945"/>
                                </a:lnTo>
                                <a:lnTo>
                                  <a:pt x="4260" y="2951"/>
                                </a:lnTo>
                                <a:lnTo>
                                  <a:pt x="4278" y="2942"/>
                                </a:lnTo>
                                <a:lnTo>
                                  <a:pt x="4300" y="2938"/>
                                </a:lnTo>
                                <a:lnTo>
                                  <a:pt x="4324" y="2944"/>
                                </a:lnTo>
                                <a:lnTo>
                                  <a:pt x="4308" y="2964"/>
                                </a:lnTo>
                                <a:lnTo>
                                  <a:pt x="4299" y="2987"/>
                                </a:lnTo>
                                <a:lnTo>
                                  <a:pt x="4300" y="3014"/>
                                </a:lnTo>
                                <a:lnTo>
                                  <a:pt x="4298" y="3026"/>
                                </a:lnTo>
                                <a:lnTo>
                                  <a:pt x="4296" y="3048"/>
                                </a:lnTo>
                                <a:lnTo>
                                  <a:pt x="4295" y="3060"/>
                                </a:lnTo>
                                <a:lnTo>
                                  <a:pt x="4309" y="3033"/>
                                </a:lnTo>
                                <a:lnTo>
                                  <a:pt x="4328" y="2999"/>
                                </a:lnTo>
                                <a:lnTo>
                                  <a:pt x="4347" y="2986"/>
                                </a:lnTo>
                                <a:lnTo>
                                  <a:pt x="4350" y="2986"/>
                                </a:lnTo>
                                <a:lnTo>
                                  <a:pt x="4354" y="2986"/>
                                </a:lnTo>
                                <a:lnTo>
                                  <a:pt x="4357" y="2986"/>
                                </a:lnTo>
                                <a:lnTo>
                                  <a:pt x="4357" y="2987"/>
                                </a:lnTo>
                                <a:lnTo>
                                  <a:pt x="4357" y="2989"/>
                                </a:lnTo>
                                <a:lnTo>
                                  <a:pt x="4357" y="2990"/>
                                </a:lnTo>
                                <a:lnTo>
                                  <a:pt x="4382" y="2991"/>
                                </a:lnTo>
                                <a:lnTo>
                                  <a:pt x="4383" y="3017"/>
                                </a:lnTo>
                                <a:lnTo>
                                  <a:pt x="4408" y="3023"/>
                                </a:lnTo>
                                <a:lnTo>
                                  <a:pt x="4387" y="3060"/>
                                </a:lnTo>
                                <a:lnTo>
                                  <a:pt x="4371" y="3099"/>
                                </a:lnTo>
                                <a:lnTo>
                                  <a:pt x="4332" y="3122"/>
                                </a:lnTo>
                                <a:lnTo>
                                  <a:pt x="4291" y="3128"/>
                                </a:lnTo>
                                <a:lnTo>
                                  <a:pt x="4274" y="3152"/>
                                </a:lnTo>
                                <a:lnTo>
                                  <a:pt x="4272" y="3187"/>
                                </a:lnTo>
                                <a:lnTo>
                                  <a:pt x="4273" y="3225"/>
                                </a:lnTo>
                                <a:lnTo>
                                  <a:pt x="4270" y="3259"/>
                                </a:lnTo>
                                <a:lnTo>
                                  <a:pt x="4277" y="3310"/>
                                </a:lnTo>
                                <a:lnTo>
                                  <a:pt x="4264" y="3353"/>
                                </a:lnTo>
                                <a:lnTo>
                                  <a:pt x="4239" y="3390"/>
                                </a:lnTo>
                                <a:lnTo>
                                  <a:pt x="4216" y="3429"/>
                                </a:lnTo>
                                <a:lnTo>
                                  <a:pt x="4259" y="3407"/>
                                </a:lnTo>
                                <a:lnTo>
                                  <a:pt x="4309" y="3398"/>
                                </a:lnTo>
                                <a:lnTo>
                                  <a:pt x="4359" y="3401"/>
                                </a:lnTo>
                                <a:lnTo>
                                  <a:pt x="4351" y="3431"/>
                                </a:lnTo>
                                <a:lnTo>
                                  <a:pt x="4328" y="3455"/>
                                </a:lnTo>
                                <a:lnTo>
                                  <a:pt x="4338" y="3485"/>
                                </a:lnTo>
                                <a:lnTo>
                                  <a:pt x="4333" y="3493"/>
                                </a:lnTo>
                                <a:lnTo>
                                  <a:pt x="4333" y="3502"/>
                                </a:lnTo>
                                <a:lnTo>
                                  <a:pt x="4330" y="3511"/>
                                </a:lnTo>
                                <a:lnTo>
                                  <a:pt x="4317" y="3509"/>
                                </a:lnTo>
                                <a:lnTo>
                                  <a:pt x="4308" y="3498"/>
                                </a:lnTo>
                                <a:lnTo>
                                  <a:pt x="4298" y="3489"/>
                                </a:lnTo>
                                <a:lnTo>
                                  <a:pt x="4259" y="3489"/>
                                </a:lnTo>
                                <a:lnTo>
                                  <a:pt x="4221" y="3475"/>
                                </a:lnTo>
                                <a:lnTo>
                                  <a:pt x="4182" y="3478"/>
                                </a:lnTo>
                                <a:lnTo>
                                  <a:pt x="4156" y="3516"/>
                                </a:lnTo>
                                <a:lnTo>
                                  <a:pt x="4145" y="3562"/>
                                </a:lnTo>
                                <a:lnTo>
                                  <a:pt x="4140" y="3609"/>
                                </a:lnTo>
                                <a:lnTo>
                                  <a:pt x="4146" y="3614"/>
                                </a:lnTo>
                                <a:lnTo>
                                  <a:pt x="4159" y="3622"/>
                                </a:lnTo>
                                <a:lnTo>
                                  <a:pt x="4168" y="3621"/>
                                </a:lnTo>
                                <a:lnTo>
                                  <a:pt x="4178" y="3580"/>
                                </a:lnTo>
                                <a:lnTo>
                                  <a:pt x="4189" y="3539"/>
                                </a:lnTo>
                                <a:lnTo>
                                  <a:pt x="4189" y="3497"/>
                                </a:lnTo>
                                <a:lnTo>
                                  <a:pt x="4215" y="3505"/>
                                </a:lnTo>
                                <a:lnTo>
                                  <a:pt x="4237" y="3520"/>
                                </a:lnTo>
                                <a:lnTo>
                                  <a:pt x="4260" y="3508"/>
                                </a:lnTo>
                                <a:lnTo>
                                  <a:pt x="4263" y="3508"/>
                                </a:lnTo>
                                <a:lnTo>
                                  <a:pt x="4269" y="3508"/>
                                </a:lnTo>
                                <a:lnTo>
                                  <a:pt x="4272" y="3508"/>
                                </a:lnTo>
                                <a:lnTo>
                                  <a:pt x="4272" y="3519"/>
                                </a:lnTo>
                                <a:lnTo>
                                  <a:pt x="4273" y="3539"/>
                                </a:lnTo>
                                <a:lnTo>
                                  <a:pt x="4274" y="3550"/>
                                </a:lnTo>
                                <a:lnTo>
                                  <a:pt x="4292" y="3554"/>
                                </a:lnTo>
                                <a:lnTo>
                                  <a:pt x="4306" y="3565"/>
                                </a:lnTo>
                                <a:lnTo>
                                  <a:pt x="4316" y="3580"/>
                                </a:lnTo>
                                <a:lnTo>
                                  <a:pt x="4284" y="3613"/>
                                </a:lnTo>
                                <a:lnTo>
                                  <a:pt x="4250" y="3648"/>
                                </a:lnTo>
                                <a:lnTo>
                                  <a:pt x="4201" y="3657"/>
                                </a:lnTo>
                                <a:close/>
                                <a:moveTo>
                                  <a:pt x="4173" y="4007"/>
                                </a:moveTo>
                                <a:lnTo>
                                  <a:pt x="4168" y="4020"/>
                                </a:lnTo>
                                <a:lnTo>
                                  <a:pt x="4159" y="4026"/>
                                </a:lnTo>
                                <a:lnTo>
                                  <a:pt x="4145" y="4029"/>
                                </a:lnTo>
                                <a:lnTo>
                                  <a:pt x="4123" y="4021"/>
                                </a:lnTo>
                                <a:lnTo>
                                  <a:pt x="4084" y="4008"/>
                                </a:lnTo>
                                <a:lnTo>
                                  <a:pt x="4062" y="4000"/>
                                </a:lnTo>
                                <a:lnTo>
                                  <a:pt x="4027" y="4032"/>
                                </a:lnTo>
                                <a:lnTo>
                                  <a:pt x="3988" y="4060"/>
                                </a:lnTo>
                                <a:lnTo>
                                  <a:pt x="3954" y="4087"/>
                                </a:lnTo>
                                <a:lnTo>
                                  <a:pt x="3954" y="4089"/>
                                </a:lnTo>
                                <a:lnTo>
                                  <a:pt x="3954" y="4092"/>
                                </a:lnTo>
                                <a:lnTo>
                                  <a:pt x="3954" y="4094"/>
                                </a:lnTo>
                                <a:lnTo>
                                  <a:pt x="4002" y="4112"/>
                                </a:lnTo>
                                <a:lnTo>
                                  <a:pt x="4048" y="4132"/>
                                </a:lnTo>
                                <a:lnTo>
                                  <a:pt x="4076" y="4174"/>
                                </a:lnTo>
                                <a:lnTo>
                                  <a:pt x="4077" y="4192"/>
                                </a:lnTo>
                                <a:lnTo>
                                  <a:pt x="4076" y="4210"/>
                                </a:lnTo>
                                <a:lnTo>
                                  <a:pt x="4062" y="4217"/>
                                </a:lnTo>
                                <a:lnTo>
                                  <a:pt x="4060" y="4216"/>
                                </a:lnTo>
                                <a:lnTo>
                                  <a:pt x="4056" y="4214"/>
                                </a:lnTo>
                                <a:lnTo>
                                  <a:pt x="4054" y="4213"/>
                                </a:lnTo>
                                <a:lnTo>
                                  <a:pt x="4044" y="4233"/>
                                </a:lnTo>
                                <a:lnTo>
                                  <a:pt x="4035" y="4253"/>
                                </a:lnTo>
                                <a:lnTo>
                                  <a:pt x="4015" y="4256"/>
                                </a:lnTo>
                                <a:lnTo>
                                  <a:pt x="4013" y="4253"/>
                                </a:lnTo>
                                <a:lnTo>
                                  <a:pt x="4011" y="4250"/>
                                </a:lnTo>
                                <a:lnTo>
                                  <a:pt x="4010" y="4248"/>
                                </a:lnTo>
                                <a:lnTo>
                                  <a:pt x="3998" y="4260"/>
                                </a:lnTo>
                                <a:lnTo>
                                  <a:pt x="3987" y="4276"/>
                                </a:lnTo>
                                <a:lnTo>
                                  <a:pt x="3975" y="4291"/>
                                </a:lnTo>
                                <a:lnTo>
                                  <a:pt x="3955" y="4250"/>
                                </a:lnTo>
                                <a:lnTo>
                                  <a:pt x="3942" y="4205"/>
                                </a:lnTo>
                                <a:lnTo>
                                  <a:pt x="3956" y="4160"/>
                                </a:lnTo>
                                <a:lnTo>
                                  <a:pt x="3953" y="4154"/>
                                </a:lnTo>
                                <a:lnTo>
                                  <a:pt x="3949" y="4143"/>
                                </a:lnTo>
                                <a:lnTo>
                                  <a:pt x="3945" y="4136"/>
                                </a:lnTo>
                                <a:lnTo>
                                  <a:pt x="3894" y="4146"/>
                                </a:lnTo>
                                <a:lnTo>
                                  <a:pt x="3851" y="4178"/>
                                </a:lnTo>
                                <a:lnTo>
                                  <a:pt x="3815" y="4217"/>
                                </a:lnTo>
                                <a:lnTo>
                                  <a:pt x="3810" y="4252"/>
                                </a:lnTo>
                                <a:lnTo>
                                  <a:pt x="3799" y="4319"/>
                                </a:lnTo>
                                <a:lnTo>
                                  <a:pt x="3794" y="4354"/>
                                </a:lnTo>
                                <a:lnTo>
                                  <a:pt x="3812" y="4360"/>
                                </a:lnTo>
                                <a:lnTo>
                                  <a:pt x="3834" y="4359"/>
                                </a:lnTo>
                                <a:lnTo>
                                  <a:pt x="3855" y="4356"/>
                                </a:lnTo>
                                <a:lnTo>
                                  <a:pt x="3881" y="4366"/>
                                </a:lnTo>
                                <a:lnTo>
                                  <a:pt x="3902" y="4383"/>
                                </a:lnTo>
                                <a:lnTo>
                                  <a:pt x="3913" y="4411"/>
                                </a:lnTo>
                                <a:lnTo>
                                  <a:pt x="3908" y="4428"/>
                                </a:lnTo>
                                <a:lnTo>
                                  <a:pt x="3902" y="4445"/>
                                </a:lnTo>
                                <a:lnTo>
                                  <a:pt x="3890" y="4455"/>
                                </a:lnTo>
                                <a:lnTo>
                                  <a:pt x="3865" y="4432"/>
                                </a:lnTo>
                                <a:lnTo>
                                  <a:pt x="3829" y="4434"/>
                                </a:lnTo>
                                <a:lnTo>
                                  <a:pt x="3797" y="4423"/>
                                </a:lnTo>
                                <a:lnTo>
                                  <a:pt x="3763" y="4411"/>
                                </a:lnTo>
                                <a:lnTo>
                                  <a:pt x="3745" y="4442"/>
                                </a:lnTo>
                                <a:lnTo>
                                  <a:pt x="3734" y="4473"/>
                                </a:lnTo>
                                <a:lnTo>
                                  <a:pt x="3750" y="4511"/>
                                </a:lnTo>
                                <a:lnTo>
                                  <a:pt x="3754" y="4552"/>
                                </a:lnTo>
                                <a:lnTo>
                                  <a:pt x="3743" y="4588"/>
                                </a:lnTo>
                                <a:lnTo>
                                  <a:pt x="3706" y="4614"/>
                                </a:lnTo>
                                <a:lnTo>
                                  <a:pt x="3666" y="4635"/>
                                </a:lnTo>
                                <a:lnTo>
                                  <a:pt x="3625" y="4651"/>
                                </a:lnTo>
                                <a:lnTo>
                                  <a:pt x="3652" y="4601"/>
                                </a:lnTo>
                                <a:lnTo>
                                  <a:pt x="3674" y="4544"/>
                                </a:lnTo>
                                <a:lnTo>
                                  <a:pt x="3678" y="4487"/>
                                </a:lnTo>
                                <a:lnTo>
                                  <a:pt x="3641" y="4476"/>
                                </a:lnTo>
                                <a:lnTo>
                                  <a:pt x="3619" y="4442"/>
                                </a:lnTo>
                                <a:lnTo>
                                  <a:pt x="3590" y="4411"/>
                                </a:lnTo>
                                <a:lnTo>
                                  <a:pt x="3599" y="4399"/>
                                </a:lnTo>
                                <a:lnTo>
                                  <a:pt x="3597" y="4390"/>
                                </a:lnTo>
                                <a:lnTo>
                                  <a:pt x="3596" y="4376"/>
                                </a:lnTo>
                                <a:lnTo>
                                  <a:pt x="3599" y="4353"/>
                                </a:lnTo>
                                <a:lnTo>
                                  <a:pt x="3605" y="4337"/>
                                </a:lnTo>
                                <a:lnTo>
                                  <a:pt x="3619" y="4319"/>
                                </a:lnTo>
                                <a:lnTo>
                                  <a:pt x="3620" y="4321"/>
                                </a:lnTo>
                                <a:lnTo>
                                  <a:pt x="3624" y="4328"/>
                                </a:lnTo>
                                <a:lnTo>
                                  <a:pt x="3625" y="4330"/>
                                </a:lnTo>
                                <a:lnTo>
                                  <a:pt x="3637" y="4308"/>
                                </a:lnTo>
                                <a:lnTo>
                                  <a:pt x="3649" y="4290"/>
                                </a:lnTo>
                                <a:lnTo>
                                  <a:pt x="3671" y="4279"/>
                                </a:lnTo>
                                <a:lnTo>
                                  <a:pt x="3686" y="4325"/>
                                </a:lnTo>
                                <a:lnTo>
                                  <a:pt x="3700" y="4362"/>
                                </a:lnTo>
                                <a:lnTo>
                                  <a:pt x="3693" y="4406"/>
                                </a:lnTo>
                                <a:lnTo>
                                  <a:pt x="3723" y="4358"/>
                                </a:lnTo>
                                <a:lnTo>
                                  <a:pt x="3746" y="4303"/>
                                </a:lnTo>
                                <a:lnTo>
                                  <a:pt x="3756" y="4245"/>
                                </a:lnTo>
                                <a:lnTo>
                                  <a:pt x="3746" y="4186"/>
                                </a:lnTo>
                                <a:lnTo>
                                  <a:pt x="3733" y="4177"/>
                                </a:lnTo>
                                <a:lnTo>
                                  <a:pt x="3717" y="4171"/>
                                </a:lnTo>
                                <a:lnTo>
                                  <a:pt x="3713" y="4157"/>
                                </a:lnTo>
                                <a:lnTo>
                                  <a:pt x="3725" y="4148"/>
                                </a:lnTo>
                                <a:lnTo>
                                  <a:pt x="3742" y="4150"/>
                                </a:lnTo>
                                <a:lnTo>
                                  <a:pt x="3756" y="4152"/>
                                </a:lnTo>
                                <a:lnTo>
                                  <a:pt x="3759" y="4131"/>
                                </a:lnTo>
                                <a:lnTo>
                                  <a:pt x="3759" y="4110"/>
                                </a:lnTo>
                                <a:lnTo>
                                  <a:pt x="3776" y="4100"/>
                                </a:lnTo>
                                <a:lnTo>
                                  <a:pt x="3785" y="4100"/>
                                </a:lnTo>
                                <a:lnTo>
                                  <a:pt x="3788" y="4104"/>
                                </a:lnTo>
                                <a:lnTo>
                                  <a:pt x="3792" y="4109"/>
                                </a:lnTo>
                                <a:lnTo>
                                  <a:pt x="3791" y="4122"/>
                                </a:lnTo>
                                <a:lnTo>
                                  <a:pt x="3792" y="4135"/>
                                </a:lnTo>
                                <a:lnTo>
                                  <a:pt x="3798" y="4144"/>
                                </a:lnTo>
                                <a:lnTo>
                                  <a:pt x="3836" y="4128"/>
                                </a:lnTo>
                                <a:lnTo>
                                  <a:pt x="3874" y="4101"/>
                                </a:lnTo>
                                <a:lnTo>
                                  <a:pt x="3902" y="4071"/>
                                </a:lnTo>
                                <a:lnTo>
                                  <a:pt x="3909" y="4031"/>
                                </a:lnTo>
                                <a:lnTo>
                                  <a:pt x="3907" y="3985"/>
                                </a:lnTo>
                                <a:lnTo>
                                  <a:pt x="3901" y="3936"/>
                                </a:lnTo>
                                <a:lnTo>
                                  <a:pt x="3901" y="3890"/>
                                </a:lnTo>
                                <a:lnTo>
                                  <a:pt x="3913" y="3851"/>
                                </a:lnTo>
                                <a:lnTo>
                                  <a:pt x="3944" y="3820"/>
                                </a:lnTo>
                                <a:lnTo>
                                  <a:pt x="3958" y="3823"/>
                                </a:lnTo>
                                <a:lnTo>
                                  <a:pt x="3962" y="3838"/>
                                </a:lnTo>
                                <a:lnTo>
                                  <a:pt x="3958" y="3851"/>
                                </a:lnTo>
                                <a:lnTo>
                                  <a:pt x="3934" y="3888"/>
                                </a:lnTo>
                                <a:lnTo>
                                  <a:pt x="3936" y="3931"/>
                                </a:lnTo>
                                <a:lnTo>
                                  <a:pt x="3947" y="3976"/>
                                </a:lnTo>
                                <a:lnTo>
                                  <a:pt x="3947" y="4021"/>
                                </a:lnTo>
                                <a:lnTo>
                                  <a:pt x="3969" y="4019"/>
                                </a:lnTo>
                                <a:lnTo>
                                  <a:pt x="3991" y="4004"/>
                                </a:lnTo>
                                <a:lnTo>
                                  <a:pt x="4012" y="3988"/>
                                </a:lnTo>
                                <a:lnTo>
                                  <a:pt x="4010" y="3949"/>
                                </a:lnTo>
                                <a:lnTo>
                                  <a:pt x="3988" y="3915"/>
                                </a:lnTo>
                                <a:lnTo>
                                  <a:pt x="3989" y="3867"/>
                                </a:lnTo>
                                <a:lnTo>
                                  <a:pt x="3990" y="3857"/>
                                </a:lnTo>
                                <a:lnTo>
                                  <a:pt x="3996" y="3850"/>
                                </a:lnTo>
                                <a:lnTo>
                                  <a:pt x="4004" y="3841"/>
                                </a:lnTo>
                                <a:lnTo>
                                  <a:pt x="4013" y="3842"/>
                                </a:lnTo>
                                <a:lnTo>
                                  <a:pt x="4020" y="3848"/>
                                </a:lnTo>
                                <a:lnTo>
                                  <a:pt x="4024" y="3855"/>
                                </a:lnTo>
                                <a:lnTo>
                                  <a:pt x="4032" y="3848"/>
                                </a:lnTo>
                                <a:lnTo>
                                  <a:pt x="4033" y="3834"/>
                                </a:lnTo>
                                <a:lnTo>
                                  <a:pt x="4043" y="3833"/>
                                </a:lnTo>
                                <a:lnTo>
                                  <a:pt x="4048" y="3837"/>
                                </a:lnTo>
                                <a:lnTo>
                                  <a:pt x="4054" y="3844"/>
                                </a:lnTo>
                                <a:lnTo>
                                  <a:pt x="4059" y="3849"/>
                                </a:lnTo>
                                <a:lnTo>
                                  <a:pt x="4075" y="3826"/>
                                </a:lnTo>
                                <a:lnTo>
                                  <a:pt x="4097" y="3816"/>
                                </a:lnTo>
                                <a:lnTo>
                                  <a:pt x="4115" y="3837"/>
                                </a:lnTo>
                                <a:lnTo>
                                  <a:pt x="4118" y="3865"/>
                                </a:lnTo>
                                <a:lnTo>
                                  <a:pt x="4112" y="3891"/>
                                </a:lnTo>
                                <a:lnTo>
                                  <a:pt x="4098" y="3918"/>
                                </a:lnTo>
                                <a:lnTo>
                                  <a:pt x="4123" y="3911"/>
                                </a:lnTo>
                                <a:lnTo>
                                  <a:pt x="4149" y="3899"/>
                                </a:lnTo>
                                <a:lnTo>
                                  <a:pt x="4173" y="3887"/>
                                </a:lnTo>
                                <a:lnTo>
                                  <a:pt x="4176" y="3908"/>
                                </a:lnTo>
                                <a:lnTo>
                                  <a:pt x="4168" y="3927"/>
                                </a:lnTo>
                                <a:lnTo>
                                  <a:pt x="4183" y="3943"/>
                                </a:lnTo>
                                <a:lnTo>
                                  <a:pt x="4177" y="3964"/>
                                </a:lnTo>
                                <a:lnTo>
                                  <a:pt x="4164" y="3984"/>
                                </a:lnTo>
                                <a:lnTo>
                                  <a:pt x="4173" y="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1"/>
                        <wps:cNvSpPr>
                          <a:spLocks/>
                        </wps:cNvSpPr>
                        <wps:spPr bwMode="auto">
                          <a:xfrm>
                            <a:off x="253" y="570"/>
                            <a:ext cx="969" cy="708"/>
                          </a:xfrm>
                          <a:custGeom>
                            <a:avLst/>
                            <a:gdLst>
                              <a:gd name="T0" fmla="*/ 3872 w 3877"/>
                              <a:gd name="T1" fmla="*/ 1520 h 2834"/>
                              <a:gd name="T2" fmla="*/ 3871 w 3877"/>
                              <a:gd name="T3" fmla="*/ 1964 h 2834"/>
                              <a:gd name="T4" fmla="*/ 3869 w 3877"/>
                              <a:gd name="T5" fmla="*/ 2466 h 2834"/>
                              <a:gd name="T6" fmla="*/ 3868 w 3877"/>
                              <a:gd name="T7" fmla="*/ 2796 h 2834"/>
                              <a:gd name="T8" fmla="*/ 3787 w 3877"/>
                              <a:gd name="T9" fmla="*/ 2834 h 2834"/>
                              <a:gd name="T10" fmla="*/ 3703 w 3877"/>
                              <a:gd name="T11" fmla="*/ 2834 h 2834"/>
                              <a:gd name="T12" fmla="*/ 3470 w 3877"/>
                              <a:gd name="T13" fmla="*/ 2834 h 2834"/>
                              <a:gd name="T14" fmla="*/ 3122 w 3877"/>
                              <a:gd name="T15" fmla="*/ 2833 h 2834"/>
                              <a:gd name="T16" fmla="*/ 2691 w 3877"/>
                              <a:gd name="T17" fmla="*/ 2832 h 2834"/>
                              <a:gd name="T18" fmla="*/ 2208 w 3877"/>
                              <a:gd name="T19" fmla="*/ 2830 h 2834"/>
                              <a:gd name="T20" fmla="*/ 1704 w 3877"/>
                              <a:gd name="T21" fmla="*/ 2829 h 2834"/>
                              <a:gd name="T22" fmla="*/ 1212 w 3877"/>
                              <a:gd name="T23" fmla="*/ 2828 h 2834"/>
                              <a:gd name="T24" fmla="*/ 765 w 3877"/>
                              <a:gd name="T25" fmla="*/ 2828 h 2834"/>
                              <a:gd name="T26" fmla="*/ 393 w 3877"/>
                              <a:gd name="T27" fmla="*/ 2827 h 2834"/>
                              <a:gd name="T28" fmla="*/ 129 w 3877"/>
                              <a:gd name="T29" fmla="*/ 2826 h 2834"/>
                              <a:gd name="T30" fmla="*/ 5 w 3877"/>
                              <a:gd name="T31" fmla="*/ 2826 h 2834"/>
                              <a:gd name="T32" fmla="*/ 8 w 3877"/>
                              <a:gd name="T33" fmla="*/ 2815 h 2834"/>
                              <a:gd name="T34" fmla="*/ 12 w 3877"/>
                              <a:gd name="T35" fmla="*/ 2737 h 2834"/>
                              <a:gd name="T36" fmla="*/ 12 w 3877"/>
                              <a:gd name="T37" fmla="*/ 2503 h 2834"/>
                              <a:gd name="T38" fmla="*/ 13 w 3877"/>
                              <a:gd name="T39" fmla="*/ 2119 h 2834"/>
                              <a:gd name="T40" fmla="*/ 13 w 3877"/>
                              <a:gd name="T41" fmla="*/ 1646 h 2834"/>
                              <a:gd name="T42" fmla="*/ 13 w 3877"/>
                              <a:gd name="T43" fmla="*/ 1144 h 2834"/>
                              <a:gd name="T44" fmla="*/ 14 w 3877"/>
                              <a:gd name="T45" fmla="*/ 671 h 2834"/>
                              <a:gd name="T46" fmla="*/ 14 w 3877"/>
                              <a:gd name="T47" fmla="*/ 288 h 2834"/>
                              <a:gd name="T48" fmla="*/ 14 w 3877"/>
                              <a:gd name="T49" fmla="*/ 53 h 2834"/>
                              <a:gd name="T50" fmla="*/ 28 w 3877"/>
                              <a:gd name="T51" fmla="*/ 1 h 2834"/>
                              <a:gd name="T52" fmla="*/ 39 w 3877"/>
                              <a:gd name="T53" fmla="*/ 281 h 2834"/>
                              <a:gd name="T54" fmla="*/ 38 w 3877"/>
                              <a:gd name="T55" fmla="*/ 498 h 2834"/>
                              <a:gd name="T56" fmla="*/ 38 w 3877"/>
                              <a:gd name="T57" fmla="*/ 719 h 2834"/>
                              <a:gd name="T58" fmla="*/ 37 w 3877"/>
                              <a:gd name="T59" fmla="*/ 1120 h 2834"/>
                              <a:gd name="T60" fmla="*/ 36 w 3877"/>
                              <a:gd name="T61" fmla="*/ 1612 h 2834"/>
                              <a:gd name="T62" fmla="*/ 35 w 3877"/>
                              <a:gd name="T63" fmla="*/ 2110 h 2834"/>
                              <a:gd name="T64" fmla="*/ 35 w 3877"/>
                              <a:gd name="T65" fmla="*/ 2527 h 2834"/>
                              <a:gd name="T66" fmla="*/ 34 w 3877"/>
                              <a:gd name="T67" fmla="*/ 2777 h 2834"/>
                              <a:gd name="T68" fmla="*/ 29 w 3877"/>
                              <a:gd name="T69" fmla="*/ 2814 h 2834"/>
                              <a:gd name="T70" fmla="*/ 94 w 3877"/>
                              <a:gd name="T71" fmla="*/ 2815 h 2834"/>
                              <a:gd name="T72" fmla="*/ 312 w 3877"/>
                              <a:gd name="T73" fmla="*/ 2815 h 2834"/>
                              <a:gd name="T74" fmla="*/ 649 w 3877"/>
                              <a:gd name="T75" fmla="*/ 2816 h 2834"/>
                              <a:gd name="T76" fmla="*/ 1076 w 3877"/>
                              <a:gd name="T77" fmla="*/ 2817 h 2834"/>
                              <a:gd name="T78" fmla="*/ 1558 w 3877"/>
                              <a:gd name="T79" fmla="*/ 2818 h 2834"/>
                              <a:gd name="T80" fmla="*/ 2065 w 3877"/>
                              <a:gd name="T81" fmla="*/ 2819 h 2834"/>
                              <a:gd name="T82" fmla="*/ 2563 w 3877"/>
                              <a:gd name="T83" fmla="*/ 2821 h 2834"/>
                              <a:gd name="T84" fmla="*/ 3021 w 3877"/>
                              <a:gd name="T85" fmla="*/ 2822 h 2834"/>
                              <a:gd name="T86" fmla="*/ 3407 w 3877"/>
                              <a:gd name="T87" fmla="*/ 2823 h 2834"/>
                              <a:gd name="T88" fmla="*/ 3689 w 3877"/>
                              <a:gd name="T89" fmla="*/ 2824 h 2834"/>
                              <a:gd name="T90" fmla="*/ 3834 w 3877"/>
                              <a:gd name="T91" fmla="*/ 2824 h 2834"/>
                              <a:gd name="T92" fmla="*/ 3852 w 3877"/>
                              <a:gd name="T93" fmla="*/ 2639 h 2834"/>
                              <a:gd name="T94" fmla="*/ 3853 w 3877"/>
                              <a:gd name="T95" fmla="*/ 2273 h 2834"/>
                              <a:gd name="T96" fmla="*/ 3856 w 3877"/>
                              <a:gd name="T97" fmla="*/ 2119 h 2834"/>
                              <a:gd name="T98" fmla="*/ 3855 w 3877"/>
                              <a:gd name="T99" fmla="*/ 1755 h 2834"/>
                              <a:gd name="T100" fmla="*/ 3856 w 3877"/>
                              <a:gd name="T101" fmla="*/ 1417 h 2834"/>
                              <a:gd name="T102" fmla="*/ 3858 w 3877"/>
                              <a:gd name="T103" fmla="*/ 1190 h 2834"/>
                              <a:gd name="T104" fmla="*/ 3859 w 3877"/>
                              <a:gd name="T105" fmla="*/ 740 h 2834"/>
                              <a:gd name="T106" fmla="*/ 3860 w 3877"/>
                              <a:gd name="T107" fmla="*/ 376 h 2834"/>
                              <a:gd name="T108" fmla="*/ 3877 w 3877"/>
                              <a:gd name="T109" fmla="*/ 397 h 2834"/>
                              <a:gd name="T110" fmla="*/ 3875 w 3877"/>
                              <a:gd name="T111" fmla="*/ 798 h 2834"/>
                              <a:gd name="T112" fmla="*/ 3874 w 3877"/>
                              <a:gd name="T113" fmla="*/ 1272 h 2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77" h="2834">
                                <a:moveTo>
                                  <a:pt x="3874" y="1358"/>
                                </a:moveTo>
                                <a:lnTo>
                                  <a:pt x="3874" y="1362"/>
                                </a:lnTo>
                                <a:lnTo>
                                  <a:pt x="3874" y="1373"/>
                                </a:lnTo>
                                <a:lnTo>
                                  <a:pt x="3874" y="1390"/>
                                </a:lnTo>
                                <a:lnTo>
                                  <a:pt x="3874" y="1415"/>
                                </a:lnTo>
                                <a:lnTo>
                                  <a:pt x="3872" y="1444"/>
                                </a:lnTo>
                                <a:lnTo>
                                  <a:pt x="3872" y="1479"/>
                                </a:lnTo>
                                <a:lnTo>
                                  <a:pt x="3872" y="1520"/>
                                </a:lnTo>
                                <a:lnTo>
                                  <a:pt x="3872" y="1564"/>
                                </a:lnTo>
                                <a:lnTo>
                                  <a:pt x="3872" y="1613"/>
                                </a:lnTo>
                                <a:lnTo>
                                  <a:pt x="3872" y="1665"/>
                                </a:lnTo>
                                <a:lnTo>
                                  <a:pt x="3872" y="1721"/>
                                </a:lnTo>
                                <a:lnTo>
                                  <a:pt x="3871" y="1779"/>
                                </a:lnTo>
                                <a:lnTo>
                                  <a:pt x="3871" y="1839"/>
                                </a:lnTo>
                                <a:lnTo>
                                  <a:pt x="3871" y="1900"/>
                                </a:lnTo>
                                <a:lnTo>
                                  <a:pt x="3871" y="1964"/>
                                </a:lnTo>
                                <a:lnTo>
                                  <a:pt x="3871" y="2029"/>
                                </a:lnTo>
                                <a:lnTo>
                                  <a:pt x="3871" y="2093"/>
                                </a:lnTo>
                                <a:lnTo>
                                  <a:pt x="3870" y="2158"/>
                                </a:lnTo>
                                <a:lnTo>
                                  <a:pt x="3870" y="2223"/>
                                </a:lnTo>
                                <a:lnTo>
                                  <a:pt x="3870" y="2286"/>
                                </a:lnTo>
                                <a:lnTo>
                                  <a:pt x="3870" y="2348"/>
                                </a:lnTo>
                                <a:lnTo>
                                  <a:pt x="3870" y="2408"/>
                                </a:lnTo>
                                <a:lnTo>
                                  <a:pt x="3869" y="2466"/>
                                </a:lnTo>
                                <a:lnTo>
                                  <a:pt x="3869" y="2522"/>
                                </a:lnTo>
                                <a:lnTo>
                                  <a:pt x="3869" y="2574"/>
                                </a:lnTo>
                                <a:lnTo>
                                  <a:pt x="3869" y="2623"/>
                                </a:lnTo>
                                <a:lnTo>
                                  <a:pt x="3869" y="2667"/>
                                </a:lnTo>
                                <a:lnTo>
                                  <a:pt x="3869" y="2708"/>
                                </a:lnTo>
                                <a:lnTo>
                                  <a:pt x="3869" y="2743"/>
                                </a:lnTo>
                                <a:lnTo>
                                  <a:pt x="3869" y="2772"/>
                                </a:lnTo>
                                <a:lnTo>
                                  <a:pt x="3868" y="2796"/>
                                </a:lnTo>
                                <a:lnTo>
                                  <a:pt x="3868" y="2814"/>
                                </a:lnTo>
                                <a:lnTo>
                                  <a:pt x="3868" y="2825"/>
                                </a:lnTo>
                                <a:lnTo>
                                  <a:pt x="3868" y="2829"/>
                                </a:lnTo>
                                <a:lnTo>
                                  <a:pt x="3847" y="2830"/>
                                </a:lnTo>
                                <a:lnTo>
                                  <a:pt x="3809" y="2833"/>
                                </a:lnTo>
                                <a:lnTo>
                                  <a:pt x="3787" y="2834"/>
                                </a:lnTo>
                                <a:lnTo>
                                  <a:pt x="3786" y="2834"/>
                                </a:lnTo>
                                <a:lnTo>
                                  <a:pt x="3781" y="2834"/>
                                </a:lnTo>
                                <a:lnTo>
                                  <a:pt x="3775" y="2834"/>
                                </a:lnTo>
                                <a:lnTo>
                                  <a:pt x="3766" y="2834"/>
                                </a:lnTo>
                                <a:lnTo>
                                  <a:pt x="3754" y="2834"/>
                                </a:lnTo>
                                <a:lnTo>
                                  <a:pt x="3738" y="2834"/>
                                </a:lnTo>
                                <a:lnTo>
                                  <a:pt x="3722" y="2834"/>
                                </a:lnTo>
                                <a:lnTo>
                                  <a:pt x="3703" y="2834"/>
                                </a:lnTo>
                                <a:lnTo>
                                  <a:pt x="3681" y="2834"/>
                                </a:lnTo>
                                <a:lnTo>
                                  <a:pt x="3657" y="2834"/>
                                </a:lnTo>
                                <a:lnTo>
                                  <a:pt x="3632" y="2834"/>
                                </a:lnTo>
                                <a:lnTo>
                                  <a:pt x="3603" y="2834"/>
                                </a:lnTo>
                                <a:lnTo>
                                  <a:pt x="3573" y="2834"/>
                                </a:lnTo>
                                <a:lnTo>
                                  <a:pt x="3540" y="2834"/>
                                </a:lnTo>
                                <a:lnTo>
                                  <a:pt x="3506" y="2834"/>
                                </a:lnTo>
                                <a:lnTo>
                                  <a:pt x="3470" y="2834"/>
                                </a:lnTo>
                                <a:lnTo>
                                  <a:pt x="3433" y="2834"/>
                                </a:lnTo>
                                <a:lnTo>
                                  <a:pt x="3393" y="2833"/>
                                </a:lnTo>
                                <a:lnTo>
                                  <a:pt x="3352" y="2833"/>
                                </a:lnTo>
                                <a:lnTo>
                                  <a:pt x="3309" y="2833"/>
                                </a:lnTo>
                                <a:lnTo>
                                  <a:pt x="3264" y="2833"/>
                                </a:lnTo>
                                <a:lnTo>
                                  <a:pt x="3219" y="2833"/>
                                </a:lnTo>
                                <a:lnTo>
                                  <a:pt x="3171" y="2833"/>
                                </a:lnTo>
                                <a:lnTo>
                                  <a:pt x="3122" y="2833"/>
                                </a:lnTo>
                                <a:lnTo>
                                  <a:pt x="3073" y="2833"/>
                                </a:lnTo>
                                <a:lnTo>
                                  <a:pt x="3021" y="2833"/>
                                </a:lnTo>
                                <a:lnTo>
                                  <a:pt x="2969" y="2833"/>
                                </a:lnTo>
                                <a:lnTo>
                                  <a:pt x="2916" y="2833"/>
                                </a:lnTo>
                                <a:lnTo>
                                  <a:pt x="2861" y="2832"/>
                                </a:lnTo>
                                <a:lnTo>
                                  <a:pt x="2805" y="2832"/>
                                </a:lnTo>
                                <a:lnTo>
                                  <a:pt x="2749" y="2832"/>
                                </a:lnTo>
                                <a:lnTo>
                                  <a:pt x="2691" y="2832"/>
                                </a:lnTo>
                                <a:lnTo>
                                  <a:pt x="2633" y="2832"/>
                                </a:lnTo>
                                <a:lnTo>
                                  <a:pt x="2574" y="2832"/>
                                </a:lnTo>
                                <a:lnTo>
                                  <a:pt x="2514" y="2832"/>
                                </a:lnTo>
                                <a:lnTo>
                                  <a:pt x="2454" y="2832"/>
                                </a:lnTo>
                                <a:lnTo>
                                  <a:pt x="2393" y="2832"/>
                                </a:lnTo>
                                <a:lnTo>
                                  <a:pt x="2332" y="2832"/>
                                </a:lnTo>
                                <a:lnTo>
                                  <a:pt x="2270" y="2830"/>
                                </a:lnTo>
                                <a:lnTo>
                                  <a:pt x="2208" y="2830"/>
                                </a:lnTo>
                                <a:lnTo>
                                  <a:pt x="2145" y="2830"/>
                                </a:lnTo>
                                <a:lnTo>
                                  <a:pt x="2082" y="2830"/>
                                </a:lnTo>
                                <a:lnTo>
                                  <a:pt x="2020" y="2830"/>
                                </a:lnTo>
                                <a:lnTo>
                                  <a:pt x="1957" y="2830"/>
                                </a:lnTo>
                                <a:lnTo>
                                  <a:pt x="1893" y="2830"/>
                                </a:lnTo>
                                <a:lnTo>
                                  <a:pt x="1830" y="2830"/>
                                </a:lnTo>
                                <a:lnTo>
                                  <a:pt x="1767" y="2829"/>
                                </a:lnTo>
                                <a:lnTo>
                                  <a:pt x="1704" y="2829"/>
                                </a:lnTo>
                                <a:lnTo>
                                  <a:pt x="1641" y="2829"/>
                                </a:lnTo>
                                <a:lnTo>
                                  <a:pt x="1579" y="2829"/>
                                </a:lnTo>
                                <a:lnTo>
                                  <a:pt x="1517" y="2829"/>
                                </a:lnTo>
                                <a:lnTo>
                                  <a:pt x="1454" y="2829"/>
                                </a:lnTo>
                                <a:lnTo>
                                  <a:pt x="1394" y="2829"/>
                                </a:lnTo>
                                <a:lnTo>
                                  <a:pt x="1332" y="2829"/>
                                </a:lnTo>
                                <a:lnTo>
                                  <a:pt x="1272" y="2829"/>
                                </a:lnTo>
                                <a:lnTo>
                                  <a:pt x="1212" y="2828"/>
                                </a:lnTo>
                                <a:lnTo>
                                  <a:pt x="1154" y="2828"/>
                                </a:lnTo>
                                <a:lnTo>
                                  <a:pt x="1096" y="2828"/>
                                </a:lnTo>
                                <a:lnTo>
                                  <a:pt x="1038" y="2828"/>
                                </a:lnTo>
                                <a:lnTo>
                                  <a:pt x="982" y="2828"/>
                                </a:lnTo>
                                <a:lnTo>
                                  <a:pt x="925" y="2828"/>
                                </a:lnTo>
                                <a:lnTo>
                                  <a:pt x="872" y="2828"/>
                                </a:lnTo>
                                <a:lnTo>
                                  <a:pt x="818" y="2828"/>
                                </a:lnTo>
                                <a:lnTo>
                                  <a:pt x="765" y="2828"/>
                                </a:lnTo>
                                <a:lnTo>
                                  <a:pt x="714" y="2828"/>
                                </a:lnTo>
                                <a:lnTo>
                                  <a:pt x="664" y="2827"/>
                                </a:lnTo>
                                <a:lnTo>
                                  <a:pt x="615" y="2827"/>
                                </a:lnTo>
                                <a:lnTo>
                                  <a:pt x="568" y="2827"/>
                                </a:lnTo>
                                <a:lnTo>
                                  <a:pt x="522" y="2827"/>
                                </a:lnTo>
                                <a:lnTo>
                                  <a:pt x="478" y="2827"/>
                                </a:lnTo>
                                <a:lnTo>
                                  <a:pt x="435" y="2827"/>
                                </a:lnTo>
                                <a:lnTo>
                                  <a:pt x="393" y="2827"/>
                                </a:lnTo>
                                <a:lnTo>
                                  <a:pt x="354" y="2827"/>
                                </a:lnTo>
                                <a:lnTo>
                                  <a:pt x="316" y="2827"/>
                                </a:lnTo>
                                <a:lnTo>
                                  <a:pt x="280" y="2827"/>
                                </a:lnTo>
                                <a:lnTo>
                                  <a:pt x="246" y="2827"/>
                                </a:lnTo>
                                <a:lnTo>
                                  <a:pt x="214" y="2827"/>
                                </a:lnTo>
                                <a:lnTo>
                                  <a:pt x="183" y="2827"/>
                                </a:lnTo>
                                <a:lnTo>
                                  <a:pt x="156" y="2827"/>
                                </a:lnTo>
                                <a:lnTo>
                                  <a:pt x="129" y="2826"/>
                                </a:lnTo>
                                <a:lnTo>
                                  <a:pt x="105" y="2826"/>
                                </a:lnTo>
                                <a:lnTo>
                                  <a:pt x="84" y="2826"/>
                                </a:lnTo>
                                <a:lnTo>
                                  <a:pt x="64" y="2826"/>
                                </a:lnTo>
                                <a:lnTo>
                                  <a:pt x="48" y="2826"/>
                                </a:lnTo>
                                <a:lnTo>
                                  <a:pt x="34" y="2826"/>
                                </a:lnTo>
                                <a:lnTo>
                                  <a:pt x="22" y="2826"/>
                                </a:lnTo>
                                <a:lnTo>
                                  <a:pt x="12" y="2826"/>
                                </a:lnTo>
                                <a:lnTo>
                                  <a:pt x="5" y="2826"/>
                                </a:lnTo>
                                <a:lnTo>
                                  <a:pt x="1" y="2826"/>
                                </a:lnTo>
                                <a:lnTo>
                                  <a:pt x="0" y="2826"/>
                                </a:lnTo>
                                <a:lnTo>
                                  <a:pt x="2" y="2826"/>
                                </a:lnTo>
                                <a:lnTo>
                                  <a:pt x="5" y="2826"/>
                                </a:lnTo>
                                <a:lnTo>
                                  <a:pt x="7" y="2826"/>
                                </a:lnTo>
                                <a:lnTo>
                                  <a:pt x="8" y="2815"/>
                                </a:lnTo>
                                <a:lnTo>
                                  <a:pt x="11" y="2794"/>
                                </a:lnTo>
                                <a:lnTo>
                                  <a:pt x="12" y="2782"/>
                                </a:lnTo>
                                <a:lnTo>
                                  <a:pt x="12" y="2781"/>
                                </a:lnTo>
                                <a:lnTo>
                                  <a:pt x="12" y="2776"/>
                                </a:lnTo>
                                <a:lnTo>
                                  <a:pt x="12" y="2766"/>
                                </a:lnTo>
                                <a:lnTo>
                                  <a:pt x="12" y="2754"/>
                                </a:lnTo>
                                <a:lnTo>
                                  <a:pt x="12" y="2737"/>
                                </a:lnTo>
                                <a:lnTo>
                                  <a:pt x="12" y="2719"/>
                                </a:lnTo>
                                <a:lnTo>
                                  <a:pt x="12" y="2696"/>
                                </a:lnTo>
                                <a:lnTo>
                                  <a:pt x="12" y="2670"/>
                                </a:lnTo>
                                <a:lnTo>
                                  <a:pt x="12" y="2642"/>
                                </a:lnTo>
                                <a:lnTo>
                                  <a:pt x="12" y="2611"/>
                                </a:lnTo>
                                <a:lnTo>
                                  <a:pt x="12" y="2577"/>
                                </a:lnTo>
                                <a:lnTo>
                                  <a:pt x="12" y="2541"/>
                                </a:lnTo>
                                <a:lnTo>
                                  <a:pt x="12" y="2503"/>
                                </a:lnTo>
                                <a:lnTo>
                                  <a:pt x="12" y="2461"/>
                                </a:lnTo>
                                <a:lnTo>
                                  <a:pt x="12" y="2418"/>
                                </a:lnTo>
                                <a:lnTo>
                                  <a:pt x="12" y="2372"/>
                                </a:lnTo>
                                <a:lnTo>
                                  <a:pt x="12" y="2325"/>
                                </a:lnTo>
                                <a:lnTo>
                                  <a:pt x="12" y="2276"/>
                                </a:lnTo>
                                <a:lnTo>
                                  <a:pt x="13" y="2225"/>
                                </a:lnTo>
                                <a:lnTo>
                                  <a:pt x="13" y="2172"/>
                                </a:lnTo>
                                <a:lnTo>
                                  <a:pt x="13" y="2119"/>
                                </a:lnTo>
                                <a:lnTo>
                                  <a:pt x="13" y="2063"/>
                                </a:lnTo>
                                <a:lnTo>
                                  <a:pt x="13" y="2006"/>
                                </a:lnTo>
                                <a:lnTo>
                                  <a:pt x="13" y="1949"/>
                                </a:lnTo>
                                <a:lnTo>
                                  <a:pt x="13" y="1889"/>
                                </a:lnTo>
                                <a:lnTo>
                                  <a:pt x="13" y="1829"/>
                                </a:lnTo>
                                <a:lnTo>
                                  <a:pt x="13" y="1769"/>
                                </a:lnTo>
                                <a:lnTo>
                                  <a:pt x="13" y="1707"/>
                                </a:lnTo>
                                <a:lnTo>
                                  <a:pt x="13" y="1646"/>
                                </a:lnTo>
                                <a:lnTo>
                                  <a:pt x="13" y="1583"/>
                                </a:lnTo>
                                <a:lnTo>
                                  <a:pt x="13" y="1521"/>
                                </a:lnTo>
                                <a:lnTo>
                                  <a:pt x="13" y="1457"/>
                                </a:lnTo>
                                <a:lnTo>
                                  <a:pt x="13" y="1395"/>
                                </a:lnTo>
                                <a:lnTo>
                                  <a:pt x="13" y="1331"/>
                                </a:lnTo>
                                <a:lnTo>
                                  <a:pt x="13" y="1269"/>
                                </a:lnTo>
                                <a:lnTo>
                                  <a:pt x="13" y="1206"/>
                                </a:lnTo>
                                <a:lnTo>
                                  <a:pt x="13" y="1144"/>
                                </a:lnTo>
                                <a:lnTo>
                                  <a:pt x="13" y="1081"/>
                                </a:lnTo>
                                <a:lnTo>
                                  <a:pt x="14" y="1020"/>
                                </a:lnTo>
                                <a:lnTo>
                                  <a:pt x="14" y="959"/>
                                </a:lnTo>
                                <a:lnTo>
                                  <a:pt x="14" y="899"/>
                                </a:lnTo>
                                <a:lnTo>
                                  <a:pt x="14" y="841"/>
                                </a:lnTo>
                                <a:lnTo>
                                  <a:pt x="14" y="783"/>
                                </a:lnTo>
                                <a:lnTo>
                                  <a:pt x="14" y="726"/>
                                </a:lnTo>
                                <a:lnTo>
                                  <a:pt x="14" y="671"/>
                                </a:lnTo>
                                <a:lnTo>
                                  <a:pt x="14" y="617"/>
                                </a:lnTo>
                                <a:lnTo>
                                  <a:pt x="14" y="566"/>
                                </a:lnTo>
                                <a:lnTo>
                                  <a:pt x="14" y="514"/>
                                </a:lnTo>
                                <a:lnTo>
                                  <a:pt x="14" y="465"/>
                                </a:lnTo>
                                <a:lnTo>
                                  <a:pt x="14" y="418"/>
                                </a:lnTo>
                                <a:lnTo>
                                  <a:pt x="14" y="373"/>
                                </a:lnTo>
                                <a:lnTo>
                                  <a:pt x="14" y="329"/>
                                </a:lnTo>
                                <a:lnTo>
                                  <a:pt x="14" y="288"/>
                                </a:lnTo>
                                <a:lnTo>
                                  <a:pt x="14" y="250"/>
                                </a:lnTo>
                                <a:lnTo>
                                  <a:pt x="14" y="213"/>
                                </a:lnTo>
                                <a:lnTo>
                                  <a:pt x="14" y="180"/>
                                </a:lnTo>
                                <a:lnTo>
                                  <a:pt x="14" y="148"/>
                                </a:lnTo>
                                <a:lnTo>
                                  <a:pt x="14" y="119"/>
                                </a:lnTo>
                                <a:lnTo>
                                  <a:pt x="14" y="94"/>
                                </a:lnTo>
                                <a:lnTo>
                                  <a:pt x="14" y="72"/>
                                </a:lnTo>
                                <a:lnTo>
                                  <a:pt x="14" y="53"/>
                                </a:lnTo>
                                <a:lnTo>
                                  <a:pt x="14" y="37"/>
                                </a:lnTo>
                                <a:lnTo>
                                  <a:pt x="14" y="24"/>
                                </a:lnTo>
                                <a:lnTo>
                                  <a:pt x="14" y="15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20" y="4"/>
                                </a:lnTo>
                                <a:lnTo>
                                  <a:pt x="28" y="1"/>
                                </a:lnTo>
                                <a:lnTo>
                                  <a:pt x="36" y="0"/>
                                </a:lnTo>
                                <a:lnTo>
                                  <a:pt x="37" y="44"/>
                                </a:lnTo>
                                <a:lnTo>
                                  <a:pt x="38" y="90"/>
                                </a:lnTo>
                                <a:lnTo>
                                  <a:pt x="39" y="136"/>
                                </a:lnTo>
                                <a:lnTo>
                                  <a:pt x="39" y="183"/>
                                </a:lnTo>
                                <a:lnTo>
                                  <a:pt x="39" y="231"/>
                                </a:lnTo>
                                <a:lnTo>
                                  <a:pt x="39" y="281"/>
                                </a:lnTo>
                                <a:lnTo>
                                  <a:pt x="39" y="330"/>
                                </a:lnTo>
                                <a:lnTo>
                                  <a:pt x="39" y="379"/>
                                </a:lnTo>
                                <a:lnTo>
                                  <a:pt x="38" y="429"/>
                                </a:lnTo>
                                <a:lnTo>
                                  <a:pt x="38" y="478"/>
                                </a:lnTo>
                                <a:lnTo>
                                  <a:pt x="38" y="480"/>
                                </a:lnTo>
                                <a:lnTo>
                                  <a:pt x="38" y="487"/>
                                </a:lnTo>
                                <a:lnTo>
                                  <a:pt x="38" y="498"/>
                                </a:lnTo>
                                <a:lnTo>
                                  <a:pt x="38" y="513"/>
                                </a:lnTo>
                                <a:lnTo>
                                  <a:pt x="38" y="532"/>
                                </a:lnTo>
                                <a:lnTo>
                                  <a:pt x="38" y="555"/>
                                </a:lnTo>
                                <a:lnTo>
                                  <a:pt x="38" y="581"/>
                                </a:lnTo>
                                <a:lnTo>
                                  <a:pt x="38" y="612"/>
                                </a:lnTo>
                                <a:lnTo>
                                  <a:pt x="38" y="645"/>
                                </a:lnTo>
                                <a:lnTo>
                                  <a:pt x="38" y="680"/>
                                </a:lnTo>
                                <a:lnTo>
                                  <a:pt x="38" y="719"/>
                                </a:lnTo>
                                <a:lnTo>
                                  <a:pt x="38" y="761"/>
                                </a:lnTo>
                                <a:lnTo>
                                  <a:pt x="38" y="806"/>
                                </a:lnTo>
                                <a:lnTo>
                                  <a:pt x="38" y="853"/>
                                </a:lnTo>
                                <a:lnTo>
                                  <a:pt x="38" y="902"/>
                                </a:lnTo>
                                <a:lnTo>
                                  <a:pt x="38" y="954"/>
                                </a:lnTo>
                                <a:lnTo>
                                  <a:pt x="37" y="1008"/>
                                </a:lnTo>
                                <a:lnTo>
                                  <a:pt x="37" y="1063"/>
                                </a:lnTo>
                                <a:lnTo>
                                  <a:pt x="37" y="1120"/>
                                </a:lnTo>
                                <a:lnTo>
                                  <a:pt x="37" y="1178"/>
                                </a:lnTo>
                                <a:lnTo>
                                  <a:pt x="37" y="1238"/>
                                </a:lnTo>
                                <a:lnTo>
                                  <a:pt x="37" y="1298"/>
                                </a:lnTo>
                                <a:lnTo>
                                  <a:pt x="37" y="1360"/>
                                </a:lnTo>
                                <a:lnTo>
                                  <a:pt x="37" y="1422"/>
                                </a:lnTo>
                                <a:lnTo>
                                  <a:pt x="37" y="1485"/>
                                </a:lnTo>
                                <a:lnTo>
                                  <a:pt x="36" y="1548"/>
                                </a:lnTo>
                                <a:lnTo>
                                  <a:pt x="36" y="1612"/>
                                </a:lnTo>
                                <a:lnTo>
                                  <a:pt x="36" y="1676"/>
                                </a:lnTo>
                                <a:lnTo>
                                  <a:pt x="36" y="1739"/>
                                </a:lnTo>
                                <a:lnTo>
                                  <a:pt x="36" y="1803"/>
                                </a:lnTo>
                                <a:lnTo>
                                  <a:pt x="36" y="1865"/>
                                </a:lnTo>
                                <a:lnTo>
                                  <a:pt x="36" y="1928"/>
                                </a:lnTo>
                                <a:lnTo>
                                  <a:pt x="36" y="1989"/>
                                </a:lnTo>
                                <a:lnTo>
                                  <a:pt x="35" y="2051"/>
                                </a:lnTo>
                                <a:lnTo>
                                  <a:pt x="35" y="2110"/>
                                </a:lnTo>
                                <a:lnTo>
                                  <a:pt x="35" y="2168"/>
                                </a:lnTo>
                                <a:lnTo>
                                  <a:pt x="35" y="2225"/>
                                </a:lnTo>
                                <a:lnTo>
                                  <a:pt x="35" y="2280"/>
                                </a:lnTo>
                                <a:lnTo>
                                  <a:pt x="35" y="2334"/>
                                </a:lnTo>
                                <a:lnTo>
                                  <a:pt x="35" y="2385"/>
                                </a:lnTo>
                                <a:lnTo>
                                  <a:pt x="35" y="2435"/>
                                </a:lnTo>
                                <a:lnTo>
                                  <a:pt x="35" y="2482"/>
                                </a:lnTo>
                                <a:lnTo>
                                  <a:pt x="35" y="2527"/>
                                </a:lnTo>
                                <a:lnTo>
                                  <a:pt x="35" y="2569"/>
                                </a:lnTo>
                                <a:lnTo>
                                  <a:pt x="34" y="2608"/>
                                </a:lnTo>
                                <a:lnTo>
                                  <a:pt x="34" y="2645"/>
                                </a:lnTo>
                                <a:lnTo>
                                  <a:pt x="34" y="2678"/>
                                </a:lnTo>
                                <a:lnTo>
                                  <a:pt x="34" y="2708"/>
                                </a:lnTo>
                                <a:lnTo>
                                  <a:pt x="34" y="2734"/>
                                </a:lnTo>
                                <a:lnTo>
                                  <a:pt x="34" y="2757"/>
                                </a:lnTo>
                                <a:lnTo>
                                  <a:pt x="34" y="2777"/>
                                </a:lnTo>
                                <a:lnTo>
                                  <a:pt x="34" y="2792"/>
                                </a:lnTo>
                                <a:lnTo>
                                  <a:pt x="34" y="2803"/>
                                </a:lnTo>
                                <a:lnTo>
                                  <a:pt x="34" y="2810"/>
                                </a:lnTo>
                                <a:lnTo>
                                  <a:pt x="34" y="2812"/>
                                </a:lnTo>
                                <a:lnTo>
                                  <a:pt x="33" y="2813"/>
                                </a:lnTo>
                                <a:lnTo>
                                  <a:pt x="30" y="2814"/>
                                </a:lnTo>
                                <a:lnTo>
                                  <a:pt x="29" y="2814"/>
                                </a:lnTo>
                                <a:lnTo>
                                  <a:pt x="30" y="2814"/>
                                </a:lnTo>
                                <a:lnTo>
                                  <a:pt x="35" y="2814"/>
                                </a:lnTo>
                                <a:lnTo>
                                  <a:pt x="41" y="2814"/>
                                </a:lnTo>
                                <a:lnTo>
                                  <a:pt x="51" y="2814"/>
                                </a:lnTo>
                                <a:lnTo>
                                  <a:pt x="63" y="2814"/>
                                </a:lnTo>
                                <a:lnTo>
                                  <a:pt x="78" y="2814"/>
                                </a:lnTo>
                                <a:lnTo>
                                  <a:pt x="94" y="2815"/>
                                </a:lnTo>
                                <a:lnTo>
                                  <a:pt x="114" y="2815"/>
                                </a:lnTo>
                                <a:lnTo>
                                  <a:pt x="136" y="2815"/>
                                </a:lnTo>
                                <a:lnTo>
                                  <a:pt x="160" y="2815"/>
                                </a:lnTo>
                                <a:lnTo>
                                  <a:pt x="186" y="2815"/>
                                </a:lnTo>
                                <a:lnTo>
                                  <a:pt x="214" y="2815"/>
                                </a:lnTo>
                                <a:lnTo>
                                  <a:pt x="245" y="2815"/>
                                </a:lnTo>
                                <a:lnTo>
                                  <a:pt x="278" y="2815"/>
                                </a:lnTo>
                                <a:lnTo>
                                  <a:pt x="312" y="2815"/>
                                </a:lnTo>
                                <a:lnTo>
                                  <a:pt x="348" y="2815"/>
                                </a:lnTo>
                                <a:lnTo>
                                  <a:pt x="386" y="2815"/>
                                </a:lnTo>
                                <a:lnTo>
                                  <a:pt x="426" y="2815"/>
                                </a:lnTo>
                                <a:lnTo>
                                  <a:pt x="467" y="2815"/>
                                </a:lnTo>
                                <a:lnTo>
                                  <a:pt x="511" y="2815"/>
                                </a:lnTo>
                                <a:lnTo>
                                  <a:pt x="555" y="2816"/>
                                </a:lnTo>
                                <a:lnTo>
                                  <a:pt x="602" y="2816"/>
                                </a:lnTo>
                                <a:lnTo>
                                  <a:pt x="649" y="2816"/>
                                </a:lnTo>
                                <a:lnTo>
                                  <a:pt x="699" y="2816"/>
                                </a:lnTo>
                                <a:lnTo>
                                  <a:pt x="748" y="2816"/>
                                </a:lnTo>
                                <a:lnTo>
                                  <a:pt x="800" y="2816"/>
                                </a:lnTo>
                                <a:lnTo>
                                  <a:pt x="854" y="2816"/>
                                </a:lnTo>
                                <a:lnTo>
                                  <a:pt x="908" y="2816"/>
                                </a:lnTo>
                                <a:lnTo>
                                  <a:pt x="963" y="2817"/>
                                </a:lnTo>
                                <a:lnTo>
                                  <a:pt x="1019" y="2817"/>
                                </a:lnTo>
                                <a:lnTo>
                                  <a:pt x="1076" y="2817"/>
                                </a:lnTo>
                                <a:lnTo>
                                  <a:pt x="1133" y="2817"/>
                                </a:lnTo>
                                <a:lnTo>
                                  <a:pt x="1193" y="2817"/>
                                </a:lnTo>
                                <a:lnTo>
                                  <a:pt x="1252" y="2817"/>
                                </a:lnTo>
                                <a:lnTo>
                                  <a:pt x="1311" y="2817"/>
                                </a:lnTo>
                                <a:lnTo>
                                  <a:pt x="1373" y="2817"/>
                                </a:lnTo>
                                <a:lnTo>
                                  <a:pt x="1433" y="2818"/>
                                </a:lnTo>
                                <a:lnTo>
                                  <a:pt x="1496" y="2818"/>
                                </a:lnTo>
                                <a:lnTo>
                                  <a:pt x="1558" y="2818"/>
                                </a:lnTo>
                                <a:lnTo>
                                  <a:pt x="1620" y="2818"/>
                                </a:lnTo>
                                <a:lnTo>
                                  <a:pt x="1684" y="2818"/>
                                </a:lnTo>
                                <a:lnTo>
                                  <a:pt x="1747" y="2818"/>
                                </a:lnTo>
                                <a:lnTo>
                                  <a:pt x="1811" y="2818"/>
                                </a:lnTo>
                                <a:lnTo>
                                  <a:pt x="1874" y="2819"/>
                                </a:lnTo>
                                <a:lnTo>
                                  <a:pt x="1937" y="2819"/>
                                </a:lnTo>
                                <a:lnTo>
                                  <a:pt x="2001" y="2819"/>
                                </a:lnTo>
                                <a:lnTo>
                                  <a:pt x="2065" y="2819"/>
                                </a:lnTo>
                                <a:lnTo>
                                  <a:pt x="2128" y="2819"/>
                                </a:lnTo>
                                <a:lnTo>
                                  <a:pt x="2191" y="2819"/>
                                </a:lnTo>
                                <a:lnTo>
                                  <a:pt x="2254" y="2819"/>
                                </a:lnTo>
                                <a:lnTo>
                                  <a:pt x="2316" y="2821"/>
                                </a:lnTo>
                                <a:lnTo>
                                  <a:pt x="2379" y="2821"/>
                                </a:lnTo>
                                <a:lnTo>
                                  <a:pt x="2441" y="2821"/>
                                </a:lnTo>
                                <a:lnTo>
                                  <a:pt x="2502" y="2821"/>
                                </a:lnTo>
                                <a:lnTo>
                                  <a:pt x="2563" y="2821"/>
                                </a:lnTo>
                                <a:lnTo>
                                  <a:pt x="2623" y="2821"/>
                                </a:lnTo>
                                <a:lnTo>
                                  <a:pt x="2683" y="2821"/>
                                </a:lnTo>
                                <a:lnTo>
                                  <a:pt x="2742" y="2822"/>
                                </a:lnTo>
                                <a:lnTo>
                                  <a:pt x="2799" y="2822"/>
                                </a:lnTo>
                                <a:lnTo>
                                  <a:pt x="2856" y="2822"/>
                                </a:lnTo>
                                <a:lnTo>
                                  <a:pt x="2912" y="2822"/>
                                </a:lnTo>
                                <a:lnTo>
                                  <a:pt x="2967" y="2822"/>
                                </a:lnTo>
                                <a:lnTo>
                                  <a:pt x="3021" y="2822"/>
                                </a:lnTo>
                                <a:lnTo>
                                  <a:pt x="3074" y="2822"/>
                                </a:lnTo>
                                <a:lnTo>
                                  <a:pt x="3126" y="2823"/>
                                </a:lnTo>
                                <a:lnTo>
                                  <a:pt x="3176" y="2823"/>
                                </a:lnTo>
                                <a:lnTo>
                                  <a:pt x="3226" y="2823"/>
                                </a:lnTo>
                                <a:lnTo>
                                  <a:pt x="3273" y="2823"/>
                                </a:lnTo>
                                <a:lnTo>
                                  <a:pt x="3319" y="2823"/>
                                </a:lnTo>
                                <a:lnTo>
                                  <a:pt x="3364" y="2823"/>
                                </a:lnTo>
                                <a:lnTo>
                                  <a:pt x="3407" y="2823"/>
                                </a:lnTo>
                                <a:lnTo>
                                  <a:pt x="3449" y="2823"/>
                                </a:lnTo>
                                <a:lnTo>
                                  <a:pt x="3489" y="2823"/>
                                </a:lnTo>
                                <a:lnTo>
                                  <a:pt x="3527" y="2823"/>
                                </a:lnTo>
                                <a:lnTo>
                                  <a:pt x="3563" y="2824"/>
                                </a:lnTo>
                                <a:lnTo>
                                  <a:pt x="3598" y="2824"/>
                                </a:lnTo>
                                <a:lnTo>
                                  <a:pt x="3630" y="2824"/>
                                </a:lnTo>
                                <a:lnTo>
                                  <a:pt x="3660" y="2824"/>
                                </a:lnTo>
                                <a:lnTo>
                                  <a:pt x="3689" y="2824"/>
                                </a:lnTo>
                                <a:lnTo>
                                  <a:pt x="3715" y="2824"/>
                                </a:lnTo>
                                <a:lnTo>
                                  <a:pt x="3739" y="2824"/>
                                </a:lnTo>
                                <a:lnTo>
                                  <a:pt x="3761" y="2824"/>
                                </a:lnTo>
                                <a:lnTo>
                                  <a:pt x="3780" y="2824"/>
                                </a:lnTo>
                                <a:lnTo>
                                  <a:pt x="3798" y="2824"/>
                                </a:lnTo>
                                <a:lnTo>
                                  <a:pt x="3812" y="2824"/>
                                </a:lnTo>
                                <a:lnTo>
                                  <a:pt x="3824" y="2824"/>
                                </a:lnTo>
                                <a:lnTo>
                                  <a:pt x="3834" y="2824"/>
                                </a:lnTo>
                                <a:lnTo>
                                  <a:pt x="3841" y="2824"/>
                                </a:lnTo>
                                <a:lnTo>
                                  <a:pt x="3845" y="2824"/>
                                </a:lnTo>
                                <a:lnTo>
                                  <a:pt x="3846" y="2824"/>
                                </a:lnTo>
                                <a:lnTo>
                                  <a:pt x="3848" y="2778"/>
                                </a:lnTo>
                                <a:lnTo>
                                  <a:pt x="3849" y="2732"/>
                                </a:lnTo>
                                <a:lnTo>
                                  <a:pt x="3850" y="2685"/>
                                </a:lnTo>
                                <a:lnTo>
                                  <a:pt x="3852" y="2639"/>
                                </a:lnTo>
                                <a:lnTo>
                                  <a:pt x="3852" y="2592"/>
                                </a:lnTo>
                                <a:lnTo>
                                  <a:pt x="3853" y="2546"/>
                                </a:lnTo>
                                <a:lnTo>
                                  <a:pt x="3853" y="2501"/>
                                </a:lnTo>
                                <a:lnTo>
                                  <a:pt x="3853" y="2455"/>
                                </a:lnTo>
                                <a:lnTo>
                                  <a:pt x="3853" y="2409"/>
                                </a:lnTo>
                                <a:lnTo>
                                  <a:pt x="3853" y="2364"/>
                                </a:lnTo>
                                <a:lnTo>
                                  <a:pt x="3853" y="2318"/>
                                </a:lnTo>
                                <a:lnTo>
                                  <a:pt x="3853" y="2273"/>
                                </a:lnTo>
                                <a:lnTo>
                                  <a:pt x="3853" y="2228"/>
                                </a:lnTo>
                                <a:lnTo>
                                  <a:pt x="3854" y="2183"/>
                                </a:lnTo>
                                <a:lnTo>
                                  <a:pt x="3854" y="2180"/>
                                </a:lnTo>
                                <a:lnTo>
                                  <a:pt x="3855" y="2172"/>
                                </a:lnTo>
                                <a:lnTo>
                                  <a:pt x="3856" y="2169"/>
                                </a:lnTo>
                                <a:lnTo>
                                  <a:pt x="3856" y="2119"/>
                                </a:lnTo>
                                <a:lnTo>
                                  <a:pt x="3856" y="2070"/>
                                </a:lnTo>
                                <a:lnTo>
                                  <a:pt x="3856" y="2023"/>
                                </a:lnTo>
                                <a:lnTo>
                                  <a:pt x="3856" y="1976"/>
                                </a:lnTo>
                                <a:lnTo>
                                  <a:pt x="3856" y="1930"/>
                                </a:lnTo>
                                <a:lnTo>
                                  <a:pt x="3856" y="1885"/>
                                </a:lnTo>
                                <a:lnTo>
                                  <a:pt x="3856" y="1841"/>
                                </a:lnTo>
                                <a:lnTo>
                                  <a:pt x="3855" y="1797"/>
                                </a:lnTo>
                                <a:lnTo>
                                  <a:pt x="3855" y="1755"/>
                                </a:lnTo>
                                <a:lnTo>
                                  <a:pt x="3855" y="1712"/>
                                </a:lnTo>
                                <a:lnTo>
                                  <a:pt x="3855" y="1669"/>
                                </a:lnTo>
                                <a:lnTo>
                                  <a:pt x="3855" y="1627"/>
                                </a:lnTo>
                                <a:lnTo>
                                  <a:pt x="3855" y="1586"/>
                                </a:lnTo>
                                <a:lnTo>
                                  <a:pt x="3856" y="1543"/>
                                </a:lnTo>
                                <a:lnTo>
                                  <a:pt x="3856" y="1501"/>
                                </a:lnTo>
                                <a:lnTo>
                                  <a:pt x="3856" y="1460"/>
                                </a:lnTo>
                                <a:lnTo>
                                  <a:pt x="3856" y="1417"/>
                                </a:lnTo>
                                <a:lnTo>
                                  <a:pt x="3857" y="1374"/>
                                </a:lnTo>
                                <a:lnTo>
                                  <a:pt x="3857" y="1331"/>
                                </a:lnTo>
                                <a:lnTo>
                                  <a:pt x="3858" y="1287"/>
                                </a:lnTo>
                                <a:lnTo>
                                  <a:pt x="3858" y="1242"/>
                                </a:lnTo>
                                <a:lnTo>
                                  <a:pt x="3858" y="1236"/>
                                </a:lnTo>
                                <a:lnTo>
                                  <a:pt x="3858" y="1218"/>
                                </a:lnTo>
                                <a:lnTo>
                                  <a:pt x="3858" y="1190"/>
                                </a:lnTo>
                                <a:lnTo>
                                  <a:pt x="3858" y="1151"/>
                                </a:lnTo>
                                <a:lnTo>
                                  <a:pt x="3858" y="1106"/>
                                </a:lnTo>
                                <a:lnTo>
                                  <a:pt x="3859" y="1054"/>
                                </a:lnTo>
                                <a:lnTo>
                                  <a:pt x="3859" y="997"/>
                                </a:lnTo>
                                <a:lnTo>
                                  <a:pt x="3859" y="935"/>
                                </a:lnTo>
                                <a:lnTo>
                                  <a:pt x="3859" y="871"/>
                                </a:lnTo>
                                <a:lnTo>
                                  <a:pt x="3859" y="806"/>
                                </a:lnTo>
                                <a:lnTo>
                                  <a:pt x="3859" y="740"/>
                                </a:lnTo>
                                <a:lnTo>
                                  <a:pt x="3859" y="677"/>
                                </a:lnTo>
                                <a:lnTo>
                                  <a:pt x="3859" y="616"/>
                                </a:lnTo>
                                <a:lnTo>
                                  <a:pt x="3860" y="559"/>
                                </a:lnTo>
                                <a:lnTo>
                                  <a:pt x="3860" y="507"/>
                                </a:lnTo>
                                <a:lnTo>
                                  <a:pt x="3860" y="461"/>
                                </a:lnTo>
                                <a:lnTo>
                                  <a:pt x="3860" y="423"/>
                                </a:lnTo>
                                <a:lnTo>
                                  <a:pt x="3860" y="395"/>
                                </a:lnTo>
                                <a:lnTo>
                                  <a:pt x="3860" y="376"/>
                                </a:lnTo>
                                <a:lnTo>
                                  <a:pt x="3860" y="371"/>
                                </a:lnTo>
                                <a:lnTo>
                                  <a:pt x="3866" y="353"/>
                                </a:lnTo>
                                <a:lnTo>
                                  <a:pt x="3872" y="362"/>
                                </a:lnTo>
                                <a:lnTo>
                                  <a:pt x="3877" y="374"/>
                                </a:lnTo>
                                <a:lnTo>
                                  <a:pt x="3877" y="379"/>
                                </a:lnTo>
                                <a:lnTo>
                                  <a:pt x="3877" y="397"/>
                                </a:lnTo>
                                <a:lnTo>
                                  <a:pt x="3877" y="423"/>
                                </a:lnTo>
                                <a:lnTo>
                                  <a:pt x="3877" y="459"/>
                                </a:lnTo>
                                <a:lnTo>
                                  <a:pt x="3876" y="503"/>
                                </a:lnTo>
                                <a:lnTo>
                                  <a:pt x="3876" y="554"/>
                                </a:lnTo>
                                <a:lnTo>
                                  <a:pt x="3876" y="610"/>
                                </a:lnTo>
                                <a:lnTo>
                                  <a:pt x="3876" y="669"/>
                                </a:lnTo>
                                <a:lnTo>
                                  <a:pt x="3876" y="732"/>
                                </a:lnTo>
                                <a:lnTo>
                                  <a:pt x="3875" y="798"/>
                                </a:lnTo>
                                <a:lnTo>
                                  <a:pt x="3875" y="865"/>
                                </a:lnTo>
                                <a:lnTo>
                                  <a:pt x="3875" y="932"/>
                                </a:lnTo>
                                <a:lnTo>
                                  <a:pt x="3875" y="998"/>
                                </a:lnTo>
                                <a:lnTo>
                                  <a:pt x="3875" y="1061"/>
                                </a:lnTo>
                                <a:lnTo>
                                  <a:pt x="3874" y="1122"/>
                                </a:lnTo>
                                <a:lnTo>
                                  <a:pt x="3874" y="1178"/>
                                </a:lnTo>
                                <a:lnTo>
                                  <a:pt x="3874" y="1228"/>
                                </a:lnTo>
                                <a:lnTo>
                                  <a:pt x="3874" y="1272"/>
                                </a:lnTo>
                                <a:lnTo>
                                  <a:pt x="3874" y="1308"/>
                                </a:lnTo>
                                <a:lnTo>
                                  <a:pt x="3874" y="1335"/>
                                </a:lnTo>
                                <a:lnTo>
                                  <a:pt x="3874" y="1352"/>
                                </a:lnTo>
                                <a:lnTo>
                                  <a:pt x="3874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2"/>
                        <wps:cNvSpPr>
                          <a:spLocks/>
                        </wps:cNvSpPr>
                        <wps:spPr bwMode="auto">
                          <a:xfrm>
                            <a:off x="606" y="1017"/>
                            <a:ext cx="56" cy="137"/>
                          </a:xfrm>
                          <a:custGeom>
                            <a:avLst/>
                            <a:gdLst>
                              <a:gd name="T0" fmla="*/ 222 w 222"/>
                              <a:gd name="T1" fmla="*/ 0 h 549"/>
                              <a:gd name="T2" fmla="*/ 209 w 222"/>
                              <a:gd name="T3" fmla="*/ 42 h 549"/>
                              <a:gd name="T4" fmla="*/ 195 w 222"/>
                              <a:gd name="T5" fmla="*/ 85 h 549"/>
                              <a:gd name="T6" fmla="*/ 183 w 222"/>
                              <a:gd name="T7" fmla="*/ 128 h 549"/>
                              <a:gd name="T8" fmla="*/ 172 w 222"/>
                              <a:gd name="T9" fmla="*/ 172 h 549"/>
                              <a:gd name="T10" fmla="*/ 160 w 222"/>
                              <a:gd name="T11" fmla="*/ 215 h 549"/>
                              <a:gd name="T12" fmla="*/ 149 w 222"/>
                              <a:gd name="T13" fmla="*/ 258 h 549"/>
                              <a:gd name="T14" fmla="*/ 137 w 222"/>
                              <a:gd name="T15" fmla="*/ 301 h 549"/>
                              <a:gd name="T16" fmla="*/ 124 w 222"/>
                              <a:gd name="T17" fmla="*/ 344 h 549"/>
                              <a:gd name="T18" fmla="*/ 111 w 222"/>
                              <a:gd name="T19" fmla="*/ 386 h 549"/>
                              <a:gd name="T20" fmla="*/ 97 w 222"/>
                              <a:gd name="T21" fmla="*/ 427 h 549"/>
                              <a:gd name="T22" fmla="*/ 80 w 222"/>
                              <a:gd name="T23" fmla="*/ 469 h 549"/>
                              <a:gd name="T24" fmla="*/ 64 w 222"/>
                              <a:gd name="T25" fmla="*/ 508 h 549"/>
                              <a:gd name="T26" fmla="*/ 44 w 222"/>
                              <a:gd name="T27" fmla="*/ 548 h 549"/>
                              <a:gd name="T28" fmla="*/ 44 w 222"/>
                              <a:gd name="T29" fmla="*/ 548 h 549"/>
                              <a:gd name="T30" fmla="*/ 31 w 222"/>
                              <a:gd name="T31" fmla="*/ 549 h 549"/>
                              <a:gd name="T32" fmla="*/ 15 w 222"/>
                              <a:gd name="T33" fmla="*/ 542 h 549"/>
                              <a:gd name="T34" fmla="*/ 0 w 222"/>
                              <a:gd name="T35" fmla="*/ 534 h 549"/>
                              <a:gd name="T36" fmla="*/ 0 w 222"/>
                              <a:gd name="T37" fmla="*/ 534 h 549"/>
                              <a:gd name="T38" fmla="*/ 20 w 222"/>
                              <a:gd name="T39" fmla="*/ 499 h 549"/>
                              <a:gd name="T40" fmla="*/ 39 w 222"/>
                              <a:gd name="T41" fmla="*/ 462 h 549"/>
                              <a:gd name="T42" fmla="*/ 57 w 222"/>
                              <a:gd name="T43" fmla="*/ 424 h 549"/>
                              <a:gd name="T44" fmla="*/ 57 w 222"/>
                              <a:gd name="T45" fmla="*/ 424 h 549"/>
                              <a:gd name="T46" fmla="*/ 73 w 222"/>
                              <a:gd name="T47" fmla="*/ 381 h 549"/>
                              <a:gd name="T48" fmla="*/ 89 w 222"/>
                              <a:gd name="T49" fmla="*/ 337 h 549"/>
                              <a:gd name="T50" fmla="*/ 101 w 222"/>
                              <a:gd name="T51" fmla="*/ 292 h 549"/>
                              <a:gd name="T52" fmla="*/ 112 w 222"/>
                              <a:gd name="T53" fmla="*/ 247 h 549"/>
                              <a:gd name="T54" fmla="*/ 124 w 222"/>
                              <a:gd name="T55" fmla="*/ 202 h 549"/>
                              <a:gd name="T56" fmla="*/ 137 w 222"/>
                              <a:gd name="T57" fmla="*/ 159 h 549"/>
                              <a:gd name="T58" fmla="*/ 153 w 222"/>
                              <a:gd name="T59" fmla="*/ 116 h 549"/>
                              <a:gd name="T60" fmla="*/ 170 w 222"/>
                              <a:gd name="T61" fmla="*/ 74 h 549"/>
                              <a:gd name="T62" fmla="*/ 193 w 222"/>
                              <a:gd name="T63" fmla="*/ 36 h 549"/>
                              <a:gd name="T64" fmla="*/ 222 w 222"/>
                              <a:gd name="T65" fmla="*/ 0 h 549"/>
                              <a:gd name="T66" fmla="*/ 222 w 222"/>
                              <a:gd name="T67" fmla="*/ 0 h 549"/>
                              <a:gd name="T68" fmla="*/ 222 w 222"/>
                              <a:gd name="T69" fmla="*/ 0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2" h="549">
                                <a:moveTo>
                                  <a:pt x="222" y="0"/>
                                </a:moveTo>
                                <a:lnTo>
                                  <a:pt x="209" y="42"/>
                                </a:lnTo>
                                <a:lnTo>
                                  <a:pt x="195" y="85"/>
                                </a:lnTo>
                                <a:lnTo>
                                  <a:pt x="183" y="128"/>
                                </a:lnTo>
                                <a:lnTo>
                                  <a:pt x="172" y="172"/>
                                </a:lnTo>
                                <a:lnTo>
                                  <a:pt x="160" y="215"/>
                                </a:lnTo>
                                <a:lnTo>
                                  <a:pt x="149" y="258"/>
                                </a:lnTo>
                                <a:lnTo>
                                  <a:pt x="137" y="301"/>
                                </a:lnTo>
                                <a:lnTo>
                                  <a:pt x="124" y="344"/>
                                </a:lnTo>
                                <a:lnTo>
                                  <a:pt x="111" y="386"/>
                                </a:lnTo>
                                <a:lnTo>
                                  <a:pt x="97" y="427"/>
                                </a:lnTo>
                                <a:lnTo>
                                  <a:pt x="80" y="469"/>
                                </a:lnTo>
                                <a:lnTo>
                                  <a:pt x="64" y="508"/>
                                </a:lnTo>
                                <a:lnTo>
                                  <a:pt x="44" y="548"/>
                                </a:lnTo>
                                <a:lnTo>
                                  <a:pt x="31" y="549"/>
                                </a:lnTo>
                                <a:lnTo>
                                  <a:pt x="15" y="542"/>
                                </a:lnTo>
                                <a:lnTo>
                                  <a:pt x="0" y="534"/>
                                </a:lnTo>
                                <a:lnTo>
                                  <a:pt x="20" y="499"/>
                                </a:lnTo>
                                <a:lnTo>
                                  <a:pt x="39" y="462"/>
                                </a:lnTo>
                                <a:lnTo>
                                  <a:pt x="57" y="424"/>
                                </a:lnTo>
                                <a:lnTo>
                                  <a:pt x="73" y="381"/>
                                </a:lnTo>
                                <a:lnTo>
                                  <a:pt x="89" y="337"/>
                                </a:lnTo>
                                <a:lnTo>
                                  <a:pt x="101" y="292"/>
                                </a:lnTo>
                                <a:lnTo>
                                  <a:pt x="112" y="247"/>
                                </a:lnTo>
                                <a:lnTo>
                                  <a:pt x="124" y="202"/>
                                </a:lnTo>
                                <a:lnTo>
                                  <a:pt x="137" y="159"/>
                                </a:lnTo>
                                <a:lnTo>
                                  <a:pt x="153" y="116"/>
                                </a:lnTo>
                                <a:lnTo>
                                  <a:pt x="170" y="74"/>
                                </a:lnTo>
                                <a:lnTo>
                                  <a:pt x="193" y="36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3"/>
                        <wps:cNvSpPr>
                          <a:spLocks/>
                        </wps:cNvSpPr>
                        <wps:spPr bwMode="auto">
                          <a:xfrm>
                            <a:off x="1081" y="1049"/>
                            <a:ext cx="55" cy="34"/>
                          </a:xfrm>
                          <a:custGeom>
                            <a:avLst/>
                            <a:gdLst>
                              <a:gd name="T0" fmla="*/ 0 w 219"/>
                              <a:gd name="T1" fmla="*/ 134 h 134"/>
                              <a:gd name="T2" fmla="*/ 8 w 219"/>
                              <a:gd name="T3" fmla="*/ 101 h 134"/>
                              <a:gd name="T4" fmla="*/ 17 w 219"/>
                              <a:gd name="T5" fmla="*/ 69 h 134"/>
                              <a:gd name="T6" fmla="*/ 34 w 219"/>
                              <a:gd name="T7" fmla="*/ 39 h 134"/>
                              <a:gd name="T8" fmla="*/ 34 w 219"/>
                              <a:gd name="T9" fmla="*/ 39 h 134"/>
                              <a:gd name="T10" fmla="*/ 82 w 219"/>
                              <a:gd name="T11" fmla="*/ 28 h 134"/>
                              <a:gd name="T12" fmla="*/ 129 w 219"/>
                              <a:gd name="T13" fmla="*/ 14 h 134"/>
                              <a:gd name="T14" fmla="*/ 177 w 219"/>
                              <a:gd name="T15" fmla="*/ 0 h 134"/>
                              <a:gd name="T16" fmla="*/ 177 w 219"/>
                              <a:gd name="T17" fmla="*/ 0 h 134"/>
                              <a:gd name="T18" fmla="*/ 192 w 219"/>
                              <a:gd name="T19" fmla="*/ 27 h 134"/>
                              <a:gd name="T20" fmla="*/ 206 w 219"/>
                              <a:gd name="T21" fmla="*/ 58 h 134"/>
                              <a:gd name="T22" fmla="*/ 219 w 219"/>
                              <a:gd name="T23" fmla="*/ 90 h 134"/>
                              <a:gd name="T24" fmla="*/ 219 w 219"/>
                              <a:gd name="T25" fmla="*/ 90 h 134"/>
                              <a:gd name="T26" fmla="*/ 165 w 219"/>
                              <a:gd name="T27" fmla="*/ 106 h 134"/>
                              <a:gd name="T28" fmla="*/ 110 w 219"/>
                              <a:gd name="T29" fmla="*/ 117 h 134"/>
                              <a:gd name="T30" fmla="*/ 55 w 219"/>
                              <a:gd name="T31" fmla="*/ 125 h 134"/>
                              <a:gd name="T32" fmla="*/ 0 w 219"/>
                              <a:gd name="T33" fmla="*/ 134 h 134"/>
                              <a:gd name="T34" fmla="*/ 0 w 219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9" h="134">
                                <a:moveTo>
                                  <a:pt x="0" y="134"/>
                                </a:moveTo>
                                <a:lnTo>
                                  <a:pt x="8" y="101"/>
                                </a:lnTo>
                                <a:lnTo>
                                  <a:pt x="17" y="69"/>
                                </a:lnTo>
                                <a:lnTo>
                                  <a:pt x="34" y="39"/>
                                </a:lnTo>
                                <a:lnTo>
                                  <a:pt x="82" y="28"/>
                                </a:lnTo>
                                <a:lnTo>
                                  <a:pt x="129" y="14"/>
                                </a:lnTo>
                                <a:lnTo>
                                  <a:pt x="177" y="0"/>
                                </a:lnTo>
                                <a:lnTo>
                                  <a:pt x="192" y="27"/>
                                </a:lnTo>
                                <a:lnTo>
                                  <a:pt x="206" y="58"/>
                                </a:lnTo>
                                <a:lnTo>
                                  <a:pt x="219" y="90"/>
                                </a:lnTo>
                                <a:lnTo>
                                  <a:pt x="165" y="106"/>
                                </a:lnTo>
                                <a:lnTo>
                                  <a:pt x="110" y="117"/>
                                </a:lnTo>
                                <a:lnTo>
                                  <a:pt x="55" y="125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4"/>
                        <wps:cNvSpPr>
                          <a:spLocks/>
                        </wps:cNvSpPr>
                        <wps:spPr bwMode="auto">
                          <a:xfrm>
                            <a:off x="1078" y="1079"/>
                            <a:ext cx="59" cy="12"/>
                          </a:xfrm>
                          <a:custGeom>
                            <a:avLst/>
                            <a:gdLst>
                              <a:gd name="T0" fmla="*/ 233 w 233"/>
                              <a:gd name="T1" fmla="*/ 17 h 49"/>
                              <a:gd name="T2" fmla="*/ 197 w 233"/>
                              <a:gd name="T3" fmla="*/ 22 h 49"/>
                              <a:gd name="T4" fmla="*/ 116 w 233"/>
                              <a:gd name="T5" fmla="*/ 33 h 49"/>
                              <a:gd name="T6" fmla="*/ 36 w 233"/>
                              <a:gd name="T7" fmla="*/ 44 h 49"/>
                              <a:gd name="T8" fmla="*/ 0 w 233"/>
                              <a:gd name="T9" fmla="*/ 49 h 49"/>
                              <a:gd name="T10" fmla="*/ 0 w 233"/>
                              <a:gd name="T11" fmla="*/ 49 h 49"/>
                              <a:gd name="T12" fmla="*/ 0 w 233"/>
                              <a:gd name="T13" fmla="*/ 45 h 49"/>
                              <a:gd name="T14" fmla="*/ 0 w 233"/>
                              <a:gd name="T15" fmla="*/ 38 h 49"/>
                              <a:gd name="T16" fmla="*/ 0 w 233"/>
                              <a:gd name="T17" fmla="*/ 34 h 49"/>
                              <a:gd name="T18" fmla="*/ 0 w 233"/>
                              <a:gd name="T19" fmla="*/ 34 h 49"/>
                              <a:gd name="T20" fmla="*/ 56 w 233"/>
                              <a:gd name="T21" fmla="*/ 28 h 49"/>
                              <a:gd name="T22" fmla="*/ 116 w 233"/>
                              <a:gd name="T23" fmla="*/ 20 h 49"/>
                              <a:gd name="T24" fmla="*/ 176 w 233"/>
                              <a:gd name="T25" fmla="*/ 10 h 49"/>
                              <a:gd name="T26" fmla="*/ 231 w 233"/>
                              <a:gd name="T27" fmla="*/ 0 h 49"/>
                              <a:gd name="T28" fmla="*/ 231 w 233"/>
                              <a:gd name="T29" fmla="*/ 0 h 49"/>
                              <a:gd name="T30" fmla="*/ 232 w 233"/>
                              <a:gd name="T31" fmla="*/ 1 h 49"/>
                              <a:gd name="T32" fmla="*/ 233 w 233"/>
                              <a:gd name="T33" fmla="*/ 6 h 49"/>
                              <a:gd name="T34" fmla="*/ 233 w 233"/>
                              <a:gd name="T35" fmla="*/ 7 h 49"/>
                              <a:gd name="T36" fmla="*/ 233 w 233"/>
                              <a:gd name="T37" fmla="*/ 7 h 49"/>
                              <a:gd name="T38" fmla="*/ 233 w 233"/>
                              <a:gd name="T39" fmla="*/ 10 h 49"/>
                              <a:gd name="T40" fmla="*/ 233 w 233"/>
                              <a:gd name="T41" fmla="*/ 15 h 49"/>
                              <a:gd name="T42" fmla="*/ 233 w 233"/>
                              <a:gd name="T43" fmla="*/ 17 h 49"/>
                              <a:gd name="T44" fmla="*/ 233 w 233"/>
                              <a:gd name="T45" fmla="*/ 1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3" h="49">
                                <a:moveTo>
                                  <a:pt x="233" y="17"/>
                                </a:moveTo>
                                <a:lnTo>
                                  <a:pt x="197" y="22"/>
                                </a:lnTo>
                                <a:lnTo>
                                  <a:pt x="116" y="33"/>
                                </a:lnTo>
                                <a:lnTo>
                                  <a:pt x="36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4"/>
                                </a:lnTo>
                                <a:lnTo>
                                  <a:pt x="56" y="28"/>
                                </a:lnTo>
                                <a:lnTo>
                                  <a:pt x="116" y="20"/>
                                </a:lnTo>
                                <a:lnTo>
                                  <a:pt x="176" y="10"/>
                                </a:lnTo>
                                <a:lnTo>
                                  <a:pt x="231" y="0"/>
                                </a:lnTo>
                                <a:lnTo>
                                  <a:pt x="232" y="1"/>
                                </a:lnTo>
                                <a:lnTo>
                                  <a:pt x="233" y="6"/>
                                </a:lnTo>
                                <a:lnTo>
                                  <a:pt x="233" y="7"/>
                                </a:lnTo>
                                <a:lnTo>
                                  <a:pt x="233" y="10"/>
                                </a:lnTo>
                                <a:lnTo>
                                  <a:pt x="233" y="15"/>
                                </a:lnTo>
                                <a:lnTo>
                                  <a:pt x="2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5"/>
                        <wps:cNvSpPr>
                          <a:spLocks/>
                        </wps:cNvSpPr>
                        <wps:spPr bwMode="auto">
                          <a:xfrm>
                            <a:off x="1027" y="1085"/>
                            <a:ext cx="47" cy="40"/>
                          </a:xfrm>
                          <a:custGeom>
                            <a:avLst/>
                            <a:gdLst>
                              <a:gd name="T0" fmla="*/ 28 w 187"/>
                              <a:gd name="T1" fmla="*/ 158 h 162"/>
                              <a:gd name="T2" fmla="*/ 18 w 187"/>
                              <a:gd name="T3" fmla="*/ 162 h 162"/>
                              <a:gd name="T4" fmla="*/ 10 w 187"/>
                              <a:gd name="T5" fmla="*/ 156 h 162"/>
                              <a:gd name="T6" fmla="*/ 0 w 187"/>
                              <a:gd name="T7" fmla="*/ 152 h 162"/>
                              <a:gd name="T8" fmla="*/ 0 w 187"/>
                              <a:gd name="T9" fmla="*/ 152 h 162"/>
                              <a:gd name="T10" fmla="*/ 37 w 187"/>
                              <a:gd name="T11" fmla="*/ 108 h 162"/>
                              <a:gd name="T12" fmla="*/ 83 w 187"/>
                              <a:gd name="T13" fmla="*/ 67 h 162"/>
                              <a:gd name="T14" fmla="*/ 133 w 187"/>
                              <a:gd name="T15" fmla="*/ 31 h 162"/>
                              <a:gd name="T16" fmla="*/ 187 w 187"/>
                              <a:gd name="T17" fmla="*/ 0 h 162"/>
                              <a:gd name="T18" fmla="*/ 187 w 187"/>
                              <a:gd name="T19" fmla="*/ 0 h 162"/>
                              <a:gd name="T20" fmla="*/ 185 w 187"/>
                              <a:gd name="T21" fmla="*/ 9 h 162"/>
                              <a:gd name="T22" fmla="*/ 180 w 187"/>
                              <a:gd name="T23" fmla="*/ 26 h 162"/>
                              <a:gd name="T24" fmla="*/ 177 w 187"/>
                              <a:gd name="T25" fmla="*/ 34 h 162"/>
                              <a:gd name="T26" fmla="*/ 177 w 187"/>
                              <a:gd name="T27" fmla="*/ 34 h 162"/>
                              <a:gd name="T28" fmla="*/ 139 w 187"/>
                              <a:gd name="T29" fmla="*/ 66 h 162"/>
                              <a:gd name="T30" fmla="*/ 66 w 187"/>
                              <a:gd name="T31" fmla="*/ 127 h 162"/>
                              <a:gd name="T32" fmla="*/ 28 w 187"/>
                              <a:gd name="T33" fmla="*/ 158 h 162"/>
                              <a:gd name="T34" fmla="*/ 28 w 187"/>
                              <a:gd name="T35" fmla="*/ 158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7" h="162">
                                <a:moveTo>
                                  <a:pt x="28" y="158"/>
                                </a:moveTo>
                                <a:lnTo>
                                  <a:pt x="18" y="162"/>
                                </a:lnTo>
                                <a:lnTo>
                                  <a:pt x="10" y="156"/>
                                </a:lnTo>
                                <a:lnTo>
                                  <a:pt x="0" y="152"/>
                                </a:lnTo>
                                <a:lnTo>
                                  <a:pt x="37" y="108"/>
                                </a:lnTo>
                                <a:lnTo>
                                  <a:pt x="83" y="67"/>
                                </a:lnTo>
                                <a:lnTo>
                                  <a:pt x="133" y="31"/>
                                </a:lnTo>
                                <a:lnTo>
                                  <a:pt x="187" y="0"/>
                                </a:lnTo>
                                <a:lnTo>
                                  <a:pt x="185" y="9"/>
                                </a:lnTo>
                                <a:lnTo>
                                  <a:pt x="180" y="26"/>
                                </a:lnTo>
                                <a:lnTo>
                                  <a:pt x="177" y="34"/>
                                </a:lnTo>
                                <a:lnTo>
                                  <a:pt x="139" y="66"/>
                                </a:lnTo>
                                <a:lnTo>
                                  <a:pt x="66" y="127"/>
                                </a:lnTo>
                                <a:lnTo>
                                  <a:pt x="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6"/>
                        <wps:cNvSpPr>
                          <a:spLocks/>
                        </wps:cNvSpPr>
                        <wps:spPr bwMode="auto">
                          <a:xfrm>
                            <a:off x="1077" y="1088"/>
                            <a:ext cx="59" cy="8"/>
                          </a:xfrm>
                          <a:custGeom>
                            <a:avLst/>
                            <a:gdLst>
                              <a:gd name="T0" fmla="*/ 0 w 235"/>
                              <a:gd name="T1" fmla="*/ 31 h 31"/>
                              <a:gd name="T2" fmla="*/ 56 w 235"/>
                              <a:gd name="T3" fmla="*/ 23 h 31"/>
                              <a:gd name="T4" fmla="*/ 117 w 235"/>
                              <a:gd name="T5" fmla="*/ 15 h 31"/>
                              <a:gd name="T6" fmla="*/ 177 w 235"/>
                              <a:gd name="T7" fmla="*/ 8 h 31"/>
                              <a:gd name="T8" fmla="*/ 235 w 235"/>
                              <a:gd name="T9" fmla="*/ 0 h 31"/>
                              <a:gd name="T10" fmla="*/ 235 w 235"/>
                              <a:gd name="T11" fmla="*/ 0 h 31"/>
                              <a:gd name="T12" fmla="*/ 235 w 235"/>
                              <a:gd name="T13" fmla="*/ 2 h 31"/>
                              <a:gd name="T14" fmla="*/ 235 w 235"/>
                              <a:gd name="T15" fmla="*/ 5 h 31"/>
                              <a:gd name="T16" fmla="*/ 235 w 235"/>
                              <a:gd name="T17" fmla="*/ 7 h 31"/>
                              <a:gd name="T18" fmla="*/ 235 w 235"/>
                              <a:gd name="T19" fmla="*/ 7 h 31"/>
                              <a:gd name="T20" fmla="*/ 198 w 235"/>
                              <a:gd name="T21" fmla="*/ 10 h 31"/>
                              <a:gd name="T22" fmla="*/ 118 w 235"/>
                              <a:gd name="T23" fmla="*/ 19 h 31"/>
                              <a:gd name="T24" fmla="*/ 38 w 235"/>
                              <a:gd name="T25" fmla="*/ 27 h 31"/>
                              <a:gd name="T26" fmla="*/ 0 w 235"/>
                              <a:gd name="T27" fmla="*/ 31 h 31"/>
                              <a:gd name="T28" fmla="*/ 0 w 235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" h="31">
                                <a:moveTo>
                                  <a:pt x="0" y="31"/>
                                </a:moveTo>
                                <a:lnTo>
                                  <a:pt x="56" y="23"/>
                                </a:lnTo>
                                <a:lnTo>
                                  <a:pt x="117" y="15"/>
                                </a:lnTo>
                                <a:lnTo>
                                  <a:pt x="177" y="8"/>
                                </a:lnTo>
                                <a:lnTo>
                                  <a:pt x="235" y="0"/>
                                </a:lnTo>
                                <a:lnTo>
                                  <a:pt x="235" y="2"/>
                                </a:lnTo>
                                <a:lnTo>
                                  <a:pt x="235" y="5"/>
                                </a:lnTo>
                                <a:lnTo>
                                  <a:pt x="235" y="7"/>
                                </a:lnTo>
                                <a:lnTo>
                                  <a:pt x="198" y="10"/>
                                </a:lnTo>
                                <a:lnTo>
                                  <a:pt x="118" y="19"/>
                                </a:lnTo>
                                <a:lnTo>
                                  <a:pt x="38" y="2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7"/>
                        <wps:cNvSpPr>
                          <a:spLocks/>
                        </wps:cNvSpPr>
                        <wps:spPr bwMode="auto">
                          <a:xfrm>
                            <a:off x="358" y="1090"/>
                            <a:ext cx="54" cy="33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0 h 132"/>
                              <a:gd name="T2" fmla="*/ 166 w 216"/>
                              <a:gd name="T3" fmla="*/ 103 h 132"/>
                              <a:gd name="T4" fmla="*/ 112 w 216"/>
                              <a:gd name="T5" fmla="*/ 120 h 132"/>
                              <a:gd name="T6" fmla="*/ 57 w 216"/>
                              <a:gd name="T7" fmla="*/ 129 h 132"/>
                              <a:gd name="T8" fmla="*/ 0 w 216"/>
                              <a:gd name="T9" fmla="*/ 132 h 132"/>
                              <a:gd name="T10" fmla="*/ 0 w 216"/>
                              <a:gd name="T11" fmla="*/ 132 h 132"/>
                              <a:gd name="T12" fmla="*/ 9 w 216"/>
                              <a:gd name="T13" fmla="*/ 79 h 132"/>
                              <a:gd name="T14" fmla="*/ 33 w 216"/>
                              <a:gd name="T15" fmla="*/ 32 h 132"/>
                              <a:gd name="T16" fmla="*/ 73 w 216"/>
                              <a:gd name="T17" fmla="*/ 0 h 132"/>
                              <a:gd name="T18" fmla="*/ 73 w 216"/>
                              <a:gd name="T19" fmla="*/ 0 h 132"/>
                              <a:gd name="T20" fmla="*/ 115 w 216"/>
                              <a:gd name="T21" fmla="*/ 6 h 132"/>
                              <a:gd name="T22" fmla="*/ 160 w 216"/>
                              <a:gd name="T23" fmla="*/ 8 h 132"/>
                              <a:gd name="T24" fmla="*/ 197 w 216"/>
                              <a:gd name="T25" fmla="*/ 21 h 132"/>
                              <a:gd name="T26" fmla="*/ 216 w 216"/>
                              <a:gd name="T27" fmla="*/ 59 h 132"/>
                              <a:gd name="T28" fmla="*/ 216 w 216"/>
                              <a:gd name="T29" fmla="*/ 59 h 132"/>
                              <a:gd name="T30" fmla="*/ 216 w 216"/>
                              <a:gd name="T31" fmla="*/ 64 h 132"/>
                              <a:gd name="T32" fmla="*/ 216 w 216"/>
                              <a:gd name="T33" fmla="*/ 75 h 132"/>
                              <a:gd name="T34" fmla="*/ 216 w 216"/>
                              <a:gd name="T35" fmla="*/ 80 h 132"/>
                              <a:gd name="T36" fmla="*/ 216 w 216"/>
                              <a:gd name="T37" fmla="*/ 8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6" h="132">
                                <a:moveTo>
                                  <a:pt x="216" y="80"/>
                                </a:moveTo>
                                <a:lnTo>
                                  <a:pt x="166" y="103"/>
                                </a:lnTo>
                                <a:lnTo>
                                  <a:pt x="112" y="120"/>
                                </a:lnTo>
                                <a:lnTo>
                                  <a:pt x="57" y="129"/>
                                </a:lnTo>
                                <a:lnTo>
                                  <a:pt x="0" y="132"/>
                                </a:lnTo>
                                <a:lnTo>
                                  <a:pt x="9" y="79"/>
                                </a:lnTo>
                                <a:lnTo>
                                  <a:pt x="33" y="32"/>
                                </a:lnTo>
                                <a:lnTo>
                                  <a:pt x="73" y="0"/>
                                </a:lnTo>
                                <a:lnTo>
                                  <a:pt x="115" y="6"/>
                                </a:lnTo>
                                <a:lnTo>
                                  <a:pt x="160" y="8"/>
                                </a:lnTo>
                                <a:lnTo>
                                  <a:pt x="197" y="21"/>
                                </a:lnTo>
                                <a:lnTo>
                                  <a:pt x="216" y="59"/>
                                </a:lnTo>
                                <a:lnTo>
                                  <a:pt x="216" y="64"/>
                                </a:lnTo>
                                <a:lnTo>
                                  <a:pt x="216" y="75"/>
                                </a:lnTo>
                                <a:lnTo>
                                  <a:pt x="21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8"/>
                        <wps:cNvSpPr>
                          <a:spLocks/>
                        </wps:cNvSpPr>
                        <wps:spPr bwMode="auto">
                          <a:xfrm>
                            <a:off x="1094" y="1096"/>
                            <a:ext cx="34" cy="76"/>
                          </a:xfrm>
                          <a:custGeom>
                            <a:avLst/>
                            <a:gdLst>
                              <a:gd name="T0" fmla="*/ 111 w 135"/>
                              <a:gd name="T1" fmla="*/ 12 h 304"/>
                              <a:gd name="T2" fmla="*/ 99 w 135"/>
                              <a:gd name="T3" fmla="*/ 60 h 304"/>
                              <a:gd name="T4" fmla="*/ 90 w 135"/>
                              <a:gd name="T5" fmla="*/ 107 h 304"/>
                              <a:gd name="T6" fmla="*/ 79 w 135"/>
                              <a:gd name="T7" fmla="*/ 154 h 304"/>
                              <a:gd name="T8" fmla="*/ 79 w 135"/>
                              <a:gd name="T9" fmla="*/ 154 h 304"/>
                              <a:gd name="T10" fmla="*/ 64 w 135"/>
                              <a:gd name="T11" fmla="*/ 191 h 304"/>
                              <a:gd name="T12" fmla="*/ 38 w 135"/>
                              <a:gd name="T13" fmla="*/ 260 h 304"/>
                              <a:gd name="T14" fmla="*/ 25 w 135"/>
                              <a:gd name="T15" fmla="*/ 298 h 304"/>
                              <a:gd name="T16" fmla="*/ 25 w 135"/>
                              <a:gd name="T17" fmla="*/ 298 h 304"/>
                              <a:gd name="T18" fmla="*/ 19 w 135"/>
                              <a:gd name="T19" fmla="*/ 299 h 304"/>
                              <a:gd name="T20" fmla="*/ 9 w 135"/>
                              <a:gd name="T21" fmla="*/ 303 h 304"/>
                              <a:gd name="T22" fmla="*/ 5 w 135"/>
                              <a:gd name="T23" fmla="*/ 304 h 304"/>
                              <a:gd name="T24" fmla="*/ 5 w 135"/>
                              <a:gd name="T25" fmla="*/ 304 h 304"/>
                              <a:gd name="T26" fmla="*/ 3 w 135"/>
                              <a:gd name="T27" fmla="*/ 302 h 304"/>
                              <a:gd name="T28" fmla="*/ 1 w 135"/>
                              <a:gd name="T29" fmla="*/ 295 h 304"/>
                              <a:gd name="T30" fmla="*/ 0 w 135"/>
                              <a:gd name="T31" fmla="*/ 292 h 304"/>
                              <a:gd name="T32" fmla="*/ 0 w 135"/>
                              <a:gd name="T33" fmla="*/ 292 h 304"/>
                              <a:gd name="T34" fmla="*/ 13 w 135"/>
                              <a:gd name="T35" fmla="*/ 245 h 304"/>
                              <a:gd name="T36" fmla="*/ 26 w 135"/>
                              <a:gd name="T37" fmla="*/ 199 h 304"/>
                              <a:gd name="T38" fmla="*/ 39 w 135"/>
                              <a:gd name="T39" fmla="*/ 153 h 304"/>
                              <a:gd name="T40" fmla="*/ 52 w 135"/>
                              <a:gd name="T41" fmla="*/ 107 h 304"/>
                              <a:gd name="T42" fmla="*/ 63 w 135"/>
                              <a:gd name="T43" fmla="*/ 60 h 304"/>
                              <a:gd name="T44" fmla="*/ 73 w 135"/>
                              <a:gd name="T45" fmla="*/ 10 h 304"/>
                              <a:gd name="T46" fmla="*/ 73 w 135"/>
                              <a:gd name="T47" fmla="*/ 10 h 304"/>
                              <a:gd name="T48" fmla="*/ 93 w 135"/>
                              <a:gd name="T49" fmla="*/ 8 h 304"/>
                              <a:gd name="T50" fmla="*/ 114 w 135"/>
                              <a:gd name="T51" fmla="*/ 5 h 304"/>
                              <a:gd name="T52" fmla="*/ 135 w 135"/>
                              <a:gd name="T53" fmla="*/ 0 h 304"/>
                              <a:gd name="T54" fmla="*/ 135 w 135"/>
                              <a:gd name="T55" fmla="*/ 0 h 304"/>
                              <a:gd name="T56" fmla="*/ 133 w 135"/>
                              <a:gd name="T57" fmla="*/ 6 h 304"/>
                              <a:gd name="T58" fmla="*/ 127 w 135"/>
                              <a:gd name="T59" fmla="*/ 17 h 304"/>
                              <a:gd name="T60" fmla="*/ 125 w 135"/>
                              <a:gd name="T61" fmla="*/ 22 h 304"/>
                              <a:gd name="T62" fmla="*/ 125 w 135"/>
                              <a:gd name="T63" fmla="*/ 22 h 304"/>
                              <a:gd name="T64" fmla="*/ 122 w 135"/>
                              <a:gd name="T65" fmla="*/ 20 h 304"/>
                              <a:gd name="T66" fmla="*/ 114 w 135"/>
                              <a:gd name="T67" fmla="*/ 15 h 304"/>
                              <a:gd name="T68" fmla="*/ 111 w 135"/>
                              <a:gd name="T69" fmla="*/ 12 h 304"/>
                              <a:gd name="T70" fmla="*/ 111 w 135"/>
                              <a:gd name="T71" fmla="*/ 1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5" h="304">
                                <a:moveTo>
                                  <a:pt x="111" y="12"/>
                                </a:moveTo>
                                <a:lnTo>
                                  <a:pt x="99" y="60"/>
                                </a:lnTo>
                                <a:lnTo>
                                  <a:pt x="90" y="107"/>
                                </a:lnTo>
                                <a:lnTo>
                                  <a:pt x="79" y="154"/>
                                </a:lnTo>
                                <a:lnTo>
                                  <a:pt x="64" y="191"/>
                                </a:lnTo>
                                <a:lnTo>
                                  <a:pt x="38" y="260"/>
                                </a:lnTo>
                                <a:lnTo>
                                  <a:pt x="25" y="298"/>
                                </a:lnTo>
                                <a:lnTo>
                                  <a:pt x="19" y="299"/>
                                </a:lnTo>
                                <a:lnTo>
                                  <a:pt x="9" y="303"/>
                                </a:lnTo>
                                <a:lnTo>
                                  <a:pt x="5" y="304"/>
                                </a:lnTo>
                                <a:lnTo>
                                  <a:pt x="3" y="302"/>
                                </a:lnTo>
                                <a:lnTo>
                                  <a:pt x="1" y="295"/>
                                </a:lnTo>
                                <a:lnTo>
                                  <a:pt x="0" y="292"/>
                                </a:lnTo>
                                <a:lnTo>
                                  <a:pt x="13" y="245"/>
                                </a:lnTo>
                                <a:lnTo>
                                  <a:pt x="26" y="199"/>
                                </a:lnTo>
                                <a:lnTo>
                                  <a:pt x="39" y="153"/>
                                </a:lnTo>
                                <a:lnTo>
                                  <a:pt x="52" y="107"/>
                                </a:lnTo>
                                <a:lnTo>
                                  <a:pt x="63" y="60"/>
                                </a:lnTo>
                                <a:lnTo>
                                  <a:pt x="73" y="10"/>
                                </a:lnTo>
                                <a:lnTo>
                                  <a:pt x="93" y="8"/>
                                </a:lnTo>
                                <a:lnTo>
                                  <a:pt x="114" y="5"/>
                                </a:lnTo>
                                <a:lnTo>
                                  <a:pt x="135" y="0"/>
                                </a:lnTo>
                                <a:lnTo>
                                  <a:pt x="133" y="6"/>
                                </a:lnTo>
                                <a:lnTo>
                                  <a:pt x="127" y="17"/>
                                </a:lnTo>
                                <a:lnTo>
                                  <a:pt x="125" y="22"/>
                                </a:lnTo>
                                <a:lnTo>
                                  <a:pt x="122" y="20"/>
                                </a:lnTo>
                                <a:lnTo>
                                  <a:pt x="114" y="15"/>
                                </a:lnTo>
                                <a:lnTo>
                                  <a:pt x="11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9"/>
                        <wps:cNvSpPr>
                          <a:spLocks/>
                        </wps:cNvSpPr>
                        <wps:spPr bwMode="auto">
                          <a:xfrm>
                            <a:off x="417" y="1099"/>
                            <a:ext cx="6" cy="1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4"/>
                              <a:gd name="T2" fmla="*/ 10 w 24"/>
                              <a:gd name="T3" fmla="*/ 12 h 44"/>
                              <a:gd name="T4" fmla="*/ 21 w 24"/>
                              <a:gd name="T5" fmla="*/ 27 h 44"/>
                              <a:gd name="T6" fmla="*/ 24 w 24"/>
                              <a:gd name="T7" fmla="*/ 44 h 44"/>
                              <a:gd name="T8" fmla="*/ 24 w 24"/>
                              <a:gd name="T9" fmla="*/ 44 h 44"/>
                              <a:gd name="T10" fmla="*/ 7 w 24"/>
                              <a:gd name="T11" fmla="*/ 39 h 44"/>
                              <a:gd name="T12" fmla="*/ 2 w 24"/>
                              <a:gd name="T13" fmla="*/ 19 h 44"/>
                              <a:gd name="T14" fmla="*/ 0 w 24"/>
                              <a:gd name="T15" fmla="*/ 0 h 44"/>
                              <a:gd name="T16" fmla="*/ 0 w 24"/>
                              <a:gd name="T1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0" y="0"/>
                                </a:moveTo>
                                <a:lnTo>
                                  <a:pt x="10" y="12"/>
                                </a:lnTo>
                                <a:lnTo>
                                  <a:pt x="21" y="27"/>
                                </a:lnTo>
                                <a:lnTo>
                                  <a:pt x="24" y="44"/>
                                </a:lnTo>
                                <a:lnTo>
                                  <a:pt x="7" y="39"/>
                                </a:lnTo>
                                <a:lnTo>
                                  <a:pt x="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0"/>
                        <wps:cNvSpPr>
                          <a:spLocks/>
                        </wps:cNvSpPr>
                        <wps:spPr bwMode="auto">
                          <a:xfrm>
                            <a:off x="1083" y="1099"/>
                            <a:ext cx="23" cy="74"/>
                          </a:xfrm>
                          <a:custGeom>
                            <a:avLst/>
                            <a:gdLst>
                              <a:gd name="T0" fmla="*/ 29 w 91"/>
                              <a:gd name="T1" fmla="*/ 290 h 300"/>
                              <a:gd name="T2" fmla="*/ 20 w 91"/>
                              <a:gd name="T3" fmla="*/ 296 h 300"/>
                              <a:gd name="T4" fmla="*/ 9 w 91"/>
                              <a:gd name="T5" fmla="*/ 296 h 300"/>
                              <a:gd name="T6" fmla="*/ 0 w 91"/>
                              <a:gd name="T7" fmla="*/ 300 h 300"/>
                              <a:gd name="T8" fmla="*/ 0 w 91"/>
                              <a:gd name="T9" fmla="*/ 300 h 300"/>
                              <a:gd name="T10" fmla="*/ 5 w 91"/>
                              <a:gd name="T11" fmla="*/ 250 h 300"/>
                              <a:gd name="T12" fmla="*/ 12 w 91"/>
                              <a:gd name="T13" fmla="*/ 200 h 300"/>
                              <a:gd name="T14" fmla="*/ 19 w 91"/>
                              <a:gd name="T15" fmla="*/ 151 h 300"/>
                              <a:gd name="T16" fmla="*/ 27 w 91"/>
                              <a:gd name="T17" fmla="*/ 102 h 300"/>
                              <a:gd name="T18" fmla="*/ 37 w 91"/>
                              <a:gd name="T19" fmla="*/ 54 h 300"/>
                              <a:gd name="T20" fmla="*/ 49 w 91"/>
                              <a:gd name="T21" fmla="*/ 7 h 300"/>
                              <a:gd name="T22" fmla="*/ 49 w 91"/>
                              <a:gd name="T23" fmla="*/ 7 h 300"/>
                              <a:gd name="T24" fmla="*/ 61 w 91"/>
                              <a:gd name="T25" fmla="*/ 4 h 300"/>
                              <a:gd name="T26" fmla="*/ 74 w 91"/>
                              <a:gd name="T27" fmla="*/ 0 h 300"/>
                              <a:gd name="T28" fmla="*/ 91 w 91"/>
                              <a:gd name="T29" fmla="*/ 0 h 300"/>
                              <a:gd name="T30" fmla="*/ 91 w 91"/>
                              <a:gd name="T31" fmla="*/ 0 h 300"/>
                              <a:gd name="T32" fmla="*/ 80 w 91"/>
                              <a:gd name="T33" fmla="*/ 49 h 300"/>
                              <a:gd name="T34" fmla="*/ 69 w 91"/>
                              <a:gd name="T35" fmla="*/ 97 h 300"/>
                              <a:gd name="T36" fmla="*/ 59 w 91"/>
                              <a:gd name="T37" fmla="*/ 145 h 300"/>
                              <a:gd name="T38" fmla="*/ 49 w 91"/>
                              <a:gd name="T39" fmla="*/ 193 h 300"/>
                              <a:gd name="T40" fmla="*/ 39 w 91"/>
                              <a:gd name="T41" fmla="*/ 242 h 300"/>
                              <a:gd name="T42" fmla="*/ 29 w 91"/>
                              <a:gd name="T43" fmla="*/ 290 h 300"/>
                              <a:gd name="T44" fmla="*/ 29 w 91"/>
                              <a:gd name="T45" fmla="*/ 29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" h="300">
                                <a:moveTo>
                                  <a:pt x="29" y="290"/>
                                </a:moveTo>
                                <a:lnTo>
                                  <a:pt x="20" y="296"/>
                                </a:lnTo>
                                <a:lnTo>
                                  <a:pt x="9" y="296"/>
                                </a:lnTo>
                                <a:lnTo>
                                  <a:pt x="0" y="300"/>
                                </a:lnTo>
                                <a:lnTo>
                                  <a:pt x="5" y="250"/>
                                </a:lnTo>
                                <a:lnTo>
                                  <a:pt x="12" y="200"/>
                                </a:lnTo>
                                <a:lnTo>
                                  <a:pt x="19" y="151"/>
                                </a:lnTo>
                                <a:lnTo>
                                  <a:pt x="27" y="102"/>
                                </a:lnTo>
                                <a:lnTo>
                                  <a:pt x="37" y="54"/>
                                </a:lnTo>
                                <a:lnTo>
                                  <a:pt x="49" y="7"/>
                                </a:lnTo>
                                <a:lnTo>
                                  <a:pt x="61" y="4"/>
                                </a:lnTo>
                                <a:lnTo>
                                  <a:pt x="74" y="0"/>
                                </a:lnTo>
                                <a:lnTo>
                                  <a:pt x="91" y="0"/>
                                </a:lnTo>
                                <a:lnTo>
                                  <a:pt x="80" y="49"/>
                                </a:lnTo>
                                <a:lnTo>
                                  <a:pt x="69" y="97"/>
                                </a:lnTo>
                                <a:lnTo>
                                  <a:pt x="59" y="145"/>
                                </a:lnTo>
                                <a:lnTo>
                                  <a:pt x="49" y="193"/>
                                </a:lnTo>
                                <a:lnTo>
                                  <a:pt x="39" y="242"/>
                                </a:lnTo>
                                <a:lnTo>
                                  <a:pt x="2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1"/>
                        <wps:cNvSpPr>
                          <a:spLocks/>
                        </wps:cNvSpPr>
                        <wps:spPr bwMode="auto">
                          <a:xfrm>
                            <a:off x="1035" y="1100"/>
                            <a:ext cx="42" cy="31"/>
                          </a:xfrm>
                          <a:custGeom>
                            <a:avLst/>
                            <a:gdLst>
                              <a:gd name="T0" fmla="*/ 16 w 165"/>
                              <a:gd name="T1" fmla="*/ 123 h 123"/>
                              <a:gd name="T2" fmla="*/ 10 w 165"/>
                              <a:gd name="T3" fmla="*/ 120 h 123"/>
                              <a:gd name="T4" fmla="*/ 5 w 165"/>
                              <a:gd name="T5" fmla="*/ 116 h 123"/>
                              <a:gd name="T6" fmla="*/ 0 w 165"/>
                              <a:gd name="T7" fmla="*/ 113 h 123"/>
                              <a:gd name="T8" fmla="*/ 0 w 165"/>
                              <a:gd name="T9" fmla="*/ 113 h 123"/>
                              <a:gd name="T10" fmla="*/ 44 w 165"/>
                              <a:gd name="T11" fmla="*/ 76 h 123"/>
                              <a:gd name="T12" fmla="*/ 91 w 165"/>
                              <a:gd name="T13" fmla="*/ 39 h 123"/>
                              <a:gd name="T14" fmla="*/ 139 w 165"/>
                              <a:gd name="T15" fmla="*/ 0 h 123"/>
                              <a:gd name="T16" fmla="*/ 139 w 165"/>
                              <a:gd name="T17" fmla="*/ 0 h 123"/>
                              <a:gd name="T18" fmla="*/ 145 w 165"/>
                              <a:gd name="T19" fmla="*/ 2 h 123"/>
                              <a:gd name="T20" fmla="*/ 159 w 165"/>
                              <a:gd name="T21" fmla="*/ 7 h 123"/>
                              <a:gd name="T22" fmla="*/ 165 w 165"/>
                              <a:gd name="T23" fmla="*/ 8 h 123"/>
                              <a:gd name="T24" fmla="*/ 165 w 165"/>
                              <a:gd name="T25" fmla="*/ 8 h 123"/>
                              <a:gd name="T26" fmla="*/ 163 w 165"/>
                              <a:gd name="T27" fmla="*/ 12 h 123"/>
                              <a:gd name="T28" fmla="*/ 159 w 165"/>
                              <a:gd name="T29" fmla="*/ 21 h 123"/>
                              <a:gd name="T30" fmla="*/ 155 w 165"/>
                              <a:gd name="T31" fmla="*/ 25 h 123"/>
                              <a:gd name="T32" fmla="*/ 155 w 165"/>
                              <a:gd name="T33" fmla="*/ 25 h 123"/>
                              <a:gd name="T34" fmla="*/ 119 w 165"/>
                              <a:gd name="T35" fmla="*/ 50 h 123"/>
                              <a:gd name="T36" fmla="*/ 52 w 165"/>
                              <a:gd name="T37" fmla="*/ 98 h 123"/>
                              <a:gd name="T38" fmla="*/ 16 w 165"/>
                              <a:gd name="T39" fmla="*/ 123 h 123"/>
                              <a:gd name="T40" fmla="*/ 16 w 165"/>
                              <a:gd name="T41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5" h="123">
                                <a:moveTo>
                                  <a:pt x="16" y="123"/>
                                </a:moveTo>
                                <a:lnTo>
                                  <a:pt x="10" y="120"/>
                                </a:lnTo>
                                <a:lnTo>
                                  <a:pt x="5" y="116"/>
                                </a:lnTo>
                                <a:lnTo>
                                  <a:pt x="0" y="113"/>
                                </a:lnTo>
                                <a:lnTo>
                                  <a:pt x="44" y="76"/>
                                </a:lnTo>
                                <a:lnTo>
                                  <a:pt x="91" y="39"/>
                                </a:lnTo>
                                <a:lnTo>
                                  <a:pt x="139" y="0"/>
                                </a:lnTo>
                                <a:lnTo>
                                  <a:pt x="145" y="2"/>
                                </a:lnTo>
                                <a:lnTo>
                                  <a:pt x="159" y="7"/>
                                </a:lnTo>
                                <a:lnTo>
                                  <a:pt x="165" y="8"/>
                                </a:lnTo>
                                <a:lnTo>
                                  <a:pt x="163" y="12"/>
                                </a:lnTo>
                                <a:lnTo>
                                  <a:pt x="159" y="21"/>
                                </a:lnTo>
                                <a:lnTo>
                                  <a:pt x="155" y="25"/>
                                </a:lnTo>
                                <a:lnTo>
                                  <a:pt x="119" y="50"/>
                                </a:lnTo>
                                <a:lnTo>
                                  <a:pt x="52" y="98"/>
                                </a:lnTo>
                                <a:lnTo>
                                  <a:pt x="1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2"/>
                        <wps:cNvSpPr>
                          <a:spLocks/>
                        </wps:cNvSpPr>
                        <wps:spPr bwMode="auto">
                          <a:xfrm>
                            <a:off x="1070" y="1100"/>
                            <a:ext cx="19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285 h 297"/>
                              <a:gd name="T2" fmla="*/ 25 w 74"/>
                              <a:gd name="T3" fmla="*/ 294 h 297"/>
                              <a:gd name="T4" fmla="*/ 15 w 74"/>
                              <a:gd name="T5" fmla="*/ 295 h 297"/>
                              <a:gd name="T6" fmla="*/ 8 w 74"/>
                              <a:gd name="T7" fmla="*/ 297 h 297"/>
                              <a:gd name="T8" fmla="*/ 8 w 74"/>
                              <a:gd name="T9" fmla="*/ 297 h 297"/>
                              <a:gd name="T10" fmla="*/ 5 w 74"/>
                              <a:gd name="T11" fmla="*/ 296 h 297"/>
                              <a:gd name="T12" fmla="*/ 2 w 74"/>
                              <a:gd name="T13" fmla="*/ 294 h 297"/>
                              <a:gd name="T14" fmla="*/ 0 w 74"/>
                              <a:gd name="T15" fmla="*/ 293 h 297"/>
                              <a:gd name="T16" fmla="*/ 0 w 74"/>
                              <a:gd name="T17" fmla="*/ 293 h 297"/>
                              <a:gd name="T18" fmla="*/ 2 w 74"/>
                              <a:gd name="T19" fmla="*/ 243 h 297"/>
                              <a:gd name="T20" fmla="*/ 9 w 74"/>
                              <a:gd name="T21" fmla="*/ 196 h 297"/>
                              <a:gd name="T22" fmla="*/ 18 w 74"/>
                              <a:gd name="T23" fmla="*/ 149 h 297"/>
                              <a:gd name="T24" fmla="*/ 26 w 74"/>
                              <a:gd name="T25" fmla="*/ 103 h 297"/>
                              <a:gd name="T26" fmla="*/ 35 w 74"/>
                              <a:gd name="T27" fmla="*/ 56 h 297"/>
                              <a:gd name="T28" fmla="*/ 42 w 74"/>
                              <a:gd name="T29" fmla="*/ 8 h 297"/>
                              <a:gd name="T30" fmla="*/ 42 w 74"/>
                              <a:gd name="T31" fmla="*/ 8 h 297"/>
                              <a:gd name="T32" fmla="*/ 52 w 74"/>
                              <a:gd name="T33" fmla="*/ 2 h 297"/>
                              <a:gd name="T34" fmla="*/ 61 w 74"/>
                              <a:gd name="T35" fmla="*/ 0 h 297"/>
                              <a:gd name="T36" fmla="*/ 74 w 74"/>
                              <a:gd name="T37" fmla="*/ 0 h 297"/>
                              <a:gd name="T38" fmla="*/ 74 w 74"/>
                              <a:gd name="T39" fmla="*/ 0 h 297"/>
                              <a:gd name="T40" fmla="*/ 67 w 74"/>
                              <a:gd name="T41" fmla="*/ 58 h 297"/>
                              <a:gd name="T42" fmla="*/ 59 w 74"/>
                              <a:gd name="T43" fmla="*/ 115 h 297"/>
                              <a:gd name="T44" fmla="*/ 50 w 74"/>
                              <a:gd name="T45" fmla="*/ 172 h 297"/>
                              <a:gd name="T46" fmla="*/ 41 w 74"/>
                              <a:gd name="T47" fmla="*/ 229 h 297"/>
                              <a:gd name="T48" fmla="*/ 30 w 74"/>
                              <a:gd name="T49" fmla="*/ 285 h 297"/>
                              <a:gd name="T50" fmla="*/ 30 w 74"/>
                              <a:gd name="T51" fmla="*/ 285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4" h="297">
                                <a:moveTo>
                                  <a:pt x="30" y="285"/>
                                </a:moveTo>
                                <a:lnTo>
                                  <a:pt x="25" y="294"/>
                                </a:lnTo>
                                <a:lnTo>
                                  <a:pt x="15" y="295"/>
                                </a:lnTo>
                                <a:lnTo>
                                  <a:pt x="8" y="297"/>
                                </a:lnTo>
                                <a:lnTo>
                                  <a:pt x="5" y="296"/>
                                </a:lnTo>
                                <a:lnTo>
                                  <a:pt x="2" y="294"/>
                                </a:lnTo>
                                <a:lnTo>
                                  <a:pt x="0" y="293"/>
                                </a:lnTo>
                                <a:lnTo>
                                  <a:pt x="2" y="243"/>
                                </a:lnTo>
                                <a:lnTo>
                                  <a:pt x="9" y="196"/>
                                </a:lnTo>
                                <a:lnTo>
                                  <a:pt x="18" y="149"/>
                                </a:lnTo>
                                <a:lnTo>
                                  <a:pt x="26" y="103"/>
                                </a:lnTo>
                                <a:lnTo>
                                  <a:pt x="35" y="56"/>
                                </a:lnTo>
                                <a:lnTo>
                                  <a:pt x="42" y="8"/>
                                </a:lnTo>
                                <a:lnTo>
                                  <a:pt x="52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67" y="58"/>
                                </a:lnTo>
                                <a:lnTo>
                                  <a:pt x="59" y="115"/>
                                </a:lnTo>
                                <a:lnTo>
                                  <a:pt x="50" y="172"/>
                                </a:lnTo>
                                <a:lnTo>
                                  <a:pt x="41" y="229"/>
                                </a:lnTo>
                                <a:lnTo>
                                  <a:pt x="3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3"/>
                        <wps:cNvSpPr>
                          <a:spLocks/>
                        </wps:cNvSpPr>
                        <wps:spPr bwMode="auto">
                          <a:xfrm>
                            <a:off x="420" y="1114"/>
                            <a:ext cx="31" cy="27"/>
                          </a:xfrm>
                          <a:custGeom>
                            <a:avLst/>
                            <a:gdLst>
                              <a:gd name="T0" fmla="*/ 119 w 124"/>
                              <a:gd name="T1" fmla="*/ 107 h 107"/>
                              <a:gd name="T2" fmla="*/ 78 w 124"/>
                              <a:gd name="T3" fmla="*/ 78 h 107"/>
                              <a:gd name="T4" fmla="*/ 38 w 124"/>
                              <a:gd name="T5" fmla="*/ 48 h 107"/>
                              <a:gd name="T6" fmla="*/ 1 w 124"/>
                              <a:gd name="T7" fmla="*/ 19 h 107"/>
                              <a:gd name="T8" fmla="*/ 1 w 124"/>
                              <a:gd name="T9" fmla="*/ 19 h 107"/>
                              <a:gd name="T10" fmla="*/ 0 w 124"/>
                              <a:gd name="T11" fmla="*/ 12 h 107"/>
                              <a:gd name="T12" fmla="*/ 4 w 124"/>
                              <a:gd name="T13" fmla="*/ 4 h 107"/>
                              <a:gd name="T14" fmla="*/ 9 w 124"/>
                              <a:gd name="T15" fmla="*/ 0 h 107"/>
                              <a:gd name="T16" fmla="*/ 9 w 124"/>
                              <a:gd name="T17" fmla="*/ 0 h 107"/>
                              <a:gd name="T18" fmla="*/ 52 w 124"/>
                              <a:gd name="T19" fmla="*/ 22 h 107"/>
                              <a:gd name="T20" fmla="*/ 90 w 124"/>
                              <a:gd name="T21" fmla="*/ 57 h 107"/>
                              <a:gd name="T22" fmla="*/ 124 w 124"/>
                              <a:gd name="T23" fmla="*/ 93 h 107"/>
                              <a:gd name="T24" fmla="*/ 124 w 124"/>
                              <a:gd name="T25" fmla="*/ 93 h 107"/>
                              <a:gd name="T26" fmla="*/ 123 w 124"/>
                              <a:gd name="T27" fmla="*/ 96 h 107"/>
                              <a:gd name="T28" fmla="*/ 120 w 124"/>
                              <a:gd name="T29" fmla="*/ 104 h 107"/>
                              <a:gd name="T30" fmla="*/ 119 w 124"/>
                              <a:gd name="T31" fmla="*/ 107 h 107"/>
                              <a:gd name="T32" fmla="*/ 119 w 124"/>
                              <a:gd name="T3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107">
                                <a:moveTo>
                                  <a:pt x="119" y="107"/>
                                </a:moveTo>
                                <a:lnTo>
                                  <a:pt x="78" y="78"/>
                                </a:lnTo>
                                <a:lnTo>
                                  <a:pt x="38" y="48"/>
                                </a:lnTo>
                                <a:lnTo>
                                  <a:pt x="1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52" y="22"/>
                                </a:lnTo>
                                <a:lnTo>
                                  <a:pt x="90" y="57"/>
                                </a:lnTo>
                                <a:lnTo>
                                  <a:pt x="124" y="93"/>
                                </a:lnTo>
                                <a:lnTo>
                                  <a:pt x="123" y="96"/>
                                </a:lnTo>
                                <a:lnTo>
                                  <a:pt x="120" y="104"/>
                                </a:lnTo>
                                <a:lnTo>
                                  <a:pt x="11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4"/>
                        <wps:cNvSpPr>
                          <a:spLocks/>
                        </wps:cNvSpPr>
                        <wps:spPr bwMode="auto">
                          <a:xfrm>
                            <a:off x="1041" y="1114"/>
                            <a:ext cx="33" cy="28"/>
                          </a:xfrm>
                          <a:custGeom>
                            <a:avLst/>
                            <a:gdLst>
                              <a:gd name="T0" fmla="*/ 0 w 130"/>
                              <a:gd name="T1" fmla="*/ 73 h 113"/>
                              <a:gd name="T2" fmla="*/ 33 w 130"/>
                              <a:gd name="T3" fmla="*/ 55 h 113"/>
                              <a:gd name="T4" fmla="*/ 96 w 130"/>
                              <a:gd name="T5" fmla="*/ 19 h 113"/>
                              <a:gd name="T6" fmla="*/ 130 w 130"/>
                              <a:gd name="T7" fmla="*/ 0 h 113"/>
                              <a:gd name="T8" fmla="*/ 130 w 130"/>
                              <a:gd name="T9" fmla="*/ 0 h 113"/>
                              <a:gd name="T10" fmla="*/ 123 w 130"/>
                              <a:gd name="T11" fmla="*/ 55 h 113"/>
                              <a:gd name="T12" fmla="*/ 86 w 130"/>
                              <a:gd name="T13" fmla="*/ 90 h 113"/>
                              <a:gd name="T14" fmla="*/ 37 w 130"/>
                              <a:gd name="T15" fmla="*/ 113 h 113"/>
                              <a:gd name="T16" fmla="*/ 37 w 130"/>
                              <a:gd name="T17" fmla="*/ 113 h 113"/>
                              <a:gd name="T18" fmla="*/ 28 w 130"/>
                              <a:gd name="T19" fmla="*/ 103 h 113"/>
                              <a:gd name="T20" fmla="*/ 9 w 130"/>
                              <a:gd name="T21" fmla="*/ 83 h 113"/>
                              <a:gd name="T22" fmla="*/ 0 w 130"/>
                              <a:gd name="T23" fmla="*/ 73 h 113"/>
                              <a:gd name="T24" fmla="*/ 0 w 130"/>
                              <a:gd name="T25" fmla="*/ 7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0" h="113">
                                <a:moveTo>
                                  <a:pt x="0" y="73"/>
                                </a:moveTo>
                                <a:lnTo>
                                  <a:pt x="33" y="55"/>
                                </a:lnTo>
                                <a:lnTo>
                                  <a:pt x="96" y="19"/>
                                </a:lnTo>
                                <a:lnTo>
                                  <a:pt x="130" y="0"/>
                                </a:lnTo>
                                <a:lnTo>
                                  <a:pt x="123" y="55"/>
                                </a:lnTo>
                                <a:lnTo>
                                  <a:pt x="86" y="90"/>
                                </a:lnTo>
                                <a:lnTo>
                                  <a:pt x="37" y="113"/>
                                </a:lnTo>
                                <a:lnTo>
                                  <a:pt x="28" y="103"/>
                                </a:lnTo>
                                <a:lnTo>
                                  <a:pt x="9" y="8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5"/>
                        <wps:cNvSpPr>
                          <a:spLocks/>
                        </wps:cNvSpPr>
                        <wps:spPr bwMode="auto">
                          <a:xfrm>
                            <a:off x="356" y="1113"/>
                            <a:ext cx="58" cy="34"/>
                          </a:xfrm>
                          <a:custGeom>
                            <a:avLst/>
                            <a:gdLst>
                              <a:gd name="T0" fmla="*/ 229 w 232"/>
                              <a:gd name="T1" fmla="*/ 0 h 134"/>
                              <a:gd name="T2" fmla="*/ 231 w 232"/>
                              <a:gd name="T3" fmla="*/ 14 h 134"/>
                              <a:gd name="T4" fmla="*/ 232 w 232"/>
                              <a:gd name="T5" fmla="*/ 29 h 134"/>
                              <a:gd name="T6" fmla="*/ 232 w 232"/>
                              <a:gd name="T7" fmla="*/ 44 h 134"/>
                              <a:gd name="T8" fmla="*/ 232 w 232"/>
                              <a:gd name="T9" fmla="*/ 44 h 134"/>
                              <a:gd name="T10" fmla="*/ 190 w 232"/>
                              <a:gd name="T11" fmla="*/ 74 h 134"/>
                              <a:gd name="T12" fmla="*/ 146 w 232"/>
                              <a:gd name="T13" fmla="*/ 97 h 134"/>
                              <a:gd name="T14" fmla="*/ 101 w 232"/>
                              <a:gd name="T15" fmla="*/ 114 h 134"/>
                              <a:gd name="T16" fmla="*/ 54 w 232"/>
                              <a:gd name="T17" fmla="*/ 126 h 134"/>
                              <a:gd name="T18" fmla="*/ 6 w 232"/>
                              <a:gd name="T19" fmla="*/ 134 h 134"/>
                              <a:gd name="T20" fmla="*/ 6 w 232"/>
                              <a:gd name="T21" fmla="*/ 134 h 134"/>
                              <a:gd name="T22" fmla="*/ 2 w 232"/>
                              <a:gd name="T23" fmla="*/ 114 h 134"/>
                              <a:gd name="T24" fmla="*/ 0 w 232"/>
                              <a:gd name="T25" fmla="*/ 94 h 134"/>
                              <a:gd name="T26" fmla="*/ 6 w 232"/>
                              <a:gd name="T27" fmla="*/ 76 h 134"/>
                              <a:gd name="T28" fmla="*/ 6 w 232"/>
                              <a:gd name="T29" fmla="*/ 76 h 134"/>
                              <a:gd name="T30" fmla="*/ 9 w 232"/>
                              <a:gd name="T31" fmla="*/ 73 h 134"/>
                              <a:gd name="T32" fmla="*/ 13 w 232"/>
                              <a:gd name="T33" fmla="*/ 71 h 134"/>
                              <a:gd name="T34" fmla="*/ 18 w 232"/>
                              <a:gd name="T35" fmla="*/ 70 h 134"/>
                              <a:gd name="T36" fmla="*/ 18 w 232"/>
                              <a:gd name="T37" fmla="*/ 70 h 134"/>
                              <a:gd name="T38" fmla="*/ 26 w 232"/>
                              <a:gd name="T39" fmla="*/ 69 h 134"/>
                              <a:gd name="T40" fmla="*/ 35 w 232"/>
                              <a:gd name="T41" fmla="*/ 68 h 134"/>
                              <a:gd name="T42" fmla="*/ 39 w 232"/>
                              <a:gd name="T43" fmla="*/ 68 h 134"/>
                              <a:gd name="T44" fmla="*/ 39 w 232"/>
                              <a:gd name="T45" fmla="*/ 68 h 134"/>
                              <a:gd name="T46" fmla="*/ 103 w 232"/>
                              <a:gd name="T47" fmla="*/ 50 h 134"/>
                              <a:gd name="T48" fmla="*/ 166 w 232"/>
                              <a:gd name="T49" fmla="*/ 29 h 134"/>
                              <a:gd name="T50" fmla="*/ 229 w 232"/>
                              <a:gd name="T51" fmla="*/ 0 h 134"/>
                              <a:gd name="T52" fmla="*/ 229 w 232"/>
                              <a:gd name="T53" fmla="*/ 0 h 134"/>
                              <a:gd name="T54" fmla="*/ 229 w 232"/>
                              <a:gd name="T5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32" h="134">
                                <a:moveTo>
                                  <a:pt x="229" y="0"/>
                                </a:moveTo>
                                <a:lnTo>
                                  <a:pt x="231" y="14"/>
                                </a:lnTo>
                                <a:lnTo>
                                  <a:pt x="232" y="29"/>
                                </a:lnTo>
                                <a:lnTo>
                                  <a:pt x="232" y="44"/>
                                </a:lnTo>
                                <a:lnTo>
                                  <a:pt x="190" y="74"/>
                                </a:lnTo>
                                <a:lnTo>
                                  <a:pt x="146" y="97"/>
                                </a:lnTo>
                                <a:lnTo>
                                  <a:pt x="101" y="114"/>
                                </a:lnTo>
                                <a:lnTo>
                                  <a:pt x="54" y="126"/>
                                </a:lnTo>
                                <a:lnTo>
                                  <a:pt x="6" y="134"/>
                                </a:lnTo>
                                <a:lnTo>
                                  <a:pt x="2" y="114"/>
                                </a:lnTo>
                                <a:lnTo>
                                  <a:pt x="0" y="94"/>
                                </a:lnTo>
                                <a:lnTo>
                                  <a:pt x="6" y="76"/>
                                </a:lnTo>
                                <a:lnTo>
                                  <a:pt x="9" y="73"/>
                                </a:lnTo>
                                <a:lnTo>
                                  <a:pt x="13" y="71"/>
                                </a:lnTo>
                                <a:lnTo>
                                  <a:pt x="18" y="70"/>
                                </a:lnTo>
                                <a:lnTo>
                                  <a:pt x="26" y="69"/>
                                </a:lnTo>
                                <a:lnTo>
                                  <a:pt x="35" y="68"/>
                                </a:lnTo>
                                <a:lnTo>
                                  <a:pt x="39" y="68"/>
                                </a:lnTo>
                                <a:lnTo>
                                  <a:pt x="103" y="50"/>
                                </a:lnTo>
                                <a:lnTo>
                                  <a:pt x="166" y="29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6"/>
                        <wps:cNvSpPr>
                          <a:spLocks/>
                        </wps:cNvSpPr>
                        <wps:spPr bwMode="auto">
                          <a:xfrm>
                            <a:off x="421" y="1124"/>
                            <a:ext cx="23" cy="22"/>
                          </a:xfrm>
                          <a:custGeom>
                            <a:avLst/>
                            <a:gdLst>
                              <a:gd name="T0" fmla="*/ 85 w 93"/>
                              <a:gd name="T1" fmla="*/ 88 h 88"/>
                              <a:gd name="T2" fmla="*/ 47 w 93"/>
                              <a:gd name="T3" fmla="*/ 64 h 88"/>
                              <a:gd name="T4" fmla="*/ 9 w 93"/>
                              <a:gd name="T5" fmla="*/ 40 h 88"/>
                              <a:gd name="T6" fmla="*/ 0 w 93"/>
                              <a:gd name="T7" fmla="*/ 0 h 88"/>
                              <a:gd name="T8" fmla="*/ 0 w 93"/>
                              <a:gd name="T9" fmla="*/ 0 h 88"/>
                              <a:gd name="T10" fmla="*/ 24 w 93"/>
                              <a:gd name="T11" fmla="*/ 21 h 88"/>
                              <a:gd name="T12" fmla="*/ 69 w 93"/>
                              <a:gd name="T13" fmla="*/ 61 h 88"/>
                              <a:gd name="T14" fmla="*/ 93 w 93"/>
                              <a:gd name="T15" fmla="*/ 82 h 88"/>
                              <a:gd name="T16" fmla="*/ 93 w 93"/>
                              <a:gd name="T17" fmla="*/ 82 h 88"/>
                              <a:gd name="T18" fmla="*/ 92 w 93"/>
                              <a:gd name="T19" fmla="*/ 83 h 88"/>
                              <a:gd name="T20" fmla="*/ 87 w 93"/>
                              <a:gd name="T21" fmla="*/ 86 h 88"/>
                              <a:gd name="T22" fmla="*/ 85 w 93"/>
                              <a:gd name="T23" fmla="*/ 88 h 88"/>
                              <a:gd name="T24" fmla="*/ 85 w 93"/>
                              <a:gd name="T25" fmla="*/ 88 h 88"/>
                              <a:gd name="T26" fmla="*/ 85 w 93"/>
                              <a:gd name="T2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3" h="88">
                                <a:moveTo>
                                  <a:pt x="85" y="88"/>
                                </a:moveTo>
                                <a:lnTo>
                                  <a:pt x="47" y="64"/>
                                </a:lnTo>
                                <a:lnTo>
                                  <a:pt x="9" y="40"/>
                                </a:lnTo>
                                <a:lnTo>
                                  <a:pt x="0" y="0"/>
                                </a:lnTo>
                                <a:lnTo>
                                  <a:pt x="24" y="21"/>
                                </a:lnTo>
                                <a:lnTo>
                                  <a:pt x="69" y="61"/>
                                </a:lnTo>
                                <a:lnTo>
                                  <a:pt x="93" y="82"/>
                                </a:lnTo>
                                <a:lnTo>
                                  <a:pt x="92" y="83"/>
                                </a:lnTo>
                                <a:lnTo>
                                  <a:pt x="87" y="86"/>
                                </a:lnTo>
                                <a:lnTo>
                                  <a:pt x="8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7"/>
                        <wps:cNvSpPr>
                          <a:spLocks/>
                        </wps:cNvSpPr>
                        <wps:spPr bwMode="auto">
                          <a:xfrm>
                            <a:off x="519" y="1128"/>
                            <a:ext cx="21" cy="8"/>
                          </a:xfrm>
                          <a:custGeom>
                            <a:avLst/>
                            <a:gdLst>
                              <a:gd name="T0" fmla="*/ 84 w 84"/>
                              <a:gd name="T1" fmla="*/ 19 h 34"/>
                              <a:gd name="T2" fmla="*/ 84 w 84"/>
                              <a:gd name="T3" fmla="*/ 23 h 34"/>
                              <a:gd name="T4" fmla="*/ 84 w 84"/>
                              <a:gd name="T5" fmla="*/ 29 h 34"/>
                              <a:gd name="T6" fmla="*/ 84 w 84"/>
                              <a:gd name="T7" fmla="*/ 34 h 34"/>
                              <a:gd name="T8" fmla="*/ 84 w 84"/>
                              <a:gd name="T9" fmla="*/ 34 h 34"/>
                              <a:gd name="T10" fmla="*/ 62 w 84"/>
                              <a:gd name="T11" fmla="*/ 32 h 34"/>
                              <a:gd name="T12" fmla="*/ 22 w 84"/>
                              <a:gd name="T13" fmla="*/ 28 h 34"/>
                              <a:gd name="T14" fmla="*/ 0 w 84"/>
                              <a:gd name="T15" fmla="*/ 26 h 34"/>
                              <a:gd name="T16" fmla="*/ 0 w 84"/>
                              <a:gd name="T17" fmla="*/ 26 h 34"/>
                              <a:gd name="T18" fmla="*/ 1 w 84"/>
                              <a:gd name="T19" fmla="*/ 19 h 34"/>
                              <a:gd name="T20" fmla="*/ 3 w 84"/>
                              <a:gd name="T21" fmla="*/ 7 h 34"/>
                              <a:gd name="T22" fmla="*/ 5 w 84"/>
                              <a:gd name="T23" fmla="*/ 0 h 34"/>
                              <a:gd name="T24" fmla="*/ 5 w 84"/>
                              <a:gd name="T25" fmla="*/ 0 h 34"/>
                              <a:gd name="T26" fmla="*/ 30 w 84"/>
                              <a:gd name="T27" fmla="*/ 18 h 34"/>
                              <a:gd name="T28" fmla="*/ 58 w 84"/>
                              <a:gd name="T29" fmla="*/ 19 h 34"/>
                              <a:gd name="T30" fmla="*/ 84 w 84"/>
                              <a:gd name="T31" fmla="*/ 19 h 34"/>
                              <a:gd name="T32" fmla="*/ 84 w 84"/>
                              <a:gd name="T33" fmla="*/ 19 h 34"/>
                              <a:gd name="T34" fmla="*/ 84 w 84"/>
                              <a:gd name="T35" fmla="*/ 19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34">
                                <a:moveTo>
                                  <a:pt x="84" y="19"/>
                                </a:moveTo>
                                <a:lnTo>
                                  <a:pt x="84" y="23"/>
                                </a:lnTo>
                                <a:lnTo>
                                  <a:pt x="84" y="29"/>
                                </a:lnTo>
                                <a:lnTo>
                                  <a:pt x="84" y="34"/>
                                </a:lnTo>
                                <a:lnTo>
                                  <a:pt x="62" y="32"/>
                                </a:lnTo>
                                <a:lnTo>
                                  <a:pt x="22" y="28"/>
                                </a:lnTo>
                                <a:lnTo>
                                  <a:pt x="0" y="26"/>
                                </a:lnTo>
                                <a:lnTo>
                                  <a:pt x="1" y="19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lnTo>
                                  <a:pt x="30" y="18"/>
                                </a:lnTo>
                                <a:lnTo>
                                  <a:pt x="58" y="19"/>
                                </a:lnTo>
                                <a:lnTo>
                                  <a:pt x="8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8"/>
                        <wps:cNvSpPr>
                          <a:spLocks/>
                        </wps:cNvSpPr>
                        <wps:spPr bwMode="auto">
                          <a:xfrm>
                            <a:off x="1011" y="1128"/>
                            <a:ext cx="29" cy="2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59 h 82"/>
                              <a:gd name="T2" fmla="*/ 77 w 116"/>
                              <a:gd name="T3" fmla="*/ 72 h 82"/>
                              <a:gd name="T4" fmla="*/ 33 w 116"/>
                              <a:gd name="T5" fmla="*/ 82 h 82"/>
                              <a:gd name="T6" fmla="*/ 0 w 116"/>
                              <a:gd name="T7" fmla="*/ 47 h 82"/>
                              <a:gd name="T8" fmla="*/ 0 w 116"/>
                              <a:gd name="T9" fmla="*/ 47 h 82"/>
                              <a:gd name="T10" fmla="*/ 6 w 116"/>
                              <a:gd name="T11" fmla="*/ 28 h 82"/>
                              <a:gd name="T12" fmla="*/ 28 w 116"/>
                              <a:gd name="T13" fmla="*/ 11 h 82"/>
                              <a:gd name="T14" fmla="*/ 48 w 116"/>
                              <a:gd name="T15" fmla="*/ 0 h 82"/>
                              <a:gd name="T16" fmla="*/ 48 w 116"/>
                              <a:gd name="T17" fmla="*/ 0 h 82"/>
                              <a:gd name="T18" fmla="*/ 65 w 116"/>
                              <a:gd name="T19" fmla="*/ 15 h 82"/>
                              <a:gd name="T20" fmla="*/ 98 w 116"/>
                              <a:gd name="T21" fmla="*/ 44 h 82"/>
                              <a:gd name="T22" fmla="*/ 116 w 116"/>
                              <a:gd name="T23" fmla="*/ 59 h 82"/>
                              <a:gd name="T24" fmla="*/ 116 w 116"/>
                              <a:gd name="T25" fmla="*/ 59 h 82"/>
                              <a:gd name="T26" fmla="*/ 116 w 116"/>
                              <a:gd name="T27" fmla="*/ 5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6" h="82">
                                <a:moveTo>
                                  <a:pt x="116" y="59"/>
                                </a:moveTo>
                                <a:lnTo>
                                  <a:pt x="77" y="72"/>
                                </a:lnTo>
                                <a:lnTo>
                                  <a:pt x="33" y="82"/>
                                </a:lnTo>
                                <a:lnTo>
                                  <a:pt x="0" y="47"/>
                                </a:lnTo>
                                <a:lnTo>
                                  <a:pt x="6" y="28"/>
                                </a:lnTo>
                                <a:lnTo>
                                  <a:pt x="28" y="11"/>
                                </a:lnTo>
                                <a:lnTo>
                                  <a:pt x="48" y="0"/>
                                </a:lnTo>
                                <a:lnTo>
                                  <a:pt x="65" y="15"/>
                                </a:lnTo>
                                <a:lnTo>
                                  <a:pt x="98" y="44"/>
                                </a:lnTo>
                                <a:lnTo>
                                  <a:pt x="11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9"/>
                        <wps:cNvSpPr>
                          <a:spLocks/>
                        </wps:cNvSpPr>
                        <wps:spPr bwMode="auto">
                          <a:xfrm>
                            <a:off x="417" y="1135"/>
                            <a:ext cx="21" cy="18"/>
                          </a:xfrm>
                          <a:custGeom>
                            <a:avLst/>
                            <a:gdLst>
                              <a:gd name="T0" fmla="*/ 69 w 84"/>
                              <a:gd name="T1" fmla="*/ 74 h 74"/>
                              <a:gd name="T2" fmla="*/ 42 w 84"/>
                              <a:gd name="T3" fmla="*/ 56 h 74"/>
                              <a:gd name="T4" fmla="*/ 13 w 84"/>
                              <a:gd name="T5" fmla="*/ 40 h 74"/>
                              <a:gd name="T6" fmla="*/ 0 w 84"/>
                              <a:gd name="T7" fmla="*/ 12 h 74"/>
                              <a:gd name="T8" fmla="*/ 0 w 84"/>
                              <a:gd name="T9" fmla="*/ 12 h 74"/>
                              <a:gd name="T10" fmla="*/ 1 w 84"/>
                              <a:gd name="T11" fmla="*/ 9 h 74"/>
                              <a:gd name="T12" fmla="*/ 4 w 84"/>
                              <a:gd name="T13" fmla="*/ 4 h 74"/>
                              <a:gd name="T14" fmla="*/ 5 w 84"/>
                              <a:gd name="T15" fmla="*/ 0 h 74"/>
                              <a:gd name="T16" fmla="*/ 5 w 84"/>
                              <a:gd name="T17" fmla="*/ 0 h 74"/>
                              <a:gd name="T18" fmla="*/ 26 w 84"/>
                              <a:gd name="T19" fmla="*/ 16 h 74"/>
                              <a:gd name="T20" fmla="*/ 63 w 84"/>
                              <a:gd name="T21" fmla="*/ 42 h 74"/>
                              <a:gd name="T22" fmla="*/ 84 w 84"/>
                              <a:gd name="T23" fmla="*/ 57 h 74"/>
                              <a:gd name="T24" fmla="*/ 84 w 84"/>
                              <a:gd name="T25" fmla="*/ 57 h 74"/>
                              <a:gd name="T26" fmla="*/ 78 w 84"/>
                              <a:gd name="T27" fmla="*/ 62 h 74"/>
                              <a:gd name="T28" fmla="*/ 74 w 84"/>
                              <a:gd name="T29" fmla="*/ 68 h 74"/>
                              <a:gd name="T30" fmla="*/ 69 w 84"/>
                              <a:gd name="T31" fmla="*/ 74 h 74"/>
                              <a:gd name="T32" fmla="*/ 69 w 84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4">
                                <a:moveTo>
                                  <a:pt x="69" y="74"/>
                                </a:moveTo>
                                <a:lnTo>
                                  <a:pt x="42" y="56"/>
                                </a:lnTo>
                                <a:lnTo>
                                  <a:pt x="13" y="40"/>
                                </a:lnTo>
                                <a:lnTo>
                                  <a:pt x="0" y="12"/>
                                </a:lnTo>
                                <a:lnTo>
                                  <a:pt x="1" y="9"/>
                                </a:lnTo>
                                <a:lnTo>
                                  <a:pt x="4" y="4"/>
                                </a:lnTo>
                                <a:lnTo>
                                  <a:pt x="5" y="0"/>
                                </a:lnTo>
                                <a:lnTo>
                                  <a:pt x="26" y="16"/>
                                </a:lnTo>
                                <a:lnTo>
                                  <a:pt x="63" y="42"/>
                                </a:lnTo>
                                <a:lnTo>
                                  <a:pt x="84" y="57"/>
                                </a:lnTo>
                                <a:lnTo>
                                  <a:pt x="78" y="62"/>
                                </a:lnTo>
                                <a:lnTo>
                                  <a:pt x="74" y="68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0"/>
                        <wps:cNvSpPr>
                          <a:spLocks/>
                        </wps:cNvSpPr>
                        <wps:spPr bwMode="auto">
                          <a:xfrm>
                            <a:off x="404" y="1141"/>
                            <a:ext cx="8" cy="63"/>
                          </a:xfrm>
                          <a:custGeom>
                            <a:avLst/>
                            <a:gdLst>
                              <a:gd name="T0" fmla="*/ 22 w 32"/>
                              <a:gd name="T1" fmla="*/ 237 h 256"/>
                              <a:gd name="T2" fmla="*/ 21 w 32"/>
                              <a:gd name="T3" fmla="*/ 239 h 256"/>
                              <a:gd name="T4" fmla="*/ 20 w 32"/>
                              <a:gd name="T5" fmla="*/ 245 h 256"/>
                              <a:gd name="T6" fmla="*/ 15 w 32"/>
                              <a:gd name="T7" fmla="*/ 256 h 256"/>
                              <a:gd name="T8" fmla="*/ 15 w 32"/>
                              <a:gd name="T9" fmla="*/ 256 h 256"/>
                              <a:gd name="T10" fmla="*/ 11 w 32"/>
                              <a:gd name="T11" fmla="*/ 255 h 256"/>
                              <a:gd name="T12" fmla="*/ 5 w 32"/>
                              <a:gd name="T13" fmla="*/ 251 h 256"/>
                              <a:gd name="T14" fmla="*/ 0 w 32"/>
                              <a:gd name="T15" fmla="*/ 244 h 256"/>
                              <a:gd name="T16" fmla="*/ 0 w 32"/>
                              <a:gd name="T17" fmla="*/ 244 h 256"/>
                              <a:gd name="T18" fmla="*/ 6 w 32"/>
                              <a:gd name="T19" fmla="*/ 188 h 256"/>
                              <a:gd name="T20" fmla="*/ 7 w 32"/>
                              <a:gd name="T21" fmla="*/ 128 h 256"/>
                              <a:gd name="T22" fmla="*/ 5 w 32"/>
                              <a:gd name="T23" fmla="*/ 68 h 256"/>
                              <a:gd name="T24" fmla="*/ 0 w 32"/>
                              <a:gd name="T25" fmla="*/ 10 h 256"/>
                              <a:gd name="T26" fmla="*/ 0 w 32"/>
                              <a:gd name="T27" fmla="*/ 10 h 256"/>
                              <a:gd name="T28" fmla="*/ 6 w 32"/>
                              <a:gd name="T29" fmla="*/ 5 h 256"/>
                              <a:gd name="T30" fmla="*/ 15 w 32"/>
                              <a:gd name="T31" fmla="*/ 1 h 256"/>
                              <a:gd name="T32" fmla="*/ 25 w 32"/>
                              <a:gd name="T33" fmla="*/ 0 h 256"/>
                              <a:gd name="T34" fmla="*/ 25 w 32"/>
                              <a:gd name="T35" fmla="*/ 0 h 256"/>
                              <a:gd name="T36" fmla="*/ 30 w 32"/>
                              <a:gd name="T37" fmla="*/ 59 h 256"/>
                              <a:gd name="T38" fmla="*/ 32 w 32"/>
                              <a:gd name="T39" fmla="*/ 119 h 256"/>
                              <a:gd name="T40" fmla="*/ 30 w 32"/>
                              <a:gd name="T41" fmla="*/ 178 h 256"/>
                              <a:gd name="T42" fmla="*/ 22 w 32"/>
                              <a:gd name="T43" fmla="*/ 237 h 256"/>
                              <a:gd name="T44" fmla="*/ 22 w 32"/>
                              <a:gd name="T45" fmla="*/ 237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" h="256">
                                <a:moveTo>
                                  <a:pt x="22" y="237"/>
                                </a:moveTo>
                                <a:lnTo>
                                  <a:pt x="21" y="239"/>
                                </a:lnTo>
                                <a:lnTo>
                                  <a:pt x="20" y="245"/>
                                </a:lnTo>
                                <a:lnTo>
                                  <a:pt x="15" y="256"/>
                                </a:lnTo>
                                <a:lnTo>
                                  <a:pt x="11" y="255"/>
                                </a:lnTo>
                                <a:lnTo>
                                  <a:pt x="5" y="251"/>
                                </a:lnTo>
                                <a:lnTo>
                                  <a:pt x="0" y="244"/>
                                </a:lnTo>
                                <a:lnTo>
                                  <a:pt x="6" y="188"/>
                                </a:lnTo>
                                <a:lnTo>
                                  <a:pt x="7" y="128"/>
                                </a:lnTo>
                                <a:lnTo>
                                  <a:pt x="5" y="68"/>
                                </a:lnTo>
                                <a:lnTo>
                                  <a:pt x="0" y="10"/>
                                </a:lnTo>
                                <a:lnTo>
                                  <a:pt x="6" y="5"/>
                                </a:lnTo>
                                <a:lnTo>
                                  <a:pt x="15" y="1"/>
                                </a:lnTo>
                                <a:lnTo>
                                  <a:pt x="25" y="0"/>
                                </a:lnTo>
                                <a:lnTo>
                                  <a:pt x="30" y="59"/>
                                </a:lnTo>
                                <a:lnTo>
                                  <a:pt x="32" y="119"/>
                                </a:lnTo>
                                <a:lnTo>
                                  <a:pt x="30" y="178"/>
                                </a:lnTo>
                                <a:lnTo>
                                  <a:pt x="2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1"/>
                        <wps:cNvSpPr>
                          <a:spLocks/>
                        </wps:cNvSpPr>
                        <wps:spPr bwMode="auto">
                          <a:xfrm>
                            <a:off x="943" y="1134"/>
                            <a:ext cx="22" cy="3"/>
                          </a:xfrm>
                          <a:custGeom>
                            <a:avLst/>
                            <a:gdLst>
                              <a:gd name="T0" fmla="*/ 89 w 89"/>
                              <a:gd name="T1" fmla="*/ 8 h 11"/>
                              <a:gd name="T2" fmla="*/ 54 w 89"/>
                              <a:gd name="T3" fmla="*/ 8 h 11"/>
                              <a:gd name="T4" fmla="*/ 21 w 89"/>
                              <a:gd name="T5" fmla="*/ 11 h 11"/>
                              <a:gd name="T6" fmla="*/ 0 w 89"/>
                              <a:gd name="T7" fmla="*/ 0 h 11"/>
                              <a:gd name="T8" fmla="*/ 0 w 89"/>
                              <a:gd name="T9" fmla="*/ 0 h 11"/>
                              <a:gd name="T10" fmla="*/ 23 w 89"/>
                              <a:gd name="T11" fmla="*/ 0 h 11"/>
                              <a:gd name="T12" fmla="*/ 66 w 89"/>
                              <a:gd name="T13" fmla="*/ 1 h 11"/>
                              <a:gd name="T14" fmla="*/ 89 w 89"/>
                              <a:gd name="T15" fmla="*/ 2 h 11"/>
                              <a:gd name="T16" fmla="*/ 89 w 89"/>
                              <a:gd name="T17" fmla="*/ 2 h 11"/>
                              <a:gd name="T18" fmla="*/ 89 w 89"/>
                              <a:gd name="T19" fmla="*/ 3 h 11"/>
                              <a:gd name="T20" fmla="*/ 89 w 89"/>
                              <a:gd name="T21" fmla="*/ 5 h 11"/>
                              <a:gd name="T22" fmla="*/ 89 w 89"/>
                              <a:gd name="T23" fmla="*/ 8 h 11"/>
                              <a:gd name="T24" fmla="*/ 89 w 89"/>
                              <a:gd name="T25" fmla="*/ 8 h 11"/>
                              <a:gd name="T26" fmla="*/ 89 w 89"/>
                              <a:gd name="T2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9" h="11">
                                <a:moveTo>
                                  <a:pt x="89" y="8"/>
                                </a:moveTo>
                                <a:lnTo>
                                  <a:pt x="54" y="8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66" y="1"/>
                                </a:lnTo>
                                <a:lnTo>
                                  <a:pt x="89" y="2"/>
                                </a:lnTo>
                                <a:lnTo>
                                  <a:pt x="89" y="3"/>
                                </a:lnTo>
                                <a:lnTo>
                                  <a:pt x="89" y="5"/>
                                </a:lnTo>
                                <a:lnTo>
                                  <a:pt x="8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2"/>
                        <wps:cNvSpPr>
                          <a:spLocks/>
                        </wps:cNvSpPr>
                        <wps:spPr bwMode="auto">
                          <a:xfrm>
                            <a:off x="944" y="1141"/>
                            <a:ext cx="8" cy="126"/>
                          </a:xfrm>
                          <a:custGeom>
                            <a:avLst/>
                            <a:gdLst>
                              <a:gd name="T0" fmla="*/ 22 w 31"/>
                              <a:gd name="T1" fmla="*/ 507 h 507"/>
                              <a:gd name="T2" fmla="*/ 18 w 31"/>
                              <a:gd name="T3" fmla="*/ 505 h 507"/>
                              <a:gd name="T4" fmla="*/ 9 w 31"/>
                              <a:gd name="T5" fmla="*/ 501 h 507"/>
                              <a:gd name="T6" fmla="*/ 4 w 31"/>
                              <a:gd name="T7" fmla="*/ 499 h 507"/>
                              <a:gd name="T8" fmla="*/ 4 w 31"/>
                              <a:gd name="T9" fmla="*/ 499 h 507"/>
                              <a:gd name="T10" fmla="*/ 4 w 31"/>
                              <a:gd name="T11" fmla="*/ 455 h 507"/>
                              <a:gd name="T12" fmla="*/ 3 w 31"/>
                              <a:gd name="T13" fmla="*/ 410 h 507"/>
                              <a:gd name="T14" fmla="*/ 2 w 31"/>
                              <a:gd name="T15" fmla="*/ 364 h 507"/>
                              <a:gd name="T16" fmla="*/ 1 w 31"/>
                              <a:gd name="T17" fmla="*/ 318 h 507"/>
                              <a:gd name="T18" fmla="*/ 0 w 31"/>
                              <a:gd name="T19" fmla="*/ 271 h 507"/>
                              <a:gd name="T20" fmla="*/ 0 w 31"/>
                              <a:gd name="T21" fmla="*/ 225 h 507"/>
                              <a:gd name="T22" fmla="*/ 1 w 31"/>
                              <a:gd name="T23" fmla="*/ 179 h 507"/>
                              <a:gd name="T24" fmla="*/ 3 w 31"/>
                              <a:gd name="T25" fmla="*/ 133 h 507"/>
                              <a:gd name="T26" fmla="*/ 9 w 31"/>
                              <a:gd name="T27" fmla="*/ 88 h 507"/>
                              <a:gd name="T28" fmla="*/ 17 w 31"/>
                              <a:gd name="T29" fmla="*/ 44 h 507"/>
                              <a:gd name="T30" fmla="*/ 26 w 31"/>
                              <a:gd name="T31" fmla="*/ 0 h 507"/>
                              <a:gd name="T32" fmla="*/ 26 w 31"/>
                              <a:gd name="T33" fmla="*/ 0 h 507"/>
                              <a:gd name="T34" fmla="*/ 28 w 31"/>
                              <a:gd name="T35" fmla="*/ 2 h 507"/>
                              <a:gd name="T36" fmla="*/ 30 w 31"/>
                              <a:gd name="T37" fmla="*/ 6 h 507"/>
                              <a:gd name="T38" fmla="*/ 31 w 31"/>
                              <a:gd name="T39" fmla="*/ 8 h 507"/>
                              <a:gd name="T40" fmla="*/ 31 w 31"/>
                              <a:gd name="T41" fmla="*/ 8 h 507"/>
                              <a:gd name="T42" fmla="*/ 30 w 31"/>
                              <a:gd name="T43" fmla="*/ 53 h 507"/>
                              <a:gd name="T44" fmla="*/ 29 w 31"/>
                              <a:gd name="T45" fmla="*/ 99 h 507"/>
                              <a:gd name="T46" fmla="*/ 29 w 31"/>
                              <a:gd name="T47" fmla="*/ 144 h 507"/>
                              <a:gd name="T48" fmla="*/ 29 w 31"/>
                              <a:gd name="T49" fmla="*/ 189 h 507"/>
                              <a:gd name="T50" fmla="*/ 29 w 31"/>
                              <a:gd name="T51" fmla="*/ 235 h 507"/>
                              <a:gd name="T52" fmla="*/ 29 w 31"/>
                              <a:gd name="T53" fmla="*/ 280 h 507"/>
                              <a:gd name="T54" fmla="*/ 29 w 31"/>
                              <a:gd name="T55" fmla="*/ 326 h 507"/>
                              <a:gd name="T56" fmla="*/ 28 w 31"/>
                              <a:gd name="T57" fmla="*/ 371 h 507"/>
                              <a:gd name="T58" fmla="*/ 26 w 31"/>
                              <a:gd name="T59" fmla="*/ 416 h 507"/>
                              <a:gd name="T60" fmla="*/ 24 w 31"/>
                              <a:gd name="T61" fmla="*/ 462 h 507"/>
                              <a:gd name="T62" fmla="*/ 22 w 31"/>
                              <a:gd name="T63" fmla="*/ 507 h 507"/>
                              <a:gd name="T64" fmla="*/ 22 w 31"/>
                              <a:gd name="T65" fmla="*/ 507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1" h="507">
                                <a:moveTo>
                                  <a:pt x="22" y="507"/>
                                </a:moveTo>
                                <a:lnTo>
                                  <a:pt x="18" y="505"/>
                                </a:lnTo>
                                <a:lnTo>
                                  <a:pt x="9" y="501"/>
                                </a:lnTo>
                                <a:lnTo>
                                  <a:pt x="4" y="499"/>
                                </a:lnTo>
                                <a:lnTo>
                                  <a:pt x="4" y="455"/>
                                </a:lnTo>
                                <a:lnTo>
                                  <a:pt x="3" y="410"/>
                                </a:lnTo>
                                <a:lnTo>
                                  <a:pt x="2" y="364"/>
                                </a:lnTo>
                                <a:lnTo>
                                  <a:pt x="1" y="318"/>
                                </a:lnTo>
                                <a:lnTo>
                                  <a:pt x="0" y="271"/>
                                </a:lnTo>
                                <a:lnTo>
                                  <a:pt x="0" y="225"/>
                                </a:lnTo>
                                <a:lnTo>
                                  <a:pt x="1" y="179"/>
                                </a:lnTo>
                                <a:lnTo>
                                  <a:pt x="3" y="133"/>
                                </a:lnTo>
                                <a:lnTo>
                                  <a:pt x="9" y="88"/>
                                </a:lnTo>
                                <a:lnTo>
                                  <a:pt x="17" y="44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30" y="6"/>
                                </a:lnTo>
                                <a:lnTo>
                                  <a:pt x="31" y="8"/>
                                </a:lnTo>
                                <a:lnTo>
                                  <a:pt x="30" y="53"/>
                                </a:lnTo>
                                <a:lnTo>
                                  <a:pt x="29" y="99"/>
                                </a:lnTo>
                                <a:lnTo>
                                  <a:pt x="29" y="144"/>
                                </a:lnTo>
                                <a:lnTo>
                                  <a:pt x="29" y="189"/>
                                </a:lnTo>
                                <a:lnTo>
                                  <a:pt x="29" y="235"/>
                                </a:lnTo>
                                <a:lnTo>
                                  <a:pt x="29" y="280"/>
                                </a:lnTo>
                                <a:lnTo>
                                  <a:pt x="29" y="326"/>
                                </a:lnTo>
                                <a:lnTo>
                                  <a:pt x="28" y="371"/>
                                </a:lnTo>
                                <a:lnTo>
                                  <a:pt x="26" y="416"/>
                                </a:lnTo>
                                <a:lnTo>
                                  <a:pt x="24" y="462"/>
                                </a:lnTo>
                                <a:lnTo>
                                  <a:pt x="22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3"/>
                        <wps:cNvSpPr>
                          <a:spLocks/>
                        </wps:cNvSpPr>
                        <wps:spPr bwMode="auto">
                          <a:xfrm>
                            <a:off x="933" y="1141"/>
                            <a:ext cx="11" cy="121"/>
                          </a:xfrm>
                          <a:custGeom>
                            <a:avLst/>
                            <a:gdLst>
                              <a:gd name="T0" fmla="*/ 30 w 45"/>
                              <a:gd name="T1" fmla="*/ 484 h 484"/>
                              <a:gd name="T2" fmla="*/ 14 w 45"/>
                              <a:gd name="T3" fmla="*/ 476 h 484"/>
                              <a:gd name="T4" fmla="*/ 2 w 45"/>
                              <a:gd name="T5" fmla="*/ 464 h 484"/>
                              <a:gd name="T6" fmla="*/ 3 w 45"/>
                              <a:gd name="T7" fmla="*/ 446 h 484"/>
                              <a:gd name="T8" fmla="*/ 3 w 45"/>
                              <a:gd name="T9" fmla="*/ 446 h 484"/>
                              <a:gd name="T10" fmla="*/ 4 w 45"/>
                              <a:gd name="T11" fmla="*/ 400 h 484"/>
                              <a:gd name="T12" fmla="*/ 4 w 45"/>
                              <a:gd name="T13" fmla="*/ 353 h 484"/>
                              <a:gd name="T14" fmla="*/ 2 w 45"/>
                              <a:gd name="T15" fmla="*/ 305 h 484"/>
                              <a:gd name="T16" fmla="*/ 1 w 45"/>
                              <a:gd name="T17" fmla="*/ 258 h 484"/>
                              <a:gd name="T18" fmla="*/ 0 w 45"/>
                              <a:gd name="T19" fmla="*/ 212 h 484"/>
                              <a:gd name="T20" fmla="*/ 0 w 45"/>
                              <a:gd name="T21" fmla="*/ 166 h 484"/>
                              <a:gd name="T22" fmla="*/ 4 w 45"/>
                              <a:gd name="T23" fmla="*/ 121 h 484"/>
                              <a:gd name="T24" fmla="*/ 12 w 45"/>
                              <a:gd name="T25" fmla="*/ 78 h 484"/>
                              <a:gd name="T26" fmla="*/ 25 w 45"/>
                              <a:gd name="T27" fmla="*/ 38 h 484"/>
                              <a:gd name="T28" fmla="*/ 45 w 45"/>
                              <a:gd name="T29" fmla="*/ 0 h 484"/>
                              <a:gd name="T30" fmla="*/ 45 w 45"/>
                              <a:gd name="T31" fmla="*/ 0 h 484"/>
                              <a:gd name="T32" fmla="*/ 37 w 45"/>
                              <a:gd name="T33" fmla="*/ 49 h 484"/>
                              <a:gd name="T34" fmla="*/ 33 w 45"/>
                              <a:gd name="T35" fmla="*/ 97 h 484"/>
                              <a:gd name="T36" fmla="*/ 31 w 45"/>
                              <a:gd name="T37" fmla="*/ 145 h 484"/>
                              <a:gd name="T38" fmla="*/ 29 w 45"/>
                              <a:gd name="T39" fmla="*/ 193 h 484"/>
                              <a:gd name="T40" fmla="*/ 29 w 45"/>
                              <a:gd name="T41" fmla="*/ 242 h 484"/>
                              <a:gd name="T42" fmla="*/ 30 w 45"/>
                              <a:gd name="T43" fmla="*/ 290 h 484"/>
                              <a:gd name="T44" fmla="*/ 30 w 45"/>
                              <a:gd name="T45" fmla="*/ 339 h 484"/>
                              <a:gd name="T46" fmla="*/ 31 w 45"/>
                              <a:gd name="T47" fmla="*/ 388 h 484"/>
                              <a:gd name="T48" fmla="*/ 31 w 45"/>
                              <a:gd name="T49" fmla="*/ 436 h 484"/>
                              <a:gd name="T50" fmla="*/ 30 w 45"/>
                              <a:gd name="T51" fmla="*/ 484 h 484"/>
                              <a:gd name="T52" fmla="*/ 30 w 45"/>
                              <a:gd name="T53" fmla="*/ 484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484">
                                <a:moveTo>
                                  <a:pt x="30" y="484"/>
                                </a:moveTo>
                                <a:lnTo>
                                  <a:pt x="14" y="476"/>
                                </a:lnTo>
                                <a:lnTo>
                                  <a:pt x="2" y="464"/>
                                </a:lnTo>
                                <a:lnTo>
                                  <a:pt x="3" y="446"/>
                                </a:lnTo>
                                <a:lnTo>
                                  <a:pt x="4" y="400"/>
                                </a:lnTo>
                                <a:lnTo>
                                  <a:pt x="4" y="353"/>
                                </a:lnTo>
                                <a:lnTo>
                                  <a:pt x="2" y="305"/>
                                </a:lnTo>
                                <a:lnTo>
                                  <a:pt x="1" y="258"/>
                                </a:lnTo>
                                <a:lnTo>
                                  <a:pt x="0" y="212"/>
                                </a:lnTo>
                                <a:lnTo>
                                  <a:pt x="0" y="166"/>
                                </a:lnTo>
                                <a:lnTo>
                                  <a:pt x="4" y="121"/>
                                </a:lnTo>
                                <a:lnTo>
                                  <a:pt x="12" y="78"/>
                                </a:lnTo>
                                <a:lnTo>
                                  <a:pt x="25" y="38"/>
                                </a:lnTo>
                                <a:lnTo>
                                  <a:pt x="45" y="0"/>
                                </a:lnTo>
                                <a:lnTo>
                                  <a:pt x="37" y="49"/>
                                </a:lnTo>
                                <a:lnTo>
                                  <a:pt x="33" y="97"/>
                                </a:lnTo>
                                <a:lnTo>
                                  <a:pt x="31" y="145"/>
                                </a:lnTo>
                                <a:lnTo>
                                  <a:pt x="29" y="193"/>
                                </a:lnTo>
                                <a:lnTo>
                                  <a:pt x="29" y="242"/>
                                </a:lnTo>
                                <a:lnTo>
                                  <a:pt x="30" y="290"/>
                                </a:lnTo>
                                <a:lnTo>
                                  <a:pt x="30" y="339"/>
                                </a:lnTo>
                                <a:lnTo>
                                  <a:pt x="31" y="388"/>
                                </a:lnTo>
                                <a:lnTo>
                                  <a:pt x="31" y="436"/>
                                </a:lnTo>
                                <a:lnTo>
                                  <a:pt x="30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4"/>
                        <wps:cNvSpPr>
                          <a:spLocks/>
                        </wps:cNvSpPr>
                        <wps:spPr bwMode="auto">
                          <a:xfrm>
                            <a:off x="955" y="1141"/>
                            <a:ext cx="8" cy="128"/>
                          </a:xfrm>
                          <a:custGeom>
                            <a:avLst/>
                            <a:gdLst>
                              <a:gd name="T0" fmla="*/ 22 w 33"/>
                              <a:gd name="T1" fmla="*/ 494 h 509"/>
                              <a:gd name="T2" fmla="*/ 18 w 33"/>
                              <a:gd name="T3" fmla="*/ 498 h 509"/>
                              <a:gd name="T4" fmla="*/ 9 w 33"/>
                              <a:gd name="T5" fmla="*/ 505 h 509"/>
                              <a:gd name="T6" fmla="*/ 4 w 33"/>
                              <a:gd name="T7" fmla="*/ 509 h 509"/>
                              <a:gd name="T8" fmla="*/ 4 w 33"/>
                              <a:gd name="T9" fmla="*/ 509 h 509"/>
                              <a:gd name="T10" fmla="*/ 4 w 33"/>
                              <a:gd name="T11" fmla="*/ 497 h 509"/>
                              <a:gd name="T12" fmla="*/ 4 w 33"/>
                              <a:gd name="T13" fmla="*/ 465 h 509"/>
                              <a:gd name="T14" fmla="*/ 3 w 33"/>
                              <a:gd name="T15" fmla="*/ 417 h 509"/>
                              <a:gd name="T16" fmla="*/ 3 w 33"/>
                              <a:gd name="T17" fmla="*/ 358 h 509"/>
                              <a:gd name="T18" fmla="*/ 2 w 33"/>
                              <a:gd name="T19" fmla="*/ 292 h 509"/>
                              <a:gd name="T20" fmla="*/ 2 w 33"/>
                              <a:gd name="T21" fmla="*/ 224 h 509"/>
                              <a:gd name="T22" fmla="*/ 1 w 33"/>
                              <a:gd name="T23" fmla="*/ 158 h 509"/>
                              <a:gd name="T24" fmla="*/ 1 w 33"/>
                              <a:gd name="T25" fmla="*/ 99 h 509"/>
                              <a:gd name="T26" fmla="*/ 0 w 33"/>
                              <a:gd name="T27" fmla="*/ 51 h 509"/>
                              <a:gd name="T28" fmla="*/ 0 w 33"/>
                              <a:gd name="T29" fmla="*/ 19 h 509"/>
                              <a:gd name="T30" fmla="*/ 0 w 33"/>
                              <a:gd name="T31" fmla="*/ 7 h 509"/>
                              <a:gd name="T32" fmla="*/ 0 w 33"/>
                              <a:gd name="T33" fmla="*/ 7 h 509"/>
                              <a:gd name="T34" fmla="*/ 1 w 33"/>
                              <a:gd name="T35" fmla="*/ 5 h 509"/>
                              <a:gd name="T36" fmla="*/ 3 w 33"/>
                              <a:gd name="T37" fmla="*/ 2 h 509"/>
                              <a:gd name="T38" fmla="*/ 4 w 33"/>
                              <a:gd name="T39" fmla="*/ 0 h 509"/>
                              <a:gd name="T40" fmla="*/ 4 w 33"/>
                              <a:gd name="T41" fmla="*/ 0 h 509"/>
                              <a:gd name="T42" fmla="*/ 17 w 33"/>
                              <a:gd name="T43" fmla="*/ 36 h 509"/>
                              <a:gd name="T44" fmla="*/ 28 w 33"/>
                              <a:gd name="T45" fmla="*/ 75 h 509"/>
                              <a:gd name="T46" fmla="*/ 33 w 33"/>
                              <a:gd name="T47" fmla="*/ 116 h 509"/>
                              <a:gd name="T48" fmla="*/ 33 w 33"/>
                              <a:gd name="T49" fmla="*/ 116 h 509"/>
                              <a:gd name="T50" fmla="*/ 33 w 33"/>
                              <a:gd name="T51" fmla="*/ 163 h 509"/>
                              <a:gd name="T52" fmla="*/ 32 w 33"/>
                              <a:gd name="T53" fmla="*/ 210 h 509"/>
                              <a:gd name="T54" fmla="*/ 30 w 33"/>
                              <a:gd name="T55" fmla="*/ 257 h 509"/>
                              <a:gd name="T56" fmla="*/ 28 w 33"/>
                              <a:gd name="T57" fmla="*/ 304 h 509"/>
                              <a:gd name="T58" fmla="*/ 25 w 33"/>
                              <a:gd name="T59" fmla="*/ 353 h 509"/>
                              <a:gd name="T60" fmla="*/ 24 w 33"/>
                              <a:gd name="T61" fmla="*/ 400 h 509"/>
                              <a:gd name="T62" fmla="*/ 22 w 33"/>
                              <a:gd name="T63" fmla="*/ 447 h 509"/>
                              <a:gd name="T64" fmla="*/ 22 w 33"/>
                              <a:gd name="T65" fmla="*/ 494 h 509"/>
                              <a:gd name="T66" fmla="*/ 22 w 33"/>
                              <a:gd name="T67" fmla="*/ 494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509">
                                <a:moveTo>
                                  <a:pt x="22" y="494"/>
                                </a:moveTo>
                                <a:lnTo>
                                  <a:pt x="18" y="498"/>
                                </a:lnTo>
                                <a:lnTo>
                                  <a:pt x="9" y="505"/>
                                </a:lnTo>
                                <a:lnTo>
                                  <a:pt x="4" y="509"/>
                                </a:lnTo>
                                <a:lnTo>
                                  <a:pt x="4" y="497"/>
                                </a:lnTo>
                                <a:lnTo>
                                  <a:pt x="4" y="465"/>
                                </a:lnTo>
                                <a:lnTo>
                                  <a:pt x="3" y="417"/>
                                </a:lnTo>
                                <a:lnTo>
                                  <a:pt x="3" y="358"/>
                                </a:lnTo>
                                <a:lnTo>
                                  <a:pt x="2" y="292"/>
                                </a:lnTo>
                                <a:lnTo>
                                  <a:pt x="2" y="224"/>
                                </a:lnTo>
                                <a:lnTo>
                                  <a:pt x="1" y="158"/>
                                </a:lnTo>
                                <a:lnTo>
                                  <a:pt x="1" y="99"/>
                                </a:lnTo>
                                <a:lnTo>
                                  <a:pt x="0" y="51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lnTo>
                                  <a:pt x="17" y="36"/>
                                </a:lnTo>
                                <a:lnTo>
                                  <a:pt x="28" y="75"/>
                                </a:lnTo>
                                <a:lnTo>
                                  <a:pt x="33" y="116"/>
                                </a:lnTo>
                                <a:lnTo>
                                  <a:pt x="33" y="163"/>
                                </a:lnTo>
                                <a:lnTo>
                                  <a:pt x="32" y="210"/>
                                </a:lnTo>
                                <a:lnTo>
                                  <a:pt x="30" y="257"/>
                                </a:lnTo>
                                <a:lnTo>
                                  <a:pt x="28" y="304"/>
                                </a:lnTo>
                                <a:lnTo>
                                  <a:pt x="25" y="353"/>
                                </a:lnTo>
                                <a:lnTo>
                                  <a:pt x="24" y="400"/>
                                </a:lnTo>
                                <a:lnTo>
                                  <a:pt x="22" y="447"/>
                                </a:lnTo>
                                <a:lnTo>
                                  <a:pt x="2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5"/>
                        <wps:cNvSpPr>
                          <a:spLocks/>
                        </wps:cNvSpPr>
                        <wps:spPr bwMode="auto">
                          <a:xfrm>
                            <a:off x="962" y="1142"/>
                            <a:ext cx="12" cy="1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97 h 471"/>
                              <a:gd name="T2" fmla="*/ 48 w 50"/>
                              <a:gd name="T3" fmla="*/ 295 h 471"/>
                              <a:gd name="T4" fmla="*/ 47 w 50"/>
                              <a:gd name="T5" fmla="*/ 344 h 471"/>
                              <a:gd name="T6" fmla="*/ 48 w 50"/>
                              <a:gd name="T7" fmla="*/ 374 h 471"/>
                              <a:gd name="T8" fmla="*/ 48 w 50"/>
                              <a:gd name="T9" fmla="*/ 374 h 471"/>
                              <a:gd name="T10" fmla="*/ 47 w 50"/>
                              <a:gd name="T11" fmla="*/ 393 h 471"/>
                              <a:gd name="T12" fmla="*/ 48 w 50"/>
                              <a:gd name="T13" fmla="*/ 415 h 471"/>
                              <a:gd name="T14" fmla="*/ 49 w 50"/>
                              <a:gd name="T15" fmla="*/ 451 h 471"/>
                              <a:gd name="T16" fmla="*/ 49 w 50"/>
                              <a:gd name="T17" fmla="*/ 451 h 471"/>
                              <a:gd name="T18" fmla="*/ 42 w 50"/>
                              <a:gd name="T19" fmla="*/ 457 h 471"/>
                              <a:gd name="T20" fmla="*/ 30 w 50"/>
                              <a:gd name="T21" fmla="*/ 467 h 471"/>
                              <a:gd name="T22" fmla="*/ 22 w 50"/>
                              <a:gd name="T23" fmla="*/ 471 h 471"/>
                              <a:gd name="T24" fmla="*/ 22 w 50"/>
                              <a:gd name="T25" fmla="*/ 471 h 471"/>
                              <a:gd name="T26" fmla="*/ 18 w 50"/>
                              <a:gd name="T27" fmla="*/ 426 h 471"/>
                              <a:gd name="T28" fmla="*/ 16 w 50"/>
                              <a:gd name="T29" fmla="*/ 380 h 471"/>
                              <a:gd name="T30" fmla="*/ 17 w 50"/>
                              <a:gd name="T31" fmla="*/ 333 h 471"/>
                              <a:gd name="T32" fmla="*/ 19 w 50"/>
                              <a:gd name="T33" fmla="*/ 286 h 471"/>
                              <a:gd name="T34" fmla="*/ 22 w 50"/>
                              <a:gd name="T35" fmla="*/ 238 h 471"/>
                              <a:gd name="T36" fmla="*/ 24 w 50"/>
                              <a:gd name="T37" fmla="*/ 189 h 471"/>
                              <a:gd name="T38" fmla="*/ 24 w 50"/>
                              <a:gd name="T39" fmla="*/ 141 h 471"/>
                              <a:gd name="T40" fmla="*/ 20 w 50"/>
                              <a:gd name="T41" fmla="*/ 93 h 471"/>
                              <a:gd name="T42" fmla="*/ 14 w 50"/>
                              <a:gd name="T43" fmla="*/ 46 h 471"/>
                              <a:gd name="T44" fmla="*/ 0 w 50"/>
                              <a:gd name="T45" fmla="*/ 0 h 471"/>
                              <a:gd name="T46" fmla="*/ 0 w 50"/>
                              <a:gd name="T47" fmla="*/ 0 h 471"/>
                              <a:gd name="T48" fmla="*/ 5 w 50"/>
                              <a:gd name="T49" fmla="*/ 3 h 471"/>
                              <a:gd name="T50" fmla="*/ 14 w 50"/>
                              <a:gd name="T51" fmla="*/ 10 h 471"/>
                              <a:gd name="T52" fmla="*/ 18 w 50"/>
                              <a:gd name="T53" fmla="*/ 13 h 471"/>
                              <a:gd name="T54" fmla="*/ 18 w 50"/>
                              <a:gd name="T55" fmla="*/ 13 h 471"/>
                              <a:gd name="T56" fmla="*/ 33 w 50"/>
                              <a:gd name="T57" fmla="*/ 63 h 471"/>
                              <a:gd name="T58" fmla="*/ 39 w 50"/>
                              <a:gd name="T59" fmla="*/ 96 h 471"/>
                              <a:gd name="T60" fmla="*/ 43 w 50"/>
                              <a:gd name="T61" fmla="*/ 131 h 471"/>
                              <a:gd name="T62" fmla="*/ 43 w 50"/>
                              <a:gd name="T63" fmla="*/ 131 h 471"/>
                              <a:gd name="T64" fmla="*/ 44 w 50"/>
                              <a:gd name="T65" fmla="*/ 148 h 471"/>
                              <a:gd name="T66" fmla="*/ 48 w 50"/>
                              <a:gd name="T67" fmla="*/ 180 h 471"/>
                              <a:gd name="T68" fmla="*/ 50 w 50"/>
                              <a:gd name="T69" fmla="*/ 197 h 471"/>
                              <a:gd name="T70" fmla="*/ 50 w 50"/>
                              <a:gd name="T71" fmla="*/ 197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" h="471">
                                <a:moveTo>
                                  <a:pt x="50" y="197"/>
                                </a:moveTo>
                                <a:lnTo>
                                  <a:pt x="48" y="295"/>
                                </a:lnTo>
                                <a:lnTo>
                                  <a:pt x="47" y="344"/>
                                </a:lnTo>
                                <a:lnTo>
                                  <a:pt x="48" y="374"/>
                                </a:lnTo>
                                <a:lnTo>
                                  <a:pt x="47" y="393"/>
                                </a:lnTo>
                                <a:lnTo>
                                  <a:pt x="48" y="415"/>
                                </a:lnTo>
                                <a:lnTo>
                                  <a:pt x="49" y="451"/>
                                </a:lnTo>
                                <a:lnTo>
                                  <a:pt x="42" y="457"/>
                                </a:lnTo>
                                <a:lnTo>
                                  <a:pt x="30" y="467"/>
                                </a:lnTo>
                                <a:lnTo>
                                  <a:pt x="22" y="471"/>
                                </a:lnTo>
                                <a:lnTo>
                                  <a:pt x="18" y="426"/>
                                </a:lnTo>
                                <a:lnTo>
                                  <a:pt x="16" y="380"/>
                                </a:lnTo>
                                <a:lnTo>
                                  <a:pt x="17" y="333"/>
                                </a:lnTo>
                                <a:lnTo>
                                  <a:pt x="19" y="286"/>
                                </a:lnTo>
                                <a:lnTo>
                                  <a:pt x="22" y="238"/>
                                </a:lnTo>
                                <a:lnTo>
                                  <a:pt x="24" y="189"/>
                                </a:lnTo>
                                <a:lnTo>
                                  <a:pt x="24" y="141"/>
                                </a:lnTo>
                                <a:lnTo>
                                  <a:pt x="20" y="93"/>
                                </a:lnTo>
                                <a:lnTo>
                                  <a:pt x="14" y="46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10"/>
                                </a:lnTo>
                                <a:lnTo>
                                  <a:pt x="18" y="13"/>
                                </a:lnTo>
                                <a:lnTo>
                                  <a:pt x="33" y="63"/>
                                </a:lnTo>
                                <a:lnTo>
                                  <a:pt x="39" y="96"/>
                                </a:lnTo>
                                <a:lnTo>
                                  <a:pt x="43" y="131"/>
                                </a:lnTo>
                                <a:lnTo>
                                  <a:pt x="44" y="148"/>
                                </a:lnTo>
                                <a:lnTo>
                                  <a:pt x="48" y="180"/>
                                </a:lnTo>
                                <a:lnTo>
                                  <a:pt x="5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6"/>
                        <wps:cNvSpPr>
                          <a:spLocks/>
                        </wps:cNvSpPr>
                        <wps:spPr bwMode="auto">
                          <a:xfrm>
                            <a:off x="390" y="1145"/>
                            <a:ext cx="11" cy="55"/>
                          </a:xfrm>
                          <a:custGeom>
                            <a:avLst/>
                            <a:gdLst>
                              <a:gd name="T0" fmla="*/ 38 w 44"/>
                              <a:gd name="T1" fmla="*/ 221 h 221"/>
                              <a:gd name="T2" fmla="*/ 34 w 44"/>
                              <a:gd name="T3" fmla="*/ 220 h 221"/>
                              <a:gd name="T4" fmla="*/ 27 w 44"/>
                              <a:gd name="T5" fmla="*/ 218 h 221"/>
                              <a:gd name="T6" fmla="*/ 23 w 44"/>
                              <a:gd name="T7" fmla="*/ 216 h 221"/>
                              <a:gd name="T8" fmla="*/ 23 w 44"/>
                              <a:gd name="T9" fmla="*/ 216 h 221"/>
                              <a:gd name="T10" fmla="*/ 22 w 44"/>
                              <a:gd name="T11" fmla="*/ 162 h 221"/>
                              <a:gd name="T12" fmla="*/ 18 w 44"/>
                              <a:gd name="T13" fmla="*/ 109 h 221"/>
                              <a:gd name="T14" fmla="*/ 10 w 44"/>
                              <a:gd name="T15" fmla="*/ 58 h 221"/>
                              <a:gd name="T16" fmla="*/ 0 w 44"/>
                              <a:gd name="T17" fmla="*/ 6 h 221"/>
                              <a:gd name="T18" fmla="*/ 0 w 44"/>
                              <a:gd name="T19" fmla="*/ 6 h 221"/>
                              <a:gd name="T20" fmla="*/ 11 w 44"/>
                              <a:gd name="T21" fmla="*/ 5 h 221"/>
                              <a:gd name="T22" fmla="*/ 21 w 44"/>
                              <a:gd name="T23" fmla="*/ 1 h 221"/>
                              <a:gd name="T24" fmla="*/ 33 w 44"/>
                              <a:gd name="T25" fmla="*/ 0 h 221"/>
                              <a:gd name="T26" fmla="*/ 33 w 44"/>
                              <a:gd name="T27" fmla="*/ 0 h 221"/>
                              <a:gd name="T28" fmla="*/ 37 w 44"/>
                              <a:gd name="T29" fmla="*/ 56 h 221"/>
                              <a:gd name="T30" fmla="*/ 42 w 44"/>
                              <a:gd name="T31" fmla="*/ 110 h 221"/>
                              <a:gd name="T32" fmla="*/ 44 w 44"/>
                              <a:gd name="T33" fmla="*/ 165 h 221"/>
                              <a:gd name="T34" fmla="*/ 38 w 44"/>
                              <a:gd name="T35" fmla="*/ 221 h 221"/>
                              <a:gd name="T36" fmla="*/ 38 w 44"/>
                              <a:gd name="T37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" h="221">
                                <a:moveTo>
                                  <a:pt x="38" y="221"/>
                                </a:moveTo>
                                <a:lnTo>
                                  <a:pt x="34" y="220"/>
                                </a:lnTo>
                                <a:lnTo>
                                  <a:pt x="27" y="218"/>
                                </a:lnTo>
                                <a:lnTo>
                                  <a:pt x="23" y="216"/>
                                </a:lnTo>
                                <a:lnTo>
                                  <a:pt x="22" y="162"/>
                                </a:lnTo>
                                <a:lnTo>
                                  <a:pt x="18" y="109"/>
                                </a:lnTo>
                                <a:lnTo>
                                  <a:pt x="10" y="58"/>
                                </a:lnTo>
                                <a:lnTo>
                                  <a:pt x="0" y="6"/>
                                </a:lnTo>
                                <a:lnTo>
                                  <a:pt x="11" y="5"/>
                                </a:lnTo>
                                <a:lnTo>
                                  <a:pt x="21" y="1"/>
                                </a:lnTo>
                                <a:lnTo>
                                  <a:pt x="33" y="0"/>
                                </a:lnTo>
                                <a:lnTo>
                                  <a:pt x="37" y="56"/>
                                </a:lnTo>
                                <a:lnTo>
                                  <a:pt x="42" y="110"/>
                                </a:lnTo>
                                <a:lnTo>
                                  <a:pt x="44" y="165"/>
                                </a:lnTo>
                                <a:lnTo>
                                  <a:pt x="3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7"/>
                        <wps:cNvSpPr>
                          <a:spLocks/>
                        </wps:cNvSpPr>
                        <wps:spPr bwMode="auto">
                          <a:xfrm>
                            <a:off x="510" y="1139"/>
                            <a:ext cx="13" cy="121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483"/>
                              <a:gd name="T2" fmla="*/ 43 w 50"/>
                              <a:gd name="T3" fmla="*/ 46 h 483"/>
                              <a:gd name="T4" fmla="*/ 36 w 50"/>
                              <a:gd name="T5" fmla="*/ 93 h 483"/>
                              <a:gd name="T6" fmla="*/ 31 w 50"/>
                              <a:gd name="T7" fmla="*/ 140 h 483"/>
                              <a:gd name="T8" fmla="*/ 27 w 50"/>
                              <a:gd name="T9" fmla="*/ 188 h 483"/>
                              <a:gd name="T10" fmla="*/ 25 w 50"/>
                              <a:gd name="T11" fmla="*/ 236 h 483"/>
                              <a:gd name="T12" fmla="*/ 24 w 50"/>
                              <a:gd name="T13" fmla="*/ 286 h 483"/>
                              <a:gd name="T14" fmla="*/ 24 w 50"/>
                              <a:gd name="T15" fmla="*/ 335 h 483"/>
                              <a:gd name="T16" fmla="*/ 24 w 50"/>
                              <a:gd name="T17" fmla="*/ 385 h 483"/>
                              <a:gd name="T18" fmla="*/ 24 w 50"/>
                              <a:gd name="T19" fmla="*/ 434 h 483"/>
                              <a:gd name="T20" fmla="*/ 24 w 50"/>
                              <a:gd name="T21" fmla="*/ 483 h 483"/>
                              <a:gd name="T22" fmla="*/ 24 w 50"/>
                              <a:gd name="T23" fmla="*/ 483 h 483"/>
                              <a:gd name="T24" fmla="*/ 13 w 50"/>
                              <a:gd name="T25" fmla="*/ 480 h 483"/>
                              <a:gd name="T26" fmla="*/ 6 w 50"/>
                              <a:gd name="T27" fmla="*/ 473 h 483"/>
                              <a:gd name="T28" fmla="*/ 0 w 50"/>
                              <a:gd name="T29" fmla="*/ 465 h 483"/>
                              <a:gd name="T30" fmla="*/ 0 w 50"/>
                              <a:gd name="T31" fmla="*/ 465 h 483"/>
                              <a:gd name="T32" fmla="*/ 0 w 50"/>
                              <a:gd name="T33" fmla="*/ 440 h 483"/>
                              <a:gd name="T34" fmla="*/ 0 w 50"/>
                              <a:gd name="T35" fmla="*/ 381 h 483"/>
                              <a:gd name="T36" fmla="*/ 1 w 50"/>
                              <a:gd name="T37" fmla="*/ 304 h 483"/>
                              <a:gd name="T38" fmla="*/ 1 w 50"/>
                              <a:gd name="T39" fmla="*/ 228 h 483"/>
                              <a:gd name="T40" fmla="*/ 1 w 50"/>
                              <a:gd name="T41" fmla="*/ 168 h 483"/>
                              <a:gd name="T42" fmla="*/ 2 w 50"/>
                              <a:gd name="T43" fmla="*/ 145 h 483"/>
                              <a:gd name="T44" fmla="*/ 2 w 50"/>
                              <a:gd name="T45" fmla="*/ 145 h 483"/>
                              <a:gd name="T46" fmla="*/ 11 w 50"/>
                              <a:gd name="T47" fmla="*/ 107 h 483"/>
                              <a:gd name="T48" fmla="*/ 28 w 50"/>
                              <a:gd name="T49" fmla="*/ 37 h 483"/>
                              <a:gd name="T50" fmla="*/ 38 w 50"/>
                              <a:gd name="T51" fmla="*/ 0 h 483"/>
                              <a:gd name="T52" fmla="*/ 38 w 50"/>
                              <a:gd name="T53" fmla="*/ 0 h 483"/>
                              <a:gd name="T54" fmla="*/ 42 w 50"/>
                              <a:gd name="T55" fmla="*/ 0 h 483"/>
                              <a:gd name="T56" fmla="*/ 47 w 50"/>
                              <a:gd name="T57" fmla="*/ 0 h 483"/>
                              <a:gd name="T58" fmla="*/ 50 w 50"/>
                              <a:gd name="T59" fmla="*/ 0 h 483"/>
                              <a:gd name="T60" fmla="*/ 50 w 50"/>
                              <a:gd name="T61" fmla="*/ 0 h 483"/>
                              <a:gd name="T62" fmla="*/ 50 w 50"/>
                              <a:gd name="T63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0" h="483">
                                <a:moveTo>
                                  <a:pt x="50" y="0"/>
                                </a:moveTo>
                                <a:lnTo>
                                  <a:pt x="43" y="46"/>
                                </a:lnTo>
                                <a:lnTo>
                                  <a:pt x="36" y="93"/>
                                </a:lnTo>
                                <a:lnTo>
                                  <a:pt x="31" y="140"/>
                                </a:lnTo>
                                <a:lnTo>
                                  <a:pt x="27" y="188"/>
                                </a:lnTo>
                                <a:lnTo>
                                  <a:pt x="25" y="236"/>
                                </a:lnTo>
                                <a:lnTo>
                                  <a:pt x="24" y="286"/>
                                </a:lnTo>
                                <a:lnTo>
                                  <a:pt x="24" y="335"/>
                                </a:lnTo>
                                <a:lnTo>
                                  <a:pt x="24" y="385"/>
                                </a:lnTo>
                                <a:lnTo>
                                  <a:pt x="24" y="434"/>
                                </a:lnTo>
                                <a:lnTo>
                                  <a:pt x="24" y="483"/>
                                </a:lnTo>
                                <a:lnTo>
                                  <a:pt x="13" y="480"/>
                                </a:lnTo>
                                <a:lnTo>
                                  <a:pt x="6" y="473"/>
                                </a:lnTo>
                                <a:lnTo>
                                  <a:pt x="0" y="465"/>
                                </a:lnTo>
                                <a:lnTo>
                                  <a:pt x="0" y="440"/>
                                </a:lnTo>
                                <a:lnTo>
                                  <a:pt x="0" y="381"/>
                                </a:lnTo>
                                <a:lnTo>
                                  <a:pt x="1" y="304"/>
                                </a:lnTo>
                                <a:lnTo>
                                  <a:pt x="1" y="228"/>
                                </a:lnTo>
                                <a:lnTo>
                                  <a:pt x="1" y="168"/>
                                </a:lnTo>
                                <a:lnTo>
                                  <a:pt x="2" y="145"/>
                                </a:lnTo>
                                <a:lnTo>
                                  <a:pt x="11" y="107"/>
                                </a:lnTo>
                                <a:lnTo>
                                  <a:pt x="28" y="37"/>
                                </a:lnTo>
                                <a:lnTo>
                                  <a:pt x="38" y="0"/>
                                </a:lnTo>
                                <a:lnTo>
                                  <a:pt x="42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8"/>
                        <wps:cNvSpPr>
                          <a:spLocks/>
                        </wps:cNvSpPr>
                        <wps:spPr bwMode="auto">
                          <a:xfrm>
                            <a:off x="520" y="1139"/>
                            <a:ext cx="8" cy="130"/>
                          </a:xfrm>
                          <a:custGeom>
                            <a:avLst/>
                            <a:gdLst>
                              <a:gd name="T0" fmla="*/ 25 w 29"/>
                              <a:gd name="T1" fmla="*/ 518 h 518"/>
                              <a:gd name="T2" fmla="*/ 18 w 29"/>
                              <a:gd name="T3" fmla="*/ 512 h 518"/>
                              <a:gd name="T4" fmla="*/ 6 w 29"/>
                              <a:gd name="T5" fmla="*/ 500 h 518"/>
                              <a:gd name="T6" fmla="*/ 0 w 29"/>
                              <a:gd name="T7" fmla="*/ 493 h 518"/>
                              <a:gd name="T8" fmla="*/ 0 w 29"/>
                              <a:gd name="T9" fmla="*/ 493 h 518"/>
                              <a:gd name="T10" fmla="*/ 3 w 29"/>
                              <a:gd name="T11" fmla="*/ 450 h 518"/>
                              <a:gd name="T12" fmla="*/ 3 w 29"/>
                              <a:gd name="T13" fmla="*/ 405 h 518"/>
                              <a:gd name="T14" fmla="*/ 3 w 29"/>
                              <a:gd name="T15" fmla="*/ 360 h 518"/>
                              <a:gd name="T16" fmla="*/ 3 w 29"/>
                              <a:gd name="T17" fmla="*/ 314 h 518"/>
                              <a:gd name="T18" fmla="*/ 2 w 29"/>
                              <a:gd name="T19" fmla="*/ 267 h 518"/>
                              <a:gd name="T20" fmla="*/ 2 w 29"/>
                              <a:gd name="T21" fmla="*/ 221 h 518"/>
                              <a:gd name="T22" fmla="*/ 3 w 29"/>
                              <a:gd name="T23" fmla="*/ 175 h 518"/>
                              <a:gd name="T24" fmla="*/ 6 w 29"/>
                              <a:gd name="T25" fmla="*/ 129 h 518"/>
                              <a:gd name="T26" fmla="*/ 11 w 29"/>
                              <a:gd name="T27" fmla="*/ 85 h 518"/>
                              <a:gd name="T28" fmla="*/ 18 w 29"/>
                              <a:gd name="T29" fmla="*/ 41 h 518"/>
                              <a:gd name="T30" fmla="*/ 29 w 29"/>
                              <a:gd name="T31" fmla="*/ 0 h 518"/>
                              <a:gd name="T32" fmla="*/ 29 w 29"/>
                              <a:gd name="T33" fmla="*/ 0 h 518"/>
                              <a:gd name="T34" fmla="*/ 28 w 29"/>
                              <a:gd name="T35" fmla="*/ 47 h 518"/>
                              <a:gd name="T36" fmla="*/ 27 w 29"/>
                              <a:gd name="T37" fmla="*/ 95 h 518"/>
                              <a:gd name="T38" fmla="*/ 26 w 29"/>
                              <a:gd name="T39" fmla="*/ 142 h 518"/>
                              <a:gd name="T40" fmla="*/ 26 w 29"/>
                              <a:gd name="T41" fmla="*/ 189 h 518"/>
                              <a:gd name="T42" fmla="*/ 26 w 29"/>
                              <a:gd name="T43" fmla="*/ 236 h 518"/>
                              <a:gd name="T44" fmla="*/ 26 w 29"/>
                              <a:gd name="T45" fmla="*/ 284 h 518"/>
                              <a:gd name="T46" fmla="*/ 26 w 29"/>
                              <a:gd name="T47" fmla="*/ 331 h 518"/>
                              <a:gd name="T48" fmla="*/ 26 w 29"/>
                              <a:gd name="T49" fmla="*/ 378 h 518"/>
                              <a:gd name="T50" fmla="*/ 26 w 29"/>
                              <a:gd name="T51" fmla="*/ 425 h 518"/>
                              <a:gd name="T52" fmla="*/ 26 w 29"/>
                              <a:gd name="T53" fmla="*/ 471 h 518"/>
                              <a:gd name="T54" fmla="*/ 25 w 29"/>
                              <a:gd name="T55" fmla="*/ 518 h 518"/>
                              <a:gd name="T56" fmla="*/ 25 w 29"/>
                              <a:gd name="T57" fmla="*/ 518 h 518"/>
                              <a:gd name="T58" fmla="*/ 25 w 29"/>
                              <a:gd name="T59" fmla="*/ 518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9" h="518">
                                <a:moveTo>
                                  <a:pt x="25" y="518"/>
                                </a:moveTo>
                                <a:lnTo>
                                  <a:pt x="18" y="512"/>
                                </a:lnTo>
                                <a:lnTo>
                                  <a:pt x="6" y="500"/>
                                </a:lnTo>
                                <a:lnTo>
                                  <a:pt x="0" y="493"/>
                                </a:lnTo>
                                <a:lnTo>
                                  <a:pt x="3" y="450"/>
                                </a:lnTo>
                                <a:lnTo>
                                  <a:pt x="3" y="405"/>
                                </a:lnTo>
                                <a:lnTo>
                                  <a:pt x="3" y="360"/>
                                </a:lnTo>
                                <a:lnTo>
                                  <a:pt x="3" y="314"/>
                                </a:lnTo>
                                <a:lnTo>
                                  <a:pt x="2" y="267"/>
                                </a:lnTo>
                                <a:lnTo>
                                  <a:pt x="2" y="221"/>
                                </a:lnTo>
                                <a:lnTo>
                                  <a:pt x="3" y="175"/>
                                </a:lnTo>
                                <a:lnTo>
                                  <a:pt x="6" y="129"/>
                                </a:lnTo>
                                <a:lnTo>
                                  <a:pt x="11" y="85"/>
                                </a:lnTo>
                                <a:lnTo>
                                  <a:pt x="18" y="41"/>
                                </a:lnTo>
                                <a:lnTo>
                                  <a:pt x="29" y="0"/>
                                </a:lnTo>
                                <a:lnTo>
                                  <a:pt x="28" y="47"/>
                                </a:lnTo>
                                <a:lnTo>
                                  <a:pt x="27" y="95"/>
                                </a:lnTo>
                                <a:lnTo>
                                  <a:pt x="26" y="142"/>
                                </a:lnTo>
                                <a:lnTo>
                                  <a:pt x="26" y="189"/>
                                </a:lnTo>
                                <a:lnTo>
                                  <a:pt x="26" y="236"/>
                                </a:lnTo>
                                <a:lnTo>
                                  <a:pt x="26" y="284"/>
                                </a:lnTo>
                                <a:lnTo>
                                  <a:pt x="26" y="331"/>
                                </a:lnTo>
                                <a:lnTo>
                                  <a:pt x="26" y="378"/>
                                </a:lnTo>
                                <a:lnTo>
                                  <a:pt x="26" y="425"/>
                                </a:lnTo>
                                <a:lnTo>
                                  <a:pt x="26" y="471"/>
                                </a:lnTo>
                                <a:lnTo>
                                  <a:pt x="25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9"/>
                        <wps:cNvSpPr>
                          <a:spLocks/>
                        </wps:cNvSpPr>
                        <wps:spPr bwMode="auto">
                          <a:xfrm>
                            <a:off x="532" y="1141"/>
                            <a:ext cx="7" cy="129"/>
                          </a:xfrm>
                          <a:custGeom>
                            <a:avLst/>
                            <a:gdLst>
                              <a:gd name="T0" fmla="*/ 24 w 25"/>
                              <a:gd name="T1" fmla="*/ 502 h 514"/>
                              <a:gd name="T2" fmla="*/ 19 w 25"/>
                              <a:gd name="T3" fmla="*/ 505 h 514"/>
                              <a:gd name="T4" fmla="*/ 6 w 25"/>
                              <a:gd name="T5" fmla="*/ 510 h 514"/>
                              <a:gd name="T6" fmla="*/ 0 w 25"/>
                              <a:gd name="T7" fmla="*/ 514 h 514"/>
                              <a:gd name="T8" fmla="*/ 0 w 25"/>
                              <a:gd name="T9" fmla="*/ 514 h 514"/>
                              <a:gd name="T10" fmla="*/ 0 w 25"/>
                              <a:gd name="T11" fmla="*/ 502 h 514"/>
                              <a:gd name="T12" fmla="*/ 0 w 25"/>
                              <a:gd name="T13" fmla="*/ 469 h 514"/>
                              <a:gd name="T14" fmla="*/ 0 w 25"/>
                              <a:gd name="T15" fmla="*/ 420 h 514"/>
                              <a:gd name="T16" fmla="*/ 1 w 25"/>
                              <a:gd name="T17" fmla="*/ 359 h 514"/>
                              <a:gd name="T18" fmla="*/ 1 w 25"/>
                              <a:gd name="T19" fmla="*/ 292 h 514"/>
                              <a:gd name="T20" fmla="*/ 1 w 25"/>
                              <a:gd name="T21" fmla="*/ 222 h 514"/>
                              <a:gd name="T22" fmla="*/ 1 w 25"/>
                              <a:gd name="T23" fmla="*/ 154 h 514"/>
                              <a:gd name="T24" fmla="*/ 2 w 25"/>
                              <a:gd name="T25" fmla="*/ 94 h 514"/>
                              <a:gd name="T26" fmla="*/ 2 w 25"/>
                              <a:gd name="T27" fmla="*/ 44 h 514"/>
                              <a:gd name="T28" fmla="*/ 2 w 25"/>
                              <a:gd name="T29" fmla="*/ 13 h 514"/>
                              <a:gd name="T30" fmla="*/ 2 w 25"/>
                              <a:gd name="T31" fmla="*/ 0 h 514"/>
                              <a:gd name="T32" fmla="*/ 2 w 25"/>
                              <a:gd name="T33" fmla="*/ 0 h 514"/>
                              <a:gd name="T34" fmla="*/ 11 w 25"/>
                              <a:gd name="T35" fmla="*/ 45 h 514"/>
                              <a:gd name="T36" fmla="*/ 17 w 25"/>
                              <a:gd name="T37" fmla="*/ 91 h 514"/>
                              <a:gd name="T38" fmla="*/ 22 w 25"/>
                              <a:gd name="T39" fmla="*/ 138 h 514"/>
                              <a:gd name="T40" fmla="*/ 24 w 25"/>
                              <a:gd name="T41" fmla="*/ 184 h 514"/>
                              <a:gd name="T42" fmla="*/ 25 w 25"/>
                              <a:gd name="T43" fmla="*/ 230 h 514"/>
                              <a:gd name="T44" fmla="*/ 25 w 25"/>
                              <a:gd name="T45" fmla="*/ 276 h 514"/>
                              <a:gd name="T46" fmla="*/ 24 w 25"/>
                              <a:gd name="T47" fmla="*/ 322 h 514"/>
                              <a:gd name="T48" fmla="*/ 23 w 25"/>
                              <a:gd name="T49" fmla="*/ 367 h 514"/>
                              <a:gd name="T50" fmla="*/ 23 w 25"/>
                              <a:gd name="T51" fmla="*/ 413 h 514"/>
                              <a:gd name="T52" fmla="*/ 23 w 25"/>
                              <a:gd name="T53" fmla="*/ 457 h 514"/>
                              <a:gd name="T54" fmla="*/ 24 w 25"/>
                              <a:gd name="T55" fmla="*/ 502 h 514"/>
                              <a:gd name="T56" fmla="*/ 24 w 25"/>
                              <a:gd name="T57" fmla="*/ 502 h 514"/>
                              <a:gd name="T58" fmla="*/ 24 w 25"/>
                              <a:gd name="T59" fmla="*/ 502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" h="514">
                                <a:moveTo>
                                  <a:pt x="24" y="502"/>
                                </a:moveTo>
                                <a:lnTo>
                                  <a:pt x="19" y="505"/>
                                </a:lnTo>
                                <a:lnTo>
                                  <a:pt x="6" y="510"/>
                                </a:lnTo>
                                <a:lnTo>
                                  <a:pt x="0" y="514"/>
                                </a:lnTo>
                                <a:lnTo>
                                  <a:pt x="0" y="502"/>
                                </a:lnTo>
                                <a:lnTo>
                                  <a:pt x="0" y="469"/>
                                </a:lnTo>
                                <a:lnTo>
                                  <a:pt x="0" y="420"/>
                                </a:lnTo>
                                <a:lnTo>
                                  <a:pt x="1" y="359"/>
                                </a:lnTo>
                                <a:lnTo>
                                  <a:pt x="1" y="292"/>
                                </a:lnTo>
                                <a:lnTo>
                                  <a:pt x="1" y="222"/>
                                </a:lnTo>
                                <a:lnTo>
                                  <a:pt x="1" y="154"/>
                                </a:lnTo>
                                <a:lnTo>
                                  <a:pt x="2" y="94"/>
                                </a:lnTo>
                                <a:lnTo>
                                  <a:pt x="2" y="44"/>
                                </a:lnTo>
                                <a:lnTo>
                                  <a:pt x="2" y="13"/>
                                </a:lnTo>
                                <a:lnTo>
                                  <a:pt x="2" y="0"/>
                                </a:lnTo>
                                <a:lnTo>
                                  <a:pt x="11" y="45"/>
                                </a:lnTo>
                                <a:lnTo>
                                  <a:pt x="17" y="91"/>
                                </a:lnTo>
                                <a:lnTo>
                                  <a:pt x="22" y="138"/>
                                </a:lnTo>
                                <a:lnTo>
                                  <a:pt x="24" y="184"/>
                                </a:lnTo>
                                <a:lnTo>
                                  <a:pt x="25" y="230"/>
                                </a:lnTo>
                                <a:lnTo>
                                  <a:pt x="25" y="276"/>
                                </a:lnTo>
                                <a:lnTo>
                                  <a:pt x="24" y="322"/>
                                </a:lnTo>
                                <a:lnTo>
                                  <a:pt x="23" y="367"/>
                                </a:lnTo>
                                <a:lnTo>
                                  <a:pt x="23" y="413"/>
                                </a:lnTo>
                                <a:lnTo>
                                  <a:pt x="23" y="457"/>
                                </a:lnTo>
                                <a:lnTo>
                                  <a:pt x="24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0"/>
                        <wps:cNvSpPr>
                          <a:spLocks/>
                        </wps:cNvSpPr>
                        <wps:spPr bwMode="auto">
                          <a:xfrm>
                            <a:off x="538" y="1145"/>
                            <a:ext cx="11" cy="118"/>
                          </a:xfrm>
                          <a:custGeom>
                            <a:avLst/>
                            <a:gdLst>
                              <a:gd name="T0" fmla="*/ 42 w 42"/>
                              <a:gd name="T1" fmla="*/ 455 h 470"/>
                              <a:gd name="T2" fmla="*/ 39 w 42"/>
                              <a:gd name="T3" fmla="*/ 459 h 470"/>
                              <a:gd name="T4" fmla="*/ 31 w 42"/>
                              <a:gd name="T5" fmla="*/ 466 h 470"/>
                              <a:gd name="T6" fmla="*/ 28 w 42"/>
                              <a:gd name="T7" fmla="*/ 470 h 470"/>
                              <a:gd name="T8" fmla="*/ 28 w 42"/>
                              <a:gd name="T9" fmla="*/ 470 h 470"/>
                              <a:gd name="T10" fmla="*/ 23 w 42"/>
                              <a:gd name="T11" fmla="*/ 425 h 470"/>
                              <a:gd name="T12" fmla="*/ 21 w 42"/>
                              <a:gd name="T13" fmla="*/ 378 h 470"/>
                              <a:gd name="T14" fmla="*/ 20 w 42"/>
                              <a:gd name="T15" fmla="*/ 331 h 470"/>
                              <a:gd name="T16" fmla="*/ 21 w 42"/>
                              <a:gd name="T17" fmla="*/ 282 h 470"/>
                              <a:gd name="T18" fmla="*/ 21 w 42"/>
                              <a:gd name="T19" fmla="*/ 234 h 470"/>
                              <a:gd name="T20" fmla="*/ 21 w 42"/>
                              <a:gd name="T21" fmla="*/ 184 h 470"/>
                              <a:gd name="T22" fmla="*/ 20 w 42"/>
                              <a:gd name="T23" fmla="*/ 136 h 470"/>
                              <a:gd name="T24" fmla="*/ 17 w 42"/>
                              <a:gd name="T25" fmla="*/ 89 h 470"/>
                              <a:gd name="T26" fmla="*/ 10 w 42"/>
                              <a:gd name="T27" fmla="*/ 44 h 470"/>
                              <a:gd name="T28" fmla="*/ 0 w 42"/>
                              <a:gd name="T29" fmla="*/ 0 h 470"/>
                              <a:gd name="T30" fmla="*/ 0 w 42"/>
                              <a:gd name="T31" fmla="*/ 0 h 470"/>
                              <a:gd name="T32" fmla="*/ 15 w 42"/>
                              <a:gd name="T33" fmla="*/ 42 h 470"/>
                              <a:gd name="T34" fmla="*/ 26 w 42"/>
                              <a:gd name="T35" fmla="*/ 85 h 470"/>
                              <a:gd name="T36" fmla="*/ 34 w 42"/>
                              <a:gd name="T37" fmla="*/ 132 h 470"/>
                              <a:gd name="T38" fmla="*/ 39 w 42"/>
                              <a:gd name="T39" fmla="*/ 178 h 470"/>
                              <a:gd name="T40" fmla="*/ 41 w 42"/>
                              <a:gd name="T41" fmla="*/ 225 h 470"/>
                              <a:gd name="T42" fmla="*/ 41 w 42"/>
                              <a:gd name="T43" fmla="*/ 272 h 470"/>
                              <a:gd name="T44" fmla="*/ 41 w 42"/>
                              <a:gd name="T45" fmla="*/ 319 h 470"/>
                              <a:gd name="T46" fmla="*/ 41 w 42"/>
                              <a:gd name="T47" fmla="*/ 366 h 470"/>
                              <a:gd name="T48" fmla="*/ 41 w 42"/>
                              <a:gd name="T49" fmla="*/ 411 h 470"/>
                              <a:gd name="T50" fmla="*/ 42 w 42"/>
                              <a:gd name="T51" fmla="*/ 455 h 470"/>
                              <a:gd name="T52" fmla="*/ 42 w 42"/>
                              <a:gd name="T53" fmla="*/ 455 h 470"/>
                              <a:gd name="T54" fmla="*/ 42 w 42"/>
                              <a:gd name="T55" fmla="*/ 455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2" h="470">
                                <a:moveTo>
                                  <a:pt x="42" y="455"/>
                                </a:moveTo>
                                <a:lnTo>
                                  <a:pt x="39" y="459"/>
                                </a:lnTo>
                                <a:lnTo>
                                  <a:pt x="31" y="466"/>
                                </a:lnTo>
                                <a:lnTo>
                                  <a:pt x="28" y="470"/>
                                </a:lnTo>
                                <a:lnTo>
                                  <a:pt x="23" y="425"/>
                                </a:lnTo>
                                <a:lnTo>
                                  <a:pt x="21" y="378"/>
                                </a:lnTo>
                                <a:lnTo>
                                  <a:pt x="20" y="331"/>
                                </a:lnTo>
                                <a:lnTo>
                                  <a:pt x="21" y="282"/>
                                </a:lnTo>
                                <a:lnTo>
                                  <a:pt x="21" y="234"/>
                                </a:lnTo>
                                <a:lnTo>
                                  <a:pt x="21" y="184"/>
                                </a:lnTo>
                                <a:lnTo>
                                  <a:pt x="20" y="136"/>
                                </a:lnTo>
                                <a:lnTo>
                                  <a:pt x="17" y="89"/>
                                </a:lnTo>
                                <a:lnTo>
                                  <a:pt x="10" y="44"/>
                                </a:lnTo>
                                <a:lnTo>
                                  <a:pt x="0" y="0"/>
                                </a:lnTo>
                                <a:lnTo>
                                  <a:pt x="15" y="42"/>
                                </a:lnTo>
                                <a:lnTo>
                                  <a:pt x="26" y="85"/>
                                </a:lnTo>
                                <a:lnTo>
                                  <a:pt x="34" y="132"/>
                                </a:lnTo>
                                <a:lnTo>
                                  <a:pt x="39" y="178"/>
                                </a:lnTo>
                                <a:lnTo>
                                  <a:pt x="41" y="225"/>
                                </a:lnTo>
                                <a:lnTo>
                                  <a:pt x="41" y="272"/>
                                </a:lnTo>
                                <a:lnTo>
                                  <a:pt x="41" y="319"/>
                                </a:lnTo>
                                <a:lnTo>
                                  <a:pt x="41" y="366"/>
                                </a:lnTo>
                                <a:lnTo>
                                  <a:pt x="41" y="411"/>
                                </a:lnTo>
                                <a:lnTo>
                                  <a:pt x="42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1"/>
                        <wps:cNvSpPr>
                          <a:spLocks/>
                        </wps:cNvSpPr>
                        <wps:spPr bwMode="auto">
                          <a:xfrm>
                            <a:off x="376" y="1148"/>
                            <a:ext cx="15" cy="49"/>
                          </a:xfrm>
                          <a:custGeom>
                            <a:avLst/>
                            <a:gdLst>
                              <a:gd name="T0" fmla="*/ 14 w 64"/>
                              <a:gd name="T1" fmla="*/ 63 h 196"/>
                              <a:gd name="T2" fmla="*/ 11 w 64"/>
                              <a:gd name="T3" fmla="*/ 49 h 196"/>
                              <a:gd name="T4" fmla="*/ 3 w 64"/>
                              <a:gd name="T5" fmla="*/ 21 h 196"/>
                              <a:gd name="T6" fmla="*/ 0 w 64"/>
                              <a:gd name="T7" fmla="*/ 5 h 196"/>
                              <a:gd name="T8" fmla="*/ 0 w 64"/>
                              <a:gd name="T9" fmla="*/ 5 h 196"/>
                              <a:gd name="T10" fmla="*/ 19 w 64"/>
                              <a:gd name="T11" fmla="*/ 3 h 196"/>
                              <a:gd name="T12" fmla="*/ 36 w 64"/>
                              <a:gd name="T13" fmla="*/ 0 h 196"/>
                              <a:gd name="T14" fmla="*/ 46 w 64"/>
                              <a:gd name="T15" fmla="*/ 15 h 196"/>
                              <a:gd name="T16" fmla="*/ 46 w 64"/>
                              <a:gd name="T17" fmla="*/ 15 h 196"/>
                              <a:gd name="T18" fmla="*/ 51 w 64"/>
                              <a:gd name="T19" fmla="*/ 62 h 196"/>
                              <a:gd name="T20" fmla="*/ 59 w 64"/>
                              <a:gd name="T21" fmla="*/ 149 h 196"/>
                              <a:gd name="T22" fmla="*/ 64 w 64"/>
                              <a:gd name="T23" fmla="*/ 196 h 196"/>
                              <a:gd name="T24" fmla="*/ 64 w 64"/>
                              <a:gd name="T25" fmla="*/ 196 h 196"/>
                              <a:gd name="T26" fmla="*/ 35 w 64"/>
                              <a:gd name="T27" fmla="*/ 159 h 196"/>
                              <a:gd name="T28" fmla="*/ 24 w 64"/>
                              <a:gd name="T29" fmla="*/ 111 h 196"/>
                              <a:gd name="T30" fmla="*/ 14 w 64"/>
                              <a:gd name="T31" fmla="*/ 63 h 196"/>
                              <a:gd name="T32" fmla="*/ 14 w 64"/>
                              <a:gd name="T33" fmla="*/ 63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96">
                                <a:moveTo>
                                  <a:pt x="14" y="63"/>
                                </a:moveTo>
                                <a:lnTo>
                                  <a:pt x="11" y="49"/>
                                </a:lnTo>
                                <a:lnTo>
                                  <a:pt x="3" y="21"/>
                                </a:lnTo>
                                <a:lnTo>
                                  <a:pt x="0" y="5"/>
                                </a:lnTo>
                                <a:lnTo>
                                  <a:pt x="19" y="3"/>
                                </a:lnTo>
                                <a:lnTo>
                                  <a:pt x="36" y="0"/>
                                </a:lnTo>
                                <a:lnTo>
                                  <a:pt x="46" y="15"/>
                                </a:lnTo>
                                <a:lnTo>
                                  <a:pt x="51" y="62"/>
                                </a:lnTo>
                                <a:lnTo>
                                  <a:pt x="59" y="149"/>
                                </a:lnTo>
                                <a:lnTo>
                                  <a:pt x="64" y="196"/>
                                </a:lnTo>
                                <a:lnTo>
                                  <a:pt x="35" y="159"/>
                                </a:lnTo>
                                <a:lnTo>
                                  <a:pt x="24" y="111"/>
                                </a:lnTo>
                                <a:lnTo>
                                  <a:pt x="1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82"/>
                        <wps:cNvSpPr>
                          <a:spLocks/>
                        </wps:cNvSpPr>
                        <wps:spPr bwMode="auto">
                          <a:xfrm>
                            <a:off x="418" y="1148"/>
                            <a:ext cx="11" cy="13"/>
                          </a:xfrm>
                          <a:custGeom>
                            <a:avLst/>
                            <a:gdLst>
                              <a:gd name="T0" fmla="*/ 25 w 44"/>
                              <a:gd name="T1" fmla="*/ 49 h 49"/>
                              <a:gd name="T2" fmla="*/ 14 w 44"/>
                              <a:gd name="T3" fmla="*/ 45 h 49"/>
                              <a:gd name="T4" fmla="*/ 5 w 44"/>
                              <a:gd name="T5" fmla="*/ 39 h 49"/>
                              <a:gd name="T6" fmla="*/ 0 w 44"/>
                              <a:gd name="T7" fmla="*/ 30 h 49"/>
                              <a:gd name="T8" fmla="*/ 0 w 44"/>
                              <a:gd name="T9" fmla="*/ 30 h 49"/>
                              <a:gd name="T10" fmla="*/ 0 w 44"/>
                              <a:gd name="T11" fmla="*/ 22 h 49"/>
                              <a:gd name="T12" fmla="*/ 0 w 44"/>
                              <a:gd name="T13" fmla="*/ 8 h 49"/>
                              <a:gd name="T14" fmla="*/ 0 w 44"/>
                              <a:gd name="T15" fmla="*/ 0 h 49"/>
                              <a:gd name="T16" fmla="*/ 0 w 44"/>
                              <a:gd name="T17" fmla="*/ 0 h 49"/>
                              <a:gd name="T18" fmla="*/ 12 w 44"/>
                              <a:gd name="T19" fmla="*/ 8 h 49"/>
                              <a:gd name="T20" fmla="*/ 33 w 44"/>
                              <a:gd name="T21" fmla="*/ 20 h 49"/>
                              <a:gd name="T22" fmla="*/ 44 w 44"/>
                              <a:gd name="T23" fmla="*/ 27 h 49"/>
                              <a:gd name="T24" fmla="*/ 44 w 44"/>
                              <a:gd name="T25" fmla="*/ 27 h 49"/>
                              <a:gd name="T26" fmla="*/ 43 w 44"/>
                              <a:gd name="T27" fmla="*/ 37 h 49"/>
                              <a:gd name="T28" fmla="*/ 34 w 44"/>
                              <a:gd name="T29" fmla="*/ 44 h 49"/>
                              <a:gd name="T30" fmla="*/ 25 w 44"/>
                              <a:gd name="T31" fmla="*/ 49 h 49"/>
                              <a:gd name="T32" fmla="*/ 25 w 44"/>
                              <a:gd name="T33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25" y="49"/>
                                </a:moveTo>
                                <a:lnTo>
                                  <a:pt x="14" y="45"/>
                                </a:lnTo>
                                <a:lnTo>
                                  <a:pt x="5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33" y="20"/>
                                </a:lnTo>
                                <a:lnTo>
                                  <a:pt x="44" y="27"/>
                                </a:lnTo>
                                <a:lnTo>
                                  <a:pt x="43" y="37"/>
                                </a:lnTo>
                                <a:lnTo>
                                  <a:pt x="34" y="44"/>
                                </a:lnTo>
                                <a:lnTo>
                                  <a:pt x="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3"/>
                        <wps:cNvSpPr>
                          <a:spLocks/>
                        </wps:cNvSpPr>
                        <wps:spPr bwMode="auto">
                          <a:xfrm>
                            <a:off x="1030" y="1150"/>
                            <a:ext cx="28" cy="84"/>
                          </a:xfrm>
                          <a:custGeom>
                            <a:avLst/>
                            <a:gdLst>
                              <a:gd name="T0" fmla="*/ 112 w 112"/>
                              <a:gd name="T1" fmla="*/ 335 h 339"/>
                              <a:gd name="T2" fmla="*/ 110 w 112"/>
                              <a:gd name="T3" fmla="*/ 336 h 339"/>
                              <a:gd name="T4" fmla="*/ 107 w 112"/>
                              <a:gd name="T5" fmla="*/ 338 h 339"/>
                              <a:gd name="T6" fmla="*/ 105 w 112"/>
                              <a:gd name="T7" fmla="*/ 339 h 339"/>
                              <a:gd name="T8" fmla="*/ 105 w 112"/>
                              <a:gd name="T9" fmla="*/ 339 h 339"/>
                              <a:gd name="T10" fmla="*/ 87 w 112"/>
                              <a:gd name="T11" fmla="*/ 288 h 339"/>
                              <a:gd name="T12" fmla="*/ 71 w 112"/>
                              <a:gd name="T13" fmla="*/ 235 h 339"/>
                              <a:gd name="T14" fmla="*/ 54 w 112"/>
                              <a:gd name="T15" fmla="*/ 182 h 339"/>
                              <a:gd name="T16" fmla="*/ 38 w 112"/>
                              <a:gd name="T17" fmla="*/ 130 h 339"/>
                              <a:gd name="T18" fmla="*/ 20 w 112"/>
                              <a:gd name="T19" fmla="*/ 78 h 339"/>
                              <a:gd name="T20" fmla="*/ 0 w 112"/>
                              <a:gd name="T21" fmla="*/ 28 h 339"/>
                              <a:gd name="T22" fmla="*/ 0 w 112"/>
                              <a:gd name="T23" fmla="*/ 28 h 339"/>
                              <a:gd name="T24" fmla="*/ 15 w 112"/>
                              <a:gd name="T25" fmla="*/ 16 h 339"/>
                              <a:gd name="T26" fmla="*/ 35 w 112"/>
                              <a:gd name="T27" fmla="*/ 11 h 339"/>
                              <a:gd name="T28" fmla="*/ 54 w 112"/>
                              <a:gd name="T29" fmla="*/ 0 h 339"/>
                              <a:gd name="T30" fmla="*/ 54 w 112"/>
                              <a:gd name="T31" fmla="*/ 0 h 339"/>
                              <a:gd name="T32" fmla="*/ 75 w 112"/>
                              <a:gd name="T33" fmla="*/ 37 h 339"/>
                              <a:gd name="T34" fmla="*/ 85 w 112"/>
                              <a:gd name="T35" fmla="*/ 77 h 339"/>
                              <a:gd name="T36" fmla="*/ 88 w 112"/>
                              <a:gd name="T37" fmla="*/ 120 h 339"/>
                              <a:gd name="T38" fmla="*/ 87 w 112"/>
                              <a:gd name="T39" fmla="*/ 165 h 339"/>
                              <a:gd name="T40" fmla="*/ 86 w 112"/>
                              <a:gd name="T41" fmla="*/ 210 h 339"/>
                              <a:gd name="T42" fmla="*/ 88 w 112"/>
                              <a:gd name="T43" fmla="*/ 254 h 339"/>
                              <a:gd name="T44" fmla="*/ 96 w 112"/>
                              <a:gd name="T45" fmla="*/ 295 h 339"/>
                              <a:gd name="T46" fmla="*/ 112 w 112"/>
                              <a:gd name="T47" fmla="*/ 335 h 339"/>
                              <a:gd name="T48" fmla="*/ 112 w 112"/>
                              <a:gd name="T49" fmla="*/ 335 h 339"/>
                              <a:gd name="T50" fmla="*/ 112 w 112"/>
                              <a:gd name="T51" fmla="*/ 335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2" h="339">
                                <a:moveTo>
                                  <a:pt x="112" y="335"/>
                                </a:moveTo>
                                <a:lnTo>
                                  <a:pt x="110" y="336"/>
                                </a:lnTo>
                                <a:lnTo>
                                  <a:pt x="107" y="338"/>
                                </a:lnTo>
                                <a:lnTo>
                                  <a:pt x="105" y="339"/>
                                </a:lnTo>
                                <a:lnTo>
                                  <a:pt x="87" y="288"/>
                                </a:lnTo>
                                <a:lnTo>
                                  <a:pt x="71" y="235"/>
                                </a:lnTo>
                                <a:lnTo>
                                  <a:pt x="54" y="182"/>
                                </a:lnTo>
                                <a:lnTo>
                                  <a:pt x="38" y="130"/>
                                </a:lnTo>
                                <a:lnTo>
                                  <a:pt x="20" y="78"/>
                                </a:lnTo>
                                <a:lnTo>
                                  <a:pt x="0" y="28"/>
                                </a:lnTo>
                                <a:lnTo>
                                  <a:pt x="15" y="16"/>
                                </a:lnTo>
                                <a:lnTo>
                                  <a:pt x="35" y="11"/>
                                </a:lnTo>
                                <a:lnTo>
                                  <a:pt x="54" y="0"/>
                                </a:lnTo>
                                <a:lnTo>
                                  <a:pt x="75" y="37"/>
                                </a:lnTo>
                                <a:lnTo>
                                  <a:pt x="85" y="77"/>
                                </a:lnTo>
                                <a:lnTo>
                                  <a:pt x="88" y="120"/>
                                </a:lnTo>
                                <a:lnTo>
                                  <a:pt x="87" y="165"/>
                                </a:lnTo>
                                <a:lnTo>
                                  <a:pt x="86" y="210"/>
                                </a:lnTo>
                                <a:lnTo>
                                  <a:pt x="88" y="254"/>
                                </a:lnTo>
                                <a:lnTo>
                                  <a:pt x="96" y="295"/>
                                </a:lnTo>
                                <a:lnTo>
                                  <a:pt x="112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4"/>
                        <wps:cNvSpPr>
                          <a:spLocks/>
                        </wps:cNvSpPr>
                        <wps:spPr bwMode="auto">
                          <a:xfrm>
                            <a:off x="366" y="1152"/>
                            <a:ext cx="14" cy="42"/>
                          </a:xfrm>
                          <a:custGeom>
                            <a:avLst/>
                            <a:gdLst>
                              <a:gd name="T0" fmla="*/ 42 w 60"/>
                              <a:gd name="T1" fmla="*/ 78 h 169"/>
                              <a:gd name="T2" fmla="*/ 51 w 60"/>
                              <a:gd name="T3" fmla="*/ 112 h 169"/>
                              <a:gd name="T4" fmla="*/ 60 w 60"/>
                              <a:gd name="T5" fmla="*/ 146 h 169"/>
                              <a:gd name="T6" fmla="*/ 60 w 60"/>
                              <a:gd name="T7" fmla="*/ 169 h 169"/>
                              <a:gd name="T8" fmla="*/ 60 w 60"/>
                              <a:gd name="T9" fmla="*/ 169 h 169"/>
                              <a:gd name="T10" fmla="*/ 27 w 60"/>
                              <a:gd name="T11" fmla="*/ 117 h 169"/>
                              <a:gd name="T12" fmla="*/ 5 w 60"/>
                              <a:gd name="T13" fmla="*/ 59 h 169"/>
                              <a:gd name="T14" fmla="*/ 0 w 60"/>
                              <a:gd name="T15" fmla="*/ 0 h 169"/>
                              <a:gd name="T16" fmla="*/ 0 w 60"/>
                              <a:gd name="T17" fmla="*/ 0 h 169"/>
                              <a:gd name="T18" fmla="*/ 27 w 60"/>
                              <a:gd name="T19" fmla="*/ 13 h 169"/>
                              <a:gd name="T20" fmla="*/ 36 w 60"/>
                              <a:gd name="T21" fmla="*/ 44 h 169"/>
                              <a:gd name="T22" fmla="*/ 42 w 60"/>
                              <a:gd name="T23" fmla="*/ 78 h 169"/>
                              <a:gd name="T24" fmla="*/ 42 w 60"/>
                              <a:gd name="T25" fmla="*/ 78 h 169"/>
                              <a:gd name="T26" fmla="*/ 42 w 60"/>
                              <a:gd name="T27" fmla="*/ 7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169">
                                <a:moveTo>
                                  <a:pt x="42" y="78"/>
                                </a:moveTo>
                                <a:lnTo>
                                  <a:pt x="51" y="112"/>
                                </a:lnTo>
                                <a:lnTo>
                                  <a:pt x="60" y="146"/>
                                </a:lnTo>
                                <a:lnTo>
                                  <a:pt x="60" y="169"/>
                                </a:lnTo>
                                <a:lnTo>
                                  <a:pt x="27" y="117"/>
                                </a:lnTo>
                                <a:lnTo>
                                  <a:pt x="5" y="59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36" y="44"/>
                                </a:lnTo>
                                <a:lnTo>
                                  <a:pt x="4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5"/>
                        <wps:cNvSpPr>
                          <a:spLocks/>
                        </wps:cNvSpPr>
                        <wps:spPr bwMode="auto">
                          <a:xfrm>
                            <a:off x="1019" y="1156"/>
                            <a:ext cx="32" cy="7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301 h 301"/>
                              <a:gd name="T2" fmla="*/ 111 w 129"/>
                              <a:gd name="T3" fmla="*/ 298 h 301"/>
                              <a:gd name="T4" fmla="*/ 96 w 129"/>
                              <a:gd name="T5" fmla="*/ 287 h 301"/>
                              <a:gd name="T6" fmla="*/ 89 w 129"/>
                              <a:gd name="T7" fmla="*/ 269 h 301"/>
                              <a:gd name="T8" fmla="*/ 89 w 129"/>
                              <a:gd name="T9" fmla="*/ 269 h 301"/>
                              <a:gd name="T10" fmla="*/ 75 w 129"/>
                              <a:gd name="T11" fmla="*/ 215 h 301"/>
                              <a:gd name="T12" fmla="*/ 56 w 129"/>
                              <a:gd name="T13" fmla="*/ 164 h 301"/>
                              <a:gd name="T14" fmla="*/ 36 w 129"/>
                              <a:gd name="T15" fmla="*/ 111 h 301"/>
                              <a:gd name="T16" fmla="*/ 17 w 129"/>
                              <a:gd name="T17" fmla="*/ 60 h 301"/>
                              <a:gd name="T18" fmla="*/ 0 w 129"/>
                              <a:gd name="T19" fmla="*/ 6 h 301"/>
                              <a:gd name="T20" fmla="*/ 0 w 129"/>
                              <a:gd name="T21" fmla="*/ 6 h 301"/>
                              <a:gd name="T22" fmla="*/ 7 w 129"/>
                              <a:gd name="T23" fmla="*/ 3 h 301"/>
                              <a:gd name="T24" fmla="*/ 17 w 129"/>
                              <a:gd name="T25" fmla="*/ 0 h 301"/>
                              <a:gd name="T26" fmla="*/ 25 w 129"/>
                              <a:gd name="T27" fmla="*/ 4 h 301"/>
                              <a:gd name="T28" fmla="*/ 25 w 129"/>
                              <a:gd name="T29" fmla="*/ 4 h 301"/>
                              <a:gd name="T30" fmla="*/ 33 w 129"/>
                              <a:gd name="T31" fmla="*/ 26 h 301"/>
                              <a:gd name="T32" fmla="*/ 52 w 129"/>
                              <a:gd name="T33" fmla="*/ 81 h 301"/>
                              <a:gd name="T34" fmla="*/ 77 w 129"/>
                              <a:gd name="T35" fmla="*/ 152 h 301"/>
                              <a:gd name="T36" fmla="*/ 101 w 129"/>
                              <a:gd name="T37" fmla="*/ 224 h 301"/>
                              <a:gd name="T38" fmla="*/ 121 w 129"/>
                              <a:gd name="T39" fmla="*/ 279 h 301"/>
                              <a:gd name="T40" fmla="*/ 129 w 129"/>
                              <a:gd name="T41" fmla="*/ 301 h 301"/>
                              <a:gd name="T42" fmla="*/ 129 w 129"/>
                              <a:gd name="T43" fmla="*/ 301 h 301"/>
                              <a:gd name="T44" fmla="*/ 129 w 129"/>
                              <a:gd name="T45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9" h="301">
                                <a:moveTo>
                                  <a:pt x="129" y="301"/>
                                </a:moveTo>
                                <a:lnTo>
                                  <a:pt x="111" y="298"/>
                                </a:lnTo>
                                <a:lnTo>
                                  <a:pt x="96" y="287"/>
                                </a:lnTo>
                                <a:lnTo>
                                  <a:pt x="89" y="269"/>
                                </a:lnTo>
                                <a:lnTo>
                                  <a:pt x="75" y="215"/>
                                </a:lnTo>
                                <a:lnTo>
                                  <a:pt x="56" y="164"/>
                                </a:lnTo>
                                <a:lnTo>
                                  <a:pt x="36" y="111"/>
                                </a:lnTo>
                                <a:lnTo>
                                  <a:pt x="17" y="60"/>
                                </a:lnTo>
                                <a:lnTo>
                                  <a:pt x="0" y="6"/>
                                </a:lnTo>
                                <a:lnTo>
                                  <a:pt x="7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4"/>
                                </a:lnTo>
                                <a:lnTo>
                                  <a:pt x="33" y="26"/>
                                </a:lnTo>
                                <a:lnTo>
                                  <a:pt x="52" y="81"/>
                                </a:lnTo>
                                <a:lnTo>
                                  <a:pt x="77" y="152"/>
                                </a:lnTo>
                                <a:lnTo>
                                  <a:pt x="101" y="224"/>
                                </a:lnTo>
                                <a:lnTo>
                                  <a:pt x="121" y="279"/>
                                </a:lnTo>
                                <a:lnTo>
                                  <a:pt x="129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6"/>
                        <wps:cNvSpPr>
                          <a:spLocks/>
                        </wps:cNvSpPr>
                        <wps:spPr bwMode="auto">
                          <a:xfrm>
                            <a:off x="438" y="1166"/>
                            <a:ext cx="22" cy="7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83"/>
                              <a:gd name="T2" fmla="*/ 72 w 88"/>
                              <a:gd name="T3" fmla="*/ 47 h 283"/>
                              <a:gd name="T4" fmla="*/ 58 w 88"/>
                              <a:gd name="T5" fmla="*/ 94 h 283"/>
                              <a:gd name="T6" fmla="*/ 44 w 88"/>
                              <a:gd name="T7" fmla="*/ 143 h 283"/>
                              <a:gd name="T8" fmla="*/ 31 w 88"/>
                              <a:gd name="T9" fmla="*/ 190 h 283"/>
                              <a:gd name="T10" fmla="*/ 16 w 88"/>
                              <a:gd name="T11" fmla="*/ 237 h 283"/>
                              <a:gd name="T12" fmla="*/ 0 w 88"/>
                              <a:gd name="T13" fmla="*/ 283 h 283"/>
                              <a:gd name="T14" fmla="*/ 0 w 88"/>
                              <a:gd name="T15" fmla="*/ 283 h 283"/>
                              <a:gd name="T16" fmla="*/ 4 w 88"/>
                              <a:gd name="T17" fmla="*/ 229 h 283"/>
                              <a:gd name="T18" fmla="*/ 14 w 88"/>
                              <a:gd name="T19" fmla="*/ 176 h 283"/>
                              <a:gd name="T20" fmla="*/ 27 w 88"/>
                              <a:gd name="T21" fmla="*/ 123 h 283"/>
                              <a:gd name="T22" fmla="*/ 39 w 88"/>
                              <a:gd name="T23" fmla="*/ 69 h 283"/>
                              <a:gd name="T24" fmla="*/ 49 w 88"/>
                              <a:gd name="T25" fmla="*/ 16 h 283"/>
                              <a:gd name="T26" fmla="*/ 49 w 88"/>
                              <a:gd name="T27" fmla="*/ 16 h 283"/>
                              <a:gd name="T28" fmla="*/ 61 w 88"/>
                              <a:gd name="T29" fmla="*/ 9 h 283"/>
                              <a:gd name="T30" fmla="*/ 75 w 88"/>
                              <a:gd name="T31" fmla="*/ 3 h 283"/>
                              <a:gd name="T32" fmla="*/ 88 w 88"/>
                              <a:gd name="T33" fmla="*/ 0 h 283"/>
                              <a:gd name="T34" fmla="*/ 88 w 88"/>
                              <a:gd name="T35" fmla="*/ 0 h 283"/>
                              <a:gd name="T36" fmla="*/ 88 w 88"/>
                              <a:gd name="T37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8" h="283">
                                <a:moveTo>
                                  <a:pt x="88" y="0"/>
                                </a:moveTo>
                                <a:lnTo>
                                  <a:pt x="72" y="47"/>
                                </a:lnTo>
                                <a:lnTo>
                                  <a:pt x="58" y="94"/>
                                </a:lnTo>
                                <a:lnTo>
                                  <a:pt x="44" y="143"/>
                                </a:lnTo>
                                <a:lnTo>
                                  <a:pt x="31" y="190"/>
                                </a:lnTo>
                                <a:lnTo>
                                  <a:pt x="16" y="237"/>
                                </a:lnTo>
                                <a:lnTo>
                                  <a:pt x="0" y="283"/>
                                </a:lnTo>
                                <a:lnTo>
                                  <a:pt x="4" y="229"/>
                                </a:lnTo>
                                <a:lnTo>
                                  <a:pt x="14" y="176"/>
                                </a:lnTo>
                                <a:lnTo>
                                  <a:pt x="27" y="123"/>
                                </a:lnTo>
                                <a:lnTo>
                                  <a:pt x="39" y="69"/>
                                </a:lnTo>
                                <a:lnTo>
                                  <a:pt x="49" y="16"/>
                                </a:lnTo>
                                <a:lnTo>
                                  <a:pt x="61" y="9"/>
                                </a:lnTo>
                                <a:lnTo>
                                  <a:pt x="75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7"/>
                        <wps:cNvSpPr>
                          <a:spLocks/>
                        </wps:cNvSpPr>
                        <wps:spPr bwMode="auto">
                          <a:xfrm>
                            <a:off x="277" y="1167"/>
                            <a:ext cx="25" cy="81"/>
                          </a:xfrm>
                          <a:custGeom>
                            <a:avLst/>
                            <a:gdLst>
                              <a:gd name="T0" fmla="*/ 76 w 101"/>
                              <a:gd name="T1" fmla="*/ 19 h 326"/>
                              <a:gd name="T2" fmla="*/ 78 w 101"/>
                              <a:gd name="T3" fmla="*/ 59 h 326"/>
                              <a:gd name="T4" fmla="*/ 72 w 101"/>
                              <a:gd name="T5" fmla="*/ 98 h 326"/>
                              <a:gd name="T6" fmla="*/ 88 w 101"/>
                              <a:gd name="T7" fmla="*/ 134 h 326"/>
                              <a:gd name="T8" fmla="*/ 88 w 101"/>
                              <a:gd name="T9" fmla="*/ 134 h 326"/>
                              <a:gd name="T10" fmla="*/ 74 w 101"/>
                              <a:gd name="T11" fmla="*/ 168 h 326"/>
                              <a:gd name="T12" fmla="*/ 62 w 101"/>
                              <a:gd name="T13" fmla="*/ 203 h 326"/>
                              <a:gd name="T14" fmla="*/ 44 w 101"/>
                              <a:gd name="T15" fmla="*/ 234 h 326"/>
                              <a:gd name="T16" fmla="*/ 44 w 101"/>
                              <a:gd name="T17" fmla="*/ 234 h 326"/>
                              <a:gd name="T18" fmla="*/ 62 w 101"/>
                              <a:gd name="T19" fmla="*/ 266 h 326"/>
                              <a:gd name="T20" fmla="*/ 78 w 101"/>
                              <a:gd name="T21" fmla="*/ 297 h 326"/>
                              <a:gd name="T22" fmla="*/ 101 w 101"/>
                              <a:gd name="T23" fmla="*/ 326 h 326"/>
                              <a:gd name="T24" fmla="*/ 101 w 101"/>
                              <a:gd name="T25" fmla="*/ 326 h 326"/>
                              <a:gd name="T26" fmla="*/ 63 w 101"/>
                              <a:gd name="T27" fmla="*/ 315 h 326"/>
                              <a:gd name="T28" fmla="*/ 29 w 101"/>
                              <a:gd name="T29" fmla="*/ 289 h 326"/>
                              <a:gd name="T30" fmla="*/ 0 w 101"/>
                              <a:gd name="T31" fmla="*/ 254 h 326"/>
                              <a:gd name="T32" fmla="*/ 0 w 101"/>
                              <a:gd name="T33" fmla="*/ 254 h 326"/>
                              <a:gd name="T34" fmla="*/ 0 w 101"/>
                              <a:gd name="T35" fmla="*/ 208 h 326"/>
                              <a:gd name="T36" fmla="*/ 9 w 101"/>
                              <a:gd name="T37" fmla="*/ 163 h 326"/>
                              <a:gd name="T38" fmla="*/ 20 w 101"/>
                              <a:gd name="T39" fmla="*/ 118 h 326"/>
                              <a:gd name="T40" fmla="*/ 26 w 101"/>
                              <a:gd name="T41" fmla="*/ 73 h 326"/>
                              <a:gd name="T42" fmla="*/ 18 w 101"/>
                              <a:gd name="T43" fmla="*/ 27 h 326"/>
                              <a:gd name="T44" fmla="*/ 18 w 101"/>
                              <a:gd name="T45" fmla="*/ 27 h 326"/>
                              <a:gd name="T46" fmla="*/ 17 w 101"/>
                              <a:gd name="T47" fmla="*/ 16 h 326"/>
                              <a:gd name="T48" fmla="*/ 23 w 101"/>
                              <a:gd name="T49" fmla="*/ 6 h 326"/>
                              <a:gd name="T50" fmla="*/ 32 w 101"/>
                              <a:gd name="T51" fmla="*/ 0 h 326"/>
                              <a:gd name="T52" fmla="*/ 32 w 101"/>
                              <a:gd name="T53" fmla="*/ 0 h 326"/>
                              <a:gd name="T54" fmla="*/ 49 w 101"/>
                              <a:gd name="T55" fmla="*/ 3 h 326"/>
                              <a:gd name="T56" fmla="*/ 63 w 101"/>
                              <a:gd name="T57" fmla="*/ 9 h 326"/>
                              <a:gd name="T58" fmla="*/ 76 w 101"/>
                              <a:gd name="T59" fmla="*/ 19 h 326"/>
                              <a:gd name="T60" fmla="*/ 76 w 101"/>
                              <a:gd name="T61" fmla="*/ 19 h 326"/>
                              <a:gd name="T62" fmla="*/ 76 w 101"/>
                              <a:gd name="T63" fmla="*/ 19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1" h="326">
                                <a:moveTo>
                                  <a:pt x="76" y="19"/>
                                </a:moveTo>
                                <a:lnTo>
                                  <a:pt x="78" y="59"/>
                                </a:lnTo>
                                <a:lnTo>
                                  <a:pt x="72" y="98"/>
                                </a:lnTo>
                                <a:lnTo>
                                  <a:pt x="88" y="134"/>
                                </a:lnTo>
                                <a:lnTo>
                                  <a:pt x="74" y="168"/>
                                </a:lnTo>
                                <a:lnTo>
                                  <a:pt x="62" y="203"/>
                                </a:lnTo>
                                <a:lnTo>
                                  <a:pt x="44" y="234"/>
                                </a:lnTo>
                                <a:lnTo>
                                  <a:pt x="62" y="266"/>
                                </a:lnTo>
                                <a:lnTo>
                                  <a:pt x="78" y="297"/>
                                </a:lnTo>
                                <a:lnTo>
                                  <a:pt x="101" y="326"/>
                                </a:lnTo>
                                <a:lnTo>
                                  <a:pt x="63" y="315"/>
                                </a:lnTo>
                                <a:lnTo>
                                  <a:pt x="29" y="289"/>
                                </a:lnTo>
                                <a:lnTo>
                                  <a:pt x="0" y="254"/>
                                </a:lnTo>
                                <a:lnTo>
                                  <a:pt x="0" y="208"/>
                                </a:lnTo>
                                <a:lnTo>
                                  <a:pt x="9" y="163"/>
                                </a:lnTo>
                                <a:lnTo>
                                  <a:pt x="20" y="118"/>
                                </a:lnTo>
                                <a:lnTo>
                                  <a:pt x="26" y="73"/>
                                </a:lnTo>
                                <a:lnTo>
                                  <a:pt x="18" y="27"/>
                                </a:lnTo>
                                <a:lnTo>
                                  <a:pt x="17" y="16"/>
                                </a:lnTo>
                                <a:lnTo>
                                  <a:pt x="23" y="6"/>
                                </a:lnTo>
                                <a:lnTo>
                                  <a:pt x="32" y="0"/>
                                </a:lnTo>
                                <a:lnTo>
                                  <a:pt x="49" y="3"/>
                                </a:lnTo>
                                <a:lnTo>
                                  <a:pt x="63" y="9"/>
                                </a:lnTo>
                                <a:lnTo>
                                  <a:pt x="7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8"/>
                        <wps:cNvSpPr>
                          <a:spLocks/>
                        </wps:cNvSpPr>
                        <wps:spPr bwMode="auto">
                          <a:xfrm>
                            <a:off x="432" y="1171"/>
                            <a:ext cx="12" cy="6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69"/>
                              <a:gd name="T2" fmla="*/ 41 w 49"/>
                              <a:gd name="T3" fmla="*/ 55 h 269"/>
                              <a:gd name="T4" fmla="*/ 31 w 49"/>
                              <a:gd name="T5" fmla="*/ 110 h 269"/>
                              <a:gd name="T6" fmla="*/ 20 w 49"/>
                              <a:gd name="T7" fmla="*/ 162 h 269"/>
                              <a:gd name="T8" fmla="*/ 12 w 49"/>
                              <a:gd name="T9" fmla="*/ 216 h 269"/>
                              <a:gd name="T10" fmla="*/ 5 w 49"/>
                              <a:gd name="T11" fmla="*/ 269 h 269"/>
                              <a:gd name="T12" fmla="*/ 5 w 49"/>
                              <a:gd name="T13" fmla="*/ 269 h 269"/>
                              <a:gd name="T14" fmla="*/ 4 w 49"/>
                              <a:gd name="T15" fmla="*/ 269 h 269"/>
                              <a:gd name="T16" fmla="*/ 2 w 49"/>
                              <a:gd name="T17" fmla="*/ 269 h 269"/>
                              <a:gd name="T18" fmla="*/ 0 w 49"/>
                              <a:gd name="T19" fmla="*/ 269 h 269"/>
                              <a:gd name="T20" fmla="*/ 0 w 49"/>
                              <a:gd name="T21" fmla="*/ 269 h 269"/>
                              <a:gd name="T22" fmla="*/ 2 w 49"/>
                              <a:gd name="T23" fmla="*/ 218 h 269"/>
                              <a:gd name="T24" fmla="*/ 4 w 49"/>
                              <a:gd name="T25" fmla="*/ 167 h 269"/>
                              <a:gd name="T26" fmla="*/ 8 w 49"/>
                              <a:gd name="T27" fmla="*/ 114 h 269"/>
                              <a:gd name="T28" fmla="*/ 12 w 49"/>
                              <a:gd name="T29" fmla="*/ 62 h 269"/>
                              <a:gd name="T30" fmla="*/ 13 w 49"/>
                              <a:gd name="T31" fmla="*/ 13 h 269"/>
                              <a:gd name="T32" fmla="*/ 13 w 49"/>
                              <a:gd name="T33" fmla="*/ 13 h 269"/>
                              <a:gd name="T34" fmla="*/ 24 w 49"/>
                              <a:gd name="T35" fmla="*/ 6 h 269"/>
                              <a:gd name="T36" fmla="*/ 37 w 49"/>
                              <a:gd name="T37" fmla="*/ 3 h 269"/>
                              <a:gd name="T38" fmla="*/ 49 w 49"/>
                              <a:gd name="T39" fmla="*/ 0 h 269"/>
                              <a:gd name="T40" fmla="*/ 49 w 49"/>
                              <a:gd name="T41" fmla="*/ 0 h 269"/>
                              <a:gd name="T42" fmla="*/ 49 w 49"/>
                              <a:gd name="T43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9" h="269">
                                <a:moveTo>
                                  <a:pt x="49" y="0"/>
                                </a:moveTo>
                                <a:lnTo>
                                  <a:pt x="41" y="55"/>
                                </a:lnTo>
                                <a:lnTo>
                                  <a:pt x="31" y="110"/>
                                </a:lnTo>
                                <a:lnTo>
                                  <a:pt x="20" y="162"/>
                                </a:lnTo>
                                <a:lnTo>
                                  <a:pt x="12" y="216"/>
                                </a:lnTo>
                                <a:lnTo>
                                  <a:pt x="5" y="269"/>
                                </a:lnTo>
                                <a:lnTo>
                                  <a:pt x="4" y="269"/>
                                </a:lnTo>
                                <a:lnTo>
                                  <a:pt x="2" y="269"/>
                                </a:lnTo>
                                <a:lnTo>
                                  <a:pt x="0" y="269"/>
                                </a:lnTo>
                                <a:lnTo>
                                  <a:pt x="2" y="218"/>
                                </a:lnTo>
                                <a:lnTo>
                                  <a:pt x="4" y="167"/>
                                </a:lnTo>
                                <a:lnTo>
                                  <a:pt x="8" y="114"/>
                                </a:lnTo>
                                <a:lnTo>
                                  <a:pt x="12" y="62"/>
                                </a:lnTo>
                                <a:lnTo>
                                  <a:pt x="13" y="13"/>
                                </a:lnTo>
                                <a:lnTo>
                                  <a:pt x="24" y="6"/>
                                </a:lnTo>
                                <a:lnTo>
                                  <a:pt x="37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9"/>
                        <wps:cNvSpPr>
                          <a:spLocks/>
                        </wps:cNvSpPr>
                        <wps:spPr bwMode="auto">
                          <a:xfrm>
                            <a:off x="419" y="1174"/>
                            <a:ext cx="85" cy="87"/>
                          </a:xfrm>
                          <a:custGeom>
                            <a:avLst/>
                            <a:gdLst>
                              <a:gd name="T0" fmla="*/ 43 w 343"/>
                              <a:gd name="T1" fmla="*/ 0 h 349"/>
                              <a:gd name="T2" fmla="*/ 42 w 343"/>
                              <a:gd name="T3" fmla="*/ 56 h 349"/>
                              <a:gd name="T4" fmla="*/ 40 w 343"/>
                              <a:gd name="T5" fmla="*/ 113 h 349"/>
                              <a:gd name="T6" fmla="*/ 39 w 343"/>
                              <a:gd name="T7" fmla="*/ 168 h 349"/>
                              <a:gd name="T8" fmla="*/ 37 w 343"/>
                              <a:gd name="T9" fmla="*/ 223 h 349"/>
                              <a:gd name="T10" fmla="*/ 34 w 343"/>
                              <a:gd name="T11" fmla="*/ 274 h 349"/>
                              <a:gd name="T12" fmla="*/ 34 w 343"/>
                              <a:gd name="T13" fmla="*/ 274 h 349"/>
                              <a:gd name="T14" fmla="*/ 58 w 343"/>
                              <a:gd name="T15" fmla="*/ 272 h 349"/>
                              <a:gd name="T16" fmla="*/ 84 w 343"/>
                              <a:gd name="T17" fmla="*/ 269 h 349"/>
                              <a:gd name="T18" fmla="*/ 110 w 343"/>
                              <a:gd name="T19" fmla="*/ 264 h 349"/>
                              <a:gd name="T20" fmla="*/ 110 w 343"/>
                              <a:gd name="T21" fmla="*/ 264 h 349"/>
                              <a:gd name="T22" fmla="*/ 164 w 343"/>
                              <a:gd name="T23" fmla="*/ 293 h 349"/>
                              <a:gd name="T24" fmla="*/ 223 w 343"/>
                              <a:gd name="T25" fmla="*/ 310 h 349"/>
                              <a:gd name="T26" fmla="*/ 283 w 343"/>
                              <a:gd name="T27" fmla="*/ 319 h 349"/>
                              <a:gd name="T28" fmla="*/ 343 w 343"/>
                              <a:gd name="T29" fmla="*/ 324 h 349"/>
                              <a:gd name="T30" fmla="*/ 343 w 343"/>
                              <a:gd name="T31" fmla="*/ 324 h 349"/>
                              <a:gd name="T32" fmla="*/ 292 w 343"/>
                              <a:gd name="T33" fmla="*/ 344 h 349"/>
                              <a:gd name="T34" fmla="*/ 237 w 343"/>
                              <a:gd name="T35" fmla="*/ 349 h 349"/>
                              <a:gd name="T36" fmla="*/ 181 w 343"/>
                              <a:gd name="T37" fmla="*/ 343 h 349"/>
                              <a:gd name="T38" fmla="*/ 124 w 343"/>
                              <a:gd name="T39" fmla="*/ 336 h 349"/>
                              <a:gd name="T40" fmla="*/ 124 w 343"/>
                              <a:gd name="T41" fmla="*/ 336 h 349"/>
                              <a:gd name="T42" fmla="*/ 93 w 343"/>
                              <a:gd name="T43" fmla="*/ 337 h 349"/>
                              <a:gd name="T44" fmla="*/ 37 w 343"/>
                              <a:gd name="T45" fmla="*/ 339 h 349"/>
                              <a:gd name="T46" fmla="*/ 6 w 343"/>
                              <a:gd name="T47" fmla="*/ 340 h 349"/>
                              <a:gd name="T48" fmla="*/ 6 w 343"/>
                              <a:gd name="T49" fmla="*/ 340 h 349"/>
                              <a:gd name="T50" fmla="*/ 0 w 343"/>
                              <a:gd name="T51" fmla="*/ 313 h 349"/>
                              <a:gd name="T52" fmla="*/ 12 w 343"/>
                              <a:gd name="T53" fmla="*/ 288 h 349"/>
                              <a:gd name="T54" fmla="*/ 24 w 343"/>
                              <a:gd name="T55" fmla="*/ 262 h 349"/>
                              <a:gd name="T56" fmla="*/ 24 w 343"/>
                              <a:gd name="T57" fmla="*/ 262 h 349"/>
                              <a:gd name="T58" fmla="*/ 24 w 343"/>
                              <a:gd name="T59" fmla="*/ 236 h 349"/>
                              <a:gd name="T60" fmla="*/ 24 w 343"/>
                              <a:gd name="T61" fmla="*/ 174 h 349"/>
                              <a:gd name="T62" fmla="*/ 24 w 343"/>
                              <a:gd name="T63" fmla="*/ 101 h 349"/>
                              <a:gd name="T64" fmla="*/ 24 w 343"/>
                              <a:gd name="T65" fmla="*/ 40 h 349"/>
                              <a:gd name="T66" fmla="*/ 24 w 343"/>
                              <a:gd name="T67" fmla="*/ 14 h 349"/>
                              <a:gd name="T68" fmla="*/ 24 w 343"/>
                              <a:gd name="T69" fmla="*/ 14 h 349"/>
                              <a:gd name="T70" fmla="*/ 28 w 343"/>
                              <a:gd name="T71" fmla="*/ 7 h 349"/>
                              <a:gd name="T72" fmla="*/ 35 w 343"/>
                              <a:gd name="T73" fmla="*/ 2 h 349"/>
                              <a:gd name="T74" fmla="*/ 43 w 343"/>
                              <a:gd name="T75" fmla="*/ 0 h 349"/>
                              <a:gd name="T76" fmla="*/ 43 w 343"/>
                              <a:gd name="T77" fmla="*/ 0 h 349"/>
                              <a:gd name="T78" fmla="*/ 43 w 343"/>
                              <a:gd name="T79" fmla="*/ 0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3" h="349">
                                <a:moveTo>
                                  <a:pt x="43" y="0"/>
                                </a:moveTo>
                                <a:lnTo>
                                  <a:pt x="42" y="56"/>
                                </a:lnTo>
                                <a:lnTo>
                                  <a:pt x="40" y="113"/>
                                </a:lnTo>
                                <a:lnTo>
                                  <a:pt x="39" y="168"/>
                                </a:lnTo>
                                <a:lnTo>
                                  <a:pt x="37" y="223"/>
                                </a:lnTo>
                                <a:lnTo>
                                  <a:pt x="34" y="274"/>
                                </a:lnTo>
                                <a:lnTo>
                                  <a:pt x="58" y="272"/>
                                </a:lnTo>
                                <a:lnTo>
                                  <a:pt x="84" y="269"/>
                                </a:lnTo>
                                <a:lnTo>
                                  <a:pt x="110" y="264"/>
                                </a:lnTo>
                                <a:lnTo>
                                  <a:pt x="164" y="293"/>
                                </a:lnTo>
                                <a:lnTo>
                                  <a:pt x="223" y="310"/>
                                </a:lnTo>
                                <a:lnTo>
                                  <a:pt x="283" y="319"/>
                                </a:lnTo>
                                <a:lnTo>
                                  <a:pt x="343" y="324"/>
                                </a:lnTo>
                                <a:lnTo>
                                  <a:pt x="292" y="344"/>
                                </a:lnTo>
                                <a:lnTo>
                                  <a:pt x="237" y="349"/>
                                </a:lnTo>
                                <a:lnTo>
                                  <a:pt x="181" y="343"/>
                                </a:lnTo>
                                <a:lnTo>
                                  <a:pt x="124" y="336"/>
                                </a:lnTo>
                                <a:lnTo>
                                  <a:pt x="93" y="337"/>
                                </a:lnTo>
                                <a:lnTo>
                                  <a:pt x="37" y="339"/>
                                </a:lnTo>
                                <a:lnTo>
                                  <a:pt x="6" y="340"/>
                                </a:lnTo>
                                <a:lnTo>
                                  <a:pt x="0" y="313"/>
                                </a:lnTo>
                                <a:lnTo>
                                  <a:pt x="12" y="288"/>
                                </a:lnTo>
                                <a:lnTo>
                                  <a:pt x="24" y="262"/>
                                </a:lnTo>
                                <a:lnTo>
                                  <a:pt x="24" y="236"/>
                                </a:lnTo>
                                <a:lnTo>
                                  <a:pt x="24" y="174"/>
                                </a:lnTo>
                                <a:lnTo>
                                  <a:pt x="24" y="101"/>
                                </a:lnTo>
                                <a:lnTo>
                                  <a:pt x="24" y="40"/>
                                </a:lnTo>
                                <a:lnTo>
                                  <a:pt x="24" y="14"/>
                                </a:lnTo>
                                <a:lnTo>
                                  <a:pt x="28" y="7"/>
                                </a:lnTo>
                                <a:lnTo>
                                  <a:pt x="35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0"/>
                        <wps:cNvSpPr>
                          <a:spLocks/>
                        </wps:cNvSpPr>
                        <wps:spPr bwMode="auto">
                          <a:xfrm>
                            <a:off x="1094" y="1175"/>
                            <a:ext cx="70" cy="31"/>
                          </a:xfrm>
                          <a:custGeom>
                            <a:avLst/>
                            <a:gdLst>
                              <a:gd name="T0" fmla="*/ 280 w 280"/>
                              <a:gd name="T1" fmla="*/ 118 h 127"/>
                              <a:gd name="T2" fmla="*/ 278 w 280"/>
                              <a:gd name="T3" fmla="*/ 120 h 127"/>
                              <a:gd name="T4" fmla="*/ 272 w 280"/>
                              <a:gd name="T5" fmla="*/ 125 h 127"/>
                              <a:gd name="T6" fmla="*/ 270 w 280"/>
                              <a:gd name="T7" fmla="*/ 127 h 127"/>
                              <a:gd name="T8" fmla="*/ 270 w 280"/>
                              <a:gd name="T9" fmla="*/ 127 h 127"/>
                              <a:gd name="T10" fmla="*/ 216 w 280"/>
                              <a:gd name="T11" fmla="*/ 111 h 127"/>
                              <a:gd name="T12" fmla="*/ 161 w 280"/>
                              <a:gd name="T13" fmla="*/ 94 h 127"/>
                              <a:gd name="T14" fmla="*/ 107 w 280"/>
                              <a:gd name="T15" fmla="*/ 79 h 127"/>
                              <a:gd name="T16" fmla="*/ 53 w 280"/>
                              <a:gd name="T17" fmla="*/ 64 h 127"/>
                              <a:gd name="T18" fmla="*/ 0 w 280"/>
                              <a:gd name="T19" fmla="*/ 50 h 127"/>
                              <a:gd name="T20" fmla="*/ 0 w 280"/>
                              <a:gd name="T21" fmla="*/ 50 h 127"/>
                              <a:gd name="T22" fmla="*/ 7 w 280"/>
                              <a:gd name="T23" fmla="*/ 30 h 127"/>
                              <a:gd name="T24" fmla="*/ 19 w 280"/>
                              <a:gd name="T25" fmla="*/ 14 h 127"/>
                              <a:gd name="T26" fmla="*/ 35 w 280"/>
                              <a:gd name="T27" fmla="*/ 0 h 127"/>
                              <a:gd name="T28" fmla="*/ 35 w 280"/>
                              <a:gd name="T29" fmla="*/ 0 h 127"/>
                              <a:gd name="T30" fmla="*/ 85 w 280"/>
                              <a:gd name="T31" fmla="*/ 8 h 127"/>
                              <a:gd name="T32" fmla="*/ 134 w 280"/>
                              <a:gd name="T33" fmla="*/ 25 h 127"/>
                              <a:gd name="T34" fmla="*/ 180 w 280"/>
                              <a:gd name="T35" fmla="*/ 52 h 127"/>
                              <a:gd name="T36" fmla="*/ 221 w 280"/>
                              <a:gd name="T37" fmla="*/ 84 h 127"/>
                              <a:gd name="T38" fmla="*/ 221 w 280"/>
                              <a:gd name="T39" fmla="*/ 84 h 127"/>
                              <a:gd name="T40" fmla="*/ 242 w 280"/>
                              <a:gd name="T41" fmla="*/ 93 h 127"/>
                              <a:gd name="T42" fmla="*/ 267 w 280"/>
                              <a:gd name="T43" fmla="*/ 102 h 127"/>
                              <a:gd name="T44" fmla="*/ 280 w 280"/>
                              <a:gd name="T45" fmla="*/ 118 h 127"/>
                              <a:gd name="T46" fmla="*/ 280 w 280"/>
                              <a:gd name="T47" fmla="*/ 11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80" h="127">
                                <a:moveTo>
                                  <a:pt x="280" y="118"/>
                                </a:moveTo>
                                <a:lnTo>
                                  <a:pt x="278" y="120"/>
                                </a:lnTo>
                                <a:lnTo>
                                  <a:pt x="272" y="125"/>
                                </a:lnTo>
                                <a:lnTo>
                                  <a:pt x="270" y="127"/>
                                </a:lnTo>
                                <a:lnTo>
                                  <a:pt x="216" y="111"/>
                                </a:lnTo>
                                <a:lnTo>
                                  <a:pt x="161" y="94"/>
                                </a:lnTo>
                                <a:lnTo>
                                  <a:pt x="107" y="79"/>
                                </a:lnTo>
                                <a:lnTo>
                                  <a:pt x="53" y="64"/>
                                </a:lnTo>
                                <a:lnTo>
                                  <a:pt x="0" y="50"/>
                                </a:lnTo>
                                <a:lnTo>
                                  <a:pt x="7" y="30"/>
                                </a:lnTo>
                                <a:lnTo>
                                  <a:pt x="19" y="14"/>
                                </a:lnTo>
                                <a:lnTo>
                                  <a:pt x="35" y="0"/>
                                </a:lnTo>
                                <a:lnTo>
                                  <a:pt x="85" y="8"/>
                                </a:lnTo>
                                <a:lnTo>
                                  <a:pt x="134" y="25"/>
                                </a:lnTo>
                                <a:lnTo>
                                  <a:pt x="180" y="52"/>
                                </a:lnTo>
                                <a:lnTo>
                                  <a:pt x="221" y="84"/>
                                </a:lnTo>
                                <a:lnTo>
                                  <a:pt x="242" y="93"/>
                                </a:lnTo>
                                <a:lnTo>
                                  <a:pt x="267" y="102"/>
                                </a:lnTo>
                                <a:lnTo>
                                  <a:pt x="28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1"/>
                        <wps:cNvSpPr>
                          <a:spLocks/>
                        </wps:cNvSpPr>
                        <wps:spPr bwMode="auto">
                          <a:xfrm>
                            <a:off x="299" y="1175"/>
                            <a:ext cx="84" cy="48"/>
                          </a:xfrm>
                          <a:custGeom>
                            <a:avLst/>
                            <a:gdLst>
                              <a:gd name="T0" fmla="*/ 283 w 335"/>
                              <a:gd name="T1" fmla="*/ 61 h 192"/>
                              <a:gd name="T2" fmla="*/ 292 w 335"/>
                              <a:gd name="T3" fmla="*/ 76 h 192"/>
                              <a:gd name="T4" fmla="*/ 297 w 335"/>
                              <a:gd name="T5" fmla="*/ 94 h 192"/>
                              <a:gd name="T6" fmla="*/ 300 w 335"/>
                              <a:gd name="T7" fmla="*/ 112 h 192"/>
                              <a:gd name="T8" fmla="*/ 300 w 335"/>
                              <a:gd name="T9" fmla="*/ 112 h 192"/>
                              <a:gd name="T10" fmla="*/ 251 w 335"/>
                              <a:gd name="T11" fmla="*/ 95 h 192"/>
                              <a:gd name="T12" fmla="*/ 198 w 335"/>
                              <a:gd name="T13" fmla="*/ 78 h 192"/>
                              <a:gd name="T14" fmla="*/ 143 w 335"/>
                              <a:gd name="T15" fmla="*/ 63 h 192"/>
                              <a:gd name="T16" fmla="*/ 88 w 335"/>
                              <a:gd name="T17" fmla="*/ 51 h 192"/>
                              <a:gd name="T18" fmla="*/ 35 w 335"/>
                              <a:gd name="T19" fmla="*/ 44 h 192"/>
                              <a:gd name="T20" fmla="*/ 35 w 335"/>
                              <a:gd name="T21" fmla="*/ 44 h 192"/>
                              <a:gd name="T22" fmla="*/ 73 w 335"/>
                              <a:gd name="T23" fmla="*/ 62 h 192"/>
                              <a:gd name="T24" fmla="*/ 116 w 335"/>
                              <a:gd name="T25" fmla="*/ 73 h 192"/>
                              <a:gd name="T26" fmla="*/ 160 w 335"/>
                              <a:gd name="T27" fmla="*/ 85 h 192"/>
                              <a:gd name="T28" fmla="*/ 160 w 335"/>
                              <a:gd name="T29" fmla="*/ 85 h 192"/>
                              <a:gd name="T30" fmla="*/ 198 w 335"/>
                              <a:gd name="T31" fmla="*/ 102 h 192"/>
                              <a:gd name="T32" fmla="*/ 241 w 335"/>
                              <a:gd name="T33" fmla="*/ 116 h 192"/>
                              <a:gd name="T34" fmla="*/ 282 w 335"/>
                              <a:gd name="T35" fmla="*/ 131 h 192"/>
                              <a:gd name="T36" fmla="*/ 315 w 335"/>
                              <a:gd name="T37" fmla="*/ 154 h 192"/>
                              <a:gd name="T38" fmla="*/ 335 w 335"/>
                              <a:gd name="T39" fmla="*/ 192 h 192"/>
                              <a:gd name="T40" fmla="*/ 335 w 335"/>
                              <a:gd name="T41" fmla="*/ 192 h 192"/>
                              <a:gd name="T42" fmla="*/ 287 w 335"/>
                              <a:gd name="T43" fmla="*/ 176 h 192"/>
                              <a:gd name="T44" fmla="*/ 241 w 335"/>
                              <a:gd name="T45" fmla="*/ 157 h 192"/>
                              <a:gd name="T46" fmla="*/ 196 w 335"/>
                              <a:gd name="T47" fmla="*/ 138 h 192"/>
                              <a:gd name="T48" fmla="*/ 150 w 335"/>
                              <a:gd name="T49" fmla="*/ 117 h 192"/>
                              <a:gd name="T50" fmla="*/ 104 w 335"/>
                              <a:gd name="T51" fmla="*/ 98 h 192"/>
                              <a:gd name="T52" fmla="*/ 57 w 335"/>
                              <a:gd name="T53" fmla="*/ 81 h 192"/>
                              <a:gd name="T54" fmla="*/ 57 w 335"/>
                              <a:gd name="T55" fmla="*/ 81 h 192"/>
                              <a:gd name="T56" fmla="*/ 43 w 335"/>
                              <a:gd name="T57" fmla="*/ 79 h 192"/>
                              <a:gd name="T58" fmla="*/ 30 w 335"/>
                              <a:gd name="T59" fmla="*/ 79 h 192"/>
                              <a:gd name="T60" fmla="*/ 17 w 335"/>
                              <a:gd name="T61" fmla="*/ 85 h 192"/>
                              <a:gd name="T62" fmla="*/ 17 w 335"/>
                              <a:gd name="T63" fmla="*/ 85 h 192"/>
                              <a:gd name="T64" fmla="*/ 11 w 335"/>
                              <a:gd name="T65" fmla="*/ 76 h 192"/>
                              <a:gd name="T66" fmla="*/ 3 w 335"/>
                              <a:gd name="T67" fmla="*/ 65 h 192"/>
                              <a:gd name="T68" fmla="*/ 0 w 335"/>
                              <a:gd name="T69" fmla="*/ 54 h 192"/>
                              <a:gd name="T70" fmla="*/ 0 w 335"/>
                              <a:gd name="T71" fmla="*/ 54 h 192"/>
                              <a:gd name="T72" fmla="*/ 3 w 335"/>
                              <a:gd name="T73" fmla="*/ 33 h 192"/>
                              <a:gd name="T74" fmla="*/ 6 w 335"/>
                              <a:gd name="T75" fmla="*/ 14 h 192"/>
                              <a:gd name="T76" fmla="*/ 17 w 335"/>
                              <a:gd name="T77" fmla="*/ 0 h 192"/>
                              <a:gd name="T78" fmla="*/ 17 w 335"/>
                              <a:gd name="T79" fmla="*/ 0 h 192"/>
                              <a:gd name="T80" fmla="*/ 72 w 335"/>
                              <a:gd name="T81" fmla="*/ 16 h 192"/>
                              <a:gd name="T82" fmla="*/ 126 w 335"/>
                              <a:gd name="T83" fmla="*/ 23 h 192"/>
                              <a:gd name="T84" fmla="*/ 178 w 335"/>
                              <a:gd name="T85" fmla="*/ 29 h 192"/>
                              <a:gd name="T86" fmla="*/ 230 w 335"/>
                              <a:gd name="T87" fmla="*/ 40 h 192"/>
                              <a:gd name="T88" fmla="*/ 283 w 335"/>
                              <a:gd name="T89" fmla="*/ 61 h 192"/>
                              <a:gd name="T90" fmla="*/ 283 w 335"/>
                              <a:gd name="T91" fmla="*/ 61 h 192"/>
                              <a:gd name="T92" fmla="*/ 283 w 335"/>
                              <a:gd name="T93" fmla="*/ 6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5" h="192">
                                <a:moveTo>
                                  <a:pt x="283" y="61"/>
                                </a:moveTo>
                                <a:lnTo>
                                  <a:pt x="292" y="76"/>
                                </a:lnTo>
                                <a:lnTo>
                                  <a:pt x="297" y="94"/>
                                </a:lnTo>
                                <a:lnTo>
                                  <a:pt x="300" y="112"/>
                                </a:lnTo>
                                <a:lnTo>
                                  <a:pt x="251" y="95"/>
                                </a:lnTo>
                                <a:lnTo>
                                  <a:pt x="198" y="78"/>
                                </a:lnTo>
                                <a:lnTo>
                                  <a:pt x="143" y="63"/>
                                </a:lnTo>
                                <a:lnTo>
                                  <a:pt x="88" y="51"/>
                                </a:lnTo>
                                <a:lnTo>
                                  <a:pt x="35" y="44"/>
                                </a:lnTo>
                                <a:lnTo>
                                  <a:pt x="73" y="62"/>
                                </a:lnTo>
                                <a:lnTo>
                                  <a:pt x="116" y="73"/>
                                </a:lnTo>
                                <a:lnTo>
                                  <a:pt x="160" y="85"/>
                                </a:lnTo>
                                <a:lnTo>
                                  <a:pt x="198" y="102"/>
                                </a:lnTo>
                                <a:lnTo>
                                  <a:pt x="241" y="116"/>
                                </a:lnTo>
                                <a:lnTo>
                                  <a:pt x="282" y="131"/>
                                </a:lnTo>
                                <a:lnTo>
                                  <a:pt x="315" y="154"/>
                                </a:lnTo>
                                <a:lnTo>
                                  <a:pt x="335" y="192"/>
                                </a:lnTo>
                                <a:lnTo>
                                  <a:pt x="287" y="176"/>
                                </a:lnTo>
                                <a:lnTo>
                                  <a:pt x="241" y="157"/>
                                </a:lnTo>
                                <a:lnTo>
                                  <a:pt x="196" y="138"/>
                                </a:lnTo>
                                <a:lnTo>
                                  <a:pt x="150" y="117"/>
                                </a:lnTo>
                                <a:lnTo>
                                  <a:pt x="104" y="98"/>
                                </a:lnTo>
                                <a:lnTo>
                                  <a:pt x="57" y="81"/>
                                </a:lnTo>
                                <a:lnTo>
                                  <a:pt x="43" y="79"/>
                                </a:lnTo>
                                <a:lnTo>
                                  <a:pt x="30" y="79"/>
                                </a:lnTo>
                                <a:lnTo>
                                  <a:pt x="17" y="85"/>
                                </a:lnTo>
                                <a:lnTo>
                                  <a:pt x="11" y="76"/>
                                </a:lnTo>
                                <a:lnTo>
                                  <a:pt x="3" y="65"/>
                                </a:lnTo>
                                <a:lnTo>
                                  <a:pt x="0" y="54"/>
                                </a:lnTo>
                                <a:lnTo>
                                  <a:pt x="3" y="33"/>
                                </a:lnTo>
                                <a:lnTo>
                                  <a:pt x="6" y="14"/>
                                </a:lnTo>
                                <a:lnTo>
                                  <a:pt x="17" y="0"/>
                                </a:lnTo>
                                <a:lnTo>
                                  <a:pt x="72" y="16"/>
                                </a:lnTo>
                                <a:lnTo>
                                  <a:pt x="126" y="23"/>
                                </a:lnTo>
                                <a:lnTo>
                                  <a:pt x="178" y="29"/>
                                </a:lnTo>
                                <a:lnTo>
                                  <a:pt x="230" y="40"/>
                                </a:lnTo>
                                <a:lnTo>
                                  <a:pt x="2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2"/>
                        <wps:cNvSpPr>
                          <a:spLocks/>
                        </wps:cNvSpPr>
                        <wps:spPr bwMode="auto">
                          <a:xfrm>
                            <a:off x="1067" y="1178"/>
                            <a:ext cx="24" cy="14"/>
                          </a:xfrm>
                          <a:custGeom>
                            <a:avLst/>
                            <a:gdLst>
                              <a:gd name="T0" fmla="*/ 0 w 95"/>
                              <a:gd name="T1" fmla="*/ 30 h 58"/>
                              <a:gd name="T2" fmla="*/ 31 w 95"/>
                              <a:gd name="T3" fmla="*/ 18 h 58"/>
                              <a:gd name="T4" fmla="*/ 62 w 95"/>
                              <a:gd name="T5" fmla="*/ 9 h 58"/>
                              <a:gd name="T6" fmla="*/ 95 w 95"/>
                              <a:gd name="T7" fmla="*/ 0 h 58"/>
                              <a:gd name="T8" fmla="*/ 95 w 95"/>
                              <a:gd name="T9" fmla="*/ 0 h 58"/>
                              <a:gd name="T10" fmla="*/ 76 w 95"/>
                              <a:gd name="T11" fmla="*/ 15 h 58"/>
                              <a:gd name="T12" fmla="*/ 41 w 95"/>
                              <a:gd name="T13" fmla="*/ 43 h 58"/>
                              <a:gd name="T14" fmla="*/ 22 w 95"/>
                              <a:gd name="T15" fmla="*/ 58 h 58"/>
                              <a:gd name="T16" fmla="*/ 22 w 95"/>
                              <a:gd name="T17" fmla="*/ 58 h 58"/>
                              <a:gd name="T18" fmla="*/ 10 w 95"/>
                              <a:gd name="T19" fmla="*/ 53 h 58"/>
                              <a:gd name="T20" fmla="*/ 3 w 95"/>
                              <a:gd name="T21" fmla="*/ 42 h 58"/>
                              <a:gd name="T22" fmla="*/ 0 w 95"/>
                              <a:gd name="T23" fmla="*/ 30 h 58"/>
                              <a:gd name="T24" fmla="*/ 0 w 95"/>
                              <a:gd name="T25" fmla="*/ 3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" h="58">
                                <a:moveTo>
                                  <a:pt x="0" y="30"/>
                                </a:moveTo>
                                <a:lnTo>
                                  <a:pt x="31" y="18"/>
                                </a:lnTo>
                                <a:lnTo>
                                  <a:pt x="62" y="9"/>
                                </a:lnTo>
                                <a:lnTo>
                                  <a:pt x="95" y="0"/>
                                </a:lnTo>
                                <a:lnTo>
                                  <a:pt x="76" y="15"/>
                                </a:lnTo>
                                <a:lnTo>
                                  <a:pt x="41" y="43"/>
                                </a:lnTo>
                                <a:lnTo>
                                  <a:pt x="22" y="58"/>
                                </a:lnTo>
                                <a:lnTo>
                                  <a:pt x="10" y="53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3"/>
                        <wps:cNvSpPr>
                          <a:spLocks/>
                        </wps:cNvSpPr>
                        <wps:spPr bwMode="auto">
                          <a:xfrm>
                            <a:off x="878" y="1186"/>
                            <a:ext cx="26" cy="26"/>
                          </a:xfrm>
                          <a:custGeom>
                            <a:avLst/>
                            <a:gdLst>
                              <a:gd name="T0" fmla="*/ 104 w 104"/>
                              <a:gd name="T1" fmla="*/ 18 h 105"/>
                              <a:gd name="T2" fmla="*/ 83 w 104"/>
                              <a:gd name="T3" fmla="*/ 44 h 105"/>
                              <a:gd name="T4" fmla="*/ 56 w 104"/>
                              <a:gd name="T5" fmla="*/ 72 h 105"/>
                              <a:gd name="T6" fmla="*/ 32 w 104"/>
                              <a:gd name="T7" fmla="*/ 105 h 105"/>
                              <a:gd name="T8" fmla="*/ 32 w 104"/>
                              <a:gd name="T9" fmla="*/ 105 h 105"/>
                              <a:gd name="T10" fmla="*/ 24 w 104"/>
                              <a:gd name="T11" fmla="*/ 89 h 105"/>
                              <a:gd name="T12" fmla="*/ 16 w 104"/>
                              <a:gd name="T13" fmla="*/ 71 h 105"/>
                              <a:gd name="T14" fmla="*/ 0 w 104"/>
                              <a:gd name="T15" fmla="*/ 59 h 105"/>
                              <a:gd name="T16" fmla="*/ 0 w 104"/>
                              <a:gd name="T17" fmla="*/ 59 h 105"/>
                              <a:gd name="T18" fmla="*/ 16 w 104"/>
                              <a:gd name="T19" fmla="*/ 37 h 105"/>
                              <a:gd name="T20" fmla="*/ 33 w 104"/>
                              <a:gd name="T21" fmla="*/ 19 h 105"/>
                              <a:gd name="T22" fmla="*/ 50 w 104"/>
                              <a:gd name="T23" fmla="*/ 0 h 105"/>
                              <a:gd name="T24" fmla="*/ 50 w 104"/>
                              <a:gd name="T25" fmla="*/ 0 h 105"/>
                              <a:gd name="T26" fmla="*/ 64 w 104"/>
                              <a:gd name="T27" fmla="*/ 6 h 105"/>
                              <a:gd name="T28" fmla="*/ 90 w 104"/>
                              <a:gd name="T29" fmla="*/ 13 h 105"/>
                              <a:gd name="T30" fmla="*/ 104 w 104"/>
                              <a:gd name="T31" fmla="*/ 18 h 105"/>
                              <a:gd name="T32" fmla="*/ 104 w 104"/>
                              <a:gd name="T33" fmla="*/ 18 h 105"/>
                              <a:gd name="T34" fmla="*/ 104 w 104"/>
                              <a:gd name="T35" fmla="*/ 18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105">
                                <a:moveTo>
                                  <a:pt x="104" y="18"/>
                                </a:moveTo>
                                <a:lnTo>
                                  <a:pt x="83" y="44"/>
                                </a:lnTo>
                                <a:lnTo>
                                  <a:pt x="56" y="72"/>
                                </a:lnTo>
                                <a:lnTo>
                                  <a:pt x="32" y="105"/>
                                </a:lnTo>
                                <a:lnTo>
                                  <a:pt x="24" y="89"/>
                                </a:lnTo>
                                <a:lnTo>
                                  <a:pt x="16" y="71"/>
                                </a:lnTo>
                                <a:lnTo>
                                  <a:pt x="0" y="59"/>
                                </a:lnTo>
                                <a:lnTo>
                                  <a:pt x="16" y="37"/>
                                </a:lnTo>
                                <a:lnTo>
                                  <a:pt x="33" y="19"/>
                                </a:lnTo>
                                <a:lnTo>
                                  <a:pt x="50" y="0"/>
                                </a:lnTo>
                                <a:lnTo>
                                  <a:pt x="64" y="6"/>
                                </a:lnTo>
                                <a:lnTo>
                                  <a:pt x="90" y="13"/>
                                </a:lnTo>
                                <a:lnTo>
                                  <a:pt x="1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4"/>
                        <wps:cNvSpPr>
                          <a:spLocks/>
                        </wps:cNvSpPr>
                        <wps:spPr bwMode="auto">
                          <a:xfrm>
                            <a:off x="1078" y="1186"/>
                            <a:ext cx="10" cy="9"/>
                          </a:xfrm>
                          <a:custGeom>
                            <a:avLst/>
                            <a:gdLst>
                              <a:gd name="T0" fmla="*/ 0 w 41"/>
                              <a:gd name="T1" fmla="*/ 37 h 37"/>
                              <a:gd name="T2" fmla="*/ 8 w 41"/>
                              <a:gd name="T3" fmla="*/ 21 h 37"/>
                              <a:gd name="T4" fmla="*/ 24 w 41"/>
                              <a:gd name="T5" fmla="*/ 9 h 37"/>
                              <a:gd name="T6" fmla="*/ 41 w 41"/>
                              <a:gd name="T7" fmla="*/ 0 h 37"/>
                              <a:gd name="T8" fmla="*/ 41 w 41"/>
                              <a:gd name="T9" fmla="*/ 0 h 37"/>
                              <a:gd name="T10" fmla="*/ 26 w 41"/>
                              <a:gd name="T11" fmla="*/ 11 h 37"/>
                              <a:gd name="T12" fmla="*/ 15 w 41"/>
                              <a:gd name="T13" fmla="*/ 27 h 37"/>
                              <a:gd name="T14" fmla="*/ 0 w 41"/>
                              <a:gd name="T15" fmla="*/ 37 h 37"/>
                              <a:gd name="T16" fmla="*/ 0 w 41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7">
                                <a:moveTo>
                                  <a:pt x="0" y="37"/>
                                </a:moveTo>
                                <a:lnTo>
                                  <a:pt x="8" y="21"/>
                                </a:lnTo>
                                <a:lnTo>
                                  <a:pt x="24" y="9"/>
                                </a:lnTo>
                                <a:lnTo>
                                  <a:pt x="41" y="0"/>
                                </a:lnTo>
                                <a:lnTo>
                                  <a:pt x="26" y="11"/>
                                </a:lnTo>
                                <a:lnTo>
                                  <a:pt x="15" y="2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5"/>
                        <wps:cNvSpPr>
                          <a:spLocks/>
                        </wps:cNvSpPr>
                        <wps:spPr bwMode="auto">
                          <a:xfrm>
                            <a:off x="1086" y="1190"/>
                            <a:ext cx="71" cy="22"/>
                          </a:xfrm>
                          <a:custGeom>
                            <a:avLst/>
                            <a:gdLst>
                              <a:gd name="T0" fmla="*/ 202 w 285"/>
                              <a:gd name="T1" fmla="*/ 71 h 88"/>
                              <a:gd name="T2" fmla="*/ 149 w 285"/>
                              <a:gd name="T3" fmla="*/ 58 h 88"/>
                              <a:gd name="T4" fmla="*/ 52 w 285"/>
                              <a:gd name="T5" fmla="*/ 35 h 88"/>
                              <a:gd name="T6" fmla="*/ 0 w 285"/>
                              <a:gd name="T7" fmla="*/ 23 h 88"/>
                              <a:gd name="T8" fmla="*/ 0 w 285"/>
                              <a:gd name="T9" fmla="*/ 23 h 88"/>
                              <a:gd name="T10" fmla="*/ 4 w 285"/>
                              <a:gd name="T11" fmla="*/ 16 h 88"/>
                              <a:gd name="T12" fmla="*/ 11 w 285"/>
                              <a:gd name="T13" fmla="*/ 6 h 88"/>
                              <a:gd name="T14" fmla="*/ 15 w 285"/>
                              <a:gd name="T15" fmla="*/ 0 h 88"/>
                              <a:gd name="T16" fmla="*/ 15 w 285"/>
                              <a:gd name="T17" fmla="*/ 0 h 88"/>
                              <a:gd name="T18" fmla="*/ 70 w 285"/>
                              <a:gd name="T19" fmla="*/ 16 h 88"/>
                              <a:gd name="T20" fmla="*/ 126 w 285"/>
                              <a:gd name="T21" fmla="*/ 33 h 88"/>
                              <a:gd name="T22" fmla="*/ 181 w 285"/>
                              <a:gd name="T23" fmla="*/ 48 h 88"/>
                              <a:gd name="T24" fmla="*/ 235 w 285"/>
                              <a:gd name="T25" fmla="*/ 66 h 88"/>
                              <a:gd name="T26" fmla="*/ 285 w 285"/>
                              <a:gd name="T27" fmla="*/ 85 h 88"/>
                              <a:gd name="T28" fmla="*/ 285 w 285"/>
                              <a:gd name="T29" fmla="*/ 85 h 88"/>
                              <a:gd name="T30" fmla="*/ 257 w 285"/>
                              <a:gd name="T31" fmla="*/ 88 h 88"/>
                              <a:gd name="T32" fmla="*/ 228 w 285"/>
                              <a:gd name="T33" fmla="*/ 81 h 88"/>
                              <a:gd name="T34" fmla="*/ 202 w 285"/>
                              <a:gd name="T35" fmla="*/ 71 h 88"/>
                              <a:gd name="T36" fmla="*/ 202 w 285"/>
                              <a:gd name="T37" fmla="*/ 7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5" h="88">
                                <a:moveTo>
                                  <a:pt x="202" y="71"/>
                                </a:moveTo>
                                <a:lnTo>
                                  <a:pt x="149" y="58"/>
                                </a:lnTo>
                                <a:lnTo>
                                  <a:pt x="52" y="35"/>
                                </a:lnTo>
                                <a:lnTo>
                                  <a:pt x="0" y="23"/>
                                </a:lnTo>
                                <a:lnTo>
                                  <a:pt x="4" y="16"/>
                                </a:lnTo>
                                <a:lnTo>
                                  <a:pt x="11" y="6"/>
                                </a:lnTo>
                                <a:lnTo>
                                  <a:pt x="15" y="0"/>
                                </a:lnTo>
                                <a:lnTo>
                                  <a:pt x="70" y="16"/>
                                </a:lnTo>
                                <a:lnTo>
                                  <a:pt x="126" y="33"/>
                                </a:lnTo>
                                <a:lnTo>
                                  <a:pt x="181" y="48"/>
                                </a:lnTo>
                                <a:lnTo>
                                  <a:pt x="235" y="66"/>
                                </a:lnTo>
                                <a:lnTo>
                                  <a:pt x="285" y="85"/>
                                </a:lnTo>
                                <a:lnTo>
                                  <a:pt x="257" y="88"/>
                                </a:lnTo>
                                <a:lnTo>
                                  <a:pt x="228" y="81"/>
                                </a:lnTo>
                                <a:lnTo>
                                  <a:pt x="20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6"/>
                        <wps:cNvSpPr>
                          <a:spLocks/>
                        </wps:cNvSpPr>
                        <wps:spPr bwMode="auto">
                          <a:xfrm>
                            <a:off x="377" y="1197"/>
                            <a:ext cx="30" cy="30"/>
                          </a:xfrm>
                          <a:custGeom>
                            <a:avLst/>
                            <a:gdLst>
                              <a:gd name="T0" fmla="*/ 117 w 117"/>
                              <a:gd name="T1" fmla="*/ 51 h 118"/>
                              <a:gd name="T2" fmla="*/ 117 w 117"/>
                              <a:gd name="T3" fmla="*/ 76 h 118"/>
                              <a:gd name="T4" fmla="*/ 108 w 117"/>
                              <a:gd name="T5" fmla="*/ 98 h 118"/>
                              <a:gd name="T6" fmla="*/ 88 w 117"/>
                              <a:gd name="T7" fmla="*/ 114 h 118"/>
                              <a:gd name="T8" fmla="*/ 88 w 117"/>
                              <a:gd name="T9" fmla="*/ 114 h 118"/>
                              <a:gd name="T10" fmla="*/ 70 w 117"/>
                              <a:gd name="T11" fmla="*/ 118 h 118"/>
                              <a:gd name="T12" fmla="*/ 64 w 117"/>
                              <a:gd name="T13" fmla="*/ 116 h 118"/>
                              <a:gd name="T14" fmla="*/ 58 w 117"/>
                              <a:gd name="T15" fmla="*/ 116 h 118"/>
                              <a:gd name="T16" fmla="*/ 58 w 117"/>
                              <a:gd name="T17" fmla="*/ 116 h 118"/>
                              <a:gd name="T18" fmla="*/ 55 w 117"/>
                              <a:gd name="T19" fmla="*/ 116 h 118"/>
                              <a:gd name="T20" fmla="*/ 47 w 117"/>
                              <a:gd name="T21" fmla="*/ 116 h 118"/>
                              <a:gd name="T22" fmla="*/ 44 w 117"/>
                              <a:gd name="T23" fmla="*/ 116 h 118"/>
                              <a:gd name="T24" fmla="*/ 44 w 117"/>
                              <a:gd name="T25" fmla="*/ 116 h 118"/>
                              <a:gd name="T26" fmla="*/ 33 w 117"/>
                              <a:gd name="T27" fmla="*/ 87 h 118"/>
                              <a:gd name="T28" fmla="*/ 11 w 117"/>
                              <a:gd name="T29" fmla="*/ 30 h 118"/>
                              <a:gd name="T30" fmla="*/ 0 w 117"/>
                              <a:gd name="T31" fmla="*/ 0 h 118"/>
                              <a:gd name="T32" fmla="*/ 0 w 117"/>
                              <a:gd name="T33" fmla="*/ 0 h 118"/>
                              <a:gd name="T34" fmla="*/ 31 w 117"/>
                              <a:gd name="T35" fmla="*/ 13 h 118"/>
                              <a:gd name="T36" fmla="*/ 87 w 117"/>
                              <a:gd name="T37" fmla="*/ 37 h 118"/>
                              <a:gd name="T38" fmla="*/ 117 w 117"/>
                              <a:gd name="T39" fmla="*/ 51 h 118"/>
                              <a:gd name="T40" fmla="*/ 117 w 117"/>
                              <a:gd name="T41" fmla="*/ 51 h 118"/>
                              <a:gd name="T42" fmla="*/ 117 w 117"/>
                              <a:gd name="T43" fmla="*/ 51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118">
                                <a:moveTo>
                                  <a:pt x="117" y="51"/>
                                </a:moveTo>
                                <a:lnTo>
                                  <a:pt x="117" y="76"/>
                                </a:lnTo>
                                <a:lnTo>
                                  <a:pt x="108" y="98"/>
                                </a:lnTo>
                                <a:lnTo>
                                  <a:pt x="88" y="114"/>
                                </a:lnTo>
                                <a:lnTo>
                                  <a:pt x="70" y="118"/>
                                </a:lnTo>
                                <a:lnTo>
                                  <a:pt x="64" y="116"/>
                                </a:lnTo>
                                <a:lnTo>
                                  <a:pt x="58" y="116"/>
                                </a:lnTo>
                                <a:lnTo>
                                  <a:pt x="55" y="116"/>
                                </a:lnTo>
                                <a:lnTo>
                                  <a:pt x="47" y="116"/>
                                </a:lnTo>
                                <a:lnTo>
                                  <a:pt x="44" y="116"/>
                                </a:lnTo>
                                <a:lnTo>
                                  <a:pt x="33" y="87"/>
                                </a:lnTo>
                                <a:lnTo>
                                  <a:pt x="11" y="30"/>
                                </a:lnTo>
                                <a:lnTo>
                                  <a:pt x="0" y="0"/>
                                </a:lnTo>
                                <a:lnTo>
                                  <a:pt x="31" y="13"/>
                                </a:lnTo>
                                <a:lnTo>
                                  <a:pt x="87" y="37"/>
                                </a:lnTo>
                                <a:lnTo>
                                  <a:pt x="11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7"/>
                        <wps:cNvSpPr>
                          <a:spLocks/>
                        </wps:cNvSpPr>
                        <wps:spPr bwMode="auto">
                          <a:xfrm>
                            <a:off x="877" y="1201"/>
                            <a:ext cx="24" cy="31"/>
                          </a:xfrm>
                          <a:custGeom>
                            <a:avLst/>
                            <a:gdLst>
                              <a:gd name="T0" fmla="*/ 0 w 93"/>
                              <a:gd name="T1" fmla="*/ 127 h 127"/>
                              <a:gd name="T2" fmla="*/ 24 w 93"/>
                              <a:gd name="T3" fmla="*/ 95 h 127"/>
                              <a:gd name="T4" fmla="*/ 69 w 93"/>
                              <a:gd name="T5" fmla="*/ 33 h 127"/>
                              <a:gd name="T6" fmla="*/ 93 w 93"/>
                              <a:gd name="T7" fmla="*/ 0 h 127"/>
                              <a:gd name="T8" fmla="*/ 93 w 93"/>
                              <a:gd name="T9" fmla="*/ 0 h 127"/>
                              <a:gd name="T10" fmla="*/ 67 w 93"/>
                              <a:gd name="T11" fmla="*/ 44 h 127"/>
                              <a:gd name="T12" fmla="*/ 36 w 93"/>
                              <a:gd name="T13" fmla="*/ 89 h 127"/>
                              <a:gd name="T14" fmla="*/ 0 w 93"/>
                              <a:gd name="T15" fmla="*/ 127 h 127"/>
                              <a:gd name="T16" fmla="*/ 0 w 93"/>
                              <a:gd name="T17" fmla="*/ 127 h 127"/>
                              <a:gd name="T18" fmla="*/ 0 w 93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0" y="127"/>
                                </a:moveTo>
                                <a:lnTo>
                                  <a:pt x="24" y="95"/>
                                </a:lnTo>
                                <a:lnTo>
                                  <a:pt x="69" y="33"/>
                                </a:lnTo>
                                <a:lnTo>
                                  <a:pt x="93" y="0"/>
                                </a:lnTo>
                                <a:lnTo>
                                  <a:pt x="67" y="44"/>
                                </a:lnTo>
                                <a:lnTo>
                                  <a:pt x="36" y="89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8"/>
                        <wps:cNvSpPr>
                          <a:spLocks/>
                        </wps:cNvSpPr>
                        <wps:spPr bwMode="auto">
                          <a:xfrm>
                            <a:off x="864" y="1212"/>
                            <a:ext cx="15" cy="21"/>
                          </a:xfrm>
                          <a:custGeom>
                            <a:avLst/>
                            <a:gdLst>
                              <a:gd name="T0" fmla="*/ 58 w 58"/>
                              <a:gd name="T1" fmla="*/ 0 h 86"/>
                              <a:gd name="T2" fmla="*/ 45 w 58"/>
                              <a:gd name="T3" fmla="*/ 29 h 86"/>
                              <a:gd name="T4" fmla="*/ 30 w 58"/>
                              <a:gd name="T5" fmla="*/ 56 h 86"/>
                              <a:gd name="T6" fmla="*/ 30 w 58"/>
                              <a:gd name="T7" fmla="*/ 86 h 86"/>
                              <a:gd name="T8" fmla="*/ 30 w 58"/>
                              <a:gd name="T9" fmla="*/ 86 h 86"/>
                              <a:gd name="T10" fmla="*/ 21 w 58"/>
                              <a:gd name="T11" fmla="*/ 85 h 86"/>
                              <a:gd name="T12" fmla="*/ 10 w 58"/>
                              <a:gd name="T13" fmla="*/ 77 h 86"/>
                              <a:gd name="T14" fmla="*/ 0 w 58"/>
                              <a:gd name="T15" fmla="*/ 68 h 86"/>
                              <a:gd name="T16" fmla="*/ 0 w 58"/>
                              <a:gd name="T17" fmla="*/ 68 h 86"/>
                              <a:gd name="T18" fmla="*/ 18 w 58"/>
                              <a:gd name="T19" fmla="*/ 43 h 86"/>
                              <a:gd name="T20" fmla="*/ 39 w 58"/>
                              <a:gd name="T21" fmla="*/ 21 h 86"/>
                              <a:gd name="T22" fmla="*/ 58 w 58"/>
                              <a:gd name="T23" fmla="*/ 0 h 86"/>
                              <a:gd name="T24" fmla="*/ 58 w 58"/>
                              <a:gd name="T25" fmla="*/ 0 h 86"/>
                              <a:gd name="T26" fmla="*/ 58 w 58"/>
                              <a:gd name="T2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86">
                                <a:moveTo>
                                  <a:pt x="58" y="0"/>
                                </a:moveTo>
                                <a:lnTo>
                                  <a:pt x="45" y="29"/>
                                </a:lnTo>
                                <a:lnTo>
                                  <a:pt x="30" y="56"/>
                                </a:lnTo>
                                <a:lnTo>
                                  <a:pt x="30" y="86"/>
                                </a:lnTo>
                                <a:lnTo>
                                  <a:pt x="21" y="85"/>
                                </a:lnTo>
                                <a:lnTo>
                                  <a:pt x="10" y="77"/>
                                </a:lnTo>
                                <a:lnTo>
                                  <a:pt x="0" y="68"/>
                                </a:lnTo>
                                <a:lnTo>
                                  <a:pt x="18" y="43"/>
                                </a:lnTo>
                                <a:lnTo>
                                  <a:pt x="39" y="2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9"/>
                        <wps:cNvSpPr>
                          <a:spLocks/>
                        </wps:cNvSpPr>
                        <wps:spPr bwMode="auto">
                          <a:xfrm>
                            <a:off x="685" y="1214"/>
                            <a:ext cx="34" cy="45"/>
                          </a:xfrm>
                          <a:custGeom>
                            <a:avLst/>
                            <a:gdLst>
                              <a:gd name="T0" fmla="*/ 67 w 138"/>
                              <a:gd name="T1" fmla="*/ 148 h 180"/>
                              <a:gd name="T2" fmla="*/ 66 w 138"/>
                              <a:gd name="T3" fmla="*/ 150 h 180"/>
                              <a:gd name="T4" fmla="*/ 65 w 138"/>
                              <a:gd name="T5" fmla="*/ 154 h 180"/>
                              <a:gd name="T6" fmla="*/ 65 w 138"/>
                              <a:gd name="T7" fmla="*/ 156 h 180"/>
                              <a:gd name="T8" fmla="*/ 65 w 138"/>
                              <a:gd name="T9" fmla="*/ 156 h 180"/>
                              <a:gd name="T10" fmla="*/ 86 w 138"/>
                              <a:gd name="T11" fmla="*/ 156 h 180"/>
                              <a:gd name="T12" fmla="*/ 105 w 138"/>
                              <a:gd name="T13" fmla="*/ 146 h 180"/>
                              <a:gd name="T14" fmla="*/ 121 w 138"/>
                              <a:gd name="T15" fmla="*/ 134 h 180"/>
                              <a:gd name="T16" fmla="*/ 121 w 138"/>
                              <a:gd name="T17" fmla="*/ 134 h 180"/>
                              <a:gd name="T18" fmla="*/ 132 w 138"/>
                              <a:gd name="T19" fmla="*/ 95 h 180"/>
                              <a:gd name="T20" fmla="*/ 132 w 138"/>
                              <a:gd name="T21" fmla="*/ 50 h 180"/>
                              <a:gd name="T22" fmla="*/ 136 w 138"/>
                              <a:gd name="T23" fmla="*/ 14 h 180"/>
                              <a:gd name="T24" fmla="*/ 136 w 138"/>
                              <a:gd name="T25" fmla="*/ 14 h 180"/>
                              <a:gd name="T26" fmla="*/ 138 w 138"/>
                              <a:gd name="T27" fmla="*/ 65 h 180"/>
                              <a:gd name="T28" fmla="*/ 138 w 138"/>
                              <a:gd name="T29" fmla="*/ 123 h 180"/>
                              <a:gd name="T30" fmla="*/ 104 w 138"/>
                              <a:gd name="T31" fmla="*/ 160 h 180"/>
                              <a:gd name="T32" fmla="*/ 104 w 138"/>
                              <a:gd name="T33" fmla="*/ 160 h 180"/>
                              <a:gd name="T34" fmla="*/ 85 w 138"/>
                              <a:gd name="T35" fmla="*/ 169 h 180"/>
                              <a:gd name="T36" fmla="*/ 67 w 138"/>
                              <a:gd name="T37" fmla="*/ 178 h 180"/>
                              <a:gd name="T38" fmla="*/ 45 w 138"/>
                              <a:gd name="T39" fmla="*/ 180 h 180"/>
                              <a:gd name="T40" fmla="*/ 45 w 138"/>
                              <a:gd name="T41" fmla="*/ 180 h 180"/>
                              <a:gd name="T42" fmla="*/ 29 w 138"/>
                              <a:gd name="T43" fmla="*/ 152 h 180"/>
                              <a:gd name="T44" fmla="*/ 7 w 138"/>
                              <a:gd name="T45" fmla="*/ 128 h 180"/>
                              <a:gd name="T46" fmla="*/ 0 w 138"/>
                              <a:gd name="T47" fmla="*/ 98 h 180"/>
                              <a:gd name="T48" fmla="*/ 0 w 138"/>
                              <a:gd name="T49" fmla="*/ 98 h 180"/>
                              <a:gd name="T50" fmla="*/ 26 w 138"/>
                              <a:gd name="T51" fmla="*/ 67 h 180"/>
                              <a:gd name="T52" fmla="*/ 43 w 138"/>
                              <a:gd name="T53" fmla="*/ 31 h 180"/>
                              <a:gd name="T54" fmla="*/ 67 w 138"/>
                              <a:gd name="T55" fmla="*/ 3 h 180"/>
                              <a:gd name="T56" fmla="*/ 109 w 138"/>
                              <a:gd name="T57" fmla="*/ 0 h 180"/>
                              <a:gd name="T58" fmla="*/ 109 w 138"/>
                              <a:gd name="T59" fmla="*/ 0 h 180"/>
                              <a:gd name="T60" fmla="*/ 109 w 138"/>
                              <a:gd name="T61" fmla="*/ 42 h 180"/>
                              <a:gd name="T62" fmla="*/ 112 w 138"/>
                              <a:gd name="T63" fmla="*/ 84 h 180"/>
                              <a:gd name="T64" fmla="*/ 103 w 138"/>
                              <a:gd name="T65" fmla="*/ 122 h 180"/>
                              <a:gd name="T66" fmla="*/ 67 w 138"/>
                              <a:gd name="T67" fmla="*/ 148 h 180"/>
                              <a:gd name="T68" fmla="*/ 67 w 138"/>
                              <a:gd name="T69" fmla="*/ 14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8" h="180">
                                <a:moveTo>
                                  <a:pt x="67" y="148"/>
                                </a:moveTo>
                                <a:lnTo>
                                  <a:pt x="66" y="150"/>
                                </a:lnTo>
                                <a:lnTo>
                                  <a:pt x="65" y="154"/>
                                </a:lnTo>
                                <a:lnTo>
                                  <a:pt x="65" y="156"/>
                                </a:lnTo>
                                <a:lnTo>
                                  <a:pt x="86" y="156"/>
                                </a:lnTo>
                                <a:lnTo>
                                  <a:pt x="105" y="146"/>
                                </a:lnTo>
                                <a:lnTo>
                                  <a:pt x="121" y="134"/>
                                </a:lnTo>
                                <a:lnTo>
                                  <a:pt x="132" y="95"/>
                                </a:lnTo>
                                <a:lnTo>
                                  <a:pt x="132" y="50"/>
                                </a:lnTo>
                                <a:lnTo>
                                  <a:pt x="136" y="14"/>
                                </a:lnTo>
                                <a:lnTo>
                                  <a:pt x="138" y="65"/>
                                </a:lnTo>
                                <a:lnTo>
                                  <a:pt x="138" y="123"/>
                                </a:lnTo>
                                <a:lnTo>
                                  <a:pt x="104" y="160"/>
                                </a:lnTo>
                                <a:lnTo>
                                  <a:pt x="85" y="169"/>
                                </a:lnTo>
                                <a:lnTo>
                                  <a:pt x="67" y="178"/>
                                </a:lnTo>
                                <a:lnTo>
                                  <a:pt x="45" y="180"/>
                                </a:lnTo>
                                <a:lnTo>
                                  <a:pt x="29" y="152"/>
                                </a:lnTo>
                                <a:lnTo>
                                  <a:pt x="7" y="128"/>
                                </a:lnTo>
                                <a:lnTo>
                                  <a:pt x="0" y="98"/>
                                </a:lnTo>
                                <a:lnTo>
                                  <a:pt x="26" y="67"/>
                                </a:lnTo>
                                <a:lnTo>
                                  <a:pt x="43" y="31"/>
                                </a:lnTo>
                                <a:lnTo>
                                  <a:pt x="67" y="3"/>
                                </a:lnTo>
                                <a:lnTo>
                                  <a:pt x="109" y="0"/>
                                </a:lnTo>
                                <a:lnTo>
                                  <a:pt x="109" y="42"/>
                                </a:lnTo>
                                <a:lnTo>
                                  <a:pt x="112" y="84"/>
                                </a:lnTo>
                                <a:lnTo>
                                  <a:pt x="103" y="122"/>
                                </a:lnTo>
                                <a:lnTo>
                                  <a:pt x="6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0"/>
                        <wps:cNvSpPr>
                          <a:spLocks/>
                        </wps:cNvSpPr>
                        <wps:spPr bwMode="auto">
                          <a:xfrm>
                            <a:off x="796" y="1217"/>
                            <a:ext cx="133" cy="30"/>
                          </a:xfrm>
                          <a:custGeom>
                            <a:avLst/>
                            <a:gdLst>
                              <a:gd name="T0" fmla="*/ 356 w 531"/>
                              <a:gd name="T1" fmla="*/ 76 h 118"/>
                              <a:gd name="T2" fmla="*/ 383 w 531"/>
                              <a:gd name="T3" fmla="*/ 36 h 118"/>
                              <a:gd name="T4" fmla="*/ 426 w 531"/>
                              <a:gd name="T5" fmla="*/ 23 h 118"/>
                              <a:gd name="T6" fmla="*/ 475 w 531"/>
                              <a:gd name="T7" fmla="*/ 23 h 118"/>
                              <a:gd name="T8" fmla="*/ 523 w 531"/>
                              <a:gd name="T9" fmla="*/ 22 h 118"/>
                              <a:gd name="T10" fmla="*/ 523 w 531"/>
                              <a:gd name="T11" fmla="*/ 22 h 118"/>
                              <a:gd name="T12" fmla="*/ 530 w 531"/>
                              <a:gd name="T13" fmla="*/ 51 h 118"/>
                              <a:gd name="T14" fmla="*/ 531 w 531"/>
                              <a:gd name="T15" fmla="*/ 80 h 118"/>
                              <a:gd name="T16" fmla="*/ 531 w 531"/>
                              <a:gd name="T17" fmla="*/ 110 h 118"/>
                              <a:gd name="T18" fmla="*/ 531 w 531"/>
                              <a:gd name="T19" fmla="*/ 110 h 118"/>
                              <a:gd name="T20" fmla="*/ 514 w 531"/>
                              <a:gd name="T21" fmla="*/ 110 h 118"/>
                              <a:gd name="T22" fmla="*/ 472 w 531"/>
                              <a:gd name="T23" fmla="*/ 111 h 118"/>
                              <a:gd name="T24" fmla="*/ 412 w 531"/>
                              <a:gd name="T25" fmla="*/ 112 h 118"/>
                              <a:gd name="T26" fmla="*/ 340 w 531"/>
                              <a:gd name="T27" fmla="*/ 113 h 118"/>
                              <a:gd name="T28" fmla="*/ 266 w 531"/>
                              <a:gd name="T29" fmla="*/ 114 h 118"/>
                              <a:gd name="T30" fmla="*/ 193 w 531"/>
                              <a:gd name="T31" fmla="*/ 115 h 118"/>
                              <a:gd name="T32" fmla="*/ 133 w 531"/>
                              <a:gd name="T33" fmla="*/ 116 h 118"/>
                              <a:gd name="T34" fmla="*/ 91 w 531"/>
                              <a:gd name="T35" fmla="*/ 116 h 118"/>
                              <a:gd name="T36" fmla="*/ 75 w 531"/>
                              <a:gd name="T37" fmla="*/ 118 h 118"/>
                              <a:gd name="T38" fmla="*/ 75 w 531"/>
                              <a:gd name="T39" fmla="*/ 118 h 118"/>
                              <a:gd name="T40" fmla="*/ 67 w 531"/>
                              <a:gd name="T41" fmla="*/ 68 h 118"/>
                              <a:gd name="T42" fmla="*/ 31 w 531"/>
                              <a:gd name="T43" fmla="*/ 38 h 118"/>
                              <a:gd name="T44" fmla="*/ 0 w 531"/>
                              <a:gd name="T45" fmla="*/ 6 h 118"/>
                              <a:gd name="T46" fmla="*/ 0 w 531"/>
                              <a:gd name="T47" fmla="*/ 6 h 118"/>
                              <a:gd name="T48" fmla="*/ 40 w 531"/>
                              <a:gd name="T49" fmla="*/ 0 h 118"/>
                              <a:gd name="T50" fmla="*/ 77 w 531"/>
                              <a:gd name="T51" fmla="*/ 11 h 118"/>
                              <a:gd name="T52" fmla="*/ 110 w 531"/>
                              <a:gd name="T53" fmla="*/ 31 h 118"/>
                              <a:gd name="T54" fmla="*/ 141 w 531"/>
                              <a:gd name="T55" fmla="*/ 54 h 118"/>
                              <a:gd name="T56" fmla="*/ 174 w 531"/>
                              <a:gd name="T57" fmla="*/ 74 h 118"/>
                              <a:gd name="T58" fmla="*/ 210 w 531"/>
                              <a:gd name="T59" fmla="*/ 84 h 118"/>
                              <a:gd name="T60" fmla="*/ 250 w 531"/>
                              <a:gd name="T61" fmla="*/ 78 h 118"/>
                              <a:gd name="T62" fmla="*/ 250 w 531"/>
                              <a:gd name="T63" fmla="*/ 78 h 118"/>
                              <a:gd name="T64" fmla="*/ 287 w 531"/>
                              <a:gd name="T65" fmla="*/ 78 h 118"/>
                              <a:gd name="T66" fmla="*/ 321 w 531"/>
                              <a:gd name="T67" fmla="*/ 87 h 118"/>
                              <a:gd name="T68" fmla="*/ 356 w 531"/>
                              <a:gd name="T69" fmla="*/ 76 h 118"/>
                              <a:gd name="T70" fmla="*/ 356 w 531"/>
                              <a:gd name="T71" fmla="*/ 7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31" h="118">
                                <a:moveTo>
                                  <a:pt x="356" y="76"/>
                                </a:moveTo>
                                <a:lnTo>
                                  <a:pt x="383" y="36"/>
                                </a:lnTo>
                                <a:lnTo>
                                  <a:pt x="426" y="23"/>
                                </a:lnTo>
                                <a:lnTo>
                                  <a:pt x="475" y="23"/>
                                </a:lnTo>
                                <a:lnTo>
                                  <a:pt x="523" y="22"/>
                                </a:lnTo>
                                <a:lnTo>
                                  <a:pt x="530" y="51"/>
                                </a:lnTo>
                                <a:lnTo>
                                  <a:pt x="531" y="80"/>
                                </a:lnTo>
                                <a:lnTo>
                                  <a:pt x="531" y="110"/>
                                </a:lnTo>
                                <a:lnTo>
                                  <a:pt x="514" y="110"/>
                                </a:lnTo>
                                <a:lnTo>
                                  <a:pt x="472" y="111"/>
                                </a:lnTo>
                                <a:lnTo>
                                  <a:pt x="412" y="112"/>
                                </a:lnTo>
                                <a:lnTo>
                                  <a:pt x="340" y="113"/>
                                </a:lnTo>
                                <a:lnTo>
                                  <a:pt x="266" y="114"/>
                                </a:lnTo>
                                <a:lnTo>
                                  <a:pt x="193" y="115"/>
                                </a:lnTo>
                                <a:lnTo>
                                  <a:pt x="133" y="116"/>
                                </a:lnTo>
                                <a:lnTo>
                                  <a:pt x="91" y="116"/>
                                </a:lnTo>
                                <a:lnTo>
                                  <a:pt x="75" y="118"/>
                                </a:lnTo>
                                <a:lnTo>
                                  <a:pt x="67" y="68"/>
                                </a:lnTo>
                                <a:lnTo>
                                  <a:pt x="31" y="38"/>
                                </a:lnTo>
                                <a:lnTo>
                                  <a:pt x="0" y="6"/>
                                </a:lnTo>
                                <a:lnTo>
                                  <a:pt x="40" y="0"/>
                                </a:lnTo>
                                <a:lnTo>
                                  <a:pt x="77" y="11"/>
                                </a:lnTo>
                                <a:lnTo>
                                  <a:pt x="110" y="31"/>
                                </a:lnTo>
                                <a:lnTo>
                                  <a:pt x="141" y="54"/>
                                </a:lnTo>
                                <a:lnTo>
                                  <a:pt x="174" y="74"/>
                                </a:lnTo>
                                <a:lnTo>
                                  <a:pt x="210" y="84"/>
                                </a:lnTo>
                                <a:lnTo>
                                  <a:pt x="250" y="78"/>
                                </a:lnTo>
                                <a:lnTo>
                                  <a:pt x="287" y="78"/>
                                </a:lnTo>
                                <a:lnTo>
                                  <a:pt x="321" y="87"/>
                                </a:lnTo>
                                <a:lnTo>
                                  <a:pt x="35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1"/>
                        <wps:cNvSpPr>
                          <a:spLocks/>
                        </wps:cNvSpPr>
                        <wps:spPr bwMode="auto">
                          <a:xfrm>
                            <a:off x="769" y="1222"/>
                            <a:ext cx="38" cy="32"/>
                          </a:xfrm>
                          <a:custGeom>
                            <a:avLst/>
                            <a:gdLst>
                              <a:gd name="T0" fmla="*/ 99 w 155"/>
                              <a:gd name="T1" fmla="*/ 34 h 130"/>
                              <a:gd name="T2" fmla="*/ 115 w 155"/>
                              <a:gd name="T3" fmla="*/ 55 h 130"/>
                              <a:gd name="T4" fmla="*/ 127 w 155"/>
                              <a:gd name="T5" fmla="*/ 78 h 130"/>
                              <a:gd name="T6" fmla="*/ 128 w 155"/>
                              <a:gd name="T7" fmla="*/ 104 h 130"/>
                              <a:gd name="T8" fmla="*/ 128 w 155"/>
                              <a:gd name="T9" fmla="*/ 104 h 130"/>
                              <a:gd name="T10" fmla="*/ 130 w 155"/>
                              <a:gd name="T11" fmla="*/ 107 h 130"/>
                              <a:gd name="T12" fmla="*/ 134 w 155"/>
                              <a:gd name="T13" fmla="*/ 109 h 130"/>
                              <a:gd name="T14" fmla="*/ 140 w 155"/>
                              <a:gd name="T15" fmla="*/ 108 h 130"/>
                              <a:gd name="T16" fmla="*/ 140 w 155"/>
                              <a:gd name="T17" fmla="*/ 108 h 130"/>
                              <a:gd name="T18" fmla="*/ 146 w 155"/>
                              <a:gd name="T19" fmla="*/ 88 h 130"/>
                              <a:gd name="T20" fmla="*/ 142 w 155"/>
                              <a:gd name="T21" fmla="*/ 67 h 130"/>
                              <a:gd name="T22" fmla="*/ 133 w 155"/>
                              <a:gd name="T23" fmla="*/ 46 h 130"/>
                              <a:gd name="T24" fmla="*/ 133 w 155"/>
                              <a:gd name="T25" fmla="*/ 46 h 130"/>
                              <a:gd name="T26" fmla="*/ 129 w 155"/>
                              <a:gd name="T27" fmla="*/ 41 h 130"/>
                              <a:gd name="T28" fmla="*/ 122 w 155"/>
                              <a:gd name="T29" fmla="*/ 35 h 130"/>
                              <a:gd name="T30" fmla="*/ 118 w 155"/>
                              <a:gd name="T31" fmla="*/ 32 h 130"/>
                              <a:gd name="T32" fmla="*/ 118 w 155"/>
                              <a:gd name="T33" fmla="*/ 32 h 130"/>
                              <a:gd name="T34" fmla="*/ 133 w 155"/>
                              <a:gd name="T35" fmla="*/ 38 h 130"/>
                              <a:gd name="T36" fmla="*/ 147 w 155"/>
                              <a:gd name="T37" fmla="*/ 46 h 130"/>
                              <a:gd name="T38" fmla="*/ 155 w 155"/>
                              <a:gd name="T39" fmla="*/ 60 h 130"/>
                              <a:gd name="T40" fmla="*/ 155 w 155"/>
                              <a:gd name="T41" fmla="*/ 60 h 130"/>
                              <a:gd name="T42" fmla="*/ 152 w 155"/>
                              <a:gd name="T43" fmla="*/ 79 h 130"/>
                              <a:gd name="T44" fmla="*/ 149 w 155"/>
                              <a:gd name="T45" fmla="*/ 113 h 130"/>
                              <a:gd name="T46" fmla="*/ 147 w 155"/>
                              <a:gd name="T47" fmla="*/ 130 h 130"/>
                              <a:gd name="T48" fmla="*/ 147 w 155"/>
                              <a:gd name="T49" fmla="*/ 130 h 130"/>
                              <a:gd name="T50" fmla="*/ 89 w 155"/>
                              <a:gd name="T51" fmla="*/ 127 h 130"/>
                              <a:gd name="T52" fmla="*/ 42 w 155"/>
                              <a:gd name="T53" fmla="*/ 93 h 130"/>
                              <a:gd name="T54" fmla="*/ 0 w 155"/>
                              <a:gd name="T55" fmla="*/ 50 h 130"/>
                              <a:gd name="T56" fmla="*/ 0 w 155"/>
                              <a:gd name="T57" fmla="*/ 50 h 130"/>
                              <a:gd name="T58" fmla="*/ 6 w 155"/>
                              <a:gd name="T59" fmla="*/ 22 h 130"/>
                              <a:gd name="T60" fmla="*/ 35 w 155"/>
                              <a:gd name="T61" fmla="*/ 13 h 130"/>
                              <a:gd name="T62" fmla="*/ 59 w 155"/>
                              <a:gd name="T63" fmla="*/ 0 h 130"/>
                              <a:gd name="T64" fmla="*/ 59 w 155"/>
                              <a:gd name="T65" fmla="*/ 0 h 130"/>
                              <a:gd name="T66" fmla="*/ 77 w 155"/>
                              <a:gd name="T67" fmla="*/ 4 h 130"/>
                              <a:gd name="T68" fmla="*/ 92 w 155"/>
                              <a:gd name="T69" fmla="*/ 16 h 130"/>
                              <a:gd name="T70" fmla="*/ 103 w 155"/>
                              <a:gd name="T71" fmla="*/ 28 h 130"/>
                              <a:gd name="T72" fmla="*/ 103 w 155"/>
                              <a:gd name="T73" fmla="*/ 28 h 130"/>
                              <a:gd name="T74" fmla="*/ 102 w 155"/>
                              <a:gd name="T75" fmla="*/ 29 h 130"/>
                              <a:gd name="T76" fmla="*/ 100 w 155"/>
                              <a:gd name="T77" fmla="*/ 32 h 130"/>
                              <a:gd name="T78" fmla="*/ 99 w 155"/>
                              <a:gd name="T79" fmla="*/ 34 h 130"/>
                              <a:gd name="T80" fmla="*/ 99 w 155"/>
                              <a:gd name="T81" fmla="*/ 3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5" h="130">
                                <a:moveTo>
                                  <a:pt x="99" y="34"/>
                                </a:moveTo>
                                <a:lnTo>
                                  <a:pt x="115" y="55"/>
                                </a:lnTo>
                                <a:lnTo>
                                  <a:pt x="127" y="78"/>
                                </a:lnTo>
                                <a:lnTo>
                                  <a:pt x="128" y="104"/>
                                </a:lnTo>
                                <a:lnTo>
                                  <a:pt x="130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40" y="108"/>
                                </a:lnTo>
                                <a:lnTo>
                                  <a:pt x="146" y="88"/>
                                </a:lnTo>
                                <a:lnTo>
                                  <a:pt x="142" y="67"/>
                                </a:lnTo>
                                <a:lnTo>
                                  <a:pt x="133" y="46"/>
                                </a:lnTo>
                                <a:lnTo>
                                  <a:pt x="129" y="41"/>
                                </a:lnTo>
                                <a:lnTo>
                                  <a:pt x="122" y="35"/>
                                </a:lnTo>
                                <a:lnTo>
                                  <a:pt x="118" y="32"/>
                                </a:lnTo>
                                <a:lnTo>
                                  <a:pt x="133" y="38"/>
                                </a:lnTo>
                                <a:lnTo>
                                  <a:pt x="147" y="46"/>
                                </a:lnTo>
                                <a:lnTo>
                                  <a:pt x="155" y="60"/>
                                </a:lnTo>
                                <a:lnTo>
                                  <a:pt x="152" y="79"/>
                                </a:lnTo>
                                <a:lnTo>
                                  <a:pt x="149" y="113"/>
                                </a:lnTo>
                                <a:lnTo>
                                  <a:pt x="147" y="130"/>
                                </a:lnTo>
                                <a:lnTo>
                                  <a:pt x="89" y="127"/>
                                </a:lnTo>
                                <a:lnTo>
                                  <a:pt x="42" y="93"/>
                                </a:lnTo>
                                <a:lnTo>
                                  <a:pt x="0" y="50"/>
                                </a:lnTo>
                                <a:lnTo>
                                  <a:pt x="6" y="22"/>
                                </a:lnTo>
                                <a:lnTo>
                                  <a:pt x="35" y="13"/>
                                </a:lnTo>
                                <a:lnTo>
                                  <a:pt x="59" y="0"/>
                                </a:lnTo>
                                <a:lnTo>
                                  <a:pt x="77" y="4"/>
                                </a:lnTo>
                                <a:lnTo>
                                  <a:pt x="92" y="16"/>
                                </a:lnTo>
                                <a:lnTo>
                                  <a:pt x="103" y="28"/>
                                </a:lnTo>
                                <a:lnTo>
                                  <a:pt x="102" y="29"/>
                                </a:lnTo>
                                <a:lnTo>
                                  <a:pt x="100" y="32"/>
                                </a:lnTo>
                                <a:lnTo>
                                  <a:pt x="9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2"/>
                        <wps:cNvSpPr>
                          <a:spLocks/>
                        </wps:cNvSpPr>
                        <wps:spPr bwMode="auto">
                          <a:xfrm>
                            <a:off x="557" y="1222"/>
                            <a:ext cx="129" cy="25"/>
                          </a:xfrm>
                          <a:custGeom>
                            <a:avLst/>
                            <a:gdLst>
                              <a:gd name="T0" fmla="*/ 221 w 519"/>
                              <a:gd name="T1" fmla="*/ 92 h 100"/>
                              <a:gd name="T2" fmla="*/ 276 w 519"/>
                              <a:gd name="T3" fmla="*/ 86 h 100"/>
                              <a:gd name="T4" fmla="*/ 333 w 519"/>
                              <a:gd name="T5" fmla="*/ 67 h 100"/>
                              <a:gd name="T6" fmla="*/ 389 w 519"/>
                              <a:gd name="T7" fmla="*/ 70 h 100"/>
                              <a:gd name="T8" fmla="*/ 389 w 519"/>
                              <a:gd name="T9" fmla="*/ 70 h 100"/>
                              <a:gd name="T10" fmla="*/ 436 w 519"/>
                              <a:gd name="T11" fmla="*/ 64 h 100"/>
                              <a:gd name="T12" fmla="*/ 481 w 519"/>
                              <a:gd name="T13" fmla="*/ 48 h 100"/>
                              <a:gd name="T14" fmla="*/ 519 w 519"/>
                              <a:gd name="T15" fmla="*/ 20 h 100"/>
                              <a:gd name="T16" fmla="*/ 519 w 519"/>
                              <a:gd name="T17" fmla="*/ 20 h 100"/>
                              <a:gd name="T18" fmla="*/ 513 w 519"/>
                              <a:gd name="T19" fmla="*/ 31 h 100"/>
                              <a:gd name="T20" fmla="*/ 503 w 519"/>
                              <a:gd name="T21" fmla="*/ 44 h 100"/>
                              <a:gd name="T22" fmla="*/ 501 w 519"/>
                              <a:gd name="T23" fmla="*/ 58 h 100"/>
                              <a:gd name="T24" fmla="*/ 501 w 519"/>
                              <a:gd name="T25" fmla="*/ 58 h 100"/>
                              <a:gd name="T26" fmla="*/ 503 w 519"/>
                              <a:gd name="T27" fmla="*/ 58 h 100"/>
                              <a:gd name="T28" fmla="*/ 507 w 519"/>
                              <a:gd name="T29" fmla="*/ 58 h 100"/>
                              <a:gd name="T30" fmla="*/ 509 w 519"/>
                              <a:gd name="T31" fmla="*/ 58 h 100"/>
                              <a:gd name="T32" fmla="*/ 509 w 519"/>
                              <a:gd name="T33" fmla="*/ 58 h 100"/>
                              <a:gd name="T34" fmla="*/ 498 w 519"/>
                              <a:gd name="T35" fmla="*/ 59 h 100"/>
                              <a:gd name="T36" fmla="*/ 492 w 519"/>
                              <a:gd name="T37" fmla="*/ 65 h 100"/>
                              <a:gd name="T38" fmla="*/ 491 w 519"/>
                              <a:gd name="T39" fmla="*/ 76 h 100"/>
                              <a:gd name="T40" fmla="*/ 491 w 519"/>
                              <a:gd name="T41" fmla="*/ 76 h 100"/>
                              <a:gd name="T42" fmla="*/ 492 w 519"/>
                              <a:gd name="T43" fmla="*/ 82 h 100"/>
                              <a:gd name="T44" fmla="*/ 493 w 519"/>
                              <a:gd name="T45" fmla="*/ 87 h 100"/>
                              <a:gd name="T46" fmla="*/ 499 w 519"/>
                              <a:gd name="T47" fmla="*/ 90 h 100"/>
                              <a:gd name="T48" fmla="*/ 499 w 519"/>
                              <a:gd name="T49" fmla="*/ 90 h 100"/>
                              <a:gd name="T50" fmla="*/ 447 w 519"/>
                              <a:gd name="T51" fmla="*/ 93 h 100"/>
                              <a:gd name="T52" fmla="*/ 397 w 519"/>
                              <a:gd name="T53" fmla="*/ 94 h 100"/>
                              <a:gd name="T54" fmla="*/ 346 w 519"/>
                              <a:gd name="T55" fmla="*/ 95 h 100"/>
                              <a:gd name="T56" fmla="*/ 297 w 519"/>
                              <a:gd name="T57" fmla="*/ 96 h 100"/>
                              <a:gd name="T58" fmla="*/ 248 w 519"/>
                              <a:gd name="T59" fmla="*/ 96 h 100"/>
                              <a:gd name="T60" fmla="*/ 199 w 519"/>
                              <a:gd name="T61" fmla="*/ 96 h 100"/>
                              <a:gd name="T62" fmla="*/ 150 w 519"/>
                              <a:gd name="T63" fmla="*/ 96 h 100"/>
                              <a:gd name="T64" fmla="*/ 102 w 519"/>
                              <a:gd name="T65" fmla="*/ 96 h 100"/>
                              <a:gd name="T66" fmla="*/ 53 w 519"/>
                              <a:gd name="T67" fmla="*/ 98 h 100"/>
                              <a:gd name="T68" fmla="*/ 3 w 519"/>
                              <a:gd name="T69" fmla="*/ 100 h 100"/>
                              <a:gd name="T70" fmla="*/ 3 w 519"/>
                              <a:gd name="T71" fmla="*/ 100 h 100"/>
                              <a:gd name="T72" fmla="*/ 2 w 519"/>
                              <a:gd name="T73" fmla="*/ 75 h 100"/>
                              <a:gd name="T74" fmla="*/ 1 w 519"/>
                              <a:gd name="T75" fmla="*/ 30 h 100"/>
                              <a:gd name="T76" fmla="*/ 0 w 519"/>
                              <a:gd name="T77" fmla="*/ 4 h 100"/>
                              <a:gd name="T78" fmla="*/ 0 w 519"/>
                              <a:gd name="T79" fmla="*/ 4 h 100"/>
                              <a:gd name="T80" fmla="*/ 46 w 519"/>
                              <a:gd name="T81" fmla="*/ 4 h 100"/>
                              <a:gd name="T82" fmla="*/ 93 w 519"/>
                              <a:gd name="T83" fmla="*/ 14 h 100"/>
                              <a:gd name="T84" fmla="*/ 137 w 519"/>
                              <a:gd name="T85" fmla="*/ 0 h 100"/>
                              <a:gd name="T86" fmla="*/ 137 w 519"/>
                              <a:gd name="T87" fmla="*/ 0 h 100"/>
                              <a:gd name="T88" fmla="*/ 157 w 519"/>
                              <a:gd name="T89" fmla="*/ 38 h 100"/>
                              <a:gd name="T90" fmla="*/ 182 w 519"/>
                              <a:gd name="T91" fmla="*/ 72 h 100"/>
                              <a:gd name="T92" fmla="*/ 221 w 519"/>
                              <a:gd name="T93" fmla="*/ 92 h 100"/>
                              <a:gd name="T94" fmla="*/ 221 w 519"/>
                              <a:gd name="T95" fmla="*/ 92 h 100"/>
                              <a:gd name="T96" fmla="*/ 221 w 519"/>
                              <a:gd name="T97" fmla="*/ 9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9" h="100">
                                <a:moveTo>
                                  <a:pt x="221" y="92"/>
                                </a:moveTo>
                                <a:lnTo>
                                  <a:pt x="276" y="86"/>
                                </a:lnTo>
                                <a:lnTo>
                                  <a:pt x="333" y="67"/>
                                </a:lnTo>
                                <a:lnTo>
                                  <a:pt x="389" y="70"/>
                                </a:lnTo>
                                <a:lnTo>
                                  <a:pt x="436" y="64"/>
                                </a:lnTo>
                                <a:lnTo>
                                  <a:pt x="481" y="48"/>
                                </a:lnTo>
                                <a:lnTo>
                                  <a:pt x="519" y="20"/>
                                </a:lnTo>
                                <a:lnTo>
                                  <a:pt x="513" y="31"/>
                                </a:lnTo>
                                <a:lnTo>
                                  <a:pt x="503" y="44"/>
                                </a:lnTo>
                                <a:lnTo>
                                  <a:pt x="501" y="58"/>
                                </a:lnTo>
                                <a:lnTo>
                                  <a:pt x="503" y="58"/>
                                </a:lnTo>
                                <a:lnTo>
                                  <a:pt x="507" y="58"/>
                                </a:lnTo>
                                <a:lnTo>
                                  <a:pt x="509" y="58"/>
                                </a:lnTo>
                                <a:lnTo>
                                  <a:pt x="498" y="59"/>
                                </a:lnTo>
                                <a:lnTo>
                                  <a:pt x="492" y="65"/>
                                </a:lnTo>
                                <a:lnTo>
                                  <a:pt x="491" y="76"/>
                                </a:lnTo>
                                <a:lnTo>
                                  <a:pt x="492" y="82"/>
                                </a:lnTo>
                                <a:lnTo>
                                  <a:pt x="493" y="87"/>
                                </a:lnTo>
                                <a:lnTo>
                                  <a:pt x="499" y="90"/>
                                </a:lnTo>
                                <a:lnTo>
                                  <a:pt x="447" y="93"/>
                                </a:lnTo>
                                <a:lnTo>
                                  <a:pt x="397" y="94"/>
                                </a:lnTo>
                                <a:lnTo>
                                  <a:pt x="346" y="95"/>
                                </a:lnTo>
                                <a:lnTo>
                                  <a:pt x="297" y="96"/>
                                </a:lnTo>
                                <a:lnTo>
                                  <a:pt x="248" y="96"/>
                                </a:lnTo>
                                <a:lnTo>
                                  <a:pt x="199" y="96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53" y="98"/>
                                </a:lnTo>
                                <a:lnTo>
                                  <a:pt x="3" y="100"/>
                                </a:lnTo>
                                <a:lnTo>
                                  <a:pt x="2" y="75"/>
                                </a:lnTo>
                                <a:lnTo>
                                  <a:pt x="1" y="30"/>
                                </a:lnTo>
                                <a:lnTo>
                                  <a:pt x="0" y="4"/>
                                </a:lnTo>
                                <a:lnTo>
                                  <a:pt x="46" y="4"/>
                                </a:lnTo>
                                <a:lnTo>
                                  <a:pt x="93" y="14"/>
                                </a:lnTo>
                                <a:lnTo>
                                  <a:pt x="137" y="0"/>
                                </a:lnTo>
                                <a:lnTo>
                                  <a:pt x="157" y="38"/>
                                </a:lnTo>
                                <a:lnTo>
                                  <a:pt x="182" y="72"/>
                                </a:lnTo>
                                <a:lnTo>
                                  <a:pt x="22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3"/>
                        <wps:cNvSpPr>
                          <a:spLocks/>
                        </wps:cNvSpPr>
                        <wps:spPr bwMode="auto">
                          <a:xfrm>
                            <a:off x="725" y="1223"/>
                            <a:ext cx="47" cy="22"/>
                          </a:xfrm>
                          <a:custGeom>
                            <a:avLst/>
                            <a:gdLst>
                              <a:gd name="T0" fmla="*/ 189 w 189"/>
                              <a:gd name="T1" fmla="*/ 90 h 90"/>
                              <a:gd name="T2" fmla="*/ 141 w 189"/>
                              <a:gd name="T3" fmla="*/ 90 h 90"/>
                              <a:gd name="T4" fmla="*/ 56 w 189"/>
                              <a:gd name="T5" fmla="*/ 90 h 90"/>
                              <a:gd name="T6" fmla="*/ 9 w 189"/>
                              <a:gd name="T7" fmla="*/ 90 h 90"/>
                              <a:gd name="T8" fmla="*/ 9 w 189"/>
                              <a:gd name="T9" fmla="*/ 90 h 90"/>
                              <a:gd name="T10" fmla="*/ 5 w 189"/>
                              <a:gd name="T11" fmla="*/ 58 h 90"/>
                              <a:gd name="T12" fmla="*/ 0 w 189"/>
                              <a:gd name="T13" fmla="*/ 25 h 90"/>
                              <a:gd name="T14" fmla="*/ 14 w 189"/>
                              <a:gd name="T15" fmla="*/ 0 h 90"/>
                              <a:gd name="T16" fmla="*/ 14 w 189"/>
                              <a:gd name="T17" fmla="*/ 0 h 90"/>
                              <a:gd name="T18" fmla="*/ 55 w 189"/>
                              <a:gd name="T19" fmla="*/ 14 h 90"/>
                              <a:gd name="T20" fmla="*/ 96 w 189"/>
                              <a:gd name="T21" fmla="*/ 29 h 90"/>
                              <a:gd name="T22" fmla="*/ 139 w 189"/>
                              <a:gd name="T23" fmla="*/ 32 h 90"/>
                              <a:gd name="T24" fmla="*/ 139 w 189"/>
                              <a:gd name="T25" fmla="*/ 32 h 90"/>
                              <a:gd name="T26" fmla="*/ 152 w 189"/>
                              <a:gd name="T27" fmla="*/ 47 h 90"/>
                              <a:gd name="T28" fmla="*/ 176 w 189"/>
                              <a:gd name="T29" fmla="*/ 75 h 90"/>
                              <a:gd name="T30" fmla="*/ 189 w 189"/>
                              <a:gd name="T31" fmla="*/ 90 h 90"/>
                              <a:gd name="T32" fmla="*/ 189 w 189"/>
                              <a:gd name="T3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9" h="90">
                                <a:moveTo>
                                  <a:pt x="189" y="90"/>
                                </a:moveTo>
                                <a:lnTo>
                                  <a:pt x="141" y="90"/>
                                </a:lnTo>
                                <a:lnTo>
                                  <a:pt x="56" y="90"/>
                                </a:lnTo>
                                <a:lnTo>
                                  <a:pt x="9" y="90"/>
                                </a:lnTo>
                                <a:lnTo>
                                  <a:pt x="5" y="58"/>
                                </a:lnTo>
                                <a:lnTo>
                                  <a:pt x="0" y="25"/>
                                </a:lnTo>
                                <a:lnTo>
                                  <a:pt x="14" y="0"/>
                                </a:lnTo>
                                <a:lnTo>
                                  <a:pt x="55" y="14"/>
                                </a:lnTo>
                                <a:lnTo>
                                  <a:pt x="96" y="29"/>
                                </a:lnTo>
                                <a:lnTo>
                                  <a:pt x="139" y="32"/>
                                </a:lnTo>
                                <a:lnTo>
                                  <a:pt x="152" y="47"/>
                                </a:lnTo>
                                <a:lnTo>
                                  <a:pt x="176" y="75"/>
                                </a:lnTo>
                                <a:lnTo>
                                  <a:pt x="18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4"/>
                        <wps:cNvSpPr>
                          <a:spLocks/>
                        </wps:cNvSpPr>
                        <wps:spPr bwMode="auto">
                          <a:xfrm>
                            <a:off x="1050" y="1236"/>
                            <a:ext cx="10" cy="7"/>
                          </a:xfrm>
                          <a:custGeom>
                            <a:avLst/>
                            <a:gdLst>
                              <a:gd name="T0" fmla="*/ 39 w 39"/>
                              <a:gd name="T1" fmla="*/ 28 h 28"/>
                              <a:gd name="T2" fmla="*/ 0 w 39"/>
                              <a:gd name="T3" fmla="*/ 0 h 28"/>
                              <a:gd name="T4" fmla="*/ 39 w 39"/>
                              <a:gd name="T5" fmla="*/ 16 h 28"/>
                              <a:gd name="T6" fmla="*/ 39 w 39"/>
                              <a:gd name="T7" fmla="*/ 28 h 28"/>
                              <a:gd name="T8" fmla="*/ 39 w 39"/>
                              <a:gd name="T9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8">
                                <a:moveTo>
                                  <a:pt x="39" y="28"/>
                                </a:moveTo>
                                <a:lnTo>
                                  <a:pt x="0" y="0"/>
                                </a:lnTo>
                                <a:lnTo>
                                  <a:pt x="39" y="16"/>
                                </a:lnTo>
                                <a:lnTo>
                                  <a:pt x="3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5"/>
                        <wps:cNvSpPr>
                          <a:spLocks/>
                        </wps:cNvSpPr>
                        <wps:spPr bwMode="auto">
                          <a:xfrm>
                            <a:off x="555" y="1259"/>
                            <a:ext cx="135" cy="8"/>
                          </a:xfrm>
                          <a:custGeom>
                            <a:avLst/>
                            <a:gdLst>
                              <a:gd name="T0" fmla="*/ 540 w 540"/>
                              <a:gd name="T1" fmla="*/ 32 h 34"/>
                              <a:gd name="T2" fmla="*/ 529 w 540"/>
                              <a:gd name="T3" fmla="*/ 32 h 34"/>
                              <a:gd name="T4" fmla="*/ 500 w 540"/>
                              <a:gd name="T5" fmla="*/ 32 h 34"/>
                              <a:gd name="T6" fmla="*/ 455 w 540"/>
                              <a:gd name="T7" fmla="*/ 32 h 34"/>
                              <a:gd name="T8" fmla="*/ 400 w 540"/>
                              <a:gd name="T9" fmla="*/ 33 h 34"/>
                              <a:gd name="T10" fmla="*/ 337 w 540"/>
                              <a:gd name="T11" fmla="*/ 33 h 34"/>
                              <a:gd name="T12" fmla="*/ 270 w 540"/>
                              <a:gd name="T13" fmla="*/ 33 h 34"/>
                              <a:gd name="T14" fmla="*/ 204 w 540"/>
                              <a:gd name="T15" fmla="*/ 33 h 34"/>
                              <a:gd name="T16" fmla="*/ 140 w 540"/>
                              <a:gd name="T17" fmla="*/ 34 h 34"/>
                              <a:gd name="T18" fmla="*/ 85 w 540"/>
                              <a:gd name="T19" fmla="*/ 34 h 34"/>
                              <a:gd name="T20" fmla="*/ 40 w 540"/>
                              <a:gd name="T21" fmla="*/ 34 h 34"/>
                              <a:gd name="T22" fmla="*/ 10 w 540"/>
                              <a:gd name="T23" fmla="*/ 34 h 34"/>
                              <a:gd name="T24" fmla="*/ 0 w 540"/>
                              <a:gd name="T25" fmla="*/ 34 h 34"/>
                              <a:gd name="T26" fmla="*/ 0 w 540"/>
                              <a:gd name="T27" fmla="*/ 34 h 34"/>
                              <a:gd name="T28" fmla="*/ 1 w 540"/>
                              <a:gd name="T29" fmla="*/ 26 h 34"/>
                              <a:gd name="T30" fmla="*/ 6 w 540"/>
                              <a:gd name="T31" fmla="*/ 13 h 34"/>
                              <a:gd name="T32" fmla="*/ 7 w 540"/>
                              <a:gd name="T33" fmla="*/ 5 h 34"/>
                              <a:gd name="T34" fmla="*/ 7 w 540"/>
                              <a:gd name="T35" fmla="*/ 5 h 34"/>
                              <a:gd name="T36" fmla="*/ 56 w 540"/>
                              <a:gd name="T37" fmla="*/ 4 h 34"/>
                              <a:gd name="T38" fmla="*/ 103 w 540"/>
                              <a:gd name="T39" fmla="*/ 3 h 34"/>
                              <a:gd name="T40" fmla="*/ 151 w 540"/>
                              <a:gd name="T41" fmla="*/ 2 h 34"/>
                              <a:gd name="T42" fmla="*/ 198 w 540"/>
                              <a:gd name="T43" fmla="*/ 2 h 34"/>
                              <a:gd name="T44" fmla="*/ 245 w 540"/>
                              <a:gd name="T45" fmla="*/ 1 h 34"/>
                              <a:gd name="T46" fmla="*/ 292 w 540"/>
                              <a:gd name="T47" fmla="*/ 1 h 34"/>
                              <a:gd name="T48" fmla="*/ 338 w 540"/>
                              <a:gd name="T49" fmla="*/ 0 h 34"/>
                              <a:gd name="T50" fmla="*/ 384 w 540"/>
                              <a:gd name="T51" fmla="*/ 0 h 34"/>
                              <a:gd name="T52" fmla="*/ 429 w 540"/>
                              <a:gd name="T53" fmla="*/ 1 h 34"/>
                              <a:gd name="T54" fmla="*/ 475 w 540"/>
                              <a:gd name="T55" fmla="*/ 1 h 34"/>
                              <a:gd name="T56" fmla="*/ 520 w 540"/>
                              <a:gd name="T57" fmla="*/ 2 h 34"/>
                              <a:gd name="T58" fmla="*/ 520 w 540"/>
                              <a:gd name="T59" fmla="*/ 2 h 34"/>
                              <a:gd name="T60" fmla="*/ 526 w 540"/>
                              <a:gd name="T61" fmla="*/ 10 h 34"/>
                              <a:gd name="T62" fmla="*/ 536 w 540"/>
                              <a:gd name="T63" fmla="*/ 24 h 34"/>
                              <a:gd name="T64" fmla="*/ 540 w 540"/>
                              <a:gd name="T65" fmla="*/ 32 h 34"/>
                              <a:gd name="T66" fmla="*/ 540 w 540"/>
                              <a:gd name="T67" fmla="*/ 32 h 34"/>
                              <a:gd name="T68" fmla="*/ 540 w 540"/>
                              <a:gd name="T69" fmla="*/ 3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40" h="34">
                                <a:moveTo>
                                  <a:pt x="540" y="32"/>
                                </a:moveTo>
                                <a:lnTo>
                                  <a:pt x="529" y="32"/>
                                </a:lnTo>
                                <a:lnTo>
                                  <a:pt x="500" y="32"/>
                                </a:lnTo>
                                <a:lnTo>
                                  <a:pt x="455" y="32"/>
                                </a:lnTo>
                                <a:lnTo>
                                  <a:pt x="400" y="33"/>
                                </a:lnTo>
                                <a:lnTo>
                                  <a:pt x="337" y="33"/>
                                </a:lnTo>
                                <a:lnTo>
                                  <a:pt x="270" y="33"/>
                                </a:lnTo>
                                <a:lnTo>
                                  <a:pt x="204" y="33"/>
                                </a:lnTo>
                                <a:lnTo>
                                  <a:pt x="140" y="34"/>
                                </a:lnTo>
                                <a:lnTo>
                                  <a:pt x="85" y="34"/>
                                </a:lnTo>
                                <a:lnTo>
                                  <a:pt x="40" y="34"/>
                                </a:lnTo>
                                <a:lnTo>
                                  <a:pt x="10" y="34"/>
                                </a:lnTo>
                                <a:lnTo>
                                  <a:pt x="0" y="34"/>
                                </a:lnTo>
                                <a:lnTo>
                                  <a:pt x="1" y="26"/>
                                </a:lnTo>
                                <a:lnTo>
                                  <a:pt x="6" y="13"/>
                                </a:lnTo>
                                <a:lnTo>
                                  <a:pt x="7" y="5"/>
                                </a:lnTo>
                                <a:lnTo>
                                  <a:pt x="56" y="4"/>
                                </a:lnTo>
                                <a:lnTo>
                                  <a:pt x="103" y="3"/>
                                </a:lnTo>
                                <a:lnTo>
                                  <a:pt x="151" y="2"/>
                                </a:lnTo>
                                <a:lnTo>
                                  <a:pt x="198" y="2"/>
                                </a:lnTo>
                                <a:lnTo>
                                  <a:pt x="245" y="1"/>
                                </a:lnTo>
                                <a:lnTo>
                                  <a:pt x="292" y="1"/>
                                </a:lnTo>
                                <a:lnTo>
                                  <a:pt x="338" y="0"/>
                                </a:lnTo>
                                <a:lnTo>
                                  <a:pt x="384" y="0"/>
                                </a:lnTo>
                                <a:lnTo>
                                  <a:pt x="429" y="1"/>
                                </a:lnTo>
                                <a:lnTo>
                                  <a:pt x="475" y="1"/>
                                </a:lnTo>
                                <a:lnTo>
                                  <a:pt x="520" y="2"/>
                                </a:lnTo>
                                <a:lnTo>
                                  <a:pt x="526" y="10"/>
                                </a:lnTo>
                                <a:lnTo>
                                  <a:pt x="536" y="24"/>
                                </a:lnTo>
                                <a:lnTo>
                                  <a:pt x="54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6"/>
                        <wps:cNvSpPr>
                          <a:spLocks/>
                        </wps:cNvSpPr>
                        <wps:spPr bwMode="auto">
                          <a:xfrm>
                            <a:off x="716" y="1258"/>
                            <a:ext cx="78" cy="9"/>
                          </a:xfrm>
                          <a:custGeom>
                            <a:avLst/>
                            <a:gdLst>
                              <a:gd name="T0" fmla="*/ 315 w 315"/>
                              <a:gd name="T1" fmla="*/ 36 h 36"/>
                              <a:gd name="T2" fmla="*/ 292 w 315"/>
                              <a:gd name="T3" fmla="*/ 36 h 36"/>
                              <a:gd name="T4" fmla="*/ 234 w 315"/>
                              <a:gd name="T5" fmla="*/ 36 h 36"/>
                              <a:gd name="T6" fmla="*/ 158 w 315"/>
                              <a:gd name="T7" fmla="*/ 36 h 36"/>
                              <a:gd name="T8" fmla="*/ 82 w 315"/>
                              <a:gd name="T9" fmla="*/ 36 h 36"/>
                              <a:gd name="T10" fmla="*/ 24 w 315"/>
                              <a:gd name="T11" fmla="*/ 36 h 36"/>
                              <a:gd name="T12" fmla="*/ 0 w 315"/>
                              <a:gd name="T13" fmla="*/ 36 h 36"/>
                              <a:gd name="T14" fmla="*/ 0 w 315"/>
                              <a:gd name="T15" fmla="*/ 36 h 36"/>
                              <a:gd name="T16" fmla="*/ 40 w 315"/>
                              <a:gd name="T17" fmla="*/ 10 h 36"/>
                              <a:gd name="T18" fmla="*/ 87 w 315"/>
                              <a:gd name="T19" fmla="*/ 0 h 36"/>
                              <a:gd name="T20" fmla="*/ 139 w 315"/>
                              <a:gd name="T21" fmla="*/ 0 h 36"/>
                              <a:gd name="T22" fmla="*/ 194 w 315"/>
                              <a:gd name="T23" fmla="*/ 3 h 36"/>
                              <a:gd name="T24" fmla="*/ 249 w 315"/>
                              <a:gd name="T25" fmla="*/ 2 h 36"/>
                              <a:gd name="T26" fmla="*/ 249 w 315"/>
                              <a:gd name="T27" fmla="*/ 2 h 36"/>
                              <a:gd name="T28" fmla="*/ 274 w 315"/>
                              <a:gd name="T29" fmla="*/ 17 h 36"/>
                              <a:gd name="T30" fmla="*/ 298 w 315"/>
                              <a:gd name="T31" fmla="*/ 30 h 36"/>
                              <a:gd name="T32" fmla="*/ 315 w 315"/>
                              <a:gd name="T33" fmla="*/ 36 h 36"/>
                              <a:gd name="T34" fmla="*/ 315 w 315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5" h="36">
                                <a:moveTo>
                                  <a:pt x="315" y="36"/>
                                </a:moveTo>
                                <a:lnTo>
                                  <a:pt x="292" y="36"/>
                                </a:lnTo>
                                <a:lnTo>
                                  <a:pt x="234" y="36"/>
                                </a:lnTo>
                                <a:lnTo>
                                  <a:pt x="158" y="36"/>
                                </a:lnTo>
                                <a:lnTo>
                                  <a:pt x="82" y="36"/>
                                </a:lnTo>
                                <a:lnTo>
                                  <a:pt x="24" y="36"/>
                                </a:lnTo>
                                <a:lnTo>
                                  <a:pt x="0" y="36"/>
                                </a:lnTo>
                                <a:lnTo>
                                  <a:pt x="40" y="10"/>
                                </a:lnTo>
                                <a:lnTo>
                                  <a:pt x="87" y="0"/>
                                </a:lnTo>
                                <a:lnTo>
                                  <a:pt x="139" y="0"/>
                                </a:lnTo>
                                <a:lnTo>
                                  <a:pt x="194" y="3"/>
                                </a:lnTo>
                                <a:lnTo>
                                  <a:pt x="249" y="2"/>
                                </a:lnTo>
                                <a:lnTo>
                                  <a:pt x="274" y="17"/>
                                </a:lnTo>
                                <a:lnTo>
                                  <a:pt x="298" y="30"/>
                                </a:lnTo>
                                <a:lnTo>
                                  <a:pt x="3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7"/>
                        <wps:cNvSpPr>
                          <a:spLocks/>
                        </wps:cNvSpPr>
                        <wps:spPr bwMode="auto">
                          <a:xfrm>
                            <a:off x="812" y="1259"/>
                            <a:ext cx="117" cy="8"/>
                          </a:xfrm>
                          <a:custGeom>
                            <a:avLst/>
                            <a:gdLst>
                              <a:gd name="T0" fmla="*/ 468 w 469"/>
                              <a:gd name="T1" fmla="*/ 34 h 34"/>
                              <a:gd name="T2" fmla="*/ 454 w 469"/>
                              <a:gd name="T3" fmla="*/ 34 h 34"/>
                              <a:gd name="T4" fmla="*/ 418 w 469"/>
                              <a:gd name="T5" fmla="*/ 34 h 34"/>
                              <a:gd name="T6" fmla="*/ 366 w 469"/>
                              <a:gd name="T7" fmla="*/ 34 h 34"/>
                              <a:gd name="T8" fmla="*/ 303 w 469"/>
                              <a:gd name="T9" fmla="*/ 34 h 34"/>
                              <a:gd name="T10" fmla="*/ 233 w 469"/>
                              <a:gd name="T11" fmla="*/ 34 h 34"/>
                              <a:gd name="T12" fmla="*/ 164 w 469"/>
                              <a:gd name="T13" fmla="*/ 34 h 34"/>
                              <a:gd name="T14" fmla="*/ 101 w 469"/>
                              <a:gd name="T15" fmla="*/ 34 h 34"/>
                              <a:gd name="T16" fmla="*/ 49 w 469"/>
                              <a:gd name="T17" fmla="*/ 34 h 34"/>
                              <a:gd name="T18" fmla="*/ 13 w 469"/>
                              <a:gd name="T19" fmla="*/ 34 h 34"/>
                              <a:gd name="T20" fmla="*/ 0 w 469"/>
                              <a:gd name="T21" fmla="*/ 34 h 34"/>
                              <a:gd name="T22" fmla="*/ 0 w 469"/>
                              <a:gd name="T23" fmla="*/ 34 h 34"/>
                              <a:gd name="T24" fmla="*/ 3 w 469"/>
                              <a:gd name="T25" fmla="*/ 25 h 34"/>
                              <a:gd name="T26" fmla="*/ 9 w 469"/>
                              <a:gd name="T27" fmla="*/ 9 h 34"/>
                              <a:gd name="T28" fmla="*/ 12 w 469"/>
                              <a:gd name="T29" fmla="*/ 0 h 34"/>
                              <a:gd name="T30" fmla="*/ 12 w 469"/>
                              <a:gd name="T31" fmla="*/ 0 h 34"/>
                              <a:gd name="T32" fmla="*/ 28 w 469"/>
                              <a:gd name="T33" fmla="*/ 0 h 34"/>
                              <a:gd name="T34" fmla="*/ 69 w 469"/>
                              <a:gd name="T35" fmla="*/ 0 h 34"/>
                              <a:gd name="T36" fmla="*/ 129 w 469"/>
                              <a:gd name="T37" fmla="*/ 0 h 34"/>
                              <a:gd name="T38" fmla="*/ 200 w 469"/>
                              <a:gd name="T39" fmla="*/ 1 h 34"/>
                              <a:gd name="T40" fmla="*/ 275 w 469"/>
                              <a:gd name="T41" fmla="*/ 1 h 34"/>
                              <a:gd name="T42" fmla="*/ 345 w 469"/>
                              <a:gd name="T43" fmla="*/ 2 h 34"/>
                              <a:gd name="T44" fmla="*/ 406 w 469"/>
                              <a:gd name="T45" fmla="*/ 2 h 34"/>
                              <a:gd name="T46" fmla="*/ 447 w 469"/>
                              <a:gd name="T47" fmla="*/ 2 h 34"/>
                              <a:gd name="T48" fmla="*/ 462 w 469"/>
                              <a:gd name="T49" fmla="*/ 2 h 34"/>
                              <a:gd name="T50" fmla="*/ 462 w 469"/>
                              <a:gd name="T51" fmla="*/ 2 h 34"/>
                              <a:gd name="T52" fmla="*/ 469 w 469"/>
                              <a:gd name="T53" fmla="*/ 12 h 34"/>
                              <a:gd name="T54" fmla="*/ 466 w 469"/>
                              <a:gd name="T55" fmla="*/ 23 h 34"/>
                              <a:gd name="T56" fmla="*/ 468 w 469"/>
                              <a:gd name="T57" fmla="*/ 34 h 34"/>
                              <a:gd name="T58" fmla="*/ 468 w 469"/>
                              <a:gd name="T5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9" h="34">
                                <a:moveTo>
                                  <a:pt x="468" y="34"/>
                                </a:moveTo>
                                <a:lnTo>
                                  <a:pt x="454" y="34"/>
                                </a:lnTo>
                                <a:lnTo>
                                  <a:pt x="418" y="34"/>
                                </a:lnTo>
                                <a:lnTo>
                                  <a:pt x="366" y="34"/>
                                </a:lnTo>
                                <a:lnTo>
                                  <a:pt x="303" y="34"/>
                                </a:lnTo>
                                <a:lnTo>
                                  <a:pt x="233" y="34"/>
                                </a:lnTo>
                                <a:lnTo>
                                  <a:pt x="164" y="34"/>
                                </a:lnTo>
                                <a:lnTo>
                                  <a:pt x="101" y="34"/>
                                </a:lnTo>
                                <a:lnTo>
                                  <a:pt x="49" y="34"/>
                                </a:lnTo>
                                <a:lnTo>
                                  <a:pt x="13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25"/>
                                </a:lnTo>
                                <a:lnTo>
                                  <a:pt x="9" y="9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69" y="0"/>
                                </a:lnTo>
                                <a:lnTo>
                                  <a:pt x="129" y="0"/>
                                </a:lnTo>
                                <a:lnTo>
                                  <a:pt x="200" y="1"/>
                                </a:lnTo>
                                <a:lnTo>
                                  <a:pt x="275" y="1"/>
                                </a:lnTo>
                                <a:lnTo>
                                  <a:pt x="345" y="2"/>
                                </a:lnTo>
                                <a:lnTo>
                                  <a:pt x="406" y="2"/>
                                </a:lnTo>
                                <a:lnTo>
                                  <a:pt x="447" y="2"/>
                                </a:lnTo>
                                <a:lnTo>
                                  <a:pt x="462" y="2"/>
                                </a:lnTo>
                                <a:lnTo>
                                  <a:pt x="469" y="12"/>
                                </a:lnTo>
                                <a:lnTo>
                                  <a:pt x="466" y="23"/>
                                </a:lnTo>
                                <a:lnTo>
                                  <a:pt x="46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8"/>
                        <wps:cNvSpPr>
                          <a:spLocks/>
                        </wps:cNvSpPr>
                        <wps:spPr bwMode="auto">
                          <a:xfrm>
                            <a:off x="963" y="1250"/>
                            <a:ext cx="243" cy="20"/>
                          </a:xfrm>
                          <a:custGeom>
                            <a:avLst/>
                            <a:gdLst>
                              <a:gd name="T0" fmla="*/ 34 w 973"/>
                              <a:gd name="T1" fmla="*/ 60 h 78"/>
                              <a:gd name="T2" fmla="*/ 101 w 973"/>
                              <a:gd name="T3" fmla="*/ 60 h 78"/>
                              <a:gd name="T4" fmla="*/ 152 w 973"/>
                              <a:gd name="T5" fmla="*/ 67 h 78"/>
                              <a:gd name="T6" fmla="*/ 243 w 973"/>
                              <a:gd name="T7" fmla="*/ 55 h 78"/>
                              <a:gd name="T8" fmla="*/ 332 w 973"/>
                              <a:gd name="T9" fmla="*/ 42 h 78"/>
                              <a:gd name="T10" fmla="*/ 380 w 973"/>
                              <a:gd name="T11" fmla="*/ 46 h 78"/>
                              <a:gd name="T12" fmla="*/ 413 w 973"/>
                              <a:gd name="T13" fmla="*/ 14 h 78"/>
                              <a:gd name="T14" fmla="*/ 424 w 973"/>
                              <a:gd name="T15" fmla="*/ 2 h 78"/>
                              <a:gd name="T16" fmla="*/ 531 w 973"/>
                              <a:gd name="T17" fmla="*/ 3 h 78"/>
                              <a:gd name="T18" fmla="*/ 637 w 973"/>
                              <a:gd name="T19" fmla="*/ 4 h 78"/>
                              <a:gd name="T20" fmla="*/ 629 w 973"/>
                              <a:gd name="T21" fmla="*/ 10 h 78"/>
                              <a:gd name="T22" fmla="*/ 607 w 973"/>
                              <a:gd name="T23" fmla="*/ 22 h 78"/>
                              <a:gd name="T24" fmla="*/ 609 w 973"/>
                              <a:gd name="T25" fmla="*/ 24 h 78"/>
                              <a:gd name="T26" fmla="*/ 617 w 973"/>
                              <a:gd name="T27" fmla="*/ 24 h 78"/>
                              <a:gd name="T28" fmla="*/ 612 w 973"/>
                              <a:gd name="T29" fmla="*/ 37 h 78"/>
                              <a:gd name="T30" fmla="*/ 621 w 973"/>
                              <a:gd name="T31" fmla="*/ 54 h 78"/>
                              <a:gd name="T32" fmla="*/ 676 w 973"/>
                              <a:gd name="T33" fmla="*/ 54 h 78"/>
                              <a:gd name="T34" fmla="*/ 778 w 973"/>
                              <a:gd name="T35" fmla="*/ 54 h 78"/>
                              <a:gd name="T36" fmla="*/ 830 w 973"/>
                              <a:gd name="T37" fmla="*/ 51 h 78"/>
                              <a:gd name="T38" fmla="*/ 841 w 973"/>
                              <a:gd name="T39" fmla="*/ 14 h 78"/>
                              <a:gd name="T40" fmla="*/ 850 w 973"/>
                              <a:gd name="T41" fmla="*/ 0 h 78"/>
                              <a:gd name="T42" fmla="*/ 940 w 973"/>
                              <a:gd name="T43" fmla="*/ 39 h 78"/>
                              <a:gd name="T44" fmla="*/ 973 w 973"/>
                              <a:gd name="T45" fmla="*/ 78 h 78"/>
                              <a:gd name="T46" fmla="*/ 950 w 973"/>
                              <a:gd name="T47" fmla="*/ 78 h 78"/>
                              <a:gd name="T48" fmla="*/ 888 w 973"/>
                              <a:gd name="T49" fmla="*/ 78 h 78"/>
                              <a:gd name="T50" fmla="*/ 795 w 973"/>
                              <a:gd name="T51" fmla="*/ 78 h 78"/>
                              <a:gd name="T52" fmla="*/ 681 w 973"/>
                              <a:gd name="T53" fmla="*/ 78 h 78"/>
                              <a:gd name="T54" fmla="*/ 553 w 973"/>
                              <a:gd name="T55" fmla="*/ 78 h 78"/>
                              <a:gd name="T56" fmla="*/ 420 w 973"/>
                              <a:gd name="T57" fmla="*/ 78 h 78"/>
                              <a:gd name="T58" fmla="*/ 292 w 973"/>
                              <a:gd name="T59" fmla="*/ 78 h 78"/>
                              <a:gd name="T60" fmla="*/ 177 w 973"/>
                              <a:gd name="T61" fmla="*/ 78 h 78"/>
                              <a:gd name="T62" fmla="*/ 85 w 973"/>
                              <a:gd name="T63" fmla="*/ 78 h 78"/>
                              <a:gd name="T64" fmla="*/ 22 w 973"/>
                              <a:gd name="T65" fmla="*/ 78 h 78"/>
                              <a:gd name="T66" fmla="*/ 0 w 973"/>
                              <a:gd name="T67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73" h="78">
                                <a:moveTo>
                                  <a:pt x="0" y="78"/>
                                </a:moveTo>
                                <a:lnTo>
                                  <a:pt x="34" y="60"/>
                                </a:lnTo>
                                <a:lnTo>
                                  <a:pt x="65" y="46"/>
                                </a:lnTo>
                                <a:lnTo>
                                  <a:pt x="101" y="60"/>
                                </a:lnTo>
                                <a:lnTo>
                                  <a:pt x="152" y="67"/>
                                </a:lnTo>
                                <a:lnTo>
                                  <a:pt x="198" y="63"/>
                                </a:lnTo>
                                <a:lnTo>
                                  <a:pt x="243" y="55"/>
                                </a:lnTo>
                                <a:lnTo>
                                  <a:pt x="287" y="46"/>
                                </a:lnTo>
                                <a:lnTo>
                                  <a:pt x="332" y="42"/>
                                </a:lnTo>
                                <a:lnTo>
                                  <a:pt x="380" y="46"/>
                                </a:lnTo>
                                <a:lnTo>
                                  <a:pt x="393" y="35"/>
                                </a:lnTo>
                                <a:lnTo>
                                  <a:pt x="413" y="14"/>
                                </a:lnTo>
                                <a:lnTo>
                                  <a:pt x="424" y="2"/>
                                </a:lnTo>
                                <a:lnTo>
                                  <a:pt x="459" y="3"/>
                                </a:lnTo>
                                <a:lnTo>
                                  <a:pt x="531" y="3"/>
                                </a:lnTo>
                                <a:lnTo>
                                  <a:pt x="604" y="4"/>
                                </a:lnTo>
                                <a:lnTo>
                                  <a:pt x="637" y="4"/>
                                </a:lnTo>
                                <a:lnTo>
                                  <a:pt x="629" y="10"/>
                                </a:lnTo>
                                <a:lnTo>
                                  <a:pt x="615" y="17"/>
                                </a:lnTo>
                                <a:lnTo>
                                  <a:pt x="607" y="22"/>
                                </a:lnTo>
                                <a:lnTo>
                                  <a:pt x="609" y="24"/>
                                </a:lnTo>
                                <a:lnTo>
                                  <a:pt x="612" y="25"/>
                                </a:lnTo>
                                <a:lnTo>
                                  <a:pt x="617" y="24"/>
                                </a:lnTo>
                                <a:lnTo>
                                  <a:pt x="612" y="37"/>
                                </a:lnTo>
                                <a:lnTo>
                                  <a:pt x="612" y="47"/>
                                </a:lnTo>
                                <a:lnTo>
                                  <a:pt x="621" y="54"/>
                                </a:lnTo>
                                <a:lnTo>
                                  <a:pt x="676" y="54"/>
                                </a:lnTo>
                                <a:lnTo>
                                  <a:pt x="728" y="54"/>
                                </a:lnTo>
                                <a:lnTo>
                                  <a:pt x="778" y="54"/>
                                </a:lnTo>
                                <a:lnTo>
                                  <a:pt x="830" y="51"/>
                                </a:lnTo>
                                <a:lnTo>
                                  <a:pt x="838" y="34"/>
                                </a:lnTo>
                                <a:lnTo>
                                  <a:pt x="841" y="14"/>
                                </a:lnTo>
                                <a:lnTo>
                                  <a:pt x="850" y="0"/>
                                </a:lnTo>
                                <a:lnTo>
                                  <a:pt x="903" y="5"/>
                                </a:lnTo>
                                <a:lnTo>
                                  <a:pt x="940" y="39"/>
                                </a:lnTo>
                                <a:lnTo>
                                  <a:pt x="973" y="78"/>
                                </a:lnTo>
                                <a:lnTo>
                                  <a:pt x="968" y="78"/>
                                </a:lnTo>
                                <a:lnTo>
                                  <a:pt x="950" y="78"/>
                                </a:lnTo>
                                <a:lnTo>
                                  <a:pt x="924" y="78"/>
                                </a:lnTo>
                                <a:lnTo>
                                  <a:pt x="888" y="78"/>
                                </a:lnTo>
                                <a:lnTo>
                                  <a:pt x="846" y="78"/>
                                </a:lnTo>
                                <a:lnTo>
                                  <a:pt x="795" y="78"/>
                                </a:lnTo>
                                <a:lnTo>
                                  <a:pt x="740" y="78"/>
                                </a:lnTo>
                                <a:lnTo>
                                  <a:pt x="681" y="78"/>
                                </a:lnTo>
                                <a:lnTo>
                                  <a:pt x="618" y="78"/>
                                </a:lnTo>
                                <a:lnTo>
                                  <a:pt x="553" y="78"/>
                                </a:lnTo>
                                <a:lnTo>
                                  <a:pt x="486" y="78"/>
                                </a:lnTo>
                                <a:lnTo>
                                  <a:pt x="420" y="78"/>
                                </a:lnTo>
                                <a:lnTo>
                                  <a:pt x="355" y="78"/>
                                </a:lnTo>
                                <a:lnTo>
                                  <a:pt x="292" y="78"/>
                                </a:lnTo>
                                <a:lnTo>
                                  <a:pt x="233" y="78"/>
                                </a:lnTo>
                                <a:lnTo>
                                  <a:pt x="177" y="78"/>
                                </a:lnTo>
                                <a:lnTo>
                                  <a:pt x="128" y="78"/>
                                </a:lnTo>
                                <a:lnTo>
                                  <a:pt x="85" y="78"/>
                                </a:lnTo>
                                <a:lnTo>
                                  <a:pt x="49" y="78"/>
                                </a:lnTo>
                                <a:lnTo>
                                  <a:pt x="22" y="78"/>
                                </a:lnTo>
                                <a:lnTo>
                                  <a:pt x="5" y="7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9"/>
                        <wps:cNvSpPr>
                          <a:spLocks/>
                        </wps:cNvSpPr>
                        <wps:spPr bwMode="auto">
                          <a:xfrm>
                            <a:off x="269" y="1253"/>
                            <a:ext cx="250" cy="17"/>
                          </a:xfrm>
                          <a:custGeom>
                            <a:avLst/>
                            <a:gdLst>
                              <a:gd name="T0" fmla="*/ 167 w 1003"/>
                              <a:gd name="T1" fmla="*/ 0 h 68"/>
                              <a:gd name="T2" fmla="*/ 185 w 1003"/>
                              <a:gd name="T3" fmla="*/ 0 h 68"/>
                              <a:gd name="T4" fmla="*/ 231 w 1003"/>
                              <a:gd name="T5" fmla="*/ 0 h 68"/>
                              <a:gd name="T6" fmla="*/ 296 w 1003"/>
                              <a:gd name="T7" fmla="*/ 0 h 68"/>
                              <a:gd name="T8" fmla="*/ 371 w 1003"/>
                              <a:gd name="T9" fmla="*/ 0 h 68"/>
                              <a:gd name="T10" fmla="*/ 447 w 1003"/>
                              <a:gd name="T11" fmla="*/ 0 h 68"/>
                              <a:gd name="T12" fmla="*/ 512 w 1003"/>
                              <a:gd name="T13" fmla="*/ 0 h 68"/>
                              <a:gd name="T14" fmla="*/ 558 w 1003"/>
                              <a:gd name="T15" fmla="*/ 0 h 68"/>
                              <a:gd name="T16" fmla="*/ 575 w 1003"/>
                              <a:gd name="T17" fmla="*/ 0 h 68"/>
                              <a:gd name="T18" fmla="*/ 575 w 1003"/>
                              <a:gd name="T19" fmla="*/ 0 h 68"/>
                              <a:gd name="T20" fmla="*/ 581 w 1003"/>
                              <a:gd name="T21" fmla="*/ 23 h 68"/>
                              <a:gd name="T22" fmla="*/ 591 w 1003"/>
                              <a:gd name="T23" fmla="*/ 44 h 68"/>
                              <a:gd name="T24" fmla="*/ 612 w 1003"/>
                              <a:gd name="T25" fmla="*/ 53 h 68"/>
                              <a:gd name="T26" fmla="*/ 612 w 1003"/>
                              <a:gd name="T27" fmla="*/ 53 h 68"/>
                              <a:gd name="T28" fmla="*/ 656 w 1003"/>
                              <a:gd name="T29" fmla="*/ 41 h 68"/>
                              <a:gd name="T30" fmla="*/ 699 w 1003"/>
                              <a:gd name="T31" fmla="*/ 39 h 68"/>
                              <a:gd name="T32" fmla="*/ 743 w 1003"/>
                              <a:gd name="T33" fmla="*/ 44 h 68"/>
                              <a:gd name="T34" fmla="*/ 785 w 1003"/>
                              <a:gd name="T35" fmla="*/ 50 h 68"/>
                              <a:gd name="T36" fmla="*/ 828 w 1003"/>
                              <a:gd name="T37" fmla="*/ 56 h 68"/>
                              <a:gd name="T38" fmla="*/ 871 w 1003"/>
                              <a:gd name="T39" fmla="*/ 56 h 68"/>
                              <a:gd name="T40" fmla="*/ 913 w 1003"/>
                              <a:gd name="T41" fmla="*/ 48 h 68"/>
                              <a:gd name="T42" fmla="*/ 954 w 1003"/>
                              <a:gd name="T43" fmla="*/ 28 h 68"/>
                              <a:gd name="T44" fmla="*/ 954 w 1003"/>
                              <a:gd name="T45" fmla="*/ 28 h 68"/>
                              <a:gd name="T46" fmla="*/ 969 w 1003"/>
                              <a:gd name="T47" fmla="*/ 41 h 68"/>
                              <a:gd name="T48" fmla="*/ 986 w 1003"/>
                              <a:gd name="T49" fmla="*/ 55 h 68"/>
                              <a:gd name="T50" fmla="*/ 1003 w 1003"/>
                              <a:gd name="T51" fmla="*/ 68 h 68"/>
                              <a:gd name="T52" fmla="*/ 1003 w 1003"/>
                              <a:gd name="T53" fmla="*/ 68 h 68"/>
                              <a:gd name="T54" fmla="*/ 998 w 1003"/>
                              <a:gd name="T55" fmla="*/ 68 h 68"/>
                              <a:gd name="T56" fmla="*/ 981 w 1003"/>
                              <a:gd name="T57" fmla="*/ 68 h 68"/>
                              <a:gd name="T58" fmla="*/ 956 w 1003"/>
                              <a:gd name="T59" fmla="*/ 68 h 68"/>
                              <a:gd name="T60" fmla="*/ 923 w 1003"/>
                              <a:gd name="T61" fmla="*/ 68 h 68"/>
                              <a:gd name="T62" fmla="*/ 881 w 1003"/>
                              <a:gd name="T63" fmla="*/ 68 h 68"/>
                              <a:gd name="T64" fmla="*/ 834 w 1003"/>
                              <a:gd name="T65" fmla="*/ 68 h 68"/>
                              <a:gd name="T66" fmla="*/ 781 w 1003"/>
                              <a:gd name="T67" fmla="*/ 68 h 68"/>
                              <a:gd name="T68" fmla="*/ 724 w 1003"/>
                              <a:gd name="T69" fmla="*/ 68 h 68"/>
                              <a:gd name="T70" fmla="*/ 662 w 1003"/>
                              <a:gd name="T71" fmla="*/ 68 h 68"/>
                              <a:gd name="T72" fmla="*/ 600 w 1003"/>
                              <a:gd name="T73" fmla="*/ 68 h 68"/>
                              <a:gd name="T74" fmla="*/ 535 w 1003"/>
                              <a:gd name="T75" fmla="*/ 68 h 68"/>
                              <a:gd name="T76" fmla="*/ 469 w 1003"/>
                              <a:gd name="T77" fmla="*/ 68 h 68"/>
                              <a:gd name="T78" fmla="*/ 404 w 1003"/>
                              <a:gd name="T79" fmla="*/ 68 h 68"/>
                              <a:gd name="T80" fmla="*/ 341 w 1003"/>
                              <a:gd name="T81" fmla="*/ 68 h 68"/>
                              <a:gd name="T82" fmla="*/ 280 w 1003"/>
                              <a:gd name="T83" fmla="*/ 68 h 68"/>
                              <a:gd name="T84" fmla="*/ 222 w 1003"/>
                              <a:gd name="T85" fmla="*/ 68 h 68"/>
                              <a:gd name="T86" fmla="*/ 170 w 1003"/>
                              <a:gd name="T87" fmla="*/ 68 h 68"/>
                              <a:gd name="T88" fmla="*/ 121 w 1003"/>
                              <a:gd name="T89" fmla="*/ 68 h 68"/>
                              <a:gd name="T90" fmla="*/ 81 w 1003"/>
                              <a:gd name="T91" fmla="*/ 68 h 68"/>
                              <a:gd name="T92" fmla="*/ 47 w 1003"/>
                              <a:gd name="T93" fmla="*/ 68 h 68"/>
                              <a:gd name="T94" fmla="*/ 21 w 1003"/>
                              <a:gd name="T95" fmla="*/ 68 h 68"/>
                              <a:gd name="T96" fmla="*/ 6 w 1003"/>
                              <a:gd name="T97" fmla="*/ 68 h 68"/>
                              <a:gd name="T98" fmla="*/ 0 w 1003"/>
                              <a:gd name="T99" fmla="*/ 68 h 68"/>
                              <a:gd name="T100" fmla="*/ 0 w 1003"/>
                              <a:gd name="T101" fmla="*/ 68 h 68"/>
                              <a:gd name="T102" fmla="*/ 38 w 1003"/>
                              <a:gd name="T103" fmla="*/ 36 h 68"/>
                              <a:gd name="T104" fmla="*/ 76 w 1003"/>
                              <a:gd name="T105" fmla="*/ 4 h 68"/>
                              <a:gd name="T106" fmla="*/ 120 w 1003"/>
                              <a:gd name="T107" fmla="*/ 10 h 68"/>
                              <a:gd name="T108" fmla="*/ 120 w 1003"/>
                              <a:gd name="T109" fmla="*/ 10 h 68"/>
                              <a:gd name="T110" fmla="*/ 136 w 1003"/>
                              <a:gd name="T111" fmla="*/ 10 h 68"/>
                              <a:gd name="T112" fmla="*/ 152 w 1003"/>
                              <a:gd name="T113" fmla="*/ 5 h 68"/>
                              <a:gd name="T114" fmla="*/ 167 w 1003"/>
                              <a:gd name="T115" fmla="*/ 0 h 68"/>
                              <a:gd name="T116" fmla="*/ 167 w 1003"/>
                              <a:gd name="T117" fmla="*/ 0 h 68"/>
                              <a:gd name="T118" fmla="*/ 167 w 1003"/>
                              <a:gd name="T1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03" h="68">
                                <a:moveTo>
                                  <a:pt x="167" y="0"/>
                                </a:moveTo>
                                <a:lnTo>
                                  <a:pt x="185" y="0"/>
                                </a:lnTo>
                                <a:lnTo>
                                  <a:pt x="231" y="0"/>
                                </a:lnTo>
                                <a:lnTo>
                                  <a:pt x="296" y="0"/>
                                </a:lnTo>
                                <a:lnTo>
                                  <a:pt x="371" y="0"/>
                                </a:lnTo>
                                <a:lnTo>
                                  <a:pt x="447" y="0"/>
                                </a:lnTo>
                                <a:lnTo>
                                  <a:pt x="512" y="0"/>
                                </a:lnTo>
                                <a:lnTo>
                                  <a:pt x="558" y="0"/>
                                </a:lnTo>
                                <a:lnTo>
                                  <a:pt x="575" y="0"/>
                                </a:lnTo>
                                <a:lnTo>
                                  <a:pt x="581" y="23"/>
                                </a:lnTo>
                                <a:lnTo>
                                  <a:pt x="591" y="44"/>
                                </a:lnTo>
                                <a:lnTo>
                                  <a:pt x="612" y="53"/>
                                </a:lnTo>
                                <a:lnTo>
                                  <a:pt x="656" y="41"/>
                                </a:lnTo>
                                <a:lnTo>
                                  <a:pt x="699" y="39"/>
                                </a:lnTo>
                                <a:lnTo>
                                  <a:pt x="743" y="44"/>
                                </a:lnTo>
                                <a:lnTo>
                                  <a:pt x="785" y="50"/>
                                </a:lnTo>
                                <a:lnTo>
                                  <a:pt x="828" y="56"/>
                                </a:lnTo>
                                <a:lnTo>
                                  <a:pt x="871" y="56"/>
                                </a:lnTo>
                                <a:lnTo>
                                  <a:pt x="913" y="48"/>
                                </a:lnTo>
                                <a:lnTo>
                                  <a:pt x="954" y="28"/>
                                </a:lnTo>
                                <a:lnTo>
                                  <a:pt x="969" y="41"/>
                                </a:lnTo>
                                <a:lnTo>
                                  <a:pt x="986" y="55"/>
                                </a:lnTo>
                                <a:lnTo>
                                  <a:pt x="1003" y="68"/>
                                </a:lnTo>
                                <a:lnTo>
                                  <a:pt x="998" y="68"/>
                                </a:lnTo>
                                <a:lnTo>
                                  <a:pt x="981" y="68"/>
                                </a:lnTo>
                                <a:lnTo>
                                  <a:pt x="956" y="68"/>
                                </a:lnTo>
                                <a:lnTo>
                                  <a:pt x="923" y="68"/>
                                </a:lnTo>
                                <a:lnTo>
                                  <a:pt x="881" y="68"/>
                                </a:lnTo>
                                <a:lnTo>
                                  <a:pt x="834" y="68"/>
                                </a:lnTo>
                                <a:lnTo>
                                  <a:pt x="781" y="68"/>
                                </a:lnTo>
                                <a:lnTo>
                                  <a:pt x="724" y="68"/>
                                </a:lnTo>
                                <a:lnTo>
                                  <a:pt x="662" y="68"/>
                                </a:lnTo>
                                <a:lnTo>
                                  <a:pt x="600" y="68"/>
                                </a:lnTo>
                                <a:lnTo>
                                  <a:pt x="535" y="68"/>
                                </a:lnTo>
                                <a:lnTo>
                                  <a:pt x="469" y="68"/>
                                </a:lnTo>
                                <a:lnTo>
                                  <a:pt x="404" y="68"/>
                                </a:lnTo>
                                <a:lnTo>
                                  <a:pt x="341" y="68"/>
                                </a:lnTo>
                                <a:lnTo>
                                  <a:pt x="280" y="68"/>
                                </a:lnTo>
                                <a:lnTo>
                                  <a:pt x="222" y="68"/>
                                </a:lnTo>
                                <a:lnTo>
                                  <a:pt x="170" y="68"/>
                                </a:lnTo>
                                <a:lnTo>
                                  <a:pt x="121" y="68"/>
                                </a:lnTo>
                                <a:lnTo>
                                  <a:pt x="81" y="68"/>
                                </a:lnTo>
                                <a:lnTo>
                                  <a:pt x="47" y="68"/>
                                </a:lnTo>
                                <a:lnTo>
                                  <a:pt x="21" y="68"/>
                                </a:lnTo>
                                <a:lnTo>
                                  <a:pt x="6" y="68"/>
                                </a:lnTo>
                                <a:lnTo>
                                  <a:pt x="0" y="68"/>
                                </a:lnTo>
                                <a:lnTo>
                                  <a:pt x="38" y="36"/>
                                </a:lnTo>
                                <a:lnTo>
                                  <a:pt x="76" y="4"/>
                                </a:lnTo>
                                <a:lnTo>
                                  <a:pt x="120" y="10"/>
                                </a:lnTo>
                                <a:lnTo>
                                  <a:pt x="136" y="10"/>
                                </a:lnTo>
                                <a:lnTo>
                                  <a:pt x="152" y="5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0"/>
                        <wps:cNvSpPr>
                          <a:spLocks/>
                        </wps:cNvSpPr>
                        <wps:spPr bwMode="auto">
                          <a:xfrm>
                            <a:off x="601" y="1283"/>
                            <a:ext cx="280" cy="26"/>
                          </a:xfrm>
                          <a:custGeom>
                            <a:avLst/>
                            <a:gdLst>
                              <a:gd name="T0" fmla="*/ 231 w 1118"/>
                              <a:gd name="T1" fmla="*/ 45 h 104"/>
                              <a:gd name="T2" fmla="*/ 238 w 1118"/>
                              <a:gd name="T3" fmla="*/ 85 h 104"/>
                              <a:gd name="T4" fmla="*/ 274 w 1118"/>
                              <a:gd name="T5" fmla="*/ 75 h 104"/>
                              <a:gd name="T6" fmla="*/ 346 w 1118"/>
                              <a:gd name="T7" fmla="*/ 79 h 104"/>
                              <a:gd name="T8" fmla="*/ 358 w 1118"/>
                              <a:gd name="T9" fmla="*/ 41 h 104"/>
                              <a:gd name="T10" fmla="*/ 318 w 1118"/>
                              <a:gd name="T11" fmla="*/ 29 h 104"/>
                              <a:gd name="T12" fmla="*/ 352 w 1118"/>
                              <a:gd name="T13" fmla="*/ 17 h 104"/>
                              <a:gd name="T14" fmla="*/ 388 w 1118"/>
                              <a:gd name="T15" fmla="*/ 29 h 104"/>
                              <a:gd name="T16" fmla="*/ 421 w 1118"/>
                              <a:gd name="T17" fmla="*/ 29 h 104"/>
                              <a:gd name="T18" fmla="*/ 398 w 1118"/>
                              <a:gd name="T19" fmla="*/ 45 h 104"/>
                              <a:gd name="T20" fmla="*/ 406 w 1118"/>
                              <a:gd name="T21" fmla="*/ 71 h 104"/>
                              <a:gd name="T22" fmla="*/ 459 w 1118"/>
                              <a:gd name="T23" fmla="*/ 48 h 104"/>
                              <a:gd name="T24" fmla="*/ 507 w 1118"/>
                              <a:gd name="T25" fmla="*/ 84 h 104"/>
                              <a:gd name="T26" fmla="*/ 539 w 1118"/>
                              <a:gd name="T27" fmla="*/ 41 h 104"/>
                              <a:gd name="T28" fmla="*/ 511 w 1118"/>
                              <a:gd name="T29" fmla="*/ 48 h 104"/>
                              <a:gd name="T30" fmla="*/ 533 w 1118"/>
                              <a:gd name="T31" fmla="*/ 29 h 104"/>
                              <a:gd name="T32" fmla="*/ 542 w 1118"/>
                              <a:gd name="T33" fmla="*/ 4 h 104"/>
                              <a:gd name="T34" fmla="*/ 573 w 1118"/>
                              <a:gd name="T35" fmla="*/ 31 h 104"/>
                              <a:gd name="T36" fmla="*/ 591 w 1118"/>
                              <a:gd name="T37" fmla="*/ 32 h 104"/>
                              <a:gd name="T38" fmla="*/ 563 w 1118"/>
                              <a:gd name="T39" fmla="*/ 48 h 104"/>
                              <a:gd name="T40" fmla="*/ 603 w 1118"/>
                              <a:gd name="T41" fmla="*/ 84 h 104"/>
                              <a:gd name="T42" fmla="*/ 639 w 1118"/>
                              <a:gd name="T43" fmla="*/ 55 h 104"/>
                              <a:gd name="T44" fmla="*/ 682 w 1118"/>
                              <a:gd name="T45" fmla="*/ 84 h 104"/>
                              <a:gd name="T46" fmla="*/ 728 w 1118"/>
                              <a:gd name="T47" fmla="*/ 45 h 104"/>
                              <a:gd name="T48" fmla="*/ 689 w 1118"/>
                              <a:gd name="T49" fmla="*/ 38 h 104"/>
                              <a:gd name="T50" fmla="*/ 730 w 1118"/>
                              <a:gd name="T51" fmla="*/ 21 h 104"/>
                              <a:gd name="T52" fmla="*/ 743 w 1118"/>
                              <a:gd name="T53" fmla="*/ 5 h 104"/>
                              <a:gd name="T54" fmla="*/ 770 w 1118"/>
                              <a:gd name="T55" fmla="*/ 31 h 104"/>
                              <a:gd name="T56" fmla="*/ 793 w 1118"/>
                              <a:gd name="T57" fmla="*/ 32 h 104"/>
                              <a:gd name="T58" fmla="*/ 757 w 1118"/>
                              <a:gd name="T59" fmla="*/ 43 h 104"/>
                              <a:gd name="T60" fmla="*/ 778 w 1118"/>
                              <a:gd name="T61" fmla="*/ 84 h 104"/>
                              <a:gd name="T62" fmla="*/ 826 w 1118"/>
                              <a:gd name="T63" fmla="*/ 60 h 104"/>
                              <a:gd name="T64" fmla="*/ 871 w 1118"/>
                              <a:gd name="T65" fmla="*/ 82 h 104"/>
                              <a:gd name="T66" fmla="*/ 875 w 1118"/>
                              <a:gd name="T67" fmla="*/ 43 h 104"/>
                              <a:gd name="T68" fmla="*/ 889 w 1118"/>
                              <a:gd name="T69" fmla="*/ 30 h 104"/>
                              <a:gd name="T70" fmla="*/ 915 w 1118"/>
                              <a:gd name="T71" fmla="*/ 7 h 104"/>
                              <a:gd name="T72" fmla="*/ 955 w 1118"/>
                              <a:gd name="T73" fmla="*/ 16 h 104"/>
                              <a:gd name="T74" fmla="*/ 976 w 1118"/>
                              <a:gd name="T75" fmla="*/ 31 h 104"/>
                              <a:gd name="T76" fmla="*/ 961 w 1118"/>
                              <a:gd name="T77" fmla="*/ 43 h 104"/>
                              <a:gd name="T78" fmla="*/ 988 w 1118"/>
                              <a:gd name="T79" fmla="*/ 85 h 104"/>
                              <a:gd name="T80" fmla="*/ 1044 w 1118"/>
                              <a:gd name="T81" fmla="*/ 81 h 104"/>
                              <a:gd name="T82" fmla="*/ 1092 w 1118"/>
                              <a:gd name="T83" fmla="*/ 43 h 104"/>
                              <a:gd name="T84" fmla="*/ 1061 w 1118"/>
                              <a:gd name="T85" fmla="*/ 44 h 104"/>
                              <a:gd name="T86" fmla="*/ 1066 w 1118"/>
                              <a:gd name="T87" fmla="*/ 19 h 104"/>
                              <a:gd name="T88" fmla="*/ 1099 w 1118"/>
                              <a:gd name="T89" fmla="*/ 22 h 104"/>
                              <a:gd name="T90" fmla="*/ 1118 w 1118"/>
                              <a:gd name="T91" fmla="*/ 7 h 104"/>
                              <a:gd name="T92" fmla="*/ 1065 w 1118"/>
                              <a:gd name="T93" fmla="*/ 101 h 104"/>
                              <a:gd name="T94" fmla="*/ 834 w 1118"/>
                              <a:gd name="T95" fmla="*/ 102 h 104"/>
                              <a:gd name="T96" fmla="*/ 443 w 1118"/>
                              <a:gd name="T97" fmla="*/ 102 h 104"/>
                              <a:gd name="T98" fmla="*/ 132 w 1118"/>
                              <a:gd name="T99" fmla="*/ 104 h 104"/>
                              <a:gd name="T100" fmla="*/ 23 w 1118"/>
                              <a:gd name="T101" fmla="*/ 39 h 104"/>
                              <a:gd name="T102" fmla="*/ 35 w 1118"/>
                              <a:gd name="T103" fmla="*/ 33 h 104"/>
                              <a:gd name="T104" fmla="*/ 73 w 1118"/>
                              <a:gd name="T105" fmla="*/ 39 h 104"/>
                              <a:gd name="T106" fmla="*/ 49 w 1118"/>
                              <a:gd name="T107" fmla="*/ 60 h 104"/>
                              <a:gd name="T108" fmla="*/ 105 w 1118"/>
                              <a:gd name="T109" fmla="*/ 67 h 104"/>
                              <a:gd name="T110" fmla="*/ 125 w 1118"/>
                              <a:gd name="T111" fmla="*/ 60 h 104"/>
                              <a:gd name="T112" fmla="*/ 179 w 1118"/>
                              <a:gd name="T113" fmla="*/ 63 h 104"/>
                              <a:gd name="T114" fmla="*/ 133 w 1118"/>
                              <a:gd name="T115" fmla="*/ 27 h 104"/>
                              <a:gd name="T116" fmla="*/ 165 w 1118"/>
                              <a:gd name="T117" fmla="*/ 10 h 104"/>
                              <a:gd name="T118" fmla="*/ 199 w 1118"/>
                              <a:gd name="T119" fmla="*/ 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18" h="104">
                                <a:moveTo>
                                  <a:pt x="199" y="27"/>
                                </a:moveTo>
                                <a:lnTo>
                                  <a:pt x="221" y="26"/>
                                </a:lnTo>
                                <a:lnTo>
                                  <a:pt x="235" y="30"/>
                                </a:lnTo>
                                <a:lnTo>
                                  <a:pt x="244" y="48"/>
                                </a:lnTo>
                                <a:lnTo>
                                  <a:pt x="231" y="45"/>
                                </a:lnTo>
                                <a:lnTo>
                                  <a:pt x="217" y="43"/>
                                </a:lnTo>
                                <a:lnTo>
                                  <a:pt x="206" y="43"/>
                                </a:lnTo>
                                <a:lnTo>
                                  <a:pt x="210" y="61"/>
                                </a:lnTo>
                                <a:lnTo>
                                  <a:pt x="225" y="72"/>
                                </a:lnTo>
                                <a:lnTo>
                                  <a:pt x="238" y="85"/>
                                </a:lnTo>
                                <a:lnTo>
                                  <a:pt x="247" y="87"/>
                                </a:lnTo>
                                <a:lnTo>
                                  <a:pt x="257" y="86"/>
                                </a:lnTo>
                                <a:lnTo>
                                  <a:pt x="268" y="87"/>
                                </a:lnTo>
                                <a:lnTo>
                                  <a:pt x="274" y="75"/>
                                </a:lnTo>
                                <a:lnTo>
                                  <a:pt x="275" y="60"/>
                                </a:lnTo>
                                <a:lnTo>
                                  <a:pt x="288" y="55"/>
                                </a:lnTo>
                                <a:lnTo>
                                  <a:pt x="297" y="81"/>
                                </a:lnTo>
                                <a:lnTo>
                                  <a:pt x="320" y="84"/>
                                </a:lnTo>
                                <a:lnTo>
                                  <a:pt x="346" y="79"/>
                                </a:lnTo>
                                <a:lnTo>
                                  <a:pt x="359" y="71"/>
                                </a:lnTo>
                                <a:lnTo>
                                  <a:pt x="368" y="60"/>
                                </a:lnTo>
                                <a:lnTo>
                                  <a:pt x="371" y="45"/>
                                </a:lnTo>
                                <a:lnTo>
                                  <a:pt x="358" y="41"/>
                                </a:lnTo>
                                <a:lnTo>
                                  <a:pt x="344" y="47"/>
                                </a:lnTo>
                                <a:lnTo>
                                  <a:pt x="330" y="51"/>
                                </a:lnTo>
                                <a:lnTo>
                                  <a:pt x="326" y="45"/>
                                </a:lnTo>
                                <a:lnTo>
                                  <a:pt x="321" y="34"/>
                                </a:lnTo>
                                <a:lnTo>
                                  <a:pt x="318" y="29"/>
                                </a:lnTo>
                                <a:lnTo>
                                  <a:pt x="331" y="28"/>
                                </a:lnTo>
                                <a:lnTo>
                                  <a:pt x="345" y="33"/>
                                </a:lnTo>
                                <a:lnTo>
                                  <a:pt x="354" y="21"/>
                                </a:lnTo>
                                <a:lnTo>
                                  <a:pt x="352" y="17"/>
                                </a:lnTo>
                                <a:lnTo>
                                  <a:pt x="348" y="8"/>
                                </a:lnTo>
                                <a:lnTo>
                                  <a:pt x="346" y="4"/>
                                </a:lnTo>
                                <a:lnTo>
                                  <a:pt x="366" y="2"/>
                                </a:lnTo>
                                <a:lnTo>
                                  <a:pt x="386" y="7"/>
                                </a:lnTo>
                                <a:lnTo>
                                  <a:pt x="388" y="29"/>
                                </a:lnTo>
                                <a:lnTo>
                                  <a:pt x="396" y="26"/>
                                </a:lnTo>
                                <a:lnTo>
                                  <a:pt x="410" y="21"/>
                                </a:lnTo>
                                <a:lnTo>
                                  <a:pt x="418" y="19"/>
                                </a:lnTo>
                                <a:lnTo>
                                  <a:pt x="421" y="29"/>
                                </a:lnTo>
                                <a:lnTo>
                                  <a:pt x="421" y="38"/>
                                </a:lnTo>
                                <a:lnTo>
                                  <a:pt x="420" y="48"/>
                                </a:lnTo>
                                <a:lnTo>
                                  <a:pt x="414" y="45"/>
                                </a:lnTo>
                                <a:lnTo>
                                  <a:pt x="407" y="45"/>
                                </a:lnTo>
                                <a:lnTo>
                                  <a:pt x="398" y="45"/>
                                </a:lnTo>
                                <a:lnTo>
                                  <a:pt x="397" y="47"/>
                                </a:lnTo>
                                <a:lnTo>
                                  <a:pt x="392" y="50"/>
                                </a:lnTo>
                                <a:lnTo>
                                  <a:pt x="391" y="51"/>
                                </a:lnTo>
                                <a:lnTo>
                                  <a:pt x="406" y="71"/>
                                </a:lnTo>
                                <a:lnTo>
                                  <a:pt x="426" y="84"/>
                                </a:lnTo>
                                <a:lnTo>
                                  <a:pt x="451" y="85"/>
                                </a:lnTo>
                                <a:lnTo>
                                  <a:pt x="453" y="72"/>
                                </a:lnTo>
                                <a:lnTo>
                                  <a:pt x="450" y="57"/>
                                </a:lnTo>
                                <a:lnTo>
                                  <a:pt x="459" y="48"/>
                                </a:lnTo>
                                <a:lnTo>
                                  <a:pt x="472" y="55"/>
                                </a:lnTo>
                                <a:lnTo>
                                  <a:pt x="470" y="73"/>
                                </a:lnTo>
                                <a:lnTo>
                                  <a:pt x="479" y="85"/>
                                </a:lnTo>
                                <a:lnTo>
                                  <a:pt x="507" y="84"/>
                                </a:lnTo>
                                <a:lnTo>
                                  <a:pt x="533" y="78"/>
                                </a:lnTo>
                                <a:lnTo>
                                  <a:pt x="546" y="55"/>
                                </a:lnTo>
                                <a:lnTo>
                                  <a:pt x="545" y="49"/>
                                </a:lnTo>
                                <a:lnTo>
                                  <a:pt x="542" y="44"/>
                                </a:lnTo>
                                <a:lnTo>
                                  <a:pt x="539" y="41"/>
                                </a:lnTo>
                                <a:lnTo>
                                  <a:pt x="532" y="44"/>
                                </a:lnTo>
                                <a:lnTo>
                                  <a:pt x="520" y="52"/>
                                </a:lnTo>
                                <a:lnTo>
                                  <a:pt x="514" y="55"/>
                                </a:lnTo>
                                <a:lnTo>
                                  <a:pt x="511" y="48"/>
                                </a:lnTo>
                                <a:lnTo>
                                  <a:pt x="507" y="33"/>
                                </a:lnTo>
                                <a:lnTo>
                                  <a:pt x="50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5" y="28"/>
                                </a:lnTo>
                                <a:lnTo>
                                  <a:pt x="533" y="29"/>
                                </a:lnTo>
                                <a:lnTo>
                                  <a:pt x="533" y="22"/>
                                </a:lnTo>
                                <a:lnTo>
                                  <a:pt x="533" y="10"/>
                                </a:lnTo>
                                <a:lnTo>
                                  <a:pt x="533" y="4"/>
                                </a:lnTo>
                                <a:lnTo>
                                  <a:pt x="542" y="4"/>
                                </a:lnTo>
                                <a:lnTo>
                                  <a:pt x="557" y="4"/>
                                </a:lnTo>
                                <a:lnTo>
                                  <a:pt x="565" y="4"/>
                                </a:lnTo>
                                <a:lnTo>
                                  <a:pt x="566" y="15"/>
                                </a:lnTo>
                                <a:lnTo>
                                  <a:pt x="564" y="23"/>
                                </a:lnTo>
                                <a:lnTo>
                                  <a:pt x="573" y="31"/>
                                </a:lnTo>
                                <a:lnTo>
                                  <a:pt x="578" y="30"/>
                                </a:lnTo>
                                <a:lnTo>
                                  <a:pt x="587" y="28"/>
                                </a:lnTo>
                                <a:lnTo>
                                  <a:pt x="592" y="27"/>
                                </a:lnTo>
                                <a:lnTo>
                                  <a:pt x="591" y="32"/>
                                </a:lnTo>
                                <a:lnTo>
                                  <a:pt x="590" y="42"/>
                                </a:lnTo>
                                <a:lnTo>
                                  <a:pt x="590" y="48"/>
                                </a:lnTo>
                                <a:lnTo>
                                  <a:pt x="579" y="45"/>
                                </a:lnTo>
                                <a:lnTo>
                                  <a:pt x="569" y="43"/>
                                </a:lnTo>
                                <a:lnTo>
                                  <a:pt x="563" y="48"/>
                                </a:lnTo>
                                <a:lnTo>
                                  <a:pt x="567" y="62"/>
                                </a:lnTo>
                                <a:lnTo>
                                  <a:pt x="573" y="77"/>
                                </a:lnTo>
                                <a:lnTo>
                                  <a:pt x="587" y="85"/>
                                </a:lnTo>
                                <a:lnTo>
                                  <a:pt x="603" y="84"/>
                                </a:lnTo>
                                <a:lnTo>
                                  <a:pt x="619" y="84"/>
                                </a:lnTo>
                                <a:lnTo>
                                  <a:pt x="634" y="75"/>
                                </a:lnTo>
                                <a:lnTo>
                                  <a:pt x="633" y="66"/>
                                </a:lnTo>
                                <a:lnTo>
                                  <a:pt x="633" y="59"/>
                                </a:lnTo>
                                <a:lnTo>
                                  <a:pt x="639" y="55"/>
                                </a:lnTo>
                                <a:lnTo>
                                  <a:pt x="651" y="56"/>
                                </a:lnTo>
                                <a:lnTo>
                                  <a:pt x="652" y="68"/>
                                </a:lnTo>
                                <a:lnTo>
                                  <a:pt x="654" y="79"/>
                                </a:lnTo>
                                <a:lnTo>
                                  <a:pt x="682" y="84"/>
                                </a:lnTo>
                                <a:lnTo>
                                  <a:pt x="708" y="77"/>
                                </a:lnTo>
                                <a:lnTo>
                                  <a:pt x="726" y="55"/>
                                </a:lnTo>
                                <a:lnTo>
                                  <a:pt x="726" y="51"/>
                                </a:lnTo>
                                <a:lnTo>
                                  <a:pt x="726" y="49"/>
                                </a:lnTo>
                                <a:lnTo>
                                  <a:pt x="728" y="45"/>
                                </a:lnTo>
                                <a:lnTo>
                                  <a:pt x="717" y="40"/>
                                </a:lnTo>
                                <a:lnTo>
                                  <a:pt x="704" y="43"/>
                                </a:lnTo>
                                <a:lnTo>
                                  <a:pt x="690" y="45"/>
                                </a:lnTo>
                                <a:lnTo>
                                  <a:pt x="689" y="38"/>
                                </a:lnTo>
                                <a:lnTo>
                                  <a:pt x="690" y="31"/>
                                </a:lnTo>
                                <a:lnTo>
                                  <a:pt x="696" y="27"/>
                                </a:lnTo>
                                <a:lnTo>
                                  <a:pt x="708" y="28"/>
                                </a:lnTo>
                                <a:lnTo>
                                  <a:pt x="720" y="31"/>
                                </a:lnTo>
                                <a:lnTo>
                                  <a:pt x="730" y="21"/>
                                </a:lnTo>
                                <a:lnTo>
                                  <a:pt x="729" y="18"/>
                                </a:lnTo>
                                <a:lnTo>
                                  <a:pt x="728" y="10"/>
                                </a:lnTo>
                                <a:lnTo>
                                  <a:pt x="728" y="7"/>
                                </a:lnTo>
                                <a:lnTo>
                                  <a:pt x="743" y="5"/>
                                </a:lnTo>
                                <a:lnTo>
                                  <a:pt x="759" y="6"/>
                                </a:lnTo>
                                <a:lnTo>
                                  <a:pt x="772" y="4"/>
                                </a:lnTo>
                                <a:lnTo>
                                  <a:pt x="772" y="11"/>
                                </a:lnTo>
                                <a:lnTo>
                                  <a:pt x="771" y="25"/>
                                </a:lnTo>
                                <a:lnTo>
                                  <a:pt x="770" y="31"/>
                                </a:lnTo>
                                <a:lnTo>
                                  <a:pt x="776" y="30"/>
                                </a:lnTo>
                                <a:lnTo>
                                  <a:pt x="789" y="28"/>
                                </a:lnTo>
                                <a:lnTo>
                                  <a:pt x="796" y="27"/>
                                </a:lnTo>
                                <a:lnTo>
                                  <a:pt x="793" y="32"/>
                                </a:lnTo>
                                <a:lnTo>
                                  <a:pt x="787" y="44"/>
                                </a:lnTo>
                                <a:lnTo>
                                  <a:pt x="784" y="51"/>
                                </a:lnTo>
                                <a:lnTo>
                                  <a:pt x="775" y="47"/>
                                </a:lnTo>
                                <a:lnTo>
                                  <a:pt x="766" y="45"/>
                                </a:lnTo>
                                <a:lnTo>
                                  <a:pt x="757" y="43"/>
                                </a:lnTo>
                                <a:lnTo>
                                  <a:pt x="752" y="53"/>
                                </a:lnTo>
                                <a:lnTo>
                                  <a:pt x="759" y="64"/>
                                </a:lnTo>
                                <a:lnTo>
                                  <a:pt x="764" y="75"/>
                                </a:lnTo>
                                <a:lnTo>
                                  <a:pt x="778" y="84"/>
                                </a:lnTo>
                                <a:lnTo>
                                  <a:pt x="797" y="84"/>
                                </a:lnTo>
                                <a:lnTo>
                                  <a:pt x="816" y="85"/>
                                </a:lnTo>
                                <a:lnTo>
                                  <a:pt x="819" y="78"/>
                                </a:lnTo>
                                <a:lnTo>
                                  <a:pt x="823" y="66"/>
                                </a:lnTo>
                                <a:lnTo>
                                  <a:pt x="826" y="60"/>
                                </a:lnTo>
                                <a:lnTo>
                                  <a:pt x="833" y="67"/>
                                </a:lnTo>
                                <a:lnTo>
                                  <a:pt x="837" y="79"/>
                                </a:lnTo>
                                <a:lnTo>
                                  <a:pt x="848" y="85"/>
                                </a:lnTo>
                                <a:lnTo>
                                  <a:pt x="871" y="82"/>
                                </a:lnTo>
                                <a:lnTo>
                                  <a:pt x="892" y="67"/>
                                </a:lnTo>
                                <a:lnTo>
                                  <a:pt x="907" y="48"/>
                                </a:lnTo>
                                <a:lnTo>
                                  <a:pt x="898" y="40"/>
                                </a:lnTo>
                                <a:lnTo>
                                  <a:pt x="885" y="42"/>
                                </a:lnTo>
                                <a:lnTo>
                                  <a:pt x="875" y="43"/>
                                </a:lnTo>
                                <a:lnTo>
                                  <a:pt x="875" y="40"/>
                                </a:lnTo>
                                <a:lnTo>
                                  <a:pt x="875" y="34"/>
                                </a:lnTo>
                                <a:lnTo>
                                  <a:pt x="875" y="31"/>
                                </a:lnTo>
                                <a:lnTo>
                                  <a:pt x="889" y="30"/>
                                </a:lnTo>
                                <a:lnTo>
                                  <a:pt x="903" y="36"/>
                                </a:lnTo>
                                <a:lnTo>
                                  <a:pt x="917" y="29"/>
                                </a:lnTo>
                                <a:lnTo>
                                  <a:pt x="916" y="22"/>
                                </a:lnTo>
                                <a:lnTo>
                                  <a:pt x="915" y="13"/>
                                </a:lnTo>
                                <a:lnTo>
                                  <a:pt x="915" y="7"/>
                                </a:lnTo>
                                <a:lnTo>
                                  <a:pt x="927" y="7"/>
                                </a:lnTo>
                                <a:lnTo>
                                  <a:pt x="949" y="7"/>
                                </a:lnTo>
                                <a:lnTo>
                                  <a:pt x="961" y="7"/>
                                </a:lnTo>
                                <a:lnTo>
                                  <a:pt x="955" y="16"/>
                                </a:lnTo>
                                <a:lnTo>
                                  <a:pt x="952" y="26"/>
                                </a:lnTo>
                                <a:lnTo>
                                  <a:pt x="956" y="33"/>
                                </a:lnTo>
                                <a:lnTo>
                                  <a:pt x="961" y="32"/>
                                </a:lnTo>
                                <a:lnTo>
                                  <a:pt x="971" y="31"/>
                                </a:lnTo>
                                <a:lnTo>
                                  <a:pt x="976" y="31"/>
                                </a:lnTo>
                                <a:lnTo>
                                  <a:pt x="976" y="34"/>
                                </a:lnTo>
                                <a:lnTo>
                                  <a:pt x="976" y="42"/>
                                </a:lnTo>
                                <a:lnTo>
                                  <a:pt x="976" y="45"/>
                                </a:lnTo>
                                <a:lnTo>
                                  <a:pt x="961" y="43"/>
                                </a:lnTo>
                                <a:lnTo>
                                  <a:pt x="945" y="40"/>
                                </a:lnTo>
                                <a:lnTo>
                                  <a:pt x="934" y="45"/>
                                </a:lnTo>
                                <a:lnTo>
                                  <a:pt x="947" y="67"/>
                                </a:lnTo>
                                <a:lnTo>
                                  <a:pt x="963" y="84"/>
                                </a:lnTo>
                                <a:lnTo>
                                  <a:pt x="988" y="85"/>
                                </a:lnTo>
                                <a:lnTo>
                                  <a:pt x="1008" y="74"/>
                                </a:lnTo>
                                <a:lnTo>
                                  <a:pt x="1016" y="52"/>
                                </a:lnTo>
                                <a:lnTo>
                                  <a:pt x="1022" y="75"/>
                                </a:lnTo>
                                <a:lnTo>
                                  <a:pt x="1044" y="81"/>
                                </a:lnTo>
                                <a:lnTo>
                                  <a:pt x="1064" y="70"/>
                                </a:lnTo>
                                <a:lnTo>
                                  <a:pt x="1084" y="55"/>
                                </a:lnTo>
                                <a:lnTo>
                                  <a:pt x="1087" y="51"/>
                                </a:lnTo>
                                <a:lnTo>
                                  <a:pt x="1089" y="47"/>
                                </a:lnTo>
                                <a:lnTo>
                                  <a:pt x="1092" y="43"/>
                                </a:lnTo>
                                <a:lnTo>
                                  <a:pt x="1082" y="37"/>
                                </a:lnTo>
                                <a:lnTo>
                                  <a:pt x="1072" y="40"/>
                                </a:lnTo>
                                <a:lnTo>
                                  <a:pt x="1062" y="43"/>
                                </a:lnTo>
                                <a:lnTo>
                                  <a:pt x="1061" y="44"/>
                                </a:lnTo>
                                <a:lnTo>
                                  <a:pt x="1060" y="45"/>
                                </a:lnTo>
                                <a:lnTo>
                                  <a:pt x="1057" y="37"/>
                                </a:lnTo>
                                <a:lnTo>
                                  <a:pt x="1062" y="28"/>
                                </a:lnTo>
                                <a:lnTo>
                                  <a:pt x="1066" y="19"/>
                                </a:lnTo>
                                <a:lnTo>
                                  <a:pt x="1075" y="26"/>
                                </a:lnTo>
                                <a:lnTo>
                                  <a:pt x="1085" y="29"/>
                                </a:lnTo>
                                <a:lnTo>
                                  <a:pt x="1096" y="29"/>
                                </a:lnTo>
                                <a:lnTo>
                                  <a:pt x="1099" y="22"/>
                                </a:lnTo>
                                <a:lnTo>
                                  <a:pt x="1105" y="10"/>
                                </a:lnTo>
                                <a:lnTo>
                                  <a:pt x="1108" y="4"/>
                                </a:lnTo>
                                <a:lnTo>
                                  <a:pt x="1111" y="5"/>
                                </a:lnTo>
                                <a:lnTo>
                                  <a:pt x="1116" y="6"/>
                                </a:lnTo>
                                <a:lnTo>
                                  <a:pt x="1118" y="7"/>
                                </a:lnTo>
                                <a:lnTo>
                                  <a:pt x="1106" y="36"/>
                                </a:lnTo>
                                <a:lnTo>
                                  <a:pt x="1087" y="70"/>
                                </a:lnTo>
                                <a:lnTo>
                                  <a:pt x="1072" y="101"/>
                                </a:lnTo>
                                <a:lnTo>
                                  <a:pt x="1065" y="101"/>
                                </a:lnTo>
                                <a:lnTo>
                                  <a:pt x="1049" y="101"/>
                                </a:lnTo>
                                <a:lnTo>
                                  <a:pt x="1021" y="101"/>
                                </a:lnTo>
                                <a:lnTo>
                                  <a:pt x="985" y="101"/>
                                </a:lnTo>
                                <a:lnTo>
                                  <a:pt x="941" y="101"/>
                                </a:lnTo>
                                <a:lnTo>
                                  <a:pt x="890" y="101"/>
                                </a:lnTo>
                                <a:lnTo>
                                  <a:pt x="834" y="102"/>
                                </a:lnTo>
                                <a:lnTo>
                                  <a:pt x="774" y="102"/>
                                </a:lnTo>
                                <a:lnTo>
                                  <a:pt x="710" y="102"/>
                                </a:lnTo>
                                <a:lnTo>
                                  <a:pt x="644" y="102"/>
                                </a:lnTo>
                                <a:lnTo>
                                  <a:pt x="576" y="102"/>
                                </a:lnTo>
                                <a:lnTo>
                                  <a:pt x="509" y="102"/>
                                </a:lnTo>
                                <a:lnTo>
                                  <a:pt x="443" y="102"/>
                                </a:lnTo>
                                <a:lnTo>
                                  <a:pt x="379" y="102"/>
                                </a:lnTo>
                                <a:lnTo>
                                  <a:pt x="319" y="102"/>
                                </a:lnTo>
                                <a:lnTo>
                                  <a:pt x="261" y="102"/>
                                </a:lnTo>
                                <a:lnTo>
                                  <a:pt x="211" y="102"/>
                                </a:lnTo>
                                <a:lnTo>
                                  <a:pt x="168" y="102"/>
                                </a:lnTo>
                                <a:lnTo>
                                  <a:pt x="132" y="104"/>
                                </a:lnTo>
                                <a:lnTo>
                                  <a:pt x="104" y="104"/>
                                </a:lnTo>
                                <a:lnTo>
                                  <a:pt x="87" y="104"/>
                                </a:lnTo>
                                <a:lnTo>
                                  <a:pt x="81" y="104"/>
                                </a:lnTo>
                                <a:lnTo>
                                  <a:pt x="51" y="75"/>
                                </a:lnTo>
                                <a:lnTo>
                                  <a:pt x="23" y="39"/>
                                </a:lnTo>
                                <a:lnTo>
                                  <a:pt x="0" y="4"/>
                                </a:lnTo>
                                <a:lnTo>
                                  <a:pt x="16" y="4"/>
                                </a:lnTo>
                                <a:lnTo>
                                  <a:pt x="32" y="13"/>
                                </a:lnTo>
                                <a:lnTo>
                                  <a:pt x="35" y="33"/>
                                </a:lnTo>
                                <a:lnTo>
                                  <a:pt x="43" y="30"/>
                                </a:lnTo>
                                <a:lnTo>
                                  <a:pt x="56" y="25"/>
                                </a:lnTo>
                                <a:lnTo>
                                  <a:pt x="64" y="21"/>
                                </a:lnTo>
                                <a:lnTo>
                                  <a:pt x="67" y="28"/>
                                </a:lnTo>
                                <a:lnTo>
                                  <a:pt x="73" y="39"/>
                                </a:lnTo>
                                <a:lnTo>
                                  <a:pt x="77" y="45"/>
                                </a:lnTo>
                                <a:lnTo>
                                  <a:pt x="67" y="49"/>
                                </a:lnTo>
                                <a:lnTo>
                                  <a:pt x="54" y="49"/>
                                </a:lnTo>
                                <a:lnTo>
                                  <a:pt x="49" y="60"/>
                                </a:lnTo>
                                <a:lnTo>
                                  <a:pt x="69" y="73"/>
                                </a:lnTo>
                                <a:lnTo>
                                  <a:pt x="86" y="87"/>
                                </a:lnTo>
                                <a:lnTo>
                                  <a:pt x="105" y="87"/>
                                </a:lnTo>
                                <a:lnTo>
                                  <a:pt x="105" y="81"/>
                                </a:lnTo>
                                <a:lnTo>
                                  <a:pt x="105" y="67"/>
                                </a:lnTo>
                                <a:lnTo>
                                  <a:pt x="105" y="60"/>
                                </a:lnTo>
                                <a:lnTo>
                                  <a:pt x="111" y="60"/>
                                </a:lnTo>
                                <a:lnTo>
                                  <a:pt x="121" y="60"/>
                                </a:lnTo>
                                <a:lnTo>
                                  <a:pt x="125" y="60"/>
                                </a:lnTo>
                                <a:lnTo>
                                  <a:pt x="126" y="79"/>
                                </a:lnTo>
                                <a:lnTo>
                                  <a:pt x="139" y="90"/>
                                </a:lnTo>
                                <a:lnTo>
                                  <a:pt x="155" y="89"/>
                                </a:lnTo>
                                <a:lnTo>
                                  <a:pt x="171" y="79"/>
                                </a:lnTo>
                                <a:lnTo>
                                  <a:pt x="179" y="63"/>
                                </a:lnTo>
                                <a:lnTo>
                                  <a:pt x="185" y="45"/>
                                </a:lnTo>
                                <a:lnTo>
                                  <a:pt x="164" y="45"/>
                                </a:lnTo>
                                <a:lnTo>
                                  <a:pt x="144" y="48"/>
                                </a:lnTo>
                                <a:lnTo>
                                  <a:pt x="133" y="27"/>
                                </a:lnTo>
                                <a:lnTo>
                                  <a:pt x="142" y="29"/>
                                </a:lnTo>
                                <a:lnTo>
                                  <a:pt x="154" y="28"/>
                                </a:lnTo>
                                <a:lnTo>
                                  <a:pt x="165" y="29"/>
                                </a:lnTo>
                                <a:lnTo>
                                  <a:pt x="168" y="19"/>
                                </a:lnTo>
                                <a:lnTo>
                                  <a:pt x="165" y="10"/>
                                </a:lnTo>
                                <a:lnTo>
                                  <a:pt x="159" y="2"/>
                                </a:lnTo>
                                <a:lnTo>
                                  <a:pt x="174" y="0"/>
                                </a:lnTo>
                                <a:lnTo>
                                  <a:pt x="186" y="2"/>
                                </a:lnTo>
                                <a:lnTo>
                                  <a:pt x="199" y="2"/>
                                </a:lnTo>
                                <a:lnTo>
                                  <a:pt x="199" y="8"/>
                                </a:lnTo>
                                <a:lnTo>
                                  <a:pt x="199" y="20"/>
                                </a:lnTo>
                                <a:lnTo>
                                  <a:pt x="19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1"/>
                        <wps:cNvSpPr>
                          <a:spLocks/>
                        </wps:cNvSpPr>
                        <wps:spPr bwMode="auto">
                          <a:xfrm>
                            <a:off x="1169" y="1284"/>
                            <a:ext cx="31" cy="23"/>
                          </a:xfrm>
                          <a:custGeom>
                            <a:avLst/>
                            <a:gdLst>
                              <a:gd name="T0" fmla="*/ 126 w 126"/>
                              <a:gd name="T1" fmla="*/ 0 h 91"/>
                              <a:gd name="T2" fmla="*/ 68 w 126"/>
                              <a:gd name="T3" fmla="*/ 48 h 91"/>
                              <a:gd name="T4" fmla="*/ 22 w 126"/>
                              <a:gd name="T5" fmla="*/ 77 h 91"/>
                              <a:gd name="T6" fmla="*/ 0 w 126"/>
                              <a:gd name="T7" fmla="*/ 91 h 91"/>
                              <a:gd name="T8" fmla="*/ 0 w 126"/>
                              <a:gd name="T9" fmla="*/ 91 h 91"/>
                              <a:gd name="T10" fmla="*/ 15 w 126"/>
                              <a:gd name="T11" fmla="*/ 57 h 91"/>
                              <a:gd name="T12" fmla="*/ 28 w 126"/>
                              <a:gd name="T13" fmla="*/ 20 h 91"/>
                              <a:gd name="T14" fmla="*/ 33 w 126"/>
                              <a:gd name="T15" fmla="*/ 2 h 91"/>
                              <a:gd name="T16" fmla="*/ 33 w 126"/>
                              <a:gd name="T17" fmla="*/ 2 h 91"/>
                              <a:gd name="T18" fmla="*/ 65 w 126"/>
                              <a:gd name="T19" fmla="*/ 1 h 91"/>
                              <a:gd name="T20" fmla="*/ 101 w 126"/>
                              <a:gd name="T21" fmla="*/ 0 h 91"/>
                              <a:gd name="T22" fmla="*/ 126 w 126"/>
                              <a:gd name="T23" fmla="*/ 0 h 91"/>
                              <a:gd name="T24" fmla="*/ 126 w 126"/>
                              <a:gd name="T2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6" h="91">
                                <a:moveTo>
                                  <a:pt x="126" y="0"/>
                                </a:moveTo>
                                <a:lnTo>
                                  <a:pt x="68" y="48"/>
                                </a:lnTo>
                                <a:lnTo>
                                  <a:pt x="22" y="77"/>
                                </a:lnTo>
                                <a:lnTo>
                                  <a:pt x="0" y="91"/>
                                </a:lnTo>
                                <a:lnTo>
                                  <a:pt x="15" y="57"/>
                                </a:lnTo>
                                <a:lnTo>
                                  <a:pt x="28" y="20"/>
                                </a:lnTo>
                                <a:lnTo>
                                  <a:pt x="33" y="2"/>
                                </a:lnTo>
                                <a:lnTo>
                                  <a:pt x="65" y="1"/>
                                </a:lnTo>
                                <a:lnTo>
                                  <a:pt x="101" y="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2"/>
                        <wps:cNvSpPr>
                          <a:spLocks/>
                        </wps:cNvSpPr>
                        <wps:spPr bwMode="auto">
                          <a:xfrm>
                            <a:off x="282" y="1285"/>
                            <a:ext cx="32" cy="26"/>
                          </a:xfrm>
                          <a:custGeom>
                            <a:avLst/>
                            <a:gdLst>
                              <a:gd name="T0" fmla="*/ 128 w 128"/>
                              <a:gd name="T1" fmla="*/ 103 h 103"/>
                              <a:gd name="T2" fmla="*/ 85 w 128"/>
                              <a:gd name="T3" fmla="*/ 71 h 103"/>
                              <a:gd name="T4" fmla="*/ 39 w 128"/>
                              <a:gd name="T5" fmla="*/ 38 h 103"/>
                              <a:gd name="T6" fmla="*/ 0 w 128"/>
                              <a:gd name="T7" fmla="*/ 0 h 103"/>
                              <a:gd name="T8" fmla="*/ 0 w 128"/>
                              <a:gd name="T9" fmla="*/ 0 h 103"/>
                              <a:gd name="T10" fmla="*/ 21 w 128"/>
                              <a:gd name="T11" fmla="*/ 1 h 103"/>
                              <a:gd name="T12" fmla="*/ 61 w 128"/>
                              <a:gd name="T13" fmla="*/ 2 h 103"/>
                              <a:gd name="T14" fmla="*/ 82 w 128"/>
                              <a:gd name="T15" fmla="*/ 3 h 103"/>
                              <a:gd name="T16" fmla="*/ 82 w 128"/>
                              <a:gd name="T17" fmla="*/ 3 h 103"/>
                              <a:gd name="T18" fmla="*/ 94 w 128"/>
                              <a:gd name="T19" fmla="*/ 29 h 103"/>
                              <a:gd name="T20" fmla="*/ 116 w 128"/>
                              <a:gd name="T21" fmla="*/ 77 h 103"/>
                              <a:gd name="T22" fmla="*/ 128 w 128"/>
                              <a:gd name="T23" fmla="*/ 103 h 103"/>
                              <a:gd name="T24" fmla="*/ 128 w 128"/>
                              <a:gd name="T25" fmla="*/ 103 h 103"/>
                              <a:gd name="T26" fmla="*/ 128 w 128"/>
                              <a:gd name="T27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128" y="103"/>
                                </a:moveTo>
                                <a:lnTo>
                                  <a:pt x="85" y="71"/>
                                </a:lnTo>
                                <a:lnTo>
                                  <a:pt x="39" y="38"/>
                                </a:lnTo>
                                <a:lnTo>
                                  <a:pt x="0" y="0"/>
                                </a:lnTo>
                                <a:lnTo>
                                  <a:pt x="21" y="1"/>
                                </a:lnTo>
                                <a:lnTo>
                                  <a:pt x="61" y="2"/>
                                </a:lnTo>
                                <a:lnTo>
                                  <a:pt x="82" y="3"/>
                                </a:lnTo>
                                <a:lnTo>
                                  <a:pt x="94" y="29"/>
                                </a:lnTo>
                                <a:lnTo>
                                  <a:pt x="116" y="77"/>
                                </a:lnTo>
                                <a:lnTo>
                                  <a:pt x="12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3"/>
                        <wps:cNvSpPr>
                          <a:spLocks/>
                        </wps:cNvSpPr>
                        <wps:spPr bwMode="auto">
                          <a:xfrm>
                            <a:off x="655" y="1315"/>
                            <a:ext cx="168" cy="8"/>
                          </a:xfrm>
                          <a:custGeom>
                            <a:avLst/>
                            <a:gdLst>
                              <a:gd name="T0" fmla="*/ 675 w 675"/>
                              <a:gd name="T1" fmla="*/ 4 h 35"/>
                              <a:gd name="T2" fmla="*/ 631 w 675"/>
                              <a:gd name="T3" fmla="*/ 13 h 35"/>
                              <a:gd name="T4" fmla="*/ 587 w 675"/>
                              <a:gd name="T5" fmla="*/ 20 h 35"/>
                              <a:gd name="T6" fmla="*/ 542 w 675"/>
                              <a:gd name="T7" fmla="*/ 26 h 35"/>
                              <a:gd name="T8" fmla="*/ 497 w 675"/>
                              <a:gd name="T9" fmla="*/ 30 h 35"/>
                              <a:gd name="T10" fmla="*/ 452 w 675"/>
                              <a:gd name="T11" fmla="*/ 32 h 35"/>
                              <a:gd name="T12" fmla="*/ 407 w 675"/>
                              <a:gd name="T13" fmla="*/ 35 h 35"/>
                              <a:gd name="T14" fmla="*/ 362 w 675"/>
                              <a:gd name="T15" fmla="*/ 35 h 35"/>
                              <a:gd name="T16" fmla="*/ 316 w 675"/>
                              <a:gd name="T17" fmla="*/ 34 h 35"/>
                              <a:gd name="T18" fmla="*/ 271 w 675"/>
                              <a:gd name="T19" fmla="*/ 32 h 35"/>
                              <a:gd name="T20" fmla="*/ 225 w 675"/>
                              <a:gd name="T21" fmla="*/ 29 h 35"/>
                              <a:gd name="T22" fmla="*/ 179 w 675"/>
                              <a:gd name="T23" fmla="*/ 26 h 35"/>
                              <a:gd name="T24" fmla="*/ 134 w 675"/>
                              <a:gd name="T25" fmla="*/ 22 h 35"/>
                              <a:gd name="T26" fmla="*/ 89 w 675"/>
                              <a:gd name="T27" fmla="*/ 16 h 35"/>
                              <a:gd name="T28" fmla="*/ 44 w 675"/>
                              <a:gd name="T29" fmla="*/ 11 h 35"/>
                              <a:gd name="T30" fmla="*/ 0 w 675"/>
                              <a:gd name="T31" fmla="*/ 4 h 35"/>
                              <a:gd name="T32" fmla="*/ 0 w 675"/>
                              <a:gd name="T33" fmla="*/ 4 h 35"/>
                              <a:gd name="T34" fmla="*/ 41 w 675"/>
                              <a:gd name="T35" fmla="*/ 3 h 35"/>
                              <a:gd name="T36" fmla="*/ 83 w 675"/>
                              <a:gd name="T37" fmla="*/ 2 h 35"/>
                              <a:gd name="T38" fmla="*/ 127 w 675"/>
                              <a:gd name="T39" fmla="*/ 1 h 35"/>
                              <a:gd name="T40" fmla="*/ 171 w 675"/>
                              <a:gd name="T41" fmla="*/ 1 h 35"/>
                              <a:gd name="T42" fmla="*/ 216 w 675"/>
                              <a:gd name="T43" fmla="*/ 0 h 35"/>
                              <a:gd name="T44" fmla="*/ 262 w 675"/>
                              <a:gd name="T45" fmla="*/ 0 h 35"/>
                              <a:gd name="T46" fmla="*/ 308 w 675"/>
                              <a:gd name="T47" fmla="*/ 0 h 35"/>
                              <a:gd name="T48" fmla="*/ 354 w 675"/>
                              <a:gd name="T49" fmla="*/ 0 h 35"/>
                              <a:gd name="T50" fmla="*/ 402 w 675"/>
                              <a:gd name="T51" fmla="*/ 0 h 35"/>
                              <a:gd name="T52" fmla="*/ 448 w 675"/>
                              <a:gd name="T53" fmla="*/ 0 h 35"/>
                              <a:gd name="T54" fmla="*/ 495 w 675"/>
                              <a:gd name="T55" fmla="*/ 1 h 35"/>
                              <a:gd name="T56" fmla="*/ 541 w 675"/>
                              <a:gd name="T57" fmla="*/ 1 h 35"/>
                              <a:gd name="T58" fmla="*/ 586 w 675"/>
                              <a:gd name="T59" fmla="*/ 2 h 35"/>
                              <a:gd name="T60" fmla="*/ 631 w 675"/>
                              <a:gd name="T61" fmla="*/ 3 h 35"/>
                              <a:gd name="T62" fmla="*/ 675 w 675"/>
                              <a:gd name="T63" fmla="*/ 4 h 35"/>
                              <a:gd name="T64" fmla="*/ 675 w 675"/>
                              <a:gd name="T65" fmla="*/ 4 h 35"/>
                              <a:gd name="T66" fmla="*/ 675 w 675"/>
                              <a:gd name="T67" fmla="*/ 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5" h="35">
                                <a:moveTo>
                                  <a:pt x="675" y="4"/>
                                </a:moveTo>
                                <a:lnTo>
                                  <a:pt x="631" y="13"/>
                                </a:lnTo>
                                <a:lnTo>
                                  <a:pt x="587" y="20"/>
                                </a:lnTo>
                                <a:lnTo>
                                  <a:pt x="542" y="26"/>
                                </a:lnTo>
                                <a:lnTo>
                                  <a:pt x="497" y="30"/>
                                </a:lnTo>
                                <a:lnTo>
                                  <a:pt x="452" y="32"/>
                                </a:lnTo>
                                <a:lnTo>
                                  <a:pt x="407" y="35"/>
                                </a:lnTo>
                                <a:lnTo>
                                  <a:pt x="362" y="35"/>
                                </a:lnTo>
                                <a:lnTo>
                                  <a:pt x="316" y="34"/>
                                </a:lnTo>
                                <a:lnTo>
                                  <a:pt x="271" y="32"/>
                                </a:lnTo>
                                <a:lnTo>
                                  <a:pt x="225" y="29"/>
                                </a:lnTo>
                                <a:lnTo>
                                  <a:pt x="179" y="26"/>
                                </a:lnTo>
                                <a:lnTo>
                                  <a:pt x="134" y="22"/>
                                </a:lnTo>
                                <a:lnTo>
                                  <a:pt x="89" y="16"/>
                                </a:lnTo>
                                <a:lnTo>
                                  <a:pt x="44" y="11"/>
                                </a:lnTo>
                                <a:lnTo>
                                  <a:pt x="0" y="4"/>
                                </a:lnTo>
                                <a:lnTo>
                                  <a:pt x="41" y="3"/>
                                </a:lnTo>
                                <a:lnTo>
                                  <a:pt x="83" y="2"/>
                                </a:lnTo>
                                <a:lnTo>
                                  <a:pt x="127" y="1"/>
                                </a:lnTo>
                                <a:lnTo>
                                  <a:pt x="171" y="1"/>
                                </a:lnTo>
                                <a:lnTo>
                                  <a:pt x="216" y="0"/>
                                </a:lnTo>
                                <a:lnTo>
                                  <a:pt x="262" y="0"/>
                                </a:lnTo>
                                <a:lnTo>
                                  <a:pt x="308" y="0"/>
                                </a:lnTo>
                                <a:lnTo>
                                  <a:pt x="354" y="0"/>
                                </a:lnTo>
                                <a:lnTo>
                                  <a:pt x="402" y="0"/>
                                </a:lnTo>
                                <a:lnTo>
                                  <a:pt x="448" y="0"/>
                                </a:lnTo>
                                <a:lnTo>
                                  <a:pt x="495" y="1"/>
                                </a:lnTo>
                                <a:lnTo>
                                  <a:pt x="541" y="1"/>
                                </a:lnTo>
                                <a:lnTo>
                                  <a:pt x="586" y="2"/>
                                </a:lnTo>
                                <a:lnTo>
                                  <a:pt x="631" y="3"/>
                                </a:lnTo>
                                <a:lnTo>
                                  <a:pt x="6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4"/>
                        <wps:cNvSpPr>
                          <a:spLocks noEditPoints="1"/>
                        </wps:cNvSpPr>
                        <wps:spPr bwMode="auto">
                          <a:xfrm>
                            <a:off x="324" y="1291"/>
                            <a:ext cx="828" cy="157"/>
                          </a:xfrm>
                          <a:custGeom>
                            <a:avLst/>
                            <a:gdLst>
                              <a:gd name="T0" fmla="*/ 1769 w 3308"/>
                              <a:gd name="T1" fmla="*/ 335 h 626"/>
                              <a:gd name="T2" fmla="*/ 2551 w 3308"/>
                              <a:gd name="T3" fmla="*/ 64 h 626"/>
                              <a:gd name="T4" fmla="*/ 1933 w 3308"/>
                              <a:gd name="T5" fmla="*/ 214 h 626"/>
                              <a:gd name="T6" fmla="*/ 1287 w 3308"/>
                              <a:gd name="T7" fmla="*/ 202 h 626"/>
                              <a:gd name="T8" fmla="*/ 685 w 3308"/>
                              <a:gd name="T9" fmla="*/ 32 h 626"/>
                              <a:gd name="T10" fmla="*/ 135 w 3308"/>
                              <a:gd name="T11" fmla="*/ 104 h 626"/>
                              <a:gd name="T12" fmla="*/ 381 w 3308"/>
                              <a:gd name="T13" fmla="*/ 334 h 626"/>
                              <a:gd name="T14" fmla="*/ 767 w 3308"/>
                              <a:gd name="T15" fmla="*/ 460 h 626"/>
                              <a:gd name="T16" fmla="*/ 623 w 3308"/>
                              <a:gd name="T17" fmla="*/ 265 h 626"/>
                              <a:gd name="T18" fmla="*/ 489 w 3308"/>
                              <a:gd name="T19" fmla="*/ 294 h 626"/>
                              <a:gd name="T20" fmla="*/ 324 w 3308"/>
                              <a:gd name="T21" fmla="*/ 222 h 626"/>
                              <a:gd name="T22" fmla="*/ 435 w 3308"/>
                              <a:gd name="T23" fmla="*/ 158 h 626"/>
                              <a:gd name="T24" fmla="*/ 560 w 3308"/>
                              <a:gd name="T25" fmla="*/ 195 h 626"/>
                              <a:gd name="T26" fmla="*/ 649 w 3308"/>
                              <a:gd name="T27" fmla="*/ 192 h 626"/>
                              <a:gd name="T28" fmla="*/ 784 w 3308"/>
                              <a:gd name="T29" fmla="*/ 212 h 626"/>
                              <a:gd name="T30" fmla="*/ 870 w 3308"/>
                              <a:gd name="T31" fmla="*/ 151 h 626"/>
                              <a:gd name="T32" fmla="*/ 903 w 3308"/>
                              <a:gd name="T33" fmla="*/ 285 h 626"/>
                              <a:gd name="T34" fmla="*/ 1021 w 3308"/>
                              <a:gd name="T35" fmla="*/ 293 h 626"/>
                              <a:gd name="T36" fmla="*/ 1199 w 3308"/>
                              <a:gd name="T37" fmla="*/ 232 h 626"/>
                              <a:gd name="T38" fmla="*/ 1185 w 3308"/>
                              <a:gd name="T39" fmla="*/ 350 h 626"/>
                              <a:gd name="T40" fmla="*/ 1316 w 3308"/>
                              <a:gd name="T41" fmla="*/ 431 h 626"/>
                              <a:gd name="T42" fmla="*/ 1186 w 3308"/>
                              <a:gd name="T43" fmla="*/ 414 h 626"/>
                              <a:gd name="T44" fmla="*/ 1241 w 3308"/>
                              <a:gd name="T45" fmla="*/ 531 h 626"/>
                              <a:gd name="T46" fmla="*/ 1140 w 3308"/>
                              <a:gd name="T47" fmla="*/ 439 h 626"/>
                              <a:gd name="T48" fmla="*/ 1085 w 3308"/>
                              <a:gd name="T49" fmla="*/ 521 h 626"/>
                              <a:gd name="T50" fmla="*/ 974 w 3308"/>
                              <a:gd name="T51" fmla="*/ 470 h 626"/>
                              <a:gd name="T52" fmla="*/ 1209 w 3308"/>
                              <a:gd name="T53" fmla="*/ 591 h 626"/>
                              <a:gd name="T54" fmla="*/ 1751 w 3308"/>
                              <a:gd name="T55" fmla="*/ 596 h 626"/>
                              <a:gd name="T56" fmla="*/ 1844 w 3308"/>
                              <a:gd name="T57" fmla="*/ 290 h 626"/>
                              <a:gd name="T58" fmla="*/ 1863 w 3308"/>
                              <a:gd name="T59" fmla="*/ 583 h 626"/>
                              <a:gd name="T60" fmla="*/ 2149 w 3308"/>
                              <a:gd name="T61" fmla="*/ 543 h 626"/>
                              <a:gd name="T62" fmla="*/ 1966 w 3308"/>
                              <a:gd name="T63" fmla="*/ 341 h 626"/>
                              <a:gd name="T64" fmla="*/ 1876 w 3308"/>
                              <a:gd name="T65" fmla="*/ 552 h 626"/>
                              <a:gd name="T66" fmla="*/ 2029 w 3308"/>
                              <a:gd name="T67" fmla="*/ 368 h 626"/>
                              <a:gd name="T68" fmla="*/ 2058 w 3308"/>
                              <a:gd name="T69" fmla="*/ 293 h 626"/>
                              <a:gd name="T70" fmla="*/ 2223 w 3308"/>
                              <a:gd name="T71" fmla="*/ 471 h 626"/>
                              <a:gd name="T72" fmla="*/ 2353 w 3308"/>
                              <a:gd name="T73" fmla="*/ 542 h 626"/>
                              <a:gd name="T74" fmla="*/ 2972 w 3308"/>
                              <a:gd name="T75" fmla="*/ 313 h 626"/>
                              <a:gd name="T76" fmla="*/ 3102 w 3308"/>
                              <a:gd name="T77" fmla="*/ 107 h 626"/>
                              <a:gd name="T78" fmla="*/ 872 w 3308"/>
                              <a:gd name="T79" fmla="*/ 376 h 626"/>
                              <a:gd name="T80" fmla="*/ 2589 w 3308"/>
                              <a:gd name="T81" fmla="*/ 118 h 626"/>
                              <a:gd name="T82" fmla="*/ 2761 w 3308"/>
                              <a:gd name="T83" fmla="*/ 158 h 626"/>
                              <a:gd name="T84" fmla="*/ 3082 w 3308"/>
                              <a:gd name="T85" fmla="*/ 145 h 626"/>
                              <a:gd name="T86" fmla="*/ 2971 w 3308"/>
                              <a:gd name="T87" fmla="*/ 147 h 626"/>
                              <a:gd name="T88" fmla="*/ 2922 w 3308"/>
                              <a:gd name="T89" fmla="*/ 252 h 626"/>
                              <a:gd name="T90" fmla="*/ 2739 w 3308"/>
                              <a:gd name="T91" fmla="*/ 317 h 626"/>
                              <a:gd name="T92" fmla="*/ 2682 w 3308"/>
                              <a:gd name="T93" fmla="*/ 381 h 626"/>
                              <a:gd name="T94" fmla="*/ 2564 w 3308"/>
                              <a:gd name="T95" fmla="*/ 392 h 626"/>
                              <a:gd name="T96" fmla="*/ 2519 w 3308"/>
                              <a:gd name="T97" fmla="*/ 269 h 626"/>
                              <a:gd name="T98" fmla="*/ 1528 w 3308"/>
                              <a:gd name="T99" fmla="*/ 481 h 626"/>
                              <a:gd name="T100" fmla="*/ 1614 w 3308"/>
                              <a:gd name="T101" fmla="*/ 296 h 626"/>
                              <a:gd name="T102" fmla="*/ 1476 w 3308"/>
                              <a:gd name="T103" fmla="*/ 528 h 626"/>
                              <a:gd name="T104" fmla="*/ 1383 w 3308"/>
                              <a:gd name="T105" fmla="*/ 294 h 626"/>
                              <a:gd name="T106" fmla="*/ 2261 w 3308"/>
                              <a:gd name="T107" fmla="*/ 365 h 626"/>
                              <a:gd name="T108" fmla="*/ 2447 w 3308"/>
                              <a:gd name="T109" fmla="*/ 160 h 626"/>
                              <a:gd name="T110" fmla="*/ 2458 w 3308"/>
                              <a:gd name="T111" fmla="*/ 419 h 626"/>
                              <a:gd name="T112" fmla="*/ 2301 w 3308"/>
                              <a:gd name="T113" fmla="*/ 462 h 626"/>
                              <a:gd name="T114" fmla="*/ 2407 w 3308"/>
                              <a:gd name="T115" fmla="*/ 420 h 626"/>
                              <a:gd name="T116" fmla="*/ 2358 w 3308"/>
                              <a:gd name="T117" fmla="*/ 30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08" h="626">
                                <a:moveTo>
                                  <a:pt x="1784" y="492"/>
                                </a:moveTo>
                                <a:lnTo>
                                  <a:pt x="1775" y="498"/>
                                </a:lnTo>
                                <a:lnTo>
                                  <a:pt x="1757" y="510"/>
                                </a:lnTo>
                                <a:lnTo>
                                  <a:pt x="1747" y="518"/>
                                </a:lnTo>
                                <a:lnTo>
                                  <a:pt x="1715" y="486"/>
                                </a:lnTo>
                                <a:lnTo>
                                  <a:pt x="1718" y="439"/>
                                </a:lnTo>
                                <a:lnTo>
                                  <a:pt x="1718" y="395"/>
                                </a:lnTo>
                                <a:lnTo>
                                  <a:pt x="1716" y="373"/>
                                </a:lnTo>
                                <a:lnTo>
                                  <a:pt x="1715" y="344"/>
                                </a:lnTo>
                                <a:lnTo>
                                  <a:pt x="1727" y="328"/>
                                </a:lnTo>
                                <a:lnTo>
                                  <a:pt x="1741" y="330"/>
                                </a:lnTo>
                                <a:lnTo>
                                  <a:pt x="1769" y="335"/>
                                </a:lnTo>
                                <a:lnTo>
                                  <a:pt x="1783" y="337"/>
                                </a:lnTo>
                                <a:lnTo>
                                  <a:pt x="1783" y="378"/>
                                </a:lnTo>
                                <a:lnTo>
                                  <a:pt x="1784" y="451"/>
                                </a:lnTo>
                                <a:lnTo>
                                  <a:pt x="1784" y="492"/>
                                </a:lnTo>
                                <a:close/>
                                <a:moveTo>
                                  <a:pt x="2757" y="104"/>
                                </a:moveTo>
                                <a:lnTo>
                                  <a:pt x="2740" y="70"/>
                                </a:lnTo>
                                <a:lnTo>
                                  <a:pt x="2722" y="35"/>
                                </a:lnTo>
                                <a:lnTo>
                                  <a:pt x="2706" y="0"/>
                                </a:lnTo>
                                <a:lnTo>
                                  <a:pt x="2667" y="17"/>
                                </a:lnTo>
                                <a:lnTo>
                                  <a:pt x="2629" y="33"/>
                                </a:lnTo>
                                <a:lnTo>
                                  <a:pt x="2590" y="49"/>
                                </a:lnTo>
                                <a:lnTo>
                                  <a:pt x="2551" y="64"/>
                                </a:lnTo>
                                <a:lnTo>
                                  <a:pt x="2511" y="78"/>
                                </a:lnTo>
                                <a:lnTo>
                                  <a:pt x="2471" y="92"/>
                                </a:lnTo>
                                <a:lnTo>
                                  <a:pt x="2431" y="106"/>
                                </a:lnTo>
                                <a:lnTo>
                                  <a:pt x="2390" y="119"/>
                                </a:lnTo>
                                <a:lnTo>
                                  <a:pt x="2349" y="131"/>
                                </a:lnTo>
                                <a:lnTo>
                                  <a:pt x="2309" y="142"/>
                                </a:lnTo>
                                <a:lnTo>
                                  <a:pt x="2268" y="153"/>
                                </a:lnTo>
                                <a:lnTo>
                                  <a:pt x="2226" y="163"/>
                                </a:lnTo>
                                <a:lnTo>
                                  <a:pt x="2186" y="172"/>
                                </a:lnTo>
                                <a:lnTo>
                                  <a:pt x="2144" y="181"/>
                                </a:lnTo>
                                <a:lnTo>
                                  <a:pt x="2102" y="189"/>
                                </a:lnTo>
                                <a:lnTo>
                                  <a:pt x="2059" y="197"/>
                                </a:lnTo>
                                <a:lnTo>
                                  <a:pt x="2017" y="203"/>
                                </a:lnTo>
                                <a:lnTo>
                                  <a:pt x="1976" y="210"/>
                                </a:lnTo>
                                <a:lnTo>
                                  <a:pt x="1933" y="214"/>
                                </a:lnTo>
                                <a:lnTo>
                                  <a:pt x="1890" y="220"/>
                                </a:lnTo>
                                <a:lnTo>
                                  <a:pt x="1847" y="223"/>
                                </a:lnTo>
                                <a:lnTo>
                                  <a:pt x="1805" y="226"/>
                                </a:lnTo>
                                <a:lnTo>
                                  <a:pt x="1762" y="228"/>
                                </a:lnTo>
                                <a:lnTo>
                                  <a:pt x="1718" y="229"/>
                                </a:lnTo>
                                <a:lnTo>
                                  <a:pt x="1675" y="231"/>
                                </a:lnTo>
                                <a:lnTo>
                                  <a:pt x="1632" y="231"/>
                                </a:lnTo>
                                <a:lnTo>
                                  <a:pt x="1590" y="229"/>
                                </a:lnTo>
                                <a:lnTo>
                                  <a:pt x="1547" y="228"/>
                                </a:lnTo>
                                <a:lnTo>
                                  <a:pt x="1503" y="226"/>
                                </a:lnTo>
                                <a:lnTo>
                                  <a:pt x="1460" y="223"/>
                                </a:lnTo>
                                <a:lnTo>
                                  <a:pt x="1417" y="218"/>
                                </a:lnTo>
                                <a:lnTo>
                                  <a:pt x="1373" y="214"/>
                                </a:lnTo>
                                <a:lnTo>
                                  <a:pt x="1330" y="209"/>
                                </a:lnTo>
                                <a:lnTo>
                                  <a:pt x="1287" y="202"/>
                                </a:lnTo>
                                <a:lnTo>
                                  <a:pt x="1244" y="194"/>
                                </a:lnTo>
                                <a:lnTo>
                                  <a:pt x="1200" y="187"/>
                                </a:lnTo>
                                <a:lnTo>
                                  <a:pt x="1157" y="178"/>
                                </a:lnTo>
                                <a:lnTo>
                                  <a:pt x="1111" y="170"/>
                                </a:lnTo>
                                <a:lnTo>
                                  <a:pt x="1067" y="161"/>
                                </a:lnTo>
                                <a:lnTo>
                                  <a:pt x="1023" y="151"/>
                                </a:lnTo>
                                <a:lnTo>
                                  <a:pt x="979" y="138"/>
                                </a:lnTo>
                                <a:lnTo>
                                  <a:pt x="936" y="126"/>
                                </a:lnTo>
                                <a:lnTo>
                                  <a:pt x="895" y="112"/>
                                </a:lnTo>
                                <a:lnTo>
                                  <a:pt x="852" y="98"/>
                                </a:lnTo>
                                <a:lnTo>
                                  <a:pt x="810" y="83"/>
                                </a:lnTo>
                                <a:lnTo>
                                  <a:pt x="768" y="66"/>
                                </a:lnTo>
                                <a:lnTo>
                                  <a:pt x="726" y="50"/>
                                </a:lnTo>
                                <a:lnTo>
                                  <a:pt x="685" y="32"/>
                                </a:lnTo>
                                <a:lnTo>
                                  <a:pt x="642" y="15"/>
                                </a:lnTo>
                                <a:lnTo>
                                  <a:pt x="627" y="43"/>
                                </a:lnTo>
                                <a:lnTo>
                                  <a:pt x="614" y="74"/>
                                </a:lnTo>
                                <a:lnTo>
                                  <a:pt x="598" y="104"/>
                                </a:lnTo>
                                <a:lnTo>
                                  <a:pt x="587" y="104"/>
                                </a:lnTo>
                                <a:lnTo>
                                  <a:pt x="559" y="104"/>
                                </a:lnTo>
                                <a:lnTo>
                                  <a:pt x="516" y="104"/>
                                </a:lnTo>
                                <a:lnTo>
                                  <a:pt x="462" y="104"/>
                                </a:lnTo>
                                <a:lnTo>
                                  <a:pt x="400" y="104"/>
                                </a:lnTo>
                                <a:lnTo>
                                  <a:pt x="333" y="104"/>
                                </a:lnTo>
                                <a:lnTo>
                                  <a:pt x="265" y="104"/>
                                </a:lnTo>
                                <a:lnTo>
                                  <a:pt x="197" y="104"/>
                                </a:lnTo>
                                <a:lnTo>
                                  <a:pt x="135" y="104"/>
                                </a:lnTo>
                                <a:lnTo>
                                  <a:pt x="81" y="104"/>
                                </a:lnTo>
                                <a:lnTo>
                                  <a:pt x="38" y="104"/>
                                </a:lnTo>
                                <a:lnTo>
                                  <a:pt x="11" y="104"/>
                                </a:lnTo>
                                <a:lnTo>
                                  <a:pt x="0" y="104"/>
                                </a:lnTo>
                                <a:lnTo>
                                  <a:pt x="36" y="130"/>
                                </a:lnTo>
                                <a:lnTo>
                                  <a:pt x="72" y="155"/>
                                </a:lnTo>
                                <a:lnTo>
                                  <a:pt x="108" y="179"/>
                                </a:lnTo>
                                <a:lnTo>
                                  <a:pt x="147" y="203"/>
                                </a:lnTo>
                                <a:lnTo>
                                  <a:pt x="184" y="226"/>
                                </a:lnTo>
                                <a:lnTo>
                                  <a:pt x="223" y="249"/>
                                </a:lnTo>
                                <a:lnTo>
                                  <a:pt x="262" y="271"/>
                                </a:lnTo>
                                <a:lnTo>
                                  <a:pt x="301" y="293"/>
                                </a:lnTo>
                                <a:lnTo>
                                  <a:pt x="342" y="314"/>
                                </a:lnTo>
                                <a:lnTo>
                                  <a:pt x="381" y="334"/>
                                </a:lnTo>
                                <a:lnTo>
                                  <a:pt x="422" y="353"/>
                                </a:lnTo>
                                <a:lnTo>
                                  <a:pt x="464" y="372"/>
                                </a:lnTo>
                                <a:lnTo>
                                  <a:pt x="505" y="391"/>
                                </a:lnTo>
                                <a:lnTo>
                                  <a:pt x="547" y="408"/>
                                </a:lnTo>
                                <a:lnTo>
                                  <a:pt x="589" y="426"/>
                                </a:lnTo>
                                <a:lnTo>
                                  <a:pt x="632" y="441"/>
                                </a:lnTo>
                                <a:lnTo>
                                  <a:pt x="674" y="458"/>
                                </a:lnTo>
                                <a:lnTo>
                                  <a:pt x="717" y="472"/>
                                </a:lnTo>
                                <a:lnTo>
                                  <a:pt x="760" y="486"/>
                                </a:lnTo>
                                <a:lnTo>
                                  <a:pt x="803" y="499"/>
                                </a:lnTo>
                                <a:lnTo>
                                  <a:pt x="796" y="482"/>
                                </a:lnTo>
                                <a:lnTo>
                                  <a:pt x="781" y="473"/>
                                </a:lnTo>
                                <a:lnTo>
                                  <a:pt x="767" y="460"/>
                                </a:lnTo>
                                <a:lnTo>
                                  <a:pt x="769" y="438"/>
                                </a:lnTo>
                                <a:lnTo>
                                  <a:pt x="790" y="426"/>
                                </a:lnTo>
                                <a:lnTo>
                                  <a:pt x="809" y="412"/>
                                </a:lnTo>
                                <a:lnTo>
                                  <a:pt x="802" y="396"/>
                                </a:lnTo>
                                <a:lnTo>
                                  <a:pt x="802" y="381"/>
                                </a:lnTo>
                                <a:lnTo>
                                  <a:pt x="809" y="365"/>
                                </a:lnTo>
                                <a:lnTo>
                                  <a:pt x="759" y="344"/>
                                </a:lnTo>
                                <a:lnTo>
                                  <a:pt x="714" y="318"/>
                                </a:lnTo>
                                <a:lnTo>
                                  <a:pt x="670" y="290"/>
                                </a:lnTo>
                                <a:lnTo>
                                  <a:pt x="626" y="260"/>
                                </a:lnTo>
                                <a:lnTo>
                                  <a:pt x="625" y="262"/>
                                </a:lnTo>
                                <a:lnTo>
                                  <a:pt x="623" y="265"/>
                                </a:lnTo>
                                <a:lnTo>
                                  <a:pt x="622" y="266"/>
                                </a:lnTo>
                                <a:lnTo>
                                  <a:pt x="619" y="306"/>
                                </a:lnTo>
                                <a:lnTo>
                                  <a:pt x="601" y="342"/>
                                </a:lnTo>
                                <a:lnTo>
                                  <a:pt x="590" y="380"/>
                                </a:lnTo>
                                <a:lnTo>
                                  <a:pt x="569" y="361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02"/>
                                </a:lnTo>
                                <a:lnTo>
                                  <a:pt x="532" y="307"/>
                                </a:lnTo>
                                <a:lnTo>
                                  <a:pt x="510" y="310"/>
                                </a:lnTo>
                                <a:lnTo>
                                  <a:pt x="491" y="306"/>
                                </a:lnTo>
                                <a:lnTo>
                                  <a:pt x="489" y="294"/>
                                </a:lnTo>
                                <a:lnTo>
                                  <a:pt x="492" y="281"/>
                                </a:lnTo>
                                <a:lnTo>
                                  <a:pt x="499" y="270"/>
                                </a:lnTo>
                                <a:lnTo>
                                  <a:pt x="486" y="269"/>
                                </a:lnTo>
                                <a:lnTo>
                                  <a:pt x="462" y="267"/>
                                </a:lnTo>
                                <a:lnTo>
                                  <a:pt x="449" y="266"/>
                                </a:lnTo>
                                <a:lnTo>
                                  <a:pt x="401" y="282"/>
                                </a:lnTo>
                                <a:lnTo>
                                  <a:pt x="348" y="274"/>
                                </a:lnTo>
                                <a:lnTo>
                                  <a:pt x="298" y="260"/>
                                </a:lnTo>
                                <a:lnTo>
                                  <a:pt x="302" y="244"/>
                                </a:lnTo>
                                <a:lnTo>
                                  <a:pt x="310" y="231"/>
                                </a:lnTo>
                                <a:lnTo>
                                  <a:pt x="324" y="222"/>
                                </a:lnTo>
                                <a:lnTo>
                                  <a:pt x="316" y="204"/>
                                </a:lnTo>
                                <a:lnTo>
                                  <a:pt x="298" y="192"/>
                                </a:lnTo>
                                <a:lnTo>
                                  <a:pt x="288" y="176"/>
                                </a:lnTo>
                                <a:lnTo>
                                  <a:pt x="306" y="163"/>
                                </a:lnTo>
                                <a:lnTo>
                                  <a:pt x="327" y="163"/>
                                </a:lnTo>
                                <a:lnTo>
                                  <a:pt x="351" y="166"/>
                                </a:lnTo>
                                <a:lnTo>
                                  <a:pt x="356" y="153"/>
                                </a:lnTo>
                                <a:lnTo>
                                  <a:pt x="356" y="143"/>
                                </a:lnTo>
                                <a:lnTo>
                                  <a:pt x="364" y="131"/>
                                </a:lnTo>
                                <a:lnTo>
                                  <a:pt x="382" y="137"/>
                                </a:lnTo>
                                <a:lnTo>
                                  <a:pt x="416" y="152"/>
                                </a:lnTo>
                                <a:lnTo>
                                  <a:pt x="435" y="158"/>
                                </a:lnTo>
                                <a:lnTo>
                                  <a:pt x="453" y="183"/>
                                </a:lnTo>
                                <a:lnTo>
                                  <a:pt x="468" y="210"/>
                                </a:lnTo>
                                <a:lnTo>
                                  <a:pt x="489" y="226"/>
                                </a:lnTo>
                                <a:lnTo>
                                  <a:pt x="489" y="216"/>
                                </a:lnTo>
                                <a:lnTo>
                                  <a:pt x="488" y="198"/>
                                </a:lnTo>
                                <a:lnTo>
                                  <a:pt x="487" y="188"/>
                                </a:lnTo>
                                <a:lnTo>
                                  <a:pt x="512" y="183"/>
                                </a:lnTo>
                                <a:lnTo>
                                  <a:pt x="538" y="190"/>
                                </a:lnTo>
                                <a:lnTo>
                                  <a:pt x="560" y="198"/>
                                </a:lnTo>
                                <a:lnTo>
                                  <a:pt x="560" y="197"/>
                                </a:lnTo>
                                <a:lnTo>
                                  <a:pt x="560" y="195"/>
                                </a:lnTo>
                                <a:lnTo>
                                  <a:pt x="560" y="194"/>
                                </a:lnTo>
                                <a:lnTo>
                                  <a:pt x="539" y="178"/>
                                </a:lnTo>
                                <a:lnTo>
                                  <a:pt x="523" y="169"/>
                                </a:lnTo>
                                <a:lnTo>
                                  <a:pt x="504" y="154"/>
                                </a:lnTo>
                                <a:lnTo>
                                  <a:pt x="528" y="136"/>
                                </a:lnTo>
                                <a:lnTo>
                                  <a:pt x="553" y="144"/>
                                </a:lnTo>
                                <a:lnTo>
                                  <a:pt x="585" y="148"/>
                                </a:lnTo>
                                <a:lnTo>
                                  <a:pt x="614" y="144"/>
                                </a:lnTo>
                                <a:lnTo>
                                  <a:pt x="626" y="147"/>
                                </a:lnTo>
                                <a:lnTo>
                                  <a:pt x="626" y="166"/>
                                </a:lnTo>
                                <a:lnTo>
                                  <a:pt x="649" y="192"/>
                                </a:lnTo>
                                <a:lnTo>
                                  <a:pt x="676" y="192"/>
                                </a:lnTo>
                                <a:lnTo>
                                  <a:pt x="704" y="208"/>
                                </a:lnTo>
                                <a:lnTo>
                                  <a:pt x="719" y="229"/>
                                </a:lnTo>
                                <a:lnTo>
                                  <a:pt x="734" y="252"/>
                                </a:lnTo>
                                <a:lnTo>
                                  <a:pt x="748" y="272"/>
                                </a:lnTo>
                                <a:lnTo>
                                  <a:pt x="773" y="271"/>
                                </a:lnTo>
                                <a:lnTo>
                                  <a:pt x="796" y="259"/>
                                </a:lnTo>
                                <a:lnTo>
                                  <a:pt x="815" y="246"/>
                                </a:lnTo>
                                <a:lnTo>
                                  <a:pt x="819" y="226"/>
                                </a:lnTo>
                                <a:lnTo>
                                  <a:pt x="802" y="218"/>
                                </a:lnTo>
                                <a:lnTo>
                                  <a:pt x="784" y="212"/>
                                </a:lnTo>
                                <a:lnTo>
                                  <a:pt x="758" y="197"/>
                                </a:lnTo>
                                <a:lnTo>
                                  <a:pt x="740" y="175"/>
                                </a:lnTo>
                                <a:lnTo>
                                  <a:pt x="730" y="146"/>
                                </a:lnTo>
                                <a:lnTo>
                                  <a:pt x="752" y="141"/>
                                </a:lnTo>
                                <a:lnTo>
                                  <a:pt x="777" y="145"/>
                                </a:lnTo>
                                <a:lnTo>
                                  <a:pt x="801" y="146"/>
                                </a:lnTo>
                                <a:lnTo>
                                  <a:pt x="807" y="131"/>
                                </a:lnTo>
                                <a:lnTo>
                                  <a:pt x="808" y="115"/>
                                </a:lnTo>
                                <a:lnTo>
                                  <a:pt x="819" y="104"/>
                                </a:lnTo>
                                <a:lnTo>
                                  <a:pt x="841" y="117"/>
                                </a:lnTo>
                                <a:lnTo>
                                  <a:pt x="857" y="132"/>
                                </a:lnTo>
                                <a:lnTo>
                                  <a:pt x="870" y="151"/>
                                </a:lnTo>
                                <a:lnTo>
                                  <a:pt x="879" y="145"/>
                                </a:lnTo>
                                <a:lnTo>
                                  <a:pt x="889" y="140"/>
                                </a:lnTo>
                                <a:lnTo>
                                  <a:pt x="899" y="146"/>
                                </a:lnTo>
                                <a:lnTo>
                                  <a:pt x="911" y="174"/>
                                </a:lnTo>
                                <a:lnTo>
                                  <a:pt x="911" y="204"/>
                                </a:lnTo>
                                <a:lnTo>
                                  <a:pt x="899" y="234"/>
                                </a:lnTo>
                                <a:lnTo>
                                  <a:pt x="875" y="248"/>
                                </a:lnTo>
                                <a:lnTo>
                                  <a:pt x="862" y="276"/>
                                </a:lnTo>
                                <a:lnTo>
                                  <a:pt x="839" y="294"/>
                                </a:lnTo>
                                <a:lnTo>
                                  <a:pt x="861" y="291"/>
                                </a:lnTo>
                                <a:lnTo>
                                  <a:pt x="903" y="285"/>
                                </a:lnTo>
                                <a:lnTo>
                                  <a:pt x="927" y="282"/>
                                </a:lnTo>
                                <a:lnTo>
                                  <a:pt x="961" y="261"/>
                                </a:lnTo>
                                <a:lnTo>
                                  <a:pt x="982" y="224"/>
                                </a:lnTo>
                                <a:lnTo>
                                  <a:pt x="1018" y="202"/>
                                </a:lnTo>
                                <a:lnTo>
                                  <a:pt x="1028" y="208"/>
                                </a:lnTo>
                                <a:lnTo>
                                  <a:pt x="1034" y="214"/>
                                </a:lnTo>
                                <a:lnTo>
                                  <a:pt x="1034" y="226"/>
                                </a:lnTo>
                                <a:lnTo>
                                  <a:pt x="1025" y="247"/>
                                </a:lnTo>
                                <a:lnTo>
                                  <a:pt x="1020" y="270"/>
                                </a:lnTo>
                                <a:lnTo>
                                  <a:pt x="1016" y="292"/>
                                </a:lnTo>
                                <a:lnTo>
                                  <a:pt x="1021" y="293"/>
                                </a:lnTo>
                                <a:lnTo>
                                  <a:pt x="1031" y="294"/>
                                </a:lnTo>
                                <a:lnTo>
                                  <a:pt x="1038" y="294"/>
                                </a:lnTo>
                                <a:lnTo>
                                  <a:pt x="1065" y="288"/>
                                </a:lnTo>
                                <a:lnTo>
                                  <a:pt x="1073" y="261"/>
                                </a:lnTo>
                                <a:lnTo>
                                  <a:pt x="1084" y="236"/>
                                </a:lnTo>
                                <a:lnTo>
                                  <a:pt x="1101" y="218"/>
                                </a:lnTo>
                                <a:lnTo>
                                  <a:pt x="1121" y="204"/>
                                </a:lnTo>
                                <a:lnTo>
                                  <a:pt x="1143" y="206"/>
                                </a:lnTo>
                                <a:lnTo>
                                  <a:pt x="1153" y="229"/>
                                </a:lnTo>
                                <a:lnTo>
                                  <a:pt x="1175" y="227"/>
                                </a:lnTo>
                                <a:lnTo>
                                  <a:pt x="1199" y="232"/>
                                </a:lnTo>
                                <a:lnTo>
                                  <a:pt x="1199" y="258"/>
                                </a:lnTo>
                                <a:lnTo>
                                  <a:pt x="1210" y="278"/>
                                </a:lnTo>
                                <a:lnTo>
                                  <a:pt x="1229" y="294"/>
                                </a:lnTo>
                                <a:lnTo>
                                  <a:pt x="1195" y="320"/>
                                </a:lnTo>
                                <a:lnTo>
                                  <a:pt x="1151" y="329"/>
                                </a:lnTo>
                                <a:lnTo>
                                  <a:pt x="1106" y="326"/>
                                </a:lnTo>
                                <a:lnTo>
                                  <a:pt x="1094" y="336"/>
                                </a:lnTo>
                                <a:lnTo>
                                  <a:pt x="1078" y="333"/>
                                </a:lnTo>
                                <a:lnTo>
                                  <a:pt x="1064" y="338"/>
                                </a:lnTo>
                                <a:lnTo>
                                  <a:pt x="1104" y="353"/>
                                </a:lnTo>
                                <a:lnTo>
                                  <a:pt x="1145" y="356"/>
                                </a:lnTo>
                                <a:lnTo>
                                  <a:pt x="1185" y="350"/>
                                </a:lnTo>
                                <a:lnTo>
                                  <a:pt x="1233" y="338"/>
                                </a:lnTo>
                                <a:lnTo>
                                  <a:pt x="1281" y="326"/>
                                </a:lnTo>
                                <a:lnTo>
                                  <a:pt x="1327" y="310"/>
                                </a:lnTo>
                                <a:lnTo>
                                  <a:pt x="1336" y="335"/>
                                </a:lnTo>
                                <a:lnTo>
                                  <a:pt x="1331" y="359"/>
                                </a:lnTo>
                                <a:lnTo>
                                  <a:pt x="1354" y="372"/>
                                </a:lnTo>
                                <a:lnTo>
                                  <a:pt x="1356" y="384"/>
                                </a:lnTo>
                                <a:lnTo>
                                  <a:pt x="1350" y="394"/>
                                </a:lnTo>
                                <a:lnTo>
                                  <a:pt x="1342" y="402"/>
                                </a:lnTo>
                                <a:lnTo>
                                  <a:pt x="1320" y="409"/>
                                </a:lnTo>
                                <a:lnTo>
                                  <a:pt x="1316" y="431"/>
                                </a:lnTo>
                                <a:lnTo>
                                  <a:pt x="1300" y="446"/>
                                </a:lnTo>
                                <a:lnTo>
                                  <a:pt x="1269" y="433"/>
                                </a:lnTo>
                                <a:lnTo>
                                  <a:pt x="1239" y="418"/>
                                </a:lnTo>
                                <a:lnTo>
                                  <a:pt x="1223" y="397"/>
                                </a:lnTo>
                                <a:lnTo>
                                  <a:pt x="1203" y="394"/>
                                </a:lnTo>
                                <a:lnTo>
                                  <a:pt x="1182" y="397"/>
                                </a:lnTo>
                                <a:lnTo>
                                  <a:pt x="1167" y="407"/>
                                </a:lnTo>
                                <a:lnTo>
                                  <a:pt x="1172" y="408"/>
                                </a:lnTo>
                                <a:lnTo>
                                  <a:pt x="1181" y="413"/>
                                </a:lnTo>
                                <a:lnTo>
                                  <a:pt x="1185" y="414"/>
                                </a:lnTo>
                                <a:lnTo>
                                  <a:pt x="1186" y="414"/>
                                </a:lnTo>
                                <a:lnTo>
                                  <a:pt x="1190" y="413"/>
                                </a:lnTo>
                                <a:lnTo>
                                  <a:pt x="1192" y="412"/>
                                </a:lnTo>
                                <a:lnTo>
                                  <a:pt x="1206" y="426"/>
                                </a:lnTo>
                                <a:lnTo>
                                  <a:pt x="1225" y="435"/>
                                </a:lnTo>
                                <a:lnTo>
                                  <a:pt x="1243" y="443"/>
                                </a:lnTo>
                                <a:lnTo>
                                  <a:pt x="1265" y="469"/>
                                </a:lnTo>
                                <a:lnTo>
                                  <a:pt x="1276" y="501"/>
                                </a:lnTo>
                                <a:lnTo>
                                  <a:pt x="1281" y="533"/>
                                </a:lnTo>
                                <a:lnTo>
                                  <a:pt x="1266" y="538"/>
                                </a:lnTo>
                                <a:lnTo>
                                  <a:pt x="1253" y="534"/>
                                </a:lnTo>
                                <a:lnTo>
                                  <a:pt x="1241" y="531"/>
                                </a:lnTo>
                                <a:lnTo>
                                  <a:pt x="1240" y="539"/>
                                </a:lnTo>
                                <a:lnTo>
                                  <a:pt x="1238" y="554"/>
                                </a:lnTo>
                                <a:lnTo>
                                  <a:pt x="1237" y="563"/>
                                </a:lnTo>
                                <a:lnTo>
                                  <a:pt x="1212" y="562"/>
                                </a:lnTo>
                                <a:lnTo>
                                  <a:pt x="1196" y="551"/>
                                </a:lnTo>
                                <a:lnTo>
                                  <a:pt x="1177" y="541"/>
                                </a:lnTo>
                                <a:lnTo>
                                  <a:pt x="1162" y="551"/>
                                </a:lnTo>
                                <a:lnTo>
                                  <a:pt x="1146" y="557"/>
                                </a:lnTo>
                                <a:lnTo>
                                  <a:pt x="1128" y="555"/>
                                </a:lnTo>
                                <a:lnTo>
                                  <a:pt x="1131" y="524"/>
                                </a:lnTo>
                                <a:lnTo>
                                  <a:pt x="1137" y="469"/>
                                </a:lnTo>
                                <a:lnTo>
                                  <a:pt x="1140" y="439"/>
                                </a:lnTo>
                                <a:lnTo>
                                  <a:pt x="1113" y="420"/>
                                </a:lnTo>
                                <a:lnTo>
                                  <a:pt x="1080" y="409"/>
                                </a:lnTo>
                                <a:lnTo>
                                  <a:pt x="1050" y="394"/>
                                </a:lnTo>
                                <a:lnTo>
                                  <a:pt x="1057" y="415"/>
                                </a:lnTo>
                                <a:lnTo>
                                  <a:pt x="1061" y="442"/>
                                </a:lnTo>
                                <a:lnTo>
                                  <a:pt x="1054" y="467"/>
                                </a:lnTo>
                                <a:lnTo>
                                  <a:pt x="1061" y="483"/>
                                </a:lnTo>
                                <a:lnTo>
                                  <a:pt x="1074" y="494"/>
                                </a:lnTo>
                                <a:lnTo>
                                  <a:pt x="1088" y="501"/>
                                </a:lnTo>
                                <a:lnTo>
                                  <a:pt x="1087" y="512"/>
                                </a:lnTo>
                                <a:lnTo>
                                  <a:pt x="1085" y="521"/>
                                </a:lnTo>
                                <a:lnTo>
                                  <a:pt x="1079" y="528"/>
                                </a:lnTo>
                                <a:lnTo>
                                  <a:pt x="1063" y="532"/>
                                </a:lnTo>
                                <a:lnTo>
                                  <a:pt x="1047" y="526"/>
                                </a:lnTo>
                                <a:lnTo>
                                  <a:pt x="1034" y="517"/>
                                </a:lnTo>
                                <a:lnTo>
                                  <a:pt x="1014" y="494"/>
                                </a:lnTo>
                                <a:lnTo>
                                  <a:pt x="1014" y="461"/>
                                </a:lnTo>
                                <a:lnTo>
                                  <a:pt x="1016" y="429"/>
                                </a:lnTo>
                                <a:lnTo>
                                  <a:pt x="1011" y="436"/>
                                </a:lnTo>
                                <a:lnTo>
                                  <a:pt x="1005" y="449"/>
                                </a:lnTo>
                                <a:lnTo>
                                  <a:pt x="1000" y="455"/>
                                </a:lnTo>
                                <a:lnTo>
                                  <a:pt x="974" y="470"/>
                                </a:lnTo>
                                <a:lnTo>
                                  <a:pt x="943" y="474"/>
                                </a:lnTo>
                                <a:lnTo>
                                  <a:pt x="910" y="474"/>
                                </a:lnTo>
                                <a:lnTo>
                                  <a:pt x="897" y="490"/>
                                </a:lnTo>
                                <a:lnTo>
                                  <a:pt x="878" y="505"/>
                                </a:lnTo>
                                <a:lnTo>
                                  <a:pt x="863" y="517"/>
                                </a:lnTo>
                                <a:lnTo>
                                  <a:pt x="906" y="528"/>
                                </a:lnTo>
                                <a:lnTo>
                                  <a:pt x="947" y="539"/>
                                </a:lnTo>
                                <a:lnTo>
                                  <a:pt x="991" y="550"/>
                                </a:lnTo>
                                <a:lnTo>
                                  <a:pt x="1034" y="560"/>
                                </a:lnTo>
                                <a:lnTo>
                                  <a:pt x="1077" y="568"/>
                                </a:lnTo>
                                <a:lnTo>
                                  <a:pt x="1121" y="576"/>
                                </a:lnTo>
                                <a:lnTo>
                                  <a:pt x="1165" y="584"/>
                                </a:lnTo>
                                <a:lnTo>
                                  <a:pt x="1209" y="591"/>
                                </a:lnTo>
                                <a:lnTo>
                                  <a:pt x="1253" y="598"/>
                                </a:lnTo>
                                <a:lnTo>
                                  <a:pt x="1297" y="603"/>
                                </a:lnTo>
                                <a:lnTo>
                                  <a:pt x="1342" y="608"/>
                                </a:lnTo>
                                <a:lnTo>
                                  <a:pt x="1387" y="612"/>
                                </a:lnTo>
                                <a:lnTo>
                                  <a:pt x="1432" y="617"/>
                                </a:lnTo>
                                <a:lnTo>
                                  <a:pt x="1477" y="620"/>
                                </a:lnTo>
                                <a:lnTo>
                                  <a:pt x="1523" y="622"/>
                                </a:lnTo>
                                <a:lnTo>
                                  <a:pt x="1568" y="624"/>
                                </a:lnTo>
                                <a:lnTo>
                                  <a:pt x="1614" y="625"/>
                                </a:lnTo>
                                <a:lnTo>
                                  <a:pt x="1660" y="626"/>
                                </a:lnTo>
                                <a:lnTo>
                                  <a:pt x="1706" y="626"/>
                                </a:lnTo>
                                <a:lnTo>
                                  <a:pt x="1752" y="626"/>
                                </a:lnTo>
                                <a:lnTo>
                                  <a:pt x="1800" y="626"/>
                                </a:lnTo>
                                <a:lnTo>
                                  <a:pt x="1751" y="596"/>
                                </a:lnTo>
                                <a:lnTo>
                                  <a:pt x="1704" y="569"/>
                                </a:lnTo>
                                <a:lnTo>
                                  <a:pt x="1654" y="543"/>
                                </a:lnTo>
                                <a:lnTo>
                                  <a:pt x="1661" y="480"/>
                                </a:lnTo>
                                <a:lnTo>
                                  <a:pt x="1663" y="412"/>
                                </a:lnTo>
                                <a:lnTo>
                                  <a:pt x="1660" y="348"/>
                                </a:lnTo>
                                <a:lnTo>
                                  <a:pt x="1668" y="306"/>
                                </a:lnTo>
                                <a:lnTo>
                                  <a:pt x="1705" y="286"/>
                                </a:lnTo>
                                <a:lnTo>
                                  <a:pt x="1742" y="256"/>
                                </a:lnTo>
                                <a:lnTo>
                                  <a:pt x="1769" y="265"/>
                                </a:lnTo>
                                <a:lnTo>
                                  <a:pt x="1817" y="281"/>
                                </a:lnTo>
                                <a:lnTo>
                                  <a:pt x="1844" y="290"/>
                                </a:lnTo>
                                <a:lnTo>
                                  <a:pt x="1846" y="299"/>
                                </a:lnTo>
                                <a:lnTo>
                                  <a:pt x="1839" y="306"/>
                                </a:lnTo>
                                <a:lnTo>
                                  <a:pt x="1834" y="314"/>
                                </a:lnTo>
                                <a:lnTo>
                                  <a:pt x="1840" y="382"/>
                                </a:lnTo>
                                <a:lnTo>
                                  <a:pt x="1840" y="446"/>
                                </a:lnTo>
                                <a:lnTo>
                                  <a:pt x="1848" y="511"/>
                                </a:lnTo>
                                <a:lnTo>
                                  <a:pt x="1835" y="521"/>
                                </a:lnTo>
                                <a:lnTo>
                                  <a:pt x="1811" y="539"/>
                                </a:lnTo>
                                <a:lnTo>
                                  <a:pt x="1799" y="549"/>
                                </a:lnTo>
                                <a:lnTo>
                                  <a:pt x="1815" y="557"/>
                                </a:lnTo>
                                <a:lnTo>
                                  <a:pt x="1846" y="574"/>
                                </a:lnTo>
                                <a:lnTo>
                                  <a:pt x="1863" y="583"/>
                                </a:lnTo>
                                <a:lnTo>
                                  <a:pt x="1855" y="603"/>
                                </a:lnTo>
                                <a:lnTo>
                                  <a:pt x="1837" y="611"/>
                                </a:lnTo>
                                <a:lnTo>
                                  <a:pt x="1822" y="626"/>
                                </a:lnTo>
                                <a:lnTo>
                                  <a:pt x="1871" y="623"/>
                                </a:lnTo>
                                <a:lnTo>
                                  <a:pt x="1922" y="618"/>
                                </a:lnTo>
                                <a:lnTo>
                                  <a:pt x="1970" y="611"/>
                                </a:lnTo>
                                <a:lnTo>
                                  <a:pt x="2018" y="603"/>
                                </a:lnTo>
                                <a:lnTo>
                                  <a:pt x="2067" y="596"/>
                                </a:lnTo>
                                <a:lnTo>
                                  <a:pt x="2114" y="589"/>
                                </a:lnTo>
                                <a:lnTo>
                                  <a:pt x="2160" y="581"/>
                                </a:lnTo>
                                <a:lnTo>
                                  <a:pt x="2157" y="568"/>
                                </a:lnTo>
                                <a:lnTo>
                                  <a:pt x="2149" y="543"/>
                                </a:lnTo>
                                <a:lnTo>
                                  <a:pt x="2146" y="529"/>
                                </a:lnTo>
                                <a:lnTo>
                                  <a:pt x="2120" y="537"/>
                                </a:lnTo>
                                <a:lnTo>
                                  <a:pt x="2092" y="544"/>
                                </a:lnTo>
                                <a:lnTo>
                                  <a:pt x="2079" y="526"/>
                                </a:lnTo>
                                <a:lnTo>
                                  <a:pt x="2069" y="538"/>
                                </a:lnTo>
                                <a:lnTo>
                                  <a:pt x="2056" y="546"/>
                                </a:lnTo>
                                <a:lnTo>
                                  <a:pt x="2040" y="549"/>
                                </a:lnTo>
                                <a:lnTo>
                                  <a:pt x="2023" y="537"/>
                                </a:lnTo>
                                <a:lnTo>
                                  <a:pt x="2009" y="495"/>
                                </a:lnTo>
                                <a:lnTo>
                                  <a:pt x="1995" y="440"/>
                                </a:lnTo>
                                <a:lnTo>
                                  <a:pt x="1982" y="383"/>
                                </a:lnTo>
                                <a:lnTo>
                                  <a:pt x="1966" y="341"/>
                                </a:lnTo>
                                <a:lnTo>
                                  <a:pt x="1957" y="383"/>
                                </a:lnTo>
                                <a:lnTo>
                                  <a:pt x="1939" y="462"/>
                                </a:lnTo>
                                <a:lnTo>
                                  <a:pt x="1929" y="505"/>
                                </a:lnTo>
                                <a:lnTo>
                                  <a:pt x="1947" y="511"/>
                                </a:lnTo>
                                <a:lnTo>
                                  <a:pt x="1966" y="512"/>
                                </a:lnTo>
                                <a:lnTo>
                                  <a:pt x="1976" y="523"/>
                                </a:lnTo>
                                <a:lnTo>
                                  <a:pt x="1959" y="541"/>
                                </a:lnTo>
                                <a:lnTo>
                                  <a:pt x="1943" y="557"/>
                                </a:lnTo>
                                <a:lnTo>
                                  <a:pt x="1924" y="567"/>
                                </a:lnTo>
                                <a:lnTo>
                                  <a:pt x="1901" y="561"/>
                                </a:lnTo>
                                <a:lnTo>
                                  <a:pt x="1876" y="552"/>
                                </a:lnTo>
                                <a:lnTo>
                                  <a:pt x="1856" y="538"/>
                                </a:lnTo>
                                <a:lnTo>
                                  <a:pt x="1865" y="488"/>
                                </a:lnTo>
                                <a:lnTo>
                                  <a:pt x="1874" y="439"/>
                                </a:lnTo>
                                <a:lnTo>
                                  <a:pt x="1885" y="392"/>
                                </a:lnTo>
                                <a:lnTo>
                                  <a:pt x="1899" y="344"/>
                                </a:lnTo>
                                <a:lnTo>
                                  <a:pt x="1916" y="297"/>
                                </a:lnTo>
                                <a:lnTo>
                                  <a:pt x="1937" y="254"/>
                                </a:lnTo>
                                <a:lnTo>
                                  <a:pt x="1954" y="245"/>
                                </a:lnTo>
                                <a:lnTo>
                                  <a:pt x="1971" y="246"/>
                                </a:lnTo>
                                <a:lnTo>
                                  <a:pt x="1989" y="256"/>
                                </a:lnTo>
                                <a:lnTo>
                                  <a:pt x="2001" y="291"/>
                                </a:lnTo>
                                <a:lnTo>
                                  <a:pt x="2029" y="368"/>
                                </a:lnTo>
                                <a:lnTo>
                                  <a:pt x="2058" y="444"/>
                                </a:lnTo>
                                <a:lnTo>
                                  <a:pt x="2070" y="480"/>
                                </a:lnTo>
                                <a:lnTo>
                                  <a:pt x="2077" y="484"/>
                                </a:lnTo>
                                <a:lnTo>
                                  <a:pt x="2089" y="490"/>
                                </a:lnTo>
                                <a:lnTo>
                                  <a:pt x="2095" y="495"/>
                                </a:lnTo>
                                <a:lnTo>
                                  <a:pt x="2137" y="477"/>
                                </a:lnTo>
                                <a:lnTo>
                                  <a:pt x="2145" y="444"/>
                                </a:lnTo>
                                <a:lnTo>
                                  <a:pt x="2136" y="406"/>
                                </a:lnTo>
                                <a:lnTo>
                                  <a:pt x="2131" y="374"/>
                                </a:lnTo>
                                <a:lnTo>
                                  <a:pt x="2122" y="331"/>
                                </a:lnTo>
                                <a:lnTo>
                                  <a:pt x="2103" y="293"/>
                                </a:lnTo>
                                <a:lnTo>
                                  <a:pt x="2058" y="293"/>
                                </a:lnTo>
                                <a:lnTo>
                                  <a:pt x="2059" y="268"/>
                                </a:lnTo>
                                <a:lnTo>
                                  <a:pt x="2077" y="245"/>
                                </a:lnTo>
                                <a:lnTo>
                                  <a:pt x="2098" y="221"/>
                                </a:lnTo>
                                <a:lnTo>
                                  <a:pt x="2131" y="228"/>
                                </a:lnTo>
                                <a:lnTo>
                                  <a:pt x="2161" y="233"/>
                                </a:lnTo>
                                <a:lnTo>
                                  <a:pt x="2186" y="251"/>
                                </a:lnTo>
                                <a:lnTo>
                                  <a:pt x="2182" y="305"/>
                                </a:lnTo>
                                <a:lnTo>
                                  <a:pt x="2186" y="364"/>
                                </a:lnTo>
                                <a:lnTo>
                                  <a:pt x="2194" y="422"/>
                                </a:lnTo>
                                <a:lnTo>
                                  <a:pt x="2210" y="475"/>
                                </a:lnTo>
                                <a:lnTo>
                                  <a:pt x="2223" y="471"/>
                                </a:lnTo>
                                <a:lnTo>
                                  <a:pt x="2246" y="462"/>
                                </a:lnTo>
                                <a:lnTo>
                                  <a:pt x="2259" y="459"/>
                                </a:lnTo>
                                <a:lnTo>
                                  <a:pt x="2267" y="464"/>
                                </a:lnTo>
                                <a:lnTo>
                                  <a:pt x="2270" y="471"/>
                                </a:lnTo>
                                <a:lnTo>
                                  <a:pt x="2271" y="477"/>
                                </a:lnTo>
                                <a:lnTo>
                                  <a:pt x="2247" y="505"/>
                                </a:lnTo>
                                <a:lnTo>
                                  <a:pt x="2203" y="555"/>
                                </a:lnTo>
                                <a:lnTo>
                                  <a:pt x="2180" y="581"/>
                                </a:lnTo>
                                <a:lnTo>
                                  <a:pt x="2223" y="573"/>
                                </a:lnTo>
                                <a:lnTo>
                                  <a:pt x="2267" y="563"/>
                                </a:lnTo>
                                <a:lnTo>
                                  <a:pt x="2310" y="553"/>
                                </a:lnTo>
                                <a:lnTo>
                                  <a:pt x="2353" y="542"/>
                                </a:lnTo>
                                <a:lnTo>
                                  <a:pt x="2396" y="531"/>
                                </a:lnTo>
                                <a:lnTo>
                                  <a:pt x="2439" y="519"/>
                                </a:lnTo>
                                <a:lnTo>
                                  <a:pt x="2480" y="507"/>
                                </a:lnTo>
                                <a:lnTo>
                                  <a:pt x="2523" y="494"/>
                                </a:lnTo>
                                <a:lnTo>
                                  <a:pt x="2565" y="481"/>
                                </a:lnTo>
                                <a:lnTo>
                                  <a:pt x="2607" y="466"/>
                                </a:lnTo>
                                <a:lnTo>
                                  <a:pt x="2649" y="451"/>
                                </a:lnTo>
                                <a:lnTo>
                                  <a:pt x="2690" y="436"/>
                                </a:lnTo>
                                <a:lnTo>
                                  <a:pt x="2731" y="420"/>
                                </a:lnTo>
                                <a:lnTo>
                                  <a:pt x="2772" y="404"/>
                                </a:lnTo>
                                <a:lnTo>
                                  <a:pt x="2812" y="386"/>
                                </a:lnTo>
                                <a:lnTo>
                                  <a:pt x="2853" y="369"/>
                                </a:lnTo>
                                <a:lnTo>
                                  <a:pt x="2893" y="351"/>
                                </a:lnTo>
                                <a:lnTo>
                                  <a:pt x="2932" y="331"/>
                                </a:lnTo>
                                <a:lnTo>
                                  <a:pt x="2972" y="313"/>
                                </a:lnTo>
                                <a:lnTo>
                                  <a:pt x="3010" y="292"/>
                                </a:lnTo>
                                <a:lnTo>
                                  <a:pt x="3049" y="271"/>
                                </a:lnTo>
                                <a:lnTo>
                                  <a:pt x="3087" y="250"/>
                                </a:lnTo>
                                <a:lnTo>
                                  <a:pt x="3125" y="227"/>
                                </a:lnTo>
                                <a:lnTo>
                                  <a:pt x="3162" y="205"/>
                                </a:lnTo>
                                <a:lnTo>
                                  <a:pt x="3199" y="181"/>
                                </a:lnTo>
                                <a:lnTo>
                                  <a:pt x="3237" y="157"/>
                                </a:lnTo>
                                <a:lnTo>
                                  <a:pt x="3272" y="133"/>
                                </a:lnTo>
                                <a:lnTo>
                                  <a:pt x="3308" y="108"/>
                                </a:lnTo>
                                <a:lnTo>
                                  <a:pt x="3297" y="107"/>
                                </a:lnTo>
                                <a:lnTo>
                                  <a:pt x="3268" y="107"/>
                                </a:lnTo>
                                <a:lnTo>
                                  <a:pt x="3223" y="107"/>
                                </a:lnTo>
                                <a:lnTo>
                                  <a:pt x="3165" y="107"/>
                                </a:lnTo>
                                <a:lnTo>
                                  <a:pt x="3102" y="107"/>
                                </a:lnTo>
                                <a:lnTo>
                                  <a:pt x="3033" y="106"/>
                                </a:lnTo>
                                <a:lnTo>
                                  <a:pt x="2965" y="106"/>
                                </a:lnTo>
                                <a:lnTo>
                                  <a:pt x="2900" y="106"/>
                                </a:lnTo>
                                <a:lnTo>
                                  <a:pt x="2844" y="106"/>
                                </a:lnTo>
                                <a:lnTo>
                                  <a:pt x="2798" y="104"/>
                                </a:lnTo>
                                <a:lnTo>
                                  <a:pt x="2768" y="104"/>
                                </a:lnTo>
                                <a:lnTo>
                                  <a:pt x="2757" y="104"/>
                                </a:lnTo>
                                <a:close/>
                                <a:moveTo>
                                  <a:pt x="974" y="376"/>
                                </a:moveTo>
                                <a:lnTo>
                                  <a:pt x="973" y="398"/>
                                </a:lnTo>
                                <a:lnTo>
                                  <a:pt x="968" y="419"/>
                                </a:lnTo>
                                <a:lnTo>
                                  <a:pt x="953" y="433"/>
                                </a:lnTo>
                                <a:lnTo>
                                  <a:pt x="916" y="401"/>
                                </a:lnTo>
                                <a:lnTo>
                                  <a:pt x="872" y="376"/>
                                </a:lnTo>
                                <a:lnTo>
                                  <a:pt x="826" y="362"/>
                                </a:lnTo>
                                <a:lnTo>
                                  <a:pt x="880" y="351"/>
                                </a:lnTo>
                                <a:lnTo>
                                  <a:pt x="932" y="347"/>
                                </a:lnTo>
                                <a:lnTo>
                                  <a:pt x="974" y="376"/>
                                </a:lnTo>
                                <a:close/>
                                <a:moveTo>
                                  <a:pt x="2519" y="158"/>
                                </a:moveTo>
                                <a:lnTo>
                                  <a:pt x="2541" y="156"/>
                                </a:lnTo>
                                <a:lnTo>
                                  <a:pt x="2564" y="161"/>
                                </a:lnTo>
                                <a:lnTo>
                                  <a:pt x="2585" y="169"/>
                                </a:lnTo>
                                <a:lnTo>
                                  <a:pt x="2584" y="152"/>
                                </a:lnTo>
                                <a:lnTo>
                                  <a:pt x="2580" y="133"/>
                                </a:lnTo>
                                <a:lnTo>
                                  <a:pt x="2589" y="118"/>
                                </a:lnTo>
                                <a:lnTo>
                                  <a:pt x="2635" y="144"/>
                                </a:lnTo>
                                <a:lnTo>
                                  <a:pt x="2669" y="187"/>
                                </a:lnTo>
                                <a:lnTo>
                                  <a:pt x="2713" y="216"/>
                                </a:lnTo>
                                <a:lnTo>
                                  <a:pt x="2763" y="231"/>
                                </a:lnTo>
                                <a:lnTo>
                                  <a:pt x="2812" y="234"/>
                                </a:lnTo>
                                <a:lnTo>
                                  <a:pt x="2861" y="221"/>
                                </a:lnTo>
                                <a:lnTo>
                                  <a:pt x="2826" y="204"/>
                                </a:lnTo>
                                <a:lnTo>
                                  <a:pt x="2786" y="194"/>
                                </a:lnTo>
                                <a:lnTo>
                                  <a:pt x="2745" y="197"/>
                                </a:lnTo>
                                <a:lnTo>
                                  <a:pt x="2741" y="182"/>
                                </a:lnTo>
                                <a:lnTo>
                                  <a:pt x="2750" y="169"/>
                                </a:lnTo>
                                <a:lnTo>
                                  <a:pt x="2761" y="158"/>
                                </a:lnTo>
                                <a:lnTo>
                                  <a:pt x="2813" y="145"/>
                                </a:lnTo>
                                <a:lnTo>
                                  <a:pt x="2867" y="161"/>
                                </a:lnTo>
                                <a:lnTo>
                                  <a:pt x="2922" y="169"/>
                                </a:lnTo>
                                <a:lnTo>
                                  <a:pt x="2931" y="153"/>
                                </a:lnTo>
                                <a:lnTo>
                                  <a:pt x="2942" y="137"/>
                                </a:lnTo>
                                <a:lnTo>
                                  <a:pt x="2959" y="129"/>
                                </a:lnTo>
                                <a:lnTo>
                                  <a:pt x="2994" y="125"/>
                                </a:lnTo>
                                <a:lnTo>
                                  <a:pt x="3024" y="136"/>
                                </a:lnTo>
                                <a:lnTo>
                                  <a:pt x="3054" y="131"/>
                                </a:lnTo>
                                <a:lnTo>
                                  <a:pt x="3070" y="134"/>
                                </a:lnTo>
                                <a:lnTo>
                                  <a:pt x="3082" y="145"/>
                                </a:lnTo>
                                <a:lnTo>
                                  <a:pt x="3091" y="158"/>
                                </a:lnTo>
                                <a:lnTo>
                                  <a:pt x="3091" y="160"/>
                                </a:lnTo>
                                <a:lnTo>
                                  <a:pt x="3091" y="165"/>
                                </a:lnTo>
                                <a:lnTo>
                                  <a:pt x="3091" y="167"/>
                                </a:lnTo>
                                <a:lnTo>
                                  <a:pt x="3076" y="165"/>
                                </a:lnTo>
                                <a:lnTo>
                                  <a:pt x="3067" y="155"/>
                                </a:lnTo>
                                <a:lnTo>
                                  <a:pt x="3059" y="145"/>
                                </a:lnTo>
                                <a:lnTo>
                                  <a:pt x="3031" y="156"/>
                                </a:lnTo>
                                <a:lnTo>
                                  <a:pt x="3004" y="155"/>
                                </a:lnTo>
                                <a:lnTo>
                                  <a:pt x="2982" y="140"/>
                                </a:lnTo>
                                <a:lnTo>
                                  <a:pt x="2971" y="147"/>
                                </a:lnTo>
                                <a:lnTo>
                                  <a:pt x="2970" y="158"/>
                                </a:lnTo>
                                <a:lnTo>
                                  <a:pt x="2972" y="169"/>
                                </a:lnTo>
                                <a:lnTo>
                                  <a:pt x="2993" y="175"/>
                                </a:lnTo>
                                <a:lnTo>
                                  <a:pt x="3011" y="169"/>
                                </a:lnTo>
                                <a:lnTo>
                                  <a:pt x="3025" y="183"/>
                                </a:lnTo>
                                <a:lnTo>
                                  <a:pt x="3028" y="198"/>
                                </a:lnTo>
                                <a:lnTo>
                                  <a:pt x="3031" y="213"/>
                                </a:lnTo>
                                <a:lnTo>
                                  <a:pt x="3031" y="228"/>
                                </a:lnTo>
                                <a:lnTo>
                                  <a:pt x="2995" y="231"/>
                                </a:lnTo>
                                <a:lnTo>
                                  <a:pt x="2958" y="239"/>
                                </a:lnTo>
                                <a:lnTo>
                                  <a:pt x="2922" y="252"/>
                                </a:lnTo>
                                <a:lnTo>
                                  <a:pt x="2907" y="269"/>
                                </a:lnTo>
                                <a:lnTo>
                                  <a:pt x="2899" y="289"/>
                                </a:lnTo>
                                <a:lnTo>
                                  <a:pt x="2890" y="308"/>
                                </a:lnTo>
                                <a:lnTo>
                                  <a:pt x="2850" y="345"/>
                                </a:lnTo>
                                <a:lnTo>
                                  <a:pt x="2804" y="361"/>
                                </a:lnTo>
                                <a:lnTo>
                                  <a:pt x="2752" y="358"/>
                                </a:lnTo>
                                <a:lnTo>
                                  <a:pt x="2755" y="352"/>
                                </a:lnTo>
                                <a:lnTo>
                                  <a:pt x="2756" y="347"/>
                                </a:lnTo>
                                <a:lnTo>
                                  <a:pt x="2761" y="342"/>
                                </a:lnTo>
                                <a:lnTo>
                                  <a:pt x="2749" y="337"/>
                                </a:lnTo>
                                <a:lnTo>
                                  <a:pt x="2737" y="331"/>
                                </a:lnTo>
                                <a:lnTo>
                                  <a:pt x="2739" y="317"/>
                                </a:lnTo>
                                <a:lnTo>
                                  <a:pt x="2773" y="299"/>
                                </a:lnTo>
                                <a:lnTo>
                                  <a:pt x="2808" y="284"/>
                                </a:lnTo>
                                <a:lnTo>
                                  <a:pt x="2845" y="276"/>
                                </a:lnTo>
                                <a:lnTo>
                                  <a:pt x="2845" y="273"/>
                                </a:lnTo>
                                <a:lnTo>
                                  <a:pt x="2845" y="270"/>
                                </a:lnTo>
                                <a:lnTo>
                                  <a:pt x="2845" y="269"/>
                                </a:lnTo>
                                <a:lnTo>
                                  <a:pt x="2802" y="271"/>
                                </a:lnTo>
                                <a:lnTo>
                                  <a:pt x="2761" y="282"/>
                                </a:lnTo>
                                <a:lnTo>
                                  <a:pt x="2726" y="302"/>
                                </a:lnTo>
                                <a:lnTo>
                                  <a:pt x="2701" y="340"/>
                                </a:lnTo>
                                <a:lnTo>
                                  <a:pt x="2682" y="381"/>
                                </a:lnTo>
                                <a:lnTo>
                                  <a:pt x="2655" y="415"/>
                                </a:lnTo>
                                <a:lnTo>
                                  <a:pt x="2612" y="430"/>
                                </a:lnTo>
                                <a:lnTo>
                                  <a:pt x="2610" y="426"/>
                                </a:lnTo>
                                <a:lnTo>
                                  <a:pt x="2607" y="418"/>
                                </a:lnTo>
                                <a:lnTo>
                                  <a:pt x="2605" y="415"/>
                                </a:lnTo>
                                <a:lnTo>
                                  <a:pt x="2596" y="421"/>
                                </a:lnTo>
                                <a:lnTo>
                                  <a:pt x="2585" y="425"/>
                                </a:lnTo>
                                <a:lnTo>
                                  <a:pt x="2573" y="426"/>
                                </a:lnTo>
                                <a:lnTo>
                                  <a:pt x="2570" y="417"/>
                                </a:lnTo>
                                <a:lnTo>
                                  <a:pt x="2566" y="401"/>
                                </a:lnTo>
                                <a:lnTo>
                                  <a:pt x="2564" y="392"/>
                                </a:lnTo>
                                <a:lnTo>
                                  <a:pt x="2558" y="394"/>
                                </a:lnTo>
                                <a:lnTo>
                                  <a:pt x="2547" y="398"/>
                                </a:lnTo>
                                <a:lnTo>
                                  <a:pt x="2542" y="401"/>
                                </a:lnTo>
                                <a:lnTo>
                                  <a:pt x="2548" y="372"/>
                                </a:lnTo>
                                <a:lnTo>
                                  <a:pt x="2564" y="344"/>
                                </a:lnTo>
                                <a:lnTo>
                                  <a:pt x="2585" y="317"/>
                                </a:lnTo>
                                <a:lnTo>
                                  <a:pt x="2625" y="295"/>
                                </a:lnTo>
                                <a:lnTo>
                                  <a:pt x="2671" y="284"/>
                                </a:lnTo>
                                <a:lnTo>
                                  <a:pt x="2707" y="257"/>
                                </a:lnTo>
                                <a:lnTo>
                                  <a:pt x="2644" y="266"/>
                                </a:lnTo>
                                <a:lnTo>
                                  <a:pt x="2581" y="271"/>
                                </a:lnTo>
                                <a:lnTo>
                                  <a:pt x="2519" y="269"/>
                                </a:lnTo>
                                <a:lnTo>
                                  <a:pt x="2520" y="251"/>
                                </a:lnTo>
                                <a:lnTo>
                                  <a:pt x="2532" y="239"/>
                                </a:lnTo>
                                <a:lnTo>
                                  <a:pt x="2544" y="226"/>
                                </a:lnTo>
                                <a:lnTo>
                                  <a:pt x="2531" y="205"/>
                                </a:lnTo>
                                <a:lnTo>
                                  <a:pt x="2521" y="183"/>
                                </a:lnTo>
                                <a:lnTo>
                                  <a:pt x="2519" y="158"/>
                                </a:lnTo>
                                <a:close/>
                                <a:moveTo>
                                  <a:pt x="1572" y="581"/>
                                </a:moveTo>
                                <a:lnTo>
                                  <a:pt x="1541" y="566"/>
                                </a:lnTo>
                                <a:lnTo>
                                  <a:pt x="1515" y="549"/>
                                </a:lnTo>
                                <a:lnTo>
                                  <a:pt x="1504" y="522"/>
                                </a:lnTo>
                                <a:lnTo>
                                  <a:pt x="1528" y="481"/>
                                </a:lnTo>
                                <a:lnTo>
                                  <a:pt x="1536" y="430"/>
                                </a:lnTo>
                                <a:lnTo>
                                  <a:pt x="1535" y="378"/>
                                </a:lnTo>
                                <a:lnTo>
                                  <a:pt x="1537" y="328"/>
                                </a:lnTo>
                                <a:lnTo>
                                  <a:pt x="1524" y="319"/>
                                </a:lnTo>
                                <a:lnTo>
                                  <a:pt x="1508" y="312"/>
                                </a:lnTo>
                                <a:lnTo>
                                  <a:pt x="1497" y="301"/>
                                </a:lnTo>
                                <a:lnTo>
                                  <a:pt x="1519" y="283"/>
                                </a:lnTo>
                                <a:lnTo>
                                  <a:pt x="1543" y="268"/>
                                </a:lnTo>
                                <a:lnTo>
                                  <a:pt x="1574" y="262"/>
                                </a:lnTo>
                                <a:lnTo>
                                  <a:pt x="1590" y="272"/>
                                </a:lnTo>
                                <a:lnTo>
                                  <a:pt x="1605" y="281"/>
                                </a:lnTo>
                                <a:lnTo>
                                  <a:pt x="1614" y="296"/>
                                </a:lnTo>
                                <a:lnTo>
                                  <a:pt x="1595" y="338"/>
                                </a:lnTo>
                                <a:lnTo>
                                  <a:pt x="1587" y="396"/>
                                </a:lnTo>
                                <a:lnTo>
                                  <a:pt x="1587" y="461"/>
                                </a:lnTo>
                                <a:lnTo>
                                  <a:pt x="1590" y="526"/>
                                </a:lnTo>
                                <a:lnTo>
                                  <a:pt x="1598" y="531"/>
                                </a:lnTo>
                                <a:lnTo>
                                  <a:pt x="1614" y="542"/>
                                </a:lnTo>
                                <a:lnTo>
                                  <a:pt x="1621" y="547"/>
                                </a:lnTo>
                                <a:lnTo>
                                  <a:pt x="1609" y="556"/>
                                </a:lnTo>
                                <a:lnTo>
                                  <a:pt x="1584" y="573"/>
                                </a:lnTo>
                                <a:lnTo>
                                  <a:pt x="1572" y="581"/>
                                </a:lnTo>
                                <a:close/>
                                <a:moveTo>
                                  <a:pt x="1476" y="528"/>
                                </a:moveTo>
                                <a:lnTo>
                                  <a:pt x="1464" y="545"/>
                                </a:lnTo>
                                <a:lnTo>
                                  <a:pt x="1444" y="557"/>
                                </a:lnTo>
                                <a:lnTo>
                                  <a:pt x="1425" y="569"/>
                                </a:lnTo>
                                <a:lnTo>
                                  <a:pt x="1395" y="558"/>
                                </a:lnTo>
                                <a:lnTo>
                                  <a:pt x="1373" y="539"/>
                                </a:lnTo>
                                <a:lnTo>
                                  <a:pt x="1350" y="519"/>
                                </a:lnTo>
                                <a:lnTo>
                                  <a:pt x="1385" y="494"/>
                                </a:lnTo>
                                <a:lnTo>
                                  <a:pt x="1400" y="443"/>
                                </a:lnTo>
                                <a:lnTo>
                                  <a:pt x="1404" y="383"/>
                                </a:lnTo>
                                <a:lnTo>
                                  <a:pt x="1405" y="326"/>
                                </a:lnTo>
                                <a:lnTo>
                                  <a:pt x="1397" y="308"/>
                                </a:lnTo>
                                <a:lnTo>
                                  <a:pt x="1383" y="294"/>
                                </a:lnTo>
                                <a:lnTo>
                                  <a:pt x="1384" y="277"/>
                                </a:lnTo>
                                <a:lnTo>
                                  <a:pt x="1421" y="252"/>
                                </a:lnTo>
                                <a:lnTo>
                                  <a:pt x="1458" y="259"/>
                                </a:lnTo>
                                <a:lnTo>
                                  <a:pt x="1482" y="294"/>
                                </a:lnTo>
                                <a:lnTo>
                                  <a:pt x="1462" y="336"/>
                                </a:lnTo>
                                <a:lnTo>
                                  <a:pt x="1458" y="384"/>
                                </a:lnTo>
                                <a:lnTo>
                                  <a:pt x="1453" y="425"/>
                                </a:lnTo>
                                <a:lnTo>
                                  <a:pt x="1450" y="463"/>
                                </a:lnTo>
                                <a:lnTo>
                                  <a:pt x="1453" y="499"/>
                                </a:lnTo>
                                <a:lnTo>
                                  <a:pt x="1476" y="528"/>
                                </a:lnTo>
                                <a:close/>
                                <a:moveTo>
                                  <a:pt x="2261" y="365"/>
                                </a:moveTo>
                                <a:lnTo>
                                  <a:pt x="2254" y="324"/>
                                </a:lnTo>
                                <a:lnTo>
                                  <a:pt x="2243" y="285"/>
                                </a:lnTo>
                                <a:lnTo>
                                  <a:pt x="2241" y="247"/>
                                </a:lnTo>
                                <a:lnTo>
                                  <a:pt x="2260" y="227"/>
                                </a:lnTo>
                                <a:lnTo>
                                  <a:pt x="2296" y="192"/>
                                </a:lnTo>
                                <a:lnTo>
                                  <a:pt x="2315" y="172"/>
                                </a:lnTo>
                                <a:lnTo>
                                  <a:pt x="2342" y="189"/>
                                </a:lnTo>
                                <a:lnTo>
                                  <a:pt x="2369" y="208"/>
                                </a:lnTo>
                                <a:lnTo>
                                  <a:pt x="2403" y="202"/>
                                </a:lnTo>
                                <a:lnTo>
                                  <a:pt x="2419" y="184"/>
                                </a:lnTo>
                                <a:lnTo>
                                  <a:pt x="2426" y="161"/>
                                </a:lnTo>
                                <a:lnTo>
                                  <a:pt x="2447" y="160"/>
                                </a:lnTo>
                                <a:lnTo>
                                  <a:pt x="2437" y="190"/>
                                </a:lnTo>
                                <a:lnTo>
                                  <a:pt x="2417" y="246"/>
                                </a:lnTo>
                                <a:lnTo>
                                  <a:pt x="2407" y="276"/>
                                </a:lnTo>
                                <a:lnTo>
                                  <a:pt x="2418" y="283"/>
                                </a:lnTo>
                                <a:lnTo>
                                  <a:pt x="2434" y="286"/>
                                </a:lnTo>
                                <a:lnTo>
                                  <a:pt x="2451" y="290"/>
                                </a:lnTo>
                                <a:lnTo>
                                  <a:pt x="2460" y="318"/>
                                </a:lnTo>
                                <a:lnTo>
                                  <a:pt x="2479" y="371"/>
                                </a:lnTo>
                                <a:lnTo>
                                  <a:pt x="2490" y="399"/>
                                </a:lnTo>
                                <a:lnTo>
                                  <a:pt x="2474" y="409"/>
                                </a:lnTo>
                                <a:lnTo>
                                  <a:pt x="2458" y="419"/>
                                </a:lnTo>
                                <a:lnTo>
                                  <a:pt x="2446" y="429"/>
                                </a:lnTo>
                                <a:lnTo>
                                  <a:pt x="2435" y="443"/>
                                </a:lnTo>
                                <a:lnTo>
                                  <a:pt x="2414" y="470"/>
                                </a:lnTo>
                                <a:lnTo>
                                  <a:pt x="2403" y="485"/>
                                </a:lnTo>
                                <a:lnTo>
                                  <a:pt x="2368" y="478"/>
                                </a:lnTo>
                                <a:lnTo>
                                  <a:pt x="2330" y="478"/>
                                </a:lnTo>
                                <a:lnTo>
                                  <a:pt x="2298" y="489"/>
                                </a:lnTo>
                                <a:lnTo>
                                  <a:pt x="2297" y="488"/>
                                </a:lnTo>
                                <a:lnTo>
                                  <a:pt x="2292" y="486"/>
                                </a:lnTo>
                                <a:lnTo>
                                  <a:pt x="2291" y="485"/>
                                </a:lnTo>
                                <a:lnTo>
                                  <a:pt x="2301" y="462"/>
                                </a:lnTo>
                                <a:lnTo>
                                  <a:pt x="2322" y="421"/>
                                </a:lnTo>
                                <a:lnTo>
                                  <a:pt x="2333" y="399"/>
                                </a:lnTo>
                                <a:lnTo>
                                  <a:pt x="2297" y="397"/>
                                </a:lnTo>
                                <a:lnTo>
                                  <a:pt x="2263" y="401"/>
                                </a:lnTo>
                                <a:lnTo>
                                  <a:pt x="2261" y="365"/>
                                </a:lnTo>
                                <a:close/>
                                <a:moveTo>
                                  <a:pt x="2390" y="336"/>
                                </a:moveTo>
                                <a:lnTo>
                                  <a:pt x="2375" y="358"/>
                                </a:lnTo>
                                <a:lnTo>
                                  <a:pt x="2359" y="388"/>
                                </a:lnTo>
                                <a:lnTo>
                                  <a:pt x="2352" y="417"/>
                                </a:lnTo>
                                <a:lnTo>
                                  <a:pt x="2366" y="418"/>
                                </a:lnTo>
                                <a:lnTo>
                                  <a:pt x="2392" y="419"/>
                                </a:lnTo>
                                <a:lnTo>
                                  <a:pt x="2407" y="420"/>
                                </a:lnTo>
                                <a:lnTo>
                                  <a:pt x="2412" y="413"/>
                                </a:lnTo>
                                <a:lnTo>
                                  <a:pt x="2421" y="399"/>
                                </a:lnTo>
                                <a:lnTo>
                                  <a:pt x="2425" y="392"/>
                                </a:lnTo>
                                <a:lnTo>
                                  <a:pt x="2414" y="370"/>
                                </a:lnTo>
                                <a:lnTo>
                                  <a:pt x="2409" y="342"/>
                                </a:lnTo>
                                <a:lnTo>
                                  <a:pt x="2390" y="336"/>
                                </a:lnTo>
                                <a:close/>
                                <a:moveTo>
                                  <a:pt x="2299" y="256"/>
                                </a:moveTo>
                                <a:lnTo>
                                  <a:pt x="2303" y="281"/>
                                </a:lnTo>
                                <a:lnTo>
                                  <a:pt x="2309" y="308"/>
                                </a:lnTo>
                                <a:lnTo>
                                  <a:pt x="2316" y="326"/>
                                </a:lnTo>
                                <a:lnTo>
                                  <a:pt x="2358" y="305"/>
                                </a:lnTo>
                                <a:lnTo>
                                  <a:pt x="2369" y="269"/>
                                </a:lnTo>
                                <a:lnTo>
                                  <a:pt x="2377" y="240"/>
                                </a:lnTo>
                                <a:lnTo>
                                  <a:pt x="2362" y="239"/>
                                </a:lnTo>
                                <a:lnTo>
                                  <a:pt x="2334" y="235"/>
                                </a:lnTo>
                                <a:lnTo>
                                  <a:pt x="2319" y="233"/>
                                </a:lnTo>
                                <a:lnTo>
                                  <a:pt x="2313" y="239"/>
                                </a:lnTo>
                                <a:lnTo>
                                  <a:pt x="2304" y="249"/>
                                </a:lnTo>
                                <a:lnTo>
                                  <a:pt x="2299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5"/>
                        <wps:cNvSpPr>
                          <a:spLocks/>
                        </wps:cNvSpPr>
                        <wps:spPr bwMode="auto">
                          <a:xfrm>
                            <a:off x="525" y="990"/>
                            <a:ext cx="7" cy="136"/>
                          </a:xfrm>
                          <a:custGeom>
                            <a:avLst/>
                            <a:gdLst>
                              <a:gd name="T0" fmla="*/ 29 w 29"/>
                              <a:gd name="T1" fmla="*/ 543 h 543"/>
                              <a:gd name="T2" fmla="*/ 0 w 29"/>
                              <a:gd name="T3" fmla="*/ 543 h 543"/>
                              <a:gd name="T4" fmla="*/ 0 w 29"/>
                              <a:gd name="T5" fmla="*/ 0 h 543"/>
                              <a:gd name="T6" fmla="*/ 29 w 29"/>
                              <a:gd name="T7" fmla="*/ 0 h 543"/>
                              <a:gd name="T8" fmla="*/ 29 w 29"/>
                              <a:gd name="T9" fmla="*/ 543 h 543"/>
                              <a:gd name="T10" fmla="*/ 29 w 29"/>
                              <a:gd name="T11" fmla="*/ 543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543">
                                <a:moveTo>
                                  <a:pt x="29" y="543"/>
                                </a:moveTo>
                                <a:lnTo>
                                  <a:pt x="0" y="543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6"/>
                        <wps:cNvSpPr>
                          <a:spLocks/>
                        </wps:cNvSpPr>
                        <wps:spPr bwMode="auto">
                          <a:xfrm>
                            <a:off x="624" y="1286"/>
                            <a:ext cx="7" cy="8"/>
                          </a:xfrm>
                          <a:custGeom>
                            <a:avLst/>
                            <a:gdLst>
                              <a:gd name="T0" fmla="*/ 29 w 29"/>
                              <a:gd name="T1" fmla="*/ 14 h 29"/>
                              <a:gd name="T2" fmla="*/ 27 w 29"/>
                              <a:gd name="T3" fmla="*/ 7 h 29"/>
                              <a:gd name="T4" fmla="*/ 22 w 29"/>
                              <a:gd name="T5" fmla="*/ 2 h 29"/>
                              <a:gd name="T6" fmla="*/ 14 w 29"/>
                              <a:gd name="T7" fmla="*/ 0 h 29"/>
                              <a:gd name="T8" fmla="*/ 14 w 29"/>
                              <a:gd name="T9" fmla="*/ 0 h 29"/>
                              <a:gd name="T10" fmla="*/ 7 w 29"/>
                              <a:gd name="T11" fmla="*/ 2 h 29"/>
                              <a:gd name="T12" fmla="*/ 1 w 29"/>
                              <a:gd name="T13" fmla="*/ 7 h 29"/>
                              <a:gd name="T14" fmla="*/ 0 w 29"/>
                              <a:gd name="T15" fmla="*/ 14 h 29"/>
                              <a:gd name="T16" fmla="*/ 0 w 29"/>
                              <a:gd name="T17" fmla="*/ 14 h 29"/>
                              <a:gd name="T18" fmla="*/ 1 w 29"/>
                              <a:gd name="T19" fmla="*/ 21 h 29"/>
                              <a:gd name="T20" fmla="*/ 7 w 29"/>
                              <a:gd name="T21" fmla="*/ 27 h 29"/>
                              <a:gd name="T22" fmla="*/ 14 w 29"/>
                              <a:gd name="T23" fmla="*/ 29 h 29"/>
                              <a:gd name="T24" fmla="*/ 14 w 29"/>
                              <a:gd name="T25" fmla="*/ 29 h 29"/>
                              <a:gd name="T26" fmla="*/ 22 w 29"/>
                              <a:gd name="T27" fmla="*/ 27 h 29"/>
                              <a:gd name="T28" fmla="*/ 27 w 29"/>
                              <a:gd name="T29" fmla="*/ 21 h 29"/>
                              <a:gd name="T30" fmla="*/ 29 w 29"/>
                              <a:gd name="T31" fmla="*/ 14 h 29"/>
                              <a:gd name="T32" fmla="*/ 29 w 29"/>
                              <a:gd name="T33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4"/>
                                </a:move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21"/>
                                </a:lnTo>
                                <a:lnTo>
                                  <a:pt x="7" y="27"/>
                                </a:lnTo>
                                <a:lnTo>
                                  <a:pt x="14" y="29"/>
                                </a:lnTo>
                                <a:lnTo>
                                  <a:pt x="22" y="27"/>
                                </a:lnTo>
                                <a:lnTo>
                                  <a:pt x="27" y="21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7"/>
                        <wps:cNvSpPr>
                          <a:spLocks/>
                        </wps:cNvSpPr>
                        <wps:spPr bwMode="auto">
                          <a:xfrm>
                            <a:off x="667" y="1286"/>
                            <a:ext cx="8" cy="7"/>
                          </a:xfrm>
                          <a:custGeom>
                            <a:avLst/>
                            <a:gdLst>
                              <a:gd name="T0" fmla="*/ 28 w 28"/>
                              <a:gd name="T1" fmla="*/ 16 h 30"/>
                              <a:gd name="T2" fmla="*/ 27 w 28"/>
                              <a:gd name="T3" fmla="*/ 8 h 30"/>
                              <a:gd name="T4" fmla="*/ 22 w 28"/>
                              <a:gd name="T5" fmla="*/ 3 h 30"/>
                              <a:gd name="T6" fmla="*/ 14 w 28"/>
                              <a:gd name="T7" fmla="*/ 0 h 30"/>
                              <a:gd name="T8" fmla="*/ 14 w 28"/>
                              <a:gd name="T9" fmla="*/ 0 h 30"/>
                              <a:gd name="T10" fmla="*/ 6 w 28"/>
                              <a:gd name="T11" fmla="*/ 3 h 30"/>
                              <a:gd name="T12" fmla="*/ 1 w 28"/>
                              <a:gd name="T13" fmla="*/ 8 h 30"/>
                              <a:gd name="T14" fmla="*/ 0 w 28"/>
                              <a:gd name="T15" fmla="*/ 16 h 30"/>
                              <a:gd name="T16" fmla="*/ 0 w 28"/>
                              <a:gd name="T17" fmla="*/ 16 h 30"/>
                              <a:gd name="T18" fmla="*/ 1 w 28"/>
                              <a:gd name="T19" fmla="*/ 22 h 30"/>
                              <a:gd name="T20" fmla="*/ 6 w 28"/>
                              <a:gd name="T21" fmla="*/ 28 h 30"/>
                              <a:gd name="T22" fmla="*/ 14 w 28"/>
                              <a:gd name="T23" fmla="*/ 30 h 30"/>
                              <a:gd name="T24" fmla="*/ 14 w 28"/>
                              <a:gd name="T25" fmla="*/ 30 h 30"/>
                              <a:gd name="T26" fmla="*/ 22 w 28"/>
                              <a:gd name="T27" fmla="*/ 28 h 30"/>
                              <a:gd name="T28" fmla="*/ 27 w 28"/>
                              <a:gd name="T29" fmla="*/ 22 h 30"/>
                              <a:gd name="T30" fmla="*/ 28 w 28"/>
                              <a:gd name="T31" fmla="*/ 16 h 30"/>
                              <a:gd name="T32" fmla="*/ 28 w 28"/>
                              <a:gd name="T3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16"/>
                                </a:move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6" y="3"/>
                                </a:lnTo>
                                <a:lnTo>
                                  <a:pt x="1" y="8"/>
                                </a:lnTo>
                                <a:lnTo>
                                  <a:pt x="0" y="16"/>
                                </a:lnTo>
                                <a:lnTo>
                                  <a:pt x="1" y="22"/>
                                </a:lnTo>
                                <a:lnTo>
                                  <a:pt x="6" y="28"/>
                                </a:lnTo>
                                <a:lnTo>
                                  <a:pt x="14" y="30"/>
                                </a:lnTo>
                                <a:lnTo>
                                  <a:pt x="22" y="28"/>
                                </a:lnTo>
                                <a:lnTo>
                                  <a:pt x="27" y="22"/>
                                </a:lnTo>
                                <a:lnTo>
                                  <a:pt x="2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8"/>
                        <wps:cNvSpPr>
                          <a:spLocks/>
                        </wps:cNvSpPr>
                        <wps:spPr bwMode="auto">
                          <a:xfrm>
                            <a:off x="713" y="1284"/>
                            <a:ext cx="8" cy="8"/>
                          </a:xfrm>
                          <a:custGeom>
                            <a:avLst/>
                            <a:gdLst>
                              <a:gd name="T0" fmla="*/ 15 w 30"/>
                              <a:gd name="T1" fmla="*/ 29 h 29"/>
                              <a:gd name="T2" fmla="*/ 22 w 30"/>
                              <a:gd name="T3" fmla="*/ 27 h 29"/>
                              <a:gd name="T4" fmla="*/ 28 w 30"/>
                              <a:gd name="T5" fmla="*/ 22 h 29"/>
                              <a:gd name="T6" fmla="*/ 30 w 30"/>
                              <a:gd name="T7" fmla="*/ 14 h 29"/>
                              <a:gd name="T8" fmla="*/ 30 w 30"/>
                              <a:gd name="T9" fmla="*/ 14 h 29"/>
                              <a:gd name="T10" fmla="*/ 28 w 30"/>
                              <a:gd name="T11" fmla="*/ 8 h 29"/>
                              <a:gd name="T12" fmla="*/ 22 w 30"/>
                              <a:gd name="T13" fmla="*/ 2 h 29"/>
                              <a:gd name="T14" fmla="*/ 16 w 30"/>
                              <a:gd name="T15" fmla="*/ 0 h 29"/>
                              <a:gd name="T16" fmla="*/ 16 w 30"/>
                              <a:gd name="T17" fmla="*/ 0 h 29"/>
                              <a:gd name="T18" fmla="*/ 8 w 30"/>
                              <a:gd name="T19" fmla="*/ 1 h 29"/>
                              <a:gd name="T20" fmla="*/ 3 w 30"/>
                              <a:gd name="T21" fmla="*/ 6 h 29"/>
                              <a:gd name="T22" fmla="*/ 0 w 30"/>
                              <a:gd name="T23" fmla="*/ 14 h 29"/>
                              <a:gd name="T24" fmla="*/ 0 w 30"/>
                              <a:gd name="T25" fmla="*/ 14 h 29"/>
                              <a:gd name="T26" fmla="*/ 3 w 30"/>
                              <a:gd name="T27" fmla="*/ 22 h 29"/>
                              <a:gd name="T28" fmla="*/ 8 w 30"/>
                              <a:gd name="T29" fmla="*/ 27 h 29"/>
                              <a:gd name="T30" fmla="*/ 15 w 30"/>
                              <a:gd name="T31" fmla="*/ 29 h 29"/>
                              <a:gd name="T32" fmla="*/ 15 w 30"/>
                              <a:gd name="T3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15" y="29"/>
                                </a:moveTo>
                                <a:lnTo>
                                  <a:pt x="22" y="27"/>
                                </a:lnTo>
                                <a:lnTo>
                                  <a:pt x="28" y="22"/>
                                </a:lnTo>
                                <a:lnTo>
                                  <a:pt x="30" y="14"/>
                                </a:lnTo>
                                <a:lnTo>
                                  <a:pt x="28" y="8"/>
                                </a:ln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1"/>
                                </a:lnTo>
                                <a:lnTo>
                                  <a:pt x="3" y="6"/>
                                </a:lnTo>
                                <a:lnTo>
                                  <a:pt x="0" y="14"/>
                                </a:lnTo>
                                <a:lnTo>
                                  <a:pt x="3" y="22"/>
                                </a:lnTo>
                                <a:lnTo>
                                  <a:pt x="8" y="27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9"/>
                        <wps:cNvSpPr>
                          <a:spLocks/>
                        </wps:cNvSpPr>
                        <wps:spPr bwMode="auto">
                          <a:xfrm>
                            <a:off x="758" y="1286"/>
                            <a:ext cx="8" cy="7"/>
                          </a:xfrm>
                          <a:custGeom>
                            <a:avLst/>
                            <a:gdLst>
                              <a:gd name="T0" fmla="*/ 29 w 29"/>
                              <a:gd name="T1" fmla="*/ 16 h 30"/>
                              <a:gd name="T2" fmla="*/ 27 w 29"/>
                              <a:gd name="T3" fmla="*/ 8 h 30"/>
                              <a:gd name="T4" fmla="*/ 22 w 29"/>
                              <a:gd name="T5" fmla="*/ 3 h 30"/>
                              <a:gd name="T6" fmla="*/ 14 w 29"/>
                              <a:gd name="T7" fmla="*/ 0 h 30"/>
                              <a:gd name="T8" fmla="*/ 14 w 29"/>
                              <a:gd name="T9" fmla="*/ 0 h 30"/>
                              <a:gd name="T10" fmla="*/ 7 w 29"/>
                              <a:gd name="T11" fmla="*/ 3 h 30"/>
                              <a:gd name="T12" fmla="*/ 2 w 29"/>
                              <a:gd name="T13" fmla="*/ 8 h 30"/>
                              <a:gd name="T14" fmla="*/ 0 w 29"/>
                              <a:gd name="T15" fmla="*/ 16 h 30"/>
                              <a:gd name="T16" fmla="*/ 0 w 29"/>
                              <a:gd name="T17" fmla="*/ 16 h 30"/>
                              <a:gd name="T18" fmla="*/ 2 w 29"/>
                              <a:gd name="T19" fmla="*/ 22 h 30"/>
                              <a:gd name="T20" fmla="*/ 7 w 29"/>
                              <a:gd name="T21" fmla="*/ 28 h 30"/>
                              <a:gd name="T22" fmla="*/ 14 w 29"/>
                              <a:gd name="T23" fmla="*/ 30 h 30"/>
                              <a:gd name="T24" fmla="*/ 14 w 29"/>
                              <a:gd name="T25" fmla="*/ 30 h 30"/>
                              <a:gd name="T26" fmla="*/ 22 w 29"/>
                              <a:gd name="T27" fmla="*/ 28 h 30"/>
                              <a:gd name="T28" fmla="*/ 27 w 29"/>
                              <a:gd name="T29" fmla="*/ 22 h 30"/>
                              <a:gd name="T30" fmla="*/ 29 w 29"/>
                              <a:gd name="T31" fmla="*/ 16 h 30"/>
                              <a:gd name="T32" fmla="*/ 29 w 29"/>
                              <a:gd name="T3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16"/>
                                </a:move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2" y="22"/>
                                </a:lnTo>
                                <a:lnTo>
                                  <a:pt x="7" y="28"/>
                                </a:lnTo>
                                <a:lnTo>
                                  <a:pt x="14" y="30"/>
                                </a:lnTo>
                                <a:lnTo>
                                  <a:pt x="22" y="28"/>
                                </a:lnTo>
                                <a:lnTo>
                                  <a:pt x="27" y="22"/>
                                </a:lnTo>
                                <a:lnTo>
                                  <a:pt x="2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0"/>
                        <wps:cNvSpPr>
                          <a:spLocks/>
                        </wps:cNvSpPr>
                        <wps:spPr bwMode="auto">
                          <a:xfrm>
                            <a:off x="805" y="1286"/>
                            <a:ext cx="8" cy="8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29"/>
                              <a:gd name="T2" fmla="*/ 27 w 29"/>
                              <a:gd name="T3" fmla="*/ 7 h 29"/>
                              <a:gd name="T4" fmla="*/ 22 w 29"/>
                              <a:gd name="T5" fmla="*/ 2 h 29"/>
                              <a:gd name="T6" fmla="*/ 14 w 29"/>
                              <a:gd name="T7" fmla="*/ 0 h 29"/>
                              <a:gd name="T8" fmla="*/ 14 w 29"/>
                              <a:gd name="T9" fmla="*/ 0 h 29"/>
                              <a:gd name="T10" fmla="*/ 7 w 29"/>
                              <a:gd name="T11" fmla="*/ 2 h 29"/>
                              <a:gd name="T12" fmla="*/ 2 w 29"/>
                              <a:gd name="T13" fmla="*/ 7 h 29"/>
                              <a:gd name="T14" fmla="*/ 0 w 29"/>
                              <a:gd name="T15" fmla="*/ 15 h 29"/>
                              <a:gd name="T16" fmla="*/ 0 w 29"/>
                              <a:gd name="T17" fmla="*/ 15 h 29"/>
                              <a:gd name="T18" fmla="*/ 2 w 29"/>
                              <a:gd name="T19" fmla="*/ 22 h 29"/>
                              <a:gd name="T20" fmla="*/ 7 w 29"/>
                              <a:gd name="T21" fmla="*/ 27 h 29"/>
                              <a:gd name="T22" fmla="*/ 14 w 29"/>
                              <a:gd name="T23" fmla="*/ 29 h 29"/>
                              <a:gd name="T24" fmla="*/ 14 w 29"/>
                              <a:gd name="T25" fmla="*/ 29 h 29"/>
                              <a:gd name="T26" fmla="*/ 22 w 29"/>
                              <a:gd name="T27" fmla="*/ 27 h 29"/>
                              <a:gd name="T28" fmla="*/ 27 w 29"/>
                              <a:gd name="T29" fmla="*/ 22 h 29"/>
                              <a:gd name="T30" fmla="*/ 29 w 29"/>
                              <a:gd name="T31" fmla="*/ 15 h 29"/>
                              <a:gd name="T32" fmla="*/ 29 w 29"/>
                              <a:gd name="T33" fmla="*/ 1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7" y="27"/>
                                </a:lnTo>
                                <a:lnTo>
                                  <a:pt x="14" y="29"/>
                                </a:lnTo>
                                <a:lnTo>
                                  <a:pt x="22" y="27"/>
                                </a:lnTo>
                                <a:lnTo>
                                  <a:pt x="27" y="22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1"/>
                        <wps:cNvSpPr>
                          <a:spLocks/>
                        </wps:cNvSpPr>
                        <wps:spPr bwMode="auto">
                          <a:xfrm>
                            <a:off x="851" y="1286"/>
                            <a:ext cx="8" cy="8"/>
                          </a:xfrm>
                          <a:custGeom>
                            <a:avLst/>
                            <a:gdLst>
                              <a:gd name="T0" fmla="*/ 29 w 29"/>
                              <a:gd name="T1" fmla="*/ 14 h 28"/>
                              <a:gd name="T2" fmla="*/ 27 w 29"/>
                              <a:gd name="T3" fmla="*/ 6 h 28"/>
                              <a:gd name="T4" fmla="*/ 22 w 29"/>
                              <a:gd name="T5" fmla="*/ 1 h 28"/>
                              <a:gd name="T6" fmla="*/ 14 w 29"/>
                              <a:gd name="T7" fmla="*/ 0 h 28"/>
                              <a:gd name="T8" fmla="*/ 14 w 29"/>
                              <a:gd name="T9" fmla="*/ 0 h 28"/>
                              <a:gd name="T10" fmla="*/ 7 w 29"/>
                              <a:gd name="T11" fmla="*/ 1 h 28"/>
                              <a:gd name="T12" fmla="*/ 2 w 29"/>
                              <a:gd name="T13" fmla="*/ 6 h 28"/>
                              <a:gd name="T14" fmla="*/ 0 w 29"/>
                              <a:gd name="T15" fmla="*/ 14 h 28"/>
                              <a:gd name="T16" fmla="*/ 0 w 29"/>
                              <a:gd name="T17" fmla="*/ 14 h 28"/>
                              <a:gd name="T18" fmla="*/ 2 w 29"/>
                              <a:gd name="T19" fmla="*/ 22 h 28"/>
                              <a:gd name="T20" fmla="*/ 7 w 29"/>
                              <a:gd name="T21" fmla="*/ 27 h 28"/>
                              <a:gd name="T22" fmla="*/ 14 w 29"/>
                              <a:gd name="T23" fmla="*/ 28 h 28"/>
                              <a:gd name="T24" fmla="*/ 14 w 29"/>
                              <a:gd name="T25" fmla="*/ 28 h 28"/>
                              <a:gd name="T26" fmla="*/ 22 w 29"/>
                              <a:gd name="T27" fmla="*/ 27 h 28"/>
                              <a:gd name="T28" fmla="*/ 27 w 29"/>
                              <a:gd name="T29" fmla="*/ 22 h 28"/>
                              <a:gd name="T30" fmla="*/ 29 w 29"/>
                              <a:gd name="T31" fmla="*/ 14 h 28"/>
                              <a:gd name="T32" fmla="*/ 29 w 29"/>
                              <a:gd name="T3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14"/>
                                </a:moveTo>
                                <a:lnTo>
                                  <a:pt x="27" y="6"/>
                                </a:lnTo>
                                <a:lnTo>
                                  <a:pt x="22" y="1"/>
                                </a:lnTo>
                                <a:lnTo>
                                  <a:pt x="14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7" y="27"/>
                                </a:lnTo>
                                <a:lnTo>
                                  <a:pt x="14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2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2"/>
                        <wps:cNvSpPr>
                          <a:spLocks/>
                        </wps:cNvSpPr>
                        <wps:spPr bwMode="auto">
                          <a:xfrm>
                            <a:off x="425" y="1145"/>
                            <a:ext cx="36" cy="26"/>
                          </a:xfrm>
                          <a:custGeom>
                            <a:avLst/>
                            <a:gdLst>
                              <a:gd name="T0" fmla="*/ 0 w 145"/>
                              <a:gd name="T1" fmla="*/ 91 h 104"/>
                              <a:gd name="T2" fmla="*/ 0 w 145"/>
                              <a:gd name="T3" fmla="*/ 94 h 104"/>
                              <a:gd name="T4" fmla="*/ 0 w 145"/>
                              <a:gd name="T5" fmla="*/ 101 h 104"/>
                              <a:gd name="T6" fmla="*/ 0 w 145"/>
                              <a:gd name="T7" fmla="*/ 104 h 104"/>
                              <a:gd name="T8" fmla="*/ 0 w 145"/>
                              <a:gd name="T9" fmla="*/ 104 h 104"/>
                              <a:gd name="T10" fmla="*/ 36 w 145"/>
                              <a:gd name="T11" fmla="*/ 93 h 104"/>
                              <a:gd name="T12" fmla="*/ 104 w 145"/>
                              <a:gd name="T13" fmla="*/ 72 h 104"/>
                              <a:gd name="T14" fmla="*/ 141 w 145"/>
                              <a:gd name="T15" fmla="*/ 60 h 104"/>
                              <a:gd name="T16" fmla="*/ 141 w 145"/>
                              <a:gd name="T17" fmla="*/ 60 h 104"/>
                              <a:gd name="T18" fmla="*/ 145 w 145"/>
                              <a:gd name="T19" fmla="*/ 50 h 104"/>
                              <a:gd name="T20" fmla="*/ 144 w 145"/>
                              <a:gd name="T21" fmla="*/ 26 h 104"/>
                              <a:gd name="T22" fmla="*/ 120 w 145"/>
                              <a:gd name="T23" fmla="*/ 0 h 104"/>
                              <a:gd name="T24" fmla="*/ 120 w 145"/>
                              <a:gd name="T25" fmla="*/ 0 h 104"/>
                              <a:gd name="T26" fmla="*/ 89 w 145"/>
                              <a:gd name="T27" fmla="*/ 23 h 104"/>
                              <a:gd name="T28" fmla="*/ 31 w 145"/>
                              <a:gd name="T29" fmla="*/ 67 h 104"/>
                              <a:gd name="T30" fmla="*/ 0 w 145"/>
                              <a:gd name="T31" fmla="*/ 91 h 104"/>
                              <a:gd name="T32" fmla="*/ 0 w 145"/>
                              <a:gd name="T33" fmla="*/ 9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" h="104">
                                <a:moveTo>
                                  <a:pt x="0" y="91"/>
                                </a:moveTo>
                                <a:lnTo>
                                  <a:pt x="0" y="94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36" y="93"/>
                                </a:lnTo>
                                <a:lnTo>
                                  <a:pt x="104" y="72"/>
                                </a:lnTo>
                                <a:lnTo>
                                  <a:pt x="141" y="60"/>
                                </a:lnTo>
                                <a:lnTo>
                                  <a:pt x="145" y="50"/>
                                </a:lnTo>
                                <a:lnTo>
                                  <a:pt x="144" y="26"/>
                                </a:lnTo>
                                <a:lnTo>
                                  <a:pt x="120" y="0"/>
                                </a:lnTo>
                                <a:lnTo>
                                  <a:pt x="89" y="23"/>
                                </a:lnTo>
                                <a:lnTo>
                                  <a:pt x="31" y="67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3"/>
                        <wps:cNvSpPr>
                          <a:spLocks/>
                        </wps:cNvSpPr>
                        <wps:spPr bwMode="auto">
                          <a:xfrm>
                            <a:off x="602" y="1030"/>
                            <a:ext cx="8" cy="89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357"/>
                              <a:gd name="T2" fmla="*/ 28 w 32"/>
                              <a:gd name="T3" fmla="*/ 50 h 357"/>
                              <a:gd name="T4" fmla="*/ 30 w 32"/>
                              <a:gd name="T5" fmla="*/ 102 h 357"/>
                              <a:gd name="T6" fmla="*/ 32 w 32"/>
                              <a:gd name="T7" fmla="*/ 155 h 357"/>
                              <a:gd name="T8" fmla="*/ 32 w 32"/>
                              <a:gd name="T9" fmla="*/ 209 h 357"/>
                              <a:gd name="T10" fmla="*/ 29 w 32"/>
                              <a:gd name="T11" fmla="*/ 260 h 357"/>
                              <a:gd name="T12" fmla="*/ 21 w 32"/>
                              <a:gd name="T13" fmla="*/ 311 h 357"/>
                              <a:gd name="T14" fmla="*/ 4 w 32"/>
                              <a:gd name="T15" fmla="*/ 357 h 357"/>
                              <a:gd name="T16" fmla="*/ 4 w 32"/>
                              <a:gd name="T17" fmla="*/ 357 h 357"/>
                              <a:gd name="T18" fmla="*/ 4 w 32"/>
                              <a:gd name="T19" fmla="*/ 338 h 357"/>
                              <a:gd name="T20" fmla="*/ 4 w 32"/>
                              <a:gd name="T21" fmla="*/ 290 h 357"/>
                              <a:gd name="T22" fmla="*/ 3 w 32"/>
                              <a:gd name="T23" fmla="*/ 223 h 357"/>
                              <a:gd name="T24" fmla="*/ 2 w 32"/>
                              <a:gd name="T25" fmla="*/ 150 h 357"/>
                              <a:gd name="T26" fmla="*/ 1 w 32"/>
                              <a:gd name="T27" fmla="*/ 85 h 357"/>
                              <a:gd name="T28" fmla="*/ 0 w 32"/>
                              <a:gd name="T29" fmla="*/ 35 h 357"/>
                              <a:gd name="T30" fmla="*/ 0 w 32"/>
                              <a:gd name="T31" fmla="*/ 17 h 357"/>
                              <a:gd name="T32" fmla="*/ 0 w 32"/>
                              <a:gd name="T33" fmla="*/ 17 h 357"/>
                              <a:gd name="T34" fmla="*/ 8 w 32"/>
                              <a:gd name="T35" fmla="*/ 9 h 357"/>
                              <a:gd name="T36" fmla="*/ 17 w 32"/>
                              <a:gd name="T37" fmla="*/ 2 h 357"/>
                              <a:gd name="T38" fmla="*/ 26 w 32"/>
                              <a:gd name="T39" fmla="*/ 0 h 357"/>
                              <a:gd name="T40" fmla="*/ 26 w 32"/>
                              <a:gd name="T41" fmla="*/ 0 h 357"/>
                              <a:gd name="T42" fmla="*/ 26 w 32"/>
                              <a:gd name="T43" fmla="*/ 0 h 357"/>
                              <a:gd name="T44" fmla="*/ 26 w 32"/>
                              <a:gd name="T4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" h="357">
                                <a:moveTo>
                                  <a:pt x="26" y="0"/>
                                </a:moveTo>
                                <a:lnTo>
                                  <a:pt x="28" y="50"/>
                                </a:lnTo>
                                <a:lnTo>
                                  <a:pt x="30" y="102"/>
                                </a:lnTo>
                                <a:lnTo>
                                  <a:pt x="32" y="155"/>
                                </a:lnTo>
                                <a:lnTo>
                                  <a:pt x="32" y="209"/>
                                </a:lnTo>
                                <a:lnTo>
                                  <a:pt x="29" y="260"/>
                                </a:lnTo>
                                <a:lnTo>
                                  <a:pt x="21" y="311"/>
                                </a:lnTo>
                                <a:lnTo>
                                  <a:pt x="4" y="357"/>
                                </a:lnTo>
                                <a:lnTo>
                                  <a:pt x="4" y="338"/>
                                </a:lnTo>
                                <a:lnTo>
                                  <a:pt x="4" y="290"/>
                                </a:lnTo>
                                <a:lnTo>
                                  <a:pt x="3" y="223"/>
                                </a:lnTo>
                                <a:lnTo>
                                  <a:pt x="2" y="150"/>
                                </a:lnTo>
                                <a:lnTo>
                                  <a:pt x="1" y="85"/>
                                </a:lnTo>
                                <a:lnTo>
                                  <a:pt x="0" y="35"/>
                                </a:lnTo>
                                <a:lnTo>
                                  <a:pt x="0" y="17"/>
                                </a:lnTo>
                                <a:lnTo>
                                  <a:pt x="8" y="9"/>
                                </a:lnTo>
                                <a:lnTo>
                                  <a:pt x="17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24"/>
                        <wps:cNvSpPr>
                          <a:spLocks/>
                        </wps:cNvSpPr>
                        <wps:spPr bwMode="auto">
                          <a:xfrm>
                            <a:off x="876" y="1031"/>
                            <a:ext cx="7" cy="90"/>
                          </a:xfrm>
                          <a:custGeom>
                            <a:avLst/>
                            <a:gdLst>
                              <a:gd name="T0" fmla="*/ 27 w 29"/>
                              <a:gd name="T1" fmla="*/ 356 h 357"/>
                              <a:gd name="T2" fmla="*/ 11 w 29"/>
                              <a:gd name="T3" fmla="*/ 310 h 357"/>
                              <a:gd name="T4" fmla="*/ 4 w 29"/>
                              <a:gd name="T5" fmla="*/ 262 h 357"/>
                              <a:gd name="T6" fmla="*/ 0 w 29"/>
                              <a:gd name="T7" fmla="*/ 212 h 357"/>
                              <a:gd name="T8" fmla="*/ 0 w 29"/>
                              <a:gd name="T9" fmla="*/ 161 h 357"/>
                              <a:gd name="T10" fmla="*/ 2 w 29"/>
                              <a:gd name="T11" fmla="*/ 109 h 357"/>
                              <a:gd name="T12" fmla="*/ 3 w 29"/>
                              <a:gd name="T13" fmla="*/ 58 h 357"/>
                              <a:gd name="T14" fmla="*/ 2 w 29"/>
                              <a:gd name="T15" fmla="*/ 5 h 357"/>
                              <a:gd name="T16" fmla="*/ 2 w 29"/>
                              <a:gd name="T17" fmla="*/ 5 h 357"/>
                              <a:gd name="T18" fmla="*/ 7 w 29"/>
                              <a:gd name="T19" fmla="*/ 4 h 357"/>
                              <a:gd name="T20" fmla="*/ 16 w 29"/>
                              <a:gd name="T21" fmla="*/ 2 h 357"/>
                              <a:gd name="T22" fmla="*/ 21 w 29"/>
                              <a:gd name="T23" fmla="*/ 0 h 357"/>
                              <a:gd name="T24" fmla="*/ 21 w 29"/>
                              <a:gd name="T25" fmla="*/ 0 h 357"/>
                              <a:gd name="T26" fmla="*/ 25 w 29"/>
                              <a:gd name="T27" fmla="*/ 53 h 357"/>
                              <a:gd name="T28" fmla="*/ 27 w 29"/>
                              <a:gd name="T29" fmla="*/ 107 h 357"/>
                              <a:gd name="T30" fmla="*/ 28 w 29"/>
                              <a:gd name="T31" fmla="*/ 159 h 357"/>
                              <a:gd name="T32" fmla="*/ 29 w 29"/>
                              <a:gd name="T33" fmla="*/ 209 h 357"/>
                              <a:gd name="T34" fmla="*/ 28 w 29"/>
                              <a:gd name="T35" fmla="*/ 260 h 357"/>
                              <a:gd name="T36" fmla="*/ 27 w 29"/>
                              <a:gd name="T37" fmla="*/ 309 h 357"/>
                              <a:gd name="T38" fmla="*/ 27 w 29"/>
                              <a:gd name="T39" fmla="*/ 357 h 357"/>
                              <a:gd name="T40" fmla="*/ 27 w 29"/>
                              <a:gd name="T41" fmla="*/ 357 h 357"/>
                              <a:gd name="T42" fmla="*/ 27 w 29"/>
                              <a:gd name="T43" fmla="*/ 356 h 357"/>
                              <a:gd name="T44" fmla="*/ 27 w 29"/>
                              <a:gd name="T45" fmla="*/ 356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357">
                                <a:moveTo>
                                  <a:pt x="27" y="356"/>
                                </a:moveTo>
                                <a:lnTo>
                                  <a:pt x="11" y="310"/>
                                </a:lnTo>
                                <a:lnTo>
                                  <a:pt x="4" y="262"/>
                                </a:lnTo>
                                <a:lnTo>
                                  <a:pt x="0" y="212"/>
                                </a:lnTo>
                                <a:lnTo>
                                  <a:pt x="0" y="161"/>
                                </a:lnTo>
                                <a:lnTo>
                                  <a:pt x="2" y="109"/>
                                </a:lnTo>
                                <a:lnTo>
                                  <a:pt x="3" y="58"/>
                                </a:lnTo>
                                <a:lnTo>
                                  <a:pt x="2" y="5"/>
                                </a:lnTo>
                                <a:lnTo>
                                  <a:pt x="7" y="4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5" y="53"/>
                                </a:lnTo>
                                <a:lnTo>
                                  <a:pt x="27" y="107"/>
                                </a:lnTo>
                                <a:lnTo>
                                  <a:pt x="28" y="159"/>
                                </a:lnTo>
                                <a:lnTo>
                                  <a:pt x="29" y="209"/>
                                </a:lnTo>
                                <a:lnTo>
                                  <a:pt x="28" y="260"/>
                                </a:lnTo>
                                <a:lnTo>
                                  <a:pt x="27" y="309"/>
                                </a:lnTo>
                                <a:lnTo>
                                  <a:pt x="27" y="357"/>
                                </a:lnTo>
                                <a:lnTo>
                                  <a:pt x="27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5"/>
                        <wps:cNvSpPr>
                          <a:spLocks/>
                        </wps:cNvSpPr>
                        <wps:spPr bwMode="auto">
                          <a:xfrm>
                            <a:off x="925" y="1038"/>
                            <a:ext cx="7" cy="106"/>
                          </a:xfrm>
                          <a:custGeom>
                            <a:avLst/>
                            <a:gdLst>
                              <a:gd name="T0" fmla="*/ 28 w 28"/>
                              <a:gd name="T1" fmla="*/ 379 h 424"/>
                              <a:gd name="T2" fmla="*/ 28 w 28"/>
                              <a:gd name="T3" fmla="*/ 360 h 424"/>
                              <a:gd name="T4" fmla="*/ 28 w 28"/>
                              <a:gd name="T5" fmla="*/ 308 h 424"/>
                              <a:gd name="T6" fmla="*/ 28 w 28"/>
                              <a:gd name="T7" fmla="*/ 237 h 424"/>
                              <a:gd name="T8" fmla="*/ 28 w 28"/>
                              <a:gd name="T9" fmla="*/ 160 h 424"/>
                              <a:gd name="T10" fmla="*/ 28 w 28"/>
                              <a:gd name="T11" fmla="*/ 89 h 424"/>
                              <a:gd name="T12" fmla="*/ 28 w 28"/>
                              <a:gd name="T13" fmla="*/ 37 h 424"/>
                              <a:gd name="T14" fmla="*/ 28 w 28"/>
                              <a:gd name="T15" fmla="*/ 18 h 424"/>
                              <a:gd name="T16" fmla="*/ 28 w 28"/>
                              <a:gd name="T17" fmla="*/ 18 h 424"/>
                              <a:gd name="T18" fmla="*/ 28 w 28"/>
                              <a:gd name="T19" fmla="*/ 13 h 424"/>
                              <a:gd name="T20" fmla="*/ 25 w 28"/>
                              <a:gd name="T21" fmla="*/ 4 h 424"/>
                              <a:gd name="T22" fmla="*/ 15 w 28"/>
                              <a:gd name="T23" fmla="*/ 0 h 424"/>
                              <a:gd name="T24" fmla="*/ 15 w 28"/>
                              <a:gd name="T25" fmla="*/ 0 h 424"/>
                              <a:gd name="T26" fmla="*/ 5 w 28"/>
                              <a:gd name="T27" fmla="*/ 4 h 424"/>
                              <a:gd name="T28" fmla="*/ 1 w 28"/>
                              <a:gd name="T29" fmla="*/ 13 h 424"/>
                              <a:gd name="T30" fmla="*/ 1 w 28"/>
                              <a:gd name="T31" fmla="*/ 18 h 424"/>
                              <a:gd name="T32" fmla="*/ 1 w 28"/>
                              <a:gd name="T33" fmla="*/ 18 h 424"/>
                              <a:gd name="T34" fmla="*/ 1 w 28"/>
                              <a:gd name="T35" fmla="*/ 35 h 424"/>
                              <a:gd name="T36" fmla="*/ 1 w 28"/>
                              <a:gd name="T37" fmla="*/ 81 h 424"/>
                              <a:gd name="T38" fmla="*/ 1 w 28"/>
                              <a:gd name="T39" fmla="*/ 146 h 424"/>
                              <a:gd name="T40" fmla="*/ 1 w 28"/>
                              <a:gd name="T41" fmla="*/ 220 h 424"/>
                              <a:gd name="T42" fmla="*/ 1 w 28"/>
                              <a:gd name="T43" fmla="*/ 295 h 424"/>
                              <a:gd name="T44" fmla="*/ 1 w 28"/>
                              <a:gd name="T45" fmla="*/ 361 h 424"/>
                              <a:gd name="T46" fmla="*/ 0 w 28"/>
                              <a:gd name="T47" fmla="*/ 407 h 424"/>
                              <a:gd name="T48" fmla="*/ 0 w 28"/>
                              <a:gd name="T49" fmla="*/ 424 h 424"/>
                              <a:gd name="T50" fmla="*/ 0 w 28"/>
                              <a:gd name="T51" fmla="*/ 424 h 424"/>
                              <a:gd name="T52" fmla="*/ 8 w 28"/>
                              <a:gd name="T53" fmla="*/ 412 h 424"/>
                              <a:gd name="T54" fmla="*/ 21 w 28"/>
                              <a:gd name="T55" fmla="*/ 392 h 424"/>
                              <a:gd name="T56" fmla="*/ 28 w 28"/>
                              <a:gd name="T57" fmla="*/ 379 h 424"/>
                              <a:gd name="T58" fmla="*/ 28 w 28"/>
                              <a:gd name="T59" fmla="*/ 379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8" h="424">
                                <a:moveTo>
                                  <a:pt x="28" y="379"/>
                                </a:moveTo>
                                <a:lnTo>
                                  <a:pt x="28" y="360"/>
                                </a:lnTo>
                                <a:lnTo>
                                  <a:pt x="28" y="308"/>
                                </a:lnTo>
                                <a:lnTo>
                                  <a:pt x="28" y="237"/>
                                </a:lnTo>
                                <a:lnTo>
                                  <a:pt x="28" y="160"/>
                                </a:lnTo>
                                <a:lnTo>
                                  <a:pt x="28" y="89"/>
                                </a:lnTo>
                                <a:lnTo>
                                  <a:pt x="28" y="37"/>
                                </a:lnTo>
                                <a:lnTo>
                                  <a:pt x="28" y="18"/>
                                </a:lnTo>
                                <a:lnTo>
                                  <a:pt x="28" y="13"/>
                                </a:lnTo>
                                <a:lnTo>
                                  <a:pt x="25" y="4"/>
                                </a:lnTo>
                                <a:lnTo>
                                  <a:pt x="15" y="0"/>
                                </a:lnTo>
                                <a:lnTo>
                                  <a:pt x="5" y="4"/>
                                </a:lnTo>
                                <a:lnTo>
                                  <a:pt x="1" y="13"/>
                                </a:lnTo>
                                <a:lnTo>
                                  <a:pt x="1" y="18"/>
                                </a:lnTo>
                                <a:lnTo>
                                  <a:pt x="1" y="35"/>
                                </a:lnTo>
                                <a:lnTo>
                                  <a:pt x="1" y="81"/>
                                </a:lnTo>
                                <a:lnTo>
                                  <a:pt x="1" y="146"/>
                                </a:lnTo>
                                <a:lnTo>
                                  <a:pt x="1" y="220"/>
                                </a:lnTo>
                                <a:lnTo>
                                  <a:pt x="1" y="295"/>
                                </a:lnTo>
                                <a:lnTo>
                                  <a:pt x="1" y="361"/>
                                </a:lnTo>
                                <a:lnTo>
                                  <a:pt x="0" y="407"/>
                                </a:lnTo>
                                <a:lnTo>
                                  <a:pt x="0" y="424"/>
                                </a:lnTo>
                                <a:lnTo>
                                  <a:pt x="8" y="412"/>
                                </a:lnTo>
                                <a:lnTo>
                                  <a:pt x="21" y="392"/>
                                </a:lnTo>
                                <a:lnTo>
                                  <a:pt x="28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26"/>
                        <wps:cNvSpPr>
                          <a:spLocks/>
                        </wps:cNvSpPr>
                        <wps:spPr bwMode="auto">
                          <a:xfrm>
                            <a:off x="899" y="1049"/>
                            <a:ext cx="8" cy="127"/>
                          </a:xfrm>
                          <a:custGeom>
                            <a:avLst/>
                            <a:gdLst>
                              <a:gd name="T0" fmla="*/ 1 w 31"/>
                              <a:gd name="T1" fmla="*/ 493 h 509"/>
                              <a:gd name="T2" fmla="*/ 9 w 31"/>
                              <a:gd name="T3" fmla="*/ 498 h 509"/>
                              <a:gd name="T4" fmla="*/ 23 w 31"/>
                              <a:gd name="T5" fmla="*/ 505 h 509"/>
                              <a:gd name="T6" fmla="*/ 31 w 31"/>
                              <a:gd name="T7" fmla="*/ 509 h 509"/>
                              <a:gd name="T8" fmla="*/ 31 w 31"/>
                              <a:gd name="T9" fmla="*/ 509 h 509"/>
                              <a:gd name="T10" fmla="*/ 31 w 31"/>
                              <a:gd name="T11" fmla="*/ 495 h 509"/>
                              <a:gd name="T12" fmla="*/ 31 w 31"/>
                              <a:gd name="T13" fmla="*/ 458 h 509"/>
                              <a:gd name="T14" fmla="*/ 31 w 31"/>
                              <a:gd name="T15" fmla="*/ 404 h 509"/>
                              <a:gd name="T16" fmla="*/ 31 w 31"/>
                              <a:gd name="T17" fmla="*/ 339 h 509"/>
                              <a:gd name="T18" fmla="*/ 31 w 31"/>
                              <a:gd name="T19" fmla="*/ 266 h 509"/>
                              <a:gd name="T20" fmla="*/ 31 w 31"/>
                              <a:gd name="T21" fmla="*/ 195 h 509"/>
                              <a:gd name="T22" fmla="*/ 31 w 31"/>
                              <a:gd name="T23" fmla="*/ 128 h 509"/>
                              <a:gd name="T24" fmla="*/ 31 w 31"/>
                              <a:gd name="T25" fmla="*/ 74 h 509"/>
                              <a:gd name="T26" fmla="*/ 31 w 31"/>
                              <a:gd name="T27" fmla="*/ 37 h 509"/>
                              <a:gd name="T28" fmla="*/ 31 w 31"/>
                              <a:gd name="T29" fmla="*/ 24 h 509"/>
                              <a:gd name="T30" fmla="*/ 31 w 31"/>
                              <a:gd name="T31" fmla="*/ 24 h 509"/>
                              <a:gd name="T32" fmla="*/ 31 w 31"/>
                              <a:gd name="T33" fmla="*/ 17 h 509"/>
                              <a:gd name="T34" fmla="*/ 26 w 31"/>
                              <a:gd name="T35" fmla="*/ 6 h 509"/>
                              <a:gd name="T36" fmla="*/ 15 w 31"/>
                              <a:gd name="T37" fmla="*/ 0 h 509"/>
                              <a:gd name="T38" fmla="*/ 15 w 31"/>
                              <a:gd name="T39" fmla="*/ 0 h 509"/>
                              <a:gd name="T40" fmla="*/ 5 w 31"/>
                              <a:gd name="T41" fmla="*/ 6 h 509"/>
                              <a:gd name="T42" fmla="*/ 1 w 31"/>
                              <a:gd name="T43" fmla="*/ 17 h 509"/>
                              <a:gd name="T44" fmla="*/ 0 w 31"/>
                              <a:gd name="T45" fmla="*/ 24 h 509"/>
                              <a:gd name="T46" fmla="*/ 0 w 31"/>
                              <a:gd name="T47" fmla="*/ 24 h 509"/>
                              <a:gd name="T48" fmla="*/ 0 w 31"/>
                              <a:gd name="T49" fmla="*/ 37 h 509"/>
                              <a:gd name="T50" fmla="*/ 1 w 31"/>
                              <a:gd name="T51" fmla="*/ 72 h 509"/>
                              <a:gd name="T52" fmla="*/ 1 w 31"/>
                              <a:gd name="T53" fmla="*/ 125 h 509"/>
                              <a:gd name="T54" fmla="*/ 1 w 31"/>
                              <a:gd name="T55" fmla="*/ 188 h 509"/>
                              <a:gd name="T56" fmla="*/ 1 w 31"/>
                              <a:gd name="T57" fmla="*/ 259 h 509"/>
                              <a:gd name="T58" fmla="*/ 1 w 31"/>
                              <a:gd name="T59" fmla="*/ 328 h 509"/>
                              <a:gd name="T60" fmla="*/ 1 w 31"/>
                              <a:gd name="T61" fmla="*/ 391 h 509"/>
                              <a:gd name="T62" fmla="*/ 1 w 31"/>
                              <a:gd name="T63" fmla="*/ 444 h 509"/>
                              <a:gd name="T64" fmla="*/ 1 w 31"/>
                              <a:gd name="T65" fmla="*/ 480 h 509"/>
                              <a:gd name="T66" fmla="*/ 1 w 31"/>
                              <a:gd name="T67" fmla="*/ 493 h 509"/>
                              <a:gd name="T68" fmla="*/ 1 w 31"/>
                              <a:gd name="T69" fmla="*/ 493 h 509"/>
                              <a:gd name="T70" fmla="*/ 1 w 31"/>
                              <a:gd name="T71" fmla="*/ 493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" h="509">
                                <a:moveTo>
                                  <a:pt x="1" y="493"/>
                                </a:moveTo>
                                <a:lnTo>
                                  <a:pt x="9" y="498"/>
                                </a:lnTo>
                                <a:lnTo>
                                  <a:pt x="23" y="505"/>
                                </a:lnTo>
                                <a:lnTo>
                                  <a:pt x="31" y="509"/>
                                </a:lnTo>
                                <a:lnTo>
                                  <a:pt x="31" y="495"/>
                                </a:lnTo>
                                <a:lnTo>
                                  <a:pt x="31" y="458"/>
                                </a:lnTo>
                                <a:lnTo>
                                  <a:pt x="31" y="404"/>
                                </a:lnTo>
                                <a:lnTo>
                                  <a:pt x="31" y="339"/>
                                </a:lnTo>
                                <a:lnTo>
                                  <a:pt x="31" y="266"/>
                                </a:lnTo>
                                <a:lnTo>
                                  <a:pt x="31" y="195"/>
                                </a:lnTo>
                                <a:lnTo>
                                  <a:pt x="31" y="128"/>
                                </a:lnTo>
                                <a:lnTo>
                                  <a:pt x="31" y="74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31" y="17"/>
                                </a:lnTo>
                                <a:lnTo>
                                  <a:pt x="26" y="6"/>
                                </a:lnTo>
                                <a:lnTo>
                                  <a:pt x="15" y="0"/>
                                </a:lnTo>
                                <a:lnTo>
                                  <a:pt x="5" y="6"/>
                                </a:lnTo>
                                <a:lnTo>
                                  <a:pt x="1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7"/>
                                </a:lnTo>
                                <a:lnTo>
                                  <a:pt x="1" y="72"/>
                                </a:lnTo>
                                <a:lnTo>
                                  <a:pt x="1" y="125"/>
                                </a:lnTo>
                                <a:lnTo>
                                  <a:pt x="1" y="188"/>
                                </a:lnTo>
                                <a:lnTo>
                                  <a:pt x="1" y="259"/>
                                </a:lnTo>
                                <a:lnTo>
                                  <a:pt x="1" y="328"/>
                                </a:lnTo>
                                <a:lnTo>
                                  <a:pt x="1" y="391"/>
                                </a:lnTo>
                                <a:lnTo>
                                  <a:pt x="1" y="444"/>
                                </a:lnTo>
                                <a:lnTo>
                                  <a:pt x="1" y="480"/>
                                </a:lnTo>
                                <a:lnTo>
                                  <a:pt x="1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7"/>
                        <wps:cNvSpPr>
                          <a:spLocks/>
                        </wps:cNvSpPr>
                        <wps:spPr bwMode="auto">
                          <a:xfrm>
                            <a:off x="579" y="1033"/>
                            <a:ext cx="7" cy="96"/>
                          </a:xfrm>
                          <a:custGeom>
                            <a:avLst/>
                            <a:gdLst>
                              <a:gd name="T0" fmla="*/ 25 w 25"/>
                              <a:gd name="T1" fmla="*/ 369 h 384"/>
                              <a:gd name="T2" fmla="*/ 25 w 25"/>
                              <a:gd name="T3" fmla="*/ 349 h 384"/>
                              <a:gd name="T4" fmla="*/ 25 w 25"/>
                              <a:gd name="T5" fmla="*/ 300 h 384"/>
                              <a:gd name="T6" fmla="*/ 25 w 25"/>
                              <a:gd name="T7" fmla="*/ 231 h 384"/>
                              <a:gd name="T8" fmla="*/ 25 w 25"/>
                              <a:gd name="T9" fmla="*/ 156 h 384"/>
                              <a:gd name="T10" fmla="*/ 25 w 25"/>
                              <a:gd name="T11" fmla="*/ 88 h 384"/>
                              <a:gd name="T12" fmla="*/ 24 w 25"/>
                              <a:gd name="T13" fmla="*/ 38 h 384"/>
                              <a:gd name="T14" fmla="*/ 24 w 25"/>
                              <a:gd name="T15" fmla="*/ 19 h 384"/>
                              <a:gd name="T16" fmla="*/ 24 w 25"/>
                              <a:gd name="T17" fmla="*/ 19 h 384"/>
                              <a:gd name="T18" fmla="*/ 24 w 25"/>
                              <a:gd name="T19" fmla="*/ 14 h 384"/>
                              <a:gd name="T20" fmla="*/ 21 w 25"/>
                              <a:gd name="T21" fmla="*/ 6 h 384"/>
                              <a:gd name="T22" fmla="*/ 12 w 25"/>
                              <a:gd name="T23" fmla="*/ 0 h 384"/>
                              <a:gd name="T24" fmla="*/ 12 w 25"/>
                              <a:gd name="T25" fmla="*/ 0 h 384"/>
                              <a:gd name="T26" fmla="*/ 4 w 25"/>
                              <a:gd name="T27" fmla="*/ 6 h 384"/>
                              <a:gd name="T28" fmla="*/ 1 w 25"/>
                              <a:gd name="T29" fmla="*/ 14 h 384"/>
                              <a:gd name="T30" fmla="*/ 0 w 25"/>
                              <a:gd name="T31" fmla="*/ 19 h 384"/>
                              <a:gd name="T32" fmla="*/ 0 w 25"/>
                              <a:gd name="T33" fmla="*/ 19 h 384"/>
                              <a:gd name="T34" fmla="*/ 0 w 25"/>
                              <a:gd name="T35" fmla="*/ 39 h 384"/>
                              <a:gd name="T36" fmla="*/ 0 w 25"/>
                              <a:gd name="T37" fmla="*/ 91 h 384"/>
                              <a:gd name="T38" fmla="*/ 0 w 25"/>
                              <a:gd name="T39" fmla="*/ 163 h 384"/>
                              <a:gd name="T40" fmla="*/ 0 w 25"/>
                              <a:gd name="T41" fmla="*/ 241 h 384"/>
                              <a:gd name="T42" fmla="*/ 0 w 25"/>
                              <a:gd name="T43" fmla="*/ 312 h 384"/>
                              <a:gd name="T44" fmla="*/ 0 w 25"/>
                              <a:gd name="T45" fmla="*/ 363 h 384"/>
                              <a:gd name="T46" fmla="*/ 0 w 25"/>
                              <a:gd name="T47" fmla="*/ 384 h 384"/>
                              <a:gd name="T48" fmla="*/ 0 w 25"/>
                              <a:gd name="T49" fmla="*/ 384 h 384"/>
                              <a:gd name="T50" fmla="*/ 6 w 25"/>
                              <a:gd name="T51" fmla="*/ 380 h 384"/>
                              <a:gd name="T52" fmla="*/ 19 w 25"/>
                              <a:gd name="T53" fmla="*/ 373 h 384"/>
                              <a:gd name="T54" fmla="*/ 25 w 25"/>
                              <a:gd name="T55" fmla="*/ 369 h 384"/>
                              <a:gd name="T56" fmla="*/ 25 w 25"/>
                              <a:gd name="T57" fmla="*/ 369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" h="384">
                                <a:moveTo>
                                  <a:pt x="25" y="369"/>
                                </a:moveTo>
                                <a:lnTo>
                                  <a:pt x="25" y="349"/>
                                </a:lnTo>
                                <a:lnTo>
                                  <a:pt x="25" y="300"/>
                                </a:lnTo>
                                <a:lnTo>
                                  <a:pt x="25" y="231"/>
                                </a:lnTo>
                                <a:lnTo>
                                  <a:pt x="25" y="156"/>
                                </a:lnTo>
                                <a:lnTo>
                                  <a:pt x="25" y="88"/>
                                </a:lnTo>
                                <a:lnTo>
                                  <a:pt x="24" y="38"/>
                                </a:lnTo>
                                <a:lnTo>
                                  <a:pt x="24" y="19"/>
                                </a:lnTo>
                                <a:lnTo>
                                  <a:pt x="24" y="14"/>
                                </a:lnTo>
                                <a:lnTo>
                                  <a:pt x="21" y="6"/>
                                </a:lnTo>
                                <a:lnTo>
                                  <a:pt x="12" y="0"/>
                                </a:lnTo>
                                <a:lnTo>
                                  <a:pt x="4" y="6"/>
                                </a:lnTo>
                                <a:lnTo>
                                  <a:pt x="1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0" y="91"/>
                                </a:lnTo>
                                <a:lnTo>
                                  <a:pt x="0" y="163"/>
                                </a:lnTo>
                                <a:lnTo>
                                  <a:pt x="0" y="241"/>
                                </a:lnTo>
                                <a:lnTo>
                                  <a:pt x="0" y="312"/>
                                </a:lnTo>
                                <a:lnTo>
                                  <a:pt x="0" y="363"/>
                                </a:lnTo>
                                <a:lnTo>
                                  <a:pt x="0" y="384"/>
                                </a:lnTo>
                                <a:lnTo>
                                  <a:pt x="6" y="380"/>
                                </a:lnTo>
                                <a:lnTo>
                                  <a:pt x="19" y="373"/>
                                </a:lnTo>
                                <a:lnTo>
                                  <a:pt x="25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28"/>
                        <wps:cNvSpPr>
                          <a:spLocks/>
                        </wps:cNvSpPr>
                        <wps:spPr bwMode="auto">
                          <a:xfrm>
                            <a:off x="553" y="1035"/>
                            <a:ext cx="8" cy="103"/>
                          </a:xfrm>
                          <a:custGeom>
                            <a:avLst/>
                            <a:gdLst>
                              <a:gd name="T0" fmla="*/ 34 w 35"/>
                              <a:gd name="T1" fmla="*/ 398 h 412"/>
                              <a:gd name="T2" fmla="*/ 34 w 35"/>
                              <a:gd name="T3" fmla="*/ 382 h 412"/>
                              <a:gd name="T4" fmla="*/ 34 w 35"/>
                              <a:gd name="T5" fmla="*/ 339 h 412"/>
                              <a:gd name="T6" fmla="*/ 34 w 35"/>
                              <a:gd name="T7" fmla="*/ 278 h 412"/>
                              <a:gd name="T8" fmla="*/ 34 w 35"/>
                              <a:gd name="T9" fmla="*/ 208 h 412"/>
                              <a:gd name="T10" fmla="*/ 34 w 35"/>
                              <a:gd name="T11" fmla="*/ 139 h 412"/>
                              <a:gd name="T12" fmla="*/ 35 w 35"/>
                              <a:gd name="T13" fmla="*/ 79 h 412"/>
                              <a:gd name="T14" fmla="*/ 35 w 35"/>
                              <a:gd name="T15" fmla="*/ 36 h 412"/>
                              <a:gd name="T16" fmla="*/ 35 w 35"/>
                              <a:gd name="T17" fmla="*/ 20 h 412"/>
                              <a:gd name="T18" fmla="*/ 35 w 35"/>
                              <a:gd name="T19" fmla="*/ 20 h 412"/>
                              <a:gd name="T20" fmla="*/ 34 w 35"/>
                              <a:gd name="T21" fmla="*/ 14 h 412"/>
                              <a:gd name="T22" fmla="*/ 30 w 35"/>
                              <a:gd name="T23" fmla="*/ 5 h 412"/>
                              <a:gd name="T24" fmla="*/ 18 w 35"/>
                              <a:gd name="T25" fmla="*/ 0 h 412"/>
                              <a:gd name="T26" fmla="*/ 18 w 35"/>
                              <a:gd name="T27" fmla="*/ 0 h 412"/>
                              <a:gd name="T28" fmla="*/ 6 w 35"/>
                              <a:gd name="T29" fmla="*/ 5 h 412"/>
                              <a:gd name="T30" fmla="*/ 1 w 35"/>
                              <a:gd name="T31" fmla="*/ 14 h 412"/>
                              <a:gd name="T32" fmla="*/ 0 w 35"/>
                              <a:gd name="T33" fmla="*/ 20 h 412"/>
                              <a:gd name="T34" fmla="*/ 0 w 35"/>
                              <a:gd name="T35" fmla="*/ 20 h 412"/>
                              <a:gd name="T36" fmla="*/ 0 w 35"/>
                              <a:gd name="T37" fmla="*/ 36 h 412"/>
                              <a:gd name="T38" fmla="*/ 0 w 35"/>
                              <a:gd name="T39" fmla="*/ 81 h 412"/>
                              <a:gd name="T40" fmla="*/ 0 w 35"/>
                              <a:gd name="T41" fmla="*/ 144 h 412"/>
                              <a:gd name="T42" fmla="*/ 0 w 35"/>
                              <a:gd name="T43" fmla="*/ 216 h 412"/>
                              <a:gd name="T44" fmla="*/ 0 w 35"/>
                              <a:gd name="T45" fmla="*/ 288 h 412"/>
                              <a:gd name="T46" fmla="*/ 0 w 35"/>
                              <a:gd name="T47" fmla="*/ 351 h 412"/>
                              <a:gd name="T48" fmla="*/ 0 w 35"/>
                              <a:gd name="T49" fmla="*/ 395 h 412"/>
                              <a:gd name="T50" fmla="*/ 0 w 35"/>
                              <a:gd name="T51" fmla="*/ 412 h 412"/>
                              <a:gd name="T52" fmla="*/ 0 w 35"/>
                              <a:gd name="T53" fmla="*/ 412 h 412"/>
                              <a:gd name="T54" fmla="*/ 9 w 35"/>
                              <a:gd name="T55" fmla="*/ 409 h 412"/>
                              <a:gd name="T56" fmla="*/ 26 w 35"/>
                              <a:gd name="T57" fmla="*/ 402 h 412"/>
                              <a:gd name="T58" fmla="*/ 34 w 35"/>
                              <a:gd name="T59" fmla="*/ 398 h 412"/>
                              <a:gd name="T60" fmla="*/ 34 w 35"/>
                              <a:gd name="T61" fmla="*/ 398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412">
                                <a:moveTo>
                                  <a:pt x="34" y="398"/>
                                </a:moveTo>
                                <a:lnTo>
                                  <a:pt x="34" y="382"/>
                                </a:lnTo>
                                <a:lnTo>
                                  <a:pt x="34" y="339"/>
                                </a:lnTo>
                                <a:lnTo>
                                  <a:pt x="34" y="278"/>
                                </a:lnTo>
                                <a:lnTo>
                                  <a:pt x="34" y="208"/>
                                </a:lnTo>
                                <a:lnTo>
                                  <a:pt x="34" y="139"/>
                                </a:lnTo>
                                <a:lnTo>
                                  <a:pt x="35" y="79"/>
                                </a:lnTo>
                                <a:lnTo>
                                  <a:pt x="35" y="36"/>
                                </a:lnTo>
                                <a:lnTo>
                                  <a:pt x="35" y="20"/>
                                </a:lnTo>
                                <a:lnTo>
                                  <a:pt x="34" y="14"/>
                                </a:lnTo>
                                <a:lnTo>
                                  <a:pt x="30" y="5"/>
                                </a:lnTo>
                                <a:lnTo>
                                  <a:pt x="18" y="0"/>
                                </a:lnTo>
                                <a:lnTo>
                                  <a:pt x="6" y="5"/>
                                </a:lnTo>
                                <a:lnTo>
                                  <a:pt x="1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0" y="81"/>
                                </a:lnTo>
                                <a:lnTo>
                                  <a:pt x="0" y="144"/>
                                </a:lnTo>
                                <a:lnTo>
                                  <a:pt x="0" y="216"/>
                                </a:lnTo>
                                <a:lnTo>
                                  <a:pt x="0" y="288"/>
                                </a:lnTo>
                                <a:lnTo>
                                  <a:pt x="0" y="351"/>
                                </a:lnTo>
                                <a:lnTo>
                                  <a:pt x="0" y="395"/>
                                </a:lnTo>
                                <a:lnTo>
                                  <a:pt x="0" y="412"/>
                                </a:lnTo>
                                <a:lnTo>
                                  <a:pt x="9" y="409"/>
                                </a:lnTo>
                                <a:lnTo>
                                  <a:pt x="26" y="402"/>
                                </a:lnTo>
                                <a:lnTo>
                                  <a:pt x="34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29"/>
                        <wps:cNvSpPr>
                          <a:spLocks/>
                        </wps:cNvSpPr>
                        <wps:spPr bwMode="auto">
                          <a:xfrm>
                            <a:off x="295" y="923"/>
                            <a:ext cx="5" cy="245"/>
                          </a:xfrm>
                          <a:custGeom>
                            <a:avLst/>
                            <a:gdLst>
                              <a:gd name="T0" fmla="*/ 19 w 19"/>
                              <a:gd name="T1" fmla="*/ 980 h 980"/>
                              <a:gd name="T2" fmla="*/ 12 w 19"/>
                              <a:gd name="T3" fmla="*/ 972 h 980"/>
                              <a:gd name="T4" fmla="*/ 5 w 19"/>
                              <a:gd name="T5" fmla="*/ 958 h 980"/>
                              <a:gd name="T6" fmla="*/ 0 w 19"/>
                              <a:gd name="T7" fmla="*/ 944 h 980"/>
                              <a:gd name="T8" fmla="*/ 0 w 19"/>
                              <a:gd name="T9" fmla="*/ 944 h 980"/>
                              <a:gd name="T10" fmla="*/ 0 w 19"/>
                              <a:gd name="T11" fmla="*/ 937 h 980"/>
                              <a:gd name="T12" fmla="*/ 0 w 19"/>
                              <a:gd name="T13" fmla="*/ 918 h 980"/>
                              <a:gd name="T14" fmla="*/ 0 w 19"/>
                              <a:gd name="T15" fmla="*/ 889 h 980"/>
                              <a:gd name="T16" fmla="*/ 0 w 19"/>
                              <a:gd name="T17" fmla="*/ 849 h 980"/>
                              <a:gd name="T18" fmla="*/ 0 w 19"/>
                              <a:gd name="T19" fmla="*/ 801 h 980"/>
                              <a:gd name="T20" fmla="*/ 0 w 19"/>
                              <a:gd name="T21" fmla="*/ 747 h 980"/>
                              <a:gd name="T22" fmla="*/ 0 w 19"/>
                              <a:gd name="T23" fmla="*/ 687 h 980"/>
                              <a:gd name="T24" fmla="*/ 0 w 19"/>
                              <a:gd name="T25" fmla="*/ 623 h 980"/>
                              <a:gd name="T26" fmla="*/ 0 w 19"/>
                              <a:gd name="T27" fmla="*/ 556 h 980"/>
                              <a:gd name="T28" fmla="*/ 0 w 19"/>
                              <a:gd name="T29" fmla="*/ 488 h 980"/>
                              <a:gd name="T30" fmla="*/ 0 w 19"/>
                              <a:gd name="T31" fmla="*/ 420 h 980"/>
                              <a:gd name="T32" fmla="*/ 0 w 19"/>
                              <a:gd name="T33" fmla="*/ 355 h 980"/>
                              <a:gd name="T34" fmla="*/ 0 w 19"/>
                              <a:gd name="T35" fmla="*/ 290 h 980"/>
                              <a:gd name="T36" fmla="*/ 0 w 19"/>
                              <a:gd name="T37" fmla="*/ 231 h 980"/>
                              <a:gd name="T38" fmla="*/ 0 w 19"/>
                              <a:gd name="T39" fmla="*/ 176 h 980"/>
                              <a:gd name="T40" fmla="*/ 0 w 19"/>
                              <a:gd name="T41" fmla="*/ 129 h 980"/>
                              <a:gd name="T42" fmla="*/ 0 w 19"/>
                              <a:gd name="T43" fmla="*/ 89 h 980"/>
                              <a:gd name="T44" fmla="*/ 0 w 19"/>
                              <a:gd name="T45" fmla="*/ 60 h 980"/>
                              <a:gd name="T46" fmla="*/ 0 w 19"/>
                              <a:gd name="T47" fmla="*/ 41 h 980"/>
                              <a:gd name="T48" fmla="*/ 0 w 19"/>
                              <a:gd name="T49" fmla="*/ 34 h 980"/>
                              <a:gd name="T50" fmla="*/ 0 w 19"/>
                              <a:gd name="T51" fmla="*/ 34 h 980"/>
                              <a:gd name="T52" fmla="*/ 4 w 19"/>
                              <a:gd name="T53" fmla="*/ 26 h 980"/>
                              <a:gd name="T54" fmla="*/ 14 w 19"/>
                              <a:gd name="T55" fmla="*/ 9 h 980"/>
                              <a:gd name="T56" fmla="*/ 19 w 19"/>
                              <a:gd name="T57" fmla="*/ 0 h 980"/>
                              <a:gd name="T58" fmla="*/ 19 w 19"/>
                              <a:gd name="T59" fmla="*/ 0 h 980"/>
                              <a:gd name="T60" fmla="*/ 19 w 19"/>
                              <a:gd name="T61" fmla="*/ 6 h 980"/>
                              <a:gd name="T62" fmla="*/ 19 w 19"/>
                              <a:gd name="T63" fmla="*/ 23 h 980"/>
                              <a:gd name="T64" fmla="*/ 19 w 19"/>
                              <a:gd name="T65" fmla="*/ 50 h 980"/>
                              <a:gd name="T66" fmla="*/ 19 w 19"/>
                              <a:gd name="T67" fmla="*/ 86 h 980"/>
                              <a:gd name="T68" fmla="*/ 19 w 19"/>
                              <a:gd name="T69" fmla="*/ 129 h 980"/>
                              <a:gd name="T70" fmla="*/ 19 w 19"/>
                              <a:gd name="T71" fmla="*/ 179 h 980"/>
                              <a:gd name="T72" fmla="*/ 19 w 19"/>
                              <a:gd name="T73" fmla="*/ 235 h 980"/>
                              <a:gd name="T74" fmla="*/ 19 w 19"/>
                              <a:gd name="T75" fmla="*/ 294 h 980"/>
                              <a:gd name="T76" fmla="*/ 19 w 19"/>
                              <a:gd name="T77" fmla="*/ 358 h 980"/>
                              <a:gd name="T78" fmla="*/ 19 w 19"/>
                              <a:gd name="T79" fmla="*/ 424 h 980"/>
                              <a:gd name="T80" fmla="*/ 19 w 19"/>
                              <a:gd name="T81" fmla="*/ 491 h 980"/>
                              <a:gd name="T82" fmla="*/ 19 w 19"/>
                              <a:gd name="T83" fmla="*/ 556 h 980"/>
                              <a:gd name="T84" fmla="*/ 19 w 19"/>
                              <a:gd name="T85" fmla="*/ 622 h 980"/>
                              <a:gd name="T86" fmla="*/ 19 w 19"/>
                              <a:gd name="T87" fmla="*/ 686 h 980"/>
                              <a:gd name="T88" fmla="*/ 19 w 19"/>
                              <a:gd name="T89" fmla="*/ 745 h 980"/>
                              <a:gd name="T90" fmla="*/ 19 w 19"/>
                              <a:gd name="T91" fmla="*/ 801 h 980"/>
                              <a:gd name="T92" fmla="*/ 19 w 19"/>
                              <a:gd name="T93" fmla="*/ 851 h 980"/>
                              <a:gd name="T94" fmla="*/ 19 w 19"/>
                              <a:gd name="T95" fmla="*/ 894 h 980"/>
                              <a:gd name="T96" fmla="*/ 19 w 19"/>
                              <a:gd name="T97" fmla="*/ 930 h 980"/>
                              <a:gd name="T98" fmla="*/ 19 w 19"/>
                              <a:gd name="T99" fmla="*/ 957 h 980"/>
                              <a:gd name="T100" fmla="*/ 19 w 19"/>
                              <a:gd name="T101" fmla="*/ 974 h 980"/>
                              <a:gd name="T102" fmla="*/ 19 w 19"/>
                              <a:gd name="T103" fmla="*/ 980 h 980"/>
                              <a:gd name="T104" fmla="*/ 19 w 19"/>
                              <a:gd name="T105" fmla="*/ 980 h 980"/>
                              <a:gd name="T106" fmla="*/ 19 w 19"/>
                              <a:gd name="T107" fmla="*/ 98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" h="980">
                                <a:moveTo>
                                  <a:pt x="19" y="980"/>
                                </a:moveTo>
                                <a:lnTo>
                                  <a:pt x="12" y="972"/>
                                </a:lnTo>
                                <a:lnTo>
                                  <a:pt x="5" y="958"/>
                                </a:lnTo>
                                <a:lnTo>
                                  <a:pt x="0" y="944"/>
                                </a:lnTo>
                                <a:lnTo>
                                  <a:pt x="0" y="937"/>
                                </a:lnTo>
                                <a:lnTo>
                                  <a:pt x="0" y="918"/>
                                </a:lnTo>
                                <a:lnTo>
                                  <a:pt x="0" y="889"/>
                                </a:lnTo>
                                <a:lnTo>
                                  <a:pt x="0" y="849"/>
                                </a:lnTo>
                                <a:lnTo>
                                  <a:pt x="0" y="801"/>
                                </a:lnTo>
                                <a:lnTo>
                                  <a:pt x="0" y="747"/>
                                </a:lnTo>
                                <a:lnTo>
                                  <a:pt x="0" y="687"/>
                                </a:lnTo>
                                <a:lnTo>
                                  <a:pt x="0" y="623"/>
                                </a:lnTo>
                                <a:lnTo>
                                  <a:pt x="0" y="556"/>
                                </a:lnTo>
                                <a:lnTo>
                                  <a:pt x="0" y="488"/>
                                </a:lnTo>
                                <a:lnTo>
                                  <a:pt x="0" y="420"/>
                                </a:lnTo>
                                <a:lnTo>
                                  <a:pt x="0" y="355"/>
                                </a:lnTo>
                                <a:lnTo>
                                  <a:pt x="0" y="290"/>
                                </a:lnTo>
                                <a:lnTo>
                                  <a:pt x="0" y="231"/>
                                </a:lnTo>
                                <a:lnTo>
                                  <a:pt x="0" y="176"/>
                                </a:lnTo>
                                <a:lnTo>
                                  <a:pt x="0" y="129"/>
                                </a:lnTo>
                                <a:lnTo>
                                  <a:pt x="0" y="89"/>
                                </a:lnTo>
                                <a:lnTo>
                                  <a:pt x="0" y="60"/>
                                </a:lnTo>
                                <a:lnTo>
                                  <a:pt x="0" y="41"/>
                                </a:lnTo>
                                <a:lnTo>
                                  <a:pt x="0" y="34"/>
                                </a:lnTo>
                                <a:lnTo>
                                  <a:pt x="4" y="26"/>
                                </a:lnTo>
                                <a:lnTo>
                                  <a:pt x="14" y="9"/>
                                </a:lnTo>
                                <a:lnTo>
                                  <a:pt x="19" y="0"/>
                                </a:lnTo>
                                <a:lnTo>
                                  <a:pt x="19" y="6"/>
                                </a:lnTo>
                                <a:lnTo>
                                  <a:pt x="19" y="23"/>
                                </a:lnTo>
                                <a:lnTo>
                                  <a:pt x="19" y="50"/>
                                </a:lnTo>
                                <a:lnTo>
                                  <a:pt x="19" y="86"/>
                                </a:lnTo>
                                <a:lnTo>
                                  <a:pt x="19" y="129"/>
                                </a:lnTo>
                                <a:lnTo>
                                  <a:pt x="19" y="179"/>
                                </a:lnTo>
                                <a:lnTo>
                                  <a:pt x="19" y="235"/>
                                </a:lnTo>
                                <a:lnTo>
                                  <a:pt x="19" y="294"/>
                                </a:lnTo>
                                <a:lnTo>
                                  <a:pt x="19" y="358"/>
                                </a:lnTo>
                                <a:lnTo>
                                  <a:pt x="19" y="424"/>
                                </a:lnTo>
                                <a:lnTo>
                                  <a:pt x="19" y="491"/>
                                </a:lnTo>
                                <a:lnTo>
                                  <a:pt x="19" y="556"/>
                                </a:lnTo>
                                <a:lnTo>
                                  <a:pt x="19" y="622"/>
                                </a:lnTo>
                                <a:lnTo>
                                  <a:pt x="19" y="686"/>
                                </a:lnTo>
                                <a:lnTo>
                                  <a:pt x="19" y="745"/>
                                </a:lnTo>
                                <a:lnTo>
                                  <a:pt x="19" y="801"/>
                                </a:lnTo>
                                <a:lnTo>
                                  <a:pt x="19" y="851"/>
                                </a:lnTo>
                                <a:lnTo>
                                  <a:pt x="19" y="894"/>
                                </a:lnTo>
                                <a:lnTo>
                                  <a:pt x="19" y="930"/>
                                </a:lnTo>
                                <a:lnTo>
                                  <a:pt x="19" y="957"/>
                                </a:lnTo>
                                <a:lnTo>
                                  <a:pt x="19" y="974"/>
                                </a:lnTo>
                                <a:lnTo>
                                  <a:pt x="19" y="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0"/>
                        <wps:cNvSpPr>
                          <a:spLocks/>
                        </wps:cNvSpPr>
                        <wps:spPr bwMode="auto">
                          <a:xfrm>
                            <a:off x="315" y="920"/>
                            <a:ext cx="7" cy="252"/>
                          </a:xfrm>
                          <a:custGeom>
                            <a:avLst/>
                            <a:gdLst>
                              <a:gd name="T0" fmla="*/ 27 w 27"/>
                              <a:gd name="T1" fmla="*/ 1010 h 1010"/>
                              <a:gd name="T2" fmla="*/ 0 w 27"/>
                              <a:gd name="T3" fmla="*/ 1006 h 1010"/>
                              <a:gd name="T4" fmla="*/ 8 w 27"/>
                              <a:gd name="T5" fmla="*/ 0 h 1010"/>
                              <a:gd name="T6" fmla="*/ 27 w 27"/>
                              <a:gd name="T7" fmla="*/ 5 h 1010"/>
                              <a:gd name="T8" fmla="*/ 27 w 27"/>
                              <a:gd name="T9" fmla="*/ 1010 h 1010"/>
                              <a:gd name="T10" fmla="*/ 27 w 27"/>
                              <a:gd name="T11" fmla="*/ 1010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010">
                                <a:moveTo>
                                  <a:pt x="27" y="1010"/>
                                </a:moveTo>
                                <a:lnTo>
                                  <a:pt x="0" y="1006"/>
                                </a:lnTo>
                                <a:lnTo>
                                  <a:pt x="8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31"/>
                        <wps:cNvSpPr>
                          <a:spLocks/>
                        </wps:cNvSpPr>
                        <wps:spPr bwMode="auto">
                          <a:xfrm>
                            <a:off x="486" y="1057"/>
                            <a:ext cx="4" cy="187"/>
                          </a:xfrm>
                          <a:custGeom>
                            <a:avLst/>
                            <a:gdLst>
                              <a:gd name="T0" fmla="*/ 18 w 18"/>
                              <a:gd name="T1" fmla="*/ 742 h 747"/>
                              <a:gd name="T2" fmla="*/ 11 w 18"/>
                              <a:gd name="T3" fmla="*/ 747 h 747"/>
                              <a:gd name="T4" fmla="*/ 3 w 18"/>
                              <a:gd name="T5" fmla="*/ 747 h 747"/>
                              <a:gd name="T6" fmla="*/ 0 w 18"/>
                              <a:gd name="T7" fmla="*/ 733 h 747"/>
                              <a:gd name="T8" fmla="*/ 0 w 18"/>
                              <a:gd name="T9" fmla="*/ 733 h 747"/>
                              <a:gd name="T10" fmla="*/ 0 w 18"/>
                              <a:gd name="T11" fmla="*/ 725 h 747"/>
                              <a:gd name="T12" fmla="*/ 0 w 18"/>
                              <a:gd name="T13" fmla="*/ 703 h 747"/>
                              <a:gd name="T14" fmla="*/ 0 w 18"/>
                              <a:gd name="T15" fmla="*/ 668 h 747"/>
                              <a:gd name="T16" fmla="*/ 0 w 18"/>
                              <a:gd name="T17" fmla="*/ 623 h 747"/>
                              <a:gd name="T18" fmla="*/ 0 w 18"/>
                              <a:gd name="T19" fmla="*/ 569 h 747"/>
                              <a:gd name="T20" fmla="*/ 0 w 18"/>
                              <a:gd name="T21" fmla="*/ 510 h 747"/>
                              <a:gd name="T22" fmla="*/ 0 w 18"/>
                              <a:gd name="T23" fmla="*/ 445 h 747"/>
                              <a:gd name="T24" fmla="*/ 0 w 18"/>
                              <a:gd name="T25" fmla="*/ 379 h 747"/>
                              <a:gd name="T26" fmla="*/ 0 w 18"/>
                              <a:gd name="T27" fmla="*/ 313 h 747"/>
                              <a:gd name="T28" fmla="*/ 0 w 18"/>
                              <a:gd name="T29" fmla="*/ 250 h 747"/>
                              <a:gd name="T30" fmla="*/ 1 w 18"/>
                              <a:gd name="T31" fmla="*/ 191 h 747"/>
                              <a:gd name="T32" fmla="*/ 1 w 18"/>
                              <a:gd name="T33" fmla="*/ 137 h 747"/>
                              <a:gd name="T34" fmla="*/ 1 w 18"/>
                              <a:gd name="T35" fmla="*/ 92 h 747"/>
                              <a:gd name="T36" fmla="*/ 1 w 18"/>
                              <a:gd name="T37" fmla="*/ 57 h 747"/>
                              <a:gd name="T38" fmla="*/ 1 w 18"/>
                              <a:gd name="T39" fmla="*/ 35 h 747"/>
                              <a:gd name="T40" fmla="*/ 1 w 18"/>
                              <a:gd name="T41" fmla="*/ 26 h 747"/>
                              <a:gd name="T42" fmla="*/ 1 w 18"/>
                              <a:gd name="T43" fmla="*/ 26 h 747"/>
                              <a:gd name="T44" fmla="*/ 7 w 18"/>
                              <a:gd name="T45" fmla="*/ 15 h 747"/>
                              <a:gd name="T46" fmla="*/ 12 w 18"/>
                              <a:gd name="T47" fmla="*/ 6 h 747"/>
                              <a:gd name="T48" fmla="*/ 18 w 18"/>
                              <a:gd name="T49" fmla="*/ 0 h 747"/>
                              <a:gd name="T50" fmla="*/ 18 w 18"/>
                              <a:gd name="T51" fmla="*/ 0 h 747"/>
                              <a:gd name="T52" fmla="*/ 18 w 18"/>
                              <a:gd name="T53" fmla="*/ 9 h 747"/>
                              <a:gd name="T54" fmla="*/ 18 w 18"/>
                              <a:gd name="T55" fmla="*/ 33 h 747"/>
                              <a:gd name="T56" fmla="*/ 18 w 18"/>
                              <a:gd name="T57" fmla="*/ 69 h 747"/>
                              <a:gd name="T58" fmla="*/ 18 w 18"/>
                              <a:gd name="T59" fmla="*/ 116 h 747"/>
                              <a:gd name="T60" fmla="*/ 18 w 18"/>
                              <a:gd name="T61" fmla="*/ 172 h 747"/>
                              <a:gd name="T62" fmla="*/ 18 w 18"/>
                              <a:gd name="T63" fmla="*/ 236 h 747"/>
                              <a:gd name="T64" fmla="*/ 18 w 18"/>
                              <a:gd name="T65" fmla="*/ 302 h 747"/>
                              <a:gd name="T66" fmla="*/ 18 w 18"/>
                              <a:gd name="T67" fmla="*/ 372 h 747"/>
                              <a:gd name="T68" fmla="*/ 18 w 18"/>
                              <a:gd name="T69" fmla="*/ 441 h 747"/>
                              <a:gd name="T70" fmla="*/ 18 w 18"/>
                              <a:gd name="T71" fmla="*/ 508 h 747"/>
                              <a:gd name="T72" fmla="*/ 18 w 18"/>
                              <a:gd name="T73" fmla="*/ 570 h 747"/>
                              <a:gd name="T74" fmla="*/ 18 w 18"/>
                              <a:gd name="T75" fmla="*/ 626 h 747"/>
                              <a:gd name="T76" fmla="*/ 18 w 18"/>
                              <a:gd name="T77" fmla="*/ 674 h 747"/>
                              <a:gd name="T78" fmla="*/ 18 w 18"/>
                              <a:gd name="T79" fmla="*/ 710 h 747"/>
                              <a:gd name="T80" fmla="*/ 18 w 18"/>
                              <a:gd name="T81" fmla="*/ 733 h 747"/>
                              <a:gd name="T82" fmla="*/ 18 w 18"/>
                              <a:gd name="T83" fmla="*/ 742 h 747"/>
                              <a:gd name="T84" fmla="*/ 18 w 18"/>
                              <a:gd name="T85" fmla="*/ 742 h 747"/>
                              <a:gd name="T86" fmla="*/ 18 w 18"/>
                              <a:gd name="T87" fmla="*/ 742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8" h="747">
                                <a:moveTo>
                                  <a:pt x="18" y="742"/>
                                </a:moveTo>
                                <a:lnTo>
                                  <a:pt x="11" y="747"/>
                                </a:lnTo>
                                <a:lnTo>
                                  <a:pt x="3" y="747"/>
                                </a:lnTo>
                                <a:lnTo>
                                  <a:pt x="0" y="733"/>
                                </a:lnTo>
                                <a:lnTo>
                                  <a:pt x="0" y="725"/>
                                </a:lnTo>
                                <a:lnTo>
                                  <a:pt x="0" y="703"/>
                                </a:lnTo>
                                <a:lnTo>
                                  <a:pt x="0" y="668"/>
                                </a:lnTo>
                                <a:lnTo>
                                  <a:pt x="0" y="623"/>
                                </a:lnTo>
                                <a:lnTo>
                                  <a:pt x="0" y="569"/>
                                </a:lnTo>
                                <a:lnTo>
                                  <a:pt x="0" y="510"/>
                                </a:lnTo>
                                <a:lnTo>
                                  <a:pt x="0" y="445"/>
                                </a:lnTo>
                                <a:lnTo>
                                  <a:pt x="0" y="379"/>
                                </a:lnTo>
                                <a:lnTo>
                                  <a:pt x="0" y="313"/>
                                </a:lnTo>
                                <a:lnTo>
                                  <a:pt x="0" y="250"/>
                                </a:lnTo>
                                <a:lnTo>
                                  <a:pt x="1" y="191"/>
                                </a:lnTo>
                                <a:lnTo>
                                  <a:pt x="1" y="137"/>
                                </a:lnTo>
                                <a:lnTo>
                                  <a:pt x="1" y="92"/>
                                </a:lnTo>
                                <a:lnTo>
                                  <a:pt x="1" y="57"/>
                                </a:lnTo>
                                <a:lnTo>
                                  <a:pt x="1" y="35"/>
                                </a:lnTo>
                                <a:lnTo>
                                  <a:pt x="1" y="26"/>
                                </a:lnTo>
                                <a:lnTo>
                                  <a:pt x="7" y="15"/>
                                </a:lnTo>
                                <a:lnTo>
                                  <a:pt x="12" y="6"/>
                                </a:lnTo>
                                <a:lnTo>
                                  <a:pt x="18" y="0"/>
                                </a:lnTo>
                                <a:lnTo>
                                  <a:pt x="18" y="9"/>
                                </a:lnTo>
                                <a:lnTo>
                                  <a:pt x="18" y="33"/>
                                </a:lnTo>
                                <a:lnTo>
                                  <a:pt x="18" y="69"/>
                                </a:lnTo>
                                <a:lnTo>
                                  <a:pt x="18" y="116"/>
                                </a:lnTo>
                                <a:lnTo>
                                  <a:pt x="18" y="172"/>
                                </a:lnTo>
                                <a:lnTo>
                                  <a:pt x="18" y="236"/>
                                </a:lnTo>
                                <a:lnTo>
                                  <a:pt x="18" y="302"/>
                                </a:lnTo>
                                <a:lnTo>
                                  <a:pt x="18" y="372"/>
                                </a:lnTo>
                                <a:lnTo>
                                  <a:pt x="18" y="441"/>
                                </a:lnTo>
                                <a:lnTo>
                                  <a:pt x="18" y="508"/>
                                </a:lnTo>
                                <a:lnTo>
                                  <a:pt x="18" y="570"/>
                                </a:lnTo>
                                <a:lnTo>
                                  <a:pt x="18" y="626"/>
                                </a:lnTo>
                                <a:lnTo>
                                  <a:pt x="18" y="674"/>
                                </a:lnTo>
                                <a:lnTo>
                                  <a:pt x="18" y="710"/>
                                </a:lnTo>
                                <a:lnTo>
                                  <a:pt x="18" y="733"/>
                                </a:lnTo>
                                <a:lnTo>
                                  <a:pt x="18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32"/>
                        <wps:cNvSpPr>
                          <a:spLocks/>
                        </wps:cNvSpPr>
                        <wps:spPr bwMode="auto">
                          <a:xfrm>
                            <a:off x="316" y="1219"/>
                            <a:ext cx="6" cy="18"/>
                          </a:xfrm>
                          <a:custGeom>
                            <a:avLst/>
                            <a:gdLst>
                              <a:gd name="T0" fmla="*/ 25 w 25"/>
                              <a:gd name="T1" fmla="*/ 7 h 70"/>
                              <a:gd name="T2" fmla="*/ 25 w 25"/>
                              <a:gd name="T3" fmla="*/ 23 h 70"/>
                              <a:gd name="T4" fmla="*/ 25 w 25"/>
                              <a:gd name="T5" fmla="*/ 53 h 70"/>
                              <a:gd name="T6" fmla="*/ 25 w 25"/>
                              <a:gd name="T7" fmla="*/ 69 h 70"/>
                              <a:gd name="T8" fmla="*/ 25 w 25"/>
                              <a:gd name="T9" fmla="*/ 69 h 70"/>
                              <a:gd name="T10" fmla="*/ 16 w 25"/>
                              <a:gd name="T11" fmla="*/ 70 h 70"/>
                              <a:gd name="T12" fmla="*/ 8 w 25"/>
                              <a:gd name="T13" fmla="*/ 69 h 70"/>
                              <a:gd name="T14" fmla="*/ 0 w 25"/>
                              <a:gd name="T15" fmla="*/ 68 h 70"/>
                              <a:gd name="T16" fmla="*/ 0 w 25"/>
                              <a:gd name="T17" fmla="*/ 68 h 70"/>
                              <a:gd name="T18" fmla="*/ 0 w 25"/>
                              <a:gd name="T19" fmla="*/ 50 h 70"/>
                              <a:gd name="T20" fmla="*/ 0 w 25"/>
                              <a:gd name="T21" fmla="*/ 17 h 70"/>
                              <a:gd name="T22" fmla="*/ 0 w 25"/>
                              <a:gd name="T23" fmla="*/ 0 h 70"/>
                              <a:gd name="T24" fmla="*/ 0 w 25"/>
                              <a:gd name="T25" fmla="*/ 0 h 70"/>
                              <a:gd name="T26" fmla="*/ 8 w 25"/>
                              <a:gd name="T27" fmla="*/ 2 h 70"/>
                              <a:gd name="T28" fmla="*/ 17 w 25"/>
                              <a:gd name="T29" fmla="*/ 3 h 70"/>
                              <a:gd name="T30" fmla="*/ 25 w 25"/>
                              <a:gd name="T31" fmla="*/ 7 h 70"/>
                              <a:gd name="T32" fmla="*/ 25 w 25"/>
                              <a:gd name="T33" fmla="*/ 7 h 70"/>
                              <a:gd name="T34" fmla="*/ 25 w 25"/>
                              <a:gd name="T35" fmla="*/ 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70">
                                <a:moveTo>
                                  <a:pt x="25" y="7"/>
                                </a:moveTo>
                                <a:lnTo>
                                  <a:pt x="25" y="23"/>
                                </a:lnTo>
                                <a:lnTo>
                                  <a:pt x="25" y="53"/>
                                </a:lnTo>
                                <a:lnTo>
                                  <a:pt x="25" y="69"/>
                                </a:lnTo>
                                <a:lnTo>
                                  <a:pt x="16" y="70"/>
                                </a:lnTo>
                                <a:lnTo>
                                  <a:pt x="8" y="69"/>
                                </a:ln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17" y="3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33"/>
                        <wps:cNvSpPr>
                          <a:spLocks/>
                        </wps:cNvSpPr>
                        <wps:spPr bwMode="auto">
                          <a:xfrm>
                            <a:off x="385" y="1235"/>
                            <a:ext cx="5" cy="7"/>
                          </a:xfrm>
                          <a:custGeom>
                            <a:avLst/>
                            <a:gdLst>
                              <a:gd name="T0" fmla="*/ 19 w 19"/>
                              <a:gd name="T1" fmla="*/ 10 h 29"/>
                              <a:gd name="T2" fmla="*/ 19 w 19"/>
                              <a:gd name="T3" fmla="*/ 15 h 29"/>
                              <a:gd name="T4" fmla="*/ 19 w 19"/>
                              <a:gd name="T5" fmla="*/ 23 h 29"/>
                              <a:gd name="T6" fmla="*/ 19 w 19"/>
                              <a:gd name="T7" fmla="*/ 28 h 29"/>
                              <a:gd name="T8" fmla="*/ 19 w 19"/>
                              <a:gd name="T9" fmla="*/ 28 h 29"/>
                              <a:gd name="T10" fmla="*/ 14 w 19"/>
                              <a:gd name="T11" fmla="*/ 29 h 29"/>
                              <a:gd name="T12" fmla="*/ 7 w 19"/>
                              <a:gd name="T13" fmla="*/ 29 h 29"/>
                              <a:gd name="T14" fmla="*/ 1 w 19"/>
                              <a:gd name="T15" fmla="*/ 29 h 29"/>
                              <a:gd name="T16" fmla="*/ 1 w 19"/>
                              <a:gd name="T17" fmla="*/ 29 h 29"/>
                              <a:gd name="T18" fmla="*/ 1 w 19"/>
                              <a:gd name="T19" fmla="*/ 21 h 29"/>
                              <a:gd name="T20" fmla="*/ 1 w 19"/>
                              <a:gd name="T21" fmla="*/ 7 h 29"/>
                              <a:gd name="T22" fmla="*/ 0 w 19"/>
                              <a:gd name="T23" fmla="*/ 0 h 29"/>
                              <a:gd name="T24" fmla="*/ 0 w 19"/>
                              <a:gd name="T25" fmla="*/ 0 h 29"/>
                              <a:gd name="T26" fmla="*/ 7 w 19"/>
                              <a:gd name="T27" fmla="*/ 3 h 29"/>
                              <a:gd name="T28" fmla="*/ 15 w 19"/>
                              <a:gd name="T29" fmla="*/ 5 h 29"/>
                              <a:gd name="T30" fmla="*/ 19 w 19"/>
                              <a:gd name="T31" fmla="*/ 10 h 29"/>
                              <a:gd name="T32" fmla="*/ 19 w 19"/>
                              <a:gd name="T33" fmla="*/ 10 h 29"/>
                              <a:gd name="T34" fmla="*/ 19 w 19"/>
                              <a:gd name="T35" fmla="*/ 1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19" y="10"/>
                                </a:moveTo>
                                <a:lnTo>
                                  <a:pt x="19" y="15"/>
                                </a:lnTo>
                                <a:lnTo>
                                  <a:pt x="19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29"/>
                                </a:lnTo>
                                <a:lnTo>
                                  <a:pt x="7" y="29"/>
                                </a:lnTo>
                                <a:lnTo>
                                  <a:pt x="1" y="29"/>
                                </a:lnTo>
                                <a:lnTo>
                                  <a:pt x="1" y="21"/>
                                </a:lnTo>
                                <a:lnTo>
                                  <a:pt x="1" y="7"/>
                                </a:ln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34"/>
                        <wps:cNvSpPr>
                          <a:spLocks/>
                        </wps:cNvSpPr>
                        <wps:spPr bwMode="auto">
                          <a:xfrm>
                            <a:off x="275" y="918"/>
                            <a:ext cx="5" cy="320"/>
                          </a:xfrm>
                          <a:custGeom>
                            <a:avLst/>
                            <a:gdLst>
                              <a:gd name="T0" fmla="*/ 19 w 19"/>
                              <a:gd name="T1" fmla="*/ 28 h 1278"/>
                              <a:gd name="T2" fmla="*/ 3 w 19"/>
                              <a:gd name="T3" fmla="*/ 0 h 1278"/>
                              <a:gd name="T4" fmla="*/ 0 w 19"/>
                              <a:gd name="T5" fmla="*/ 1278 h 1278"/>
                              <a:gd name="T6" fmla="*/ 6 w 19"/>
                              <a:gd name="T7" fmla="*/ 1172 h 1278"/>
                              <a:gd name="T8" fmla="*/ 12 w 19"/>
                              <a:gd name="T9" fmla="*/ 1103 h 1278"/>
                              <a:gd name="T10" fmla="*/ 6 w 19"/>
                              <a:gd name="T11" fmla="*/ 1035 h 1278"/>
                              <a:gd name="T12" fmla="*/ 12 w 19"/>
                              <a:gd name="T13" fmla="*/ 997 h 1278"/>
                              <a:gd name="T14" fmla="*/ 19 w 19"/>
                              <a:gd name="T15" fmla="*/ 981 h 1278"/>
                              <a:gd name="T16" fmla="*/ 19 w 19"/>
                              <a:gd name="T17" fmla="*/ 28 h 1278"/>
                              <a:gd name="T18" fmla="*/ 19 w 19"/>
                              <a:gd name="T19" fmla="*/ 28 h 1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1278">
                                <a:moveTo>
                                  <a:pt x="19" y="28"/>
                                </a:moveTo>
                                <a:lnTo>
                                  <a:pt x="3" y="0"/>
                                </a:lnTo>
                                <a:lnTo>
                                  <a:pt x="0" y="1278"/>
                                </a:lnTo>
                                <a:lnTo>
                                  <a:pt x="6" y="1172"/>
                                </a:lnTo>
                                <a:lnTo>
                                  <a:pt x="12" y="1103"/>
                                </a:lnTo>
                                <a:lnTo>
                                  <a:pt x="6" y="1035"/>
                                </a:lnTo>
                                <a:lnTo>
                                  <a:pt x="12" y="997"/>
                                </a:lnTo>
                                <a:lnTo>
                                  <a:pt x="19" y="981"/>
                                </a:lnTo>
                                <a:lnTo>
                                  <a:pt x="1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35"/>
                        <wps:cNvSpPr>
                          <a:spLocks/>
                        </wps:cNvSpPr>
                        <wps:spPr bwMode="auto">
                          <a:xfrm>
                            <a:off x="336" y="1056"/>
                            <a:ext cx="5" cy="116"/>
                          </a:xfrm>
                          <a:custGeom>
                            <a:avLst/>
                            <a:gdLst>
                              <a:gd name="T0" fmla="*/ 0 w 23"/>
                              <a:gd name="T1" fmla="*/ 453 h 466"/>
                              <a:gd name="T2" fmla="*/ 22 w 23"/>
                              <a:gd name="T3" fmla="*/ 466 h 466"/>
                              <a:gd name="T4" fmla="*/ 23 w 23"/>
                              <a:gd name="T5" fmla="*/ 50 h 466"/>
                              <a:gd name="T6" fmla="*/ 7 w 23"/>
                              <a:gd name="T7" fmla="*/ 0 h 466"/>
                              <a:gd name="T8" fmla="*/ 0 w 23"/>
                              <a:gd name="T9" fmla="*/ 453 h 466"/>
                              <a:gd name="T10" fmla="*/ 0 w 23"/>
                              <a:gd name="T11" fmla="*/ 453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66">
                                <a:moveTo>
                                  <a:pt x="0" y="453"/>
                                </a:moveTo>
                                <a:lnTo>
                                  <a:pt x="22" y="466"/>
                                </a:lnTo>
                                <a:lnTo>
                                  <a:pt x="23" y="50"/>
                                </a:lnTo>
                                <a:lnTo>
                                  <a:pt x="7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6"/>
                        <wps:cNvSpPr>
                          <a:spLocks/>
                        </wps:cNvSpPr>
                        <wps:spPr bwMode="auto">
                          <a:xfrm>
                            <a:off x="362" y="1228"/>
                            <a:ext cx="5" cy="11"/>
                          </a:xfrm>
                          <a:custGeom>
                            <a:avLst/>
                            <a:gdLst>
                              <a:gd name="T0" fmla="*/ 19 w 19"/>
                              <a:gd name="T1" fmla="*/ 44 h 44"/>
                              <a:gd name="T2" fmla="*/ 19 w 19"/>
                              <a:gd name="T3" fmla="*/ 12 h 44"/>
                              <a:gd name="T4" fmla="*/ 0 w 19"/>
                              <a:gd name="T5" fmla="*/ 0 h 44"/>
                              <a:gd name="T6" fmla="*/ 0 w 19"/>
                              <a:gd name="T7" fmla="*/ 42 h 44"/>
                              <a:gd name="T8" fmla="*/ 19 w 19"/>
                              <a:gd name="T9" fmla="*/ 44 h 44"/>
                              <a:gd name="T10" fmla="*/ 19 w 19"/>
                              <a:gd name="T11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4">
                                <a:moveTo>
                                  <a:pt x="19" y="44"/>
                                </a:moveTo>
                                <a:lnTo>
                                  <a:pt x="19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1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7"/>
                        <wps:cNvSpPr>
                          <a:spLocks/>
                        </wps:cNvSpPr>
                        <wps:spPr bwMode="auto">
                          <a:xfrm>
                            <a:off x="338" y="1222"/>
                            <a:ext cx="6" cy="15"/>
                          </a:xfrm>
                          <a:custGeom>
                            <a:avLst/>
                            <a:gdLst>
                              <a:gd name="T0" fmla="*/ 22 w 23"/>
                              <a:gd name="T1" fmla="*/ 12 h 60"/>
                              <a:gd name="T2" fmla="*/ 0 w 23"/>
                              <a:gd name="T3" fmla="*/ 0 h 60"/>
                              <a:gd name="T4" fmla="*/ 0 w 23"/>
                              <a:gd name="T5" fmla="*/ 60 h 60"/>
                              <a:gd name="T6" fmla="*/ 23 w 23"/>
                              <a:gd name="T7" fmla="*/ 60 h 60"/>
                              <a:gd name="T8" fmla="*/ 22 w 23"/>
                              <a:gd name="T9" fmla="*/ 12 h 60"/>
                              <a:gd name="T10" fmla="*/ 22 w 23"/>
                              <a:gd name="T11" fmla="*/ 1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60">
                                <a:moveTo>
                                  <a:pt x="22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3" y="60"/>
                                </a:lnTo>
                                <a:lnTo>
                                  <a:pt x="2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8"/>
                        <wps:cNvSpPr>
                          <a:spLocks/>
                        </wps:cNvSpPr>
                        <wps:spPr bwMode="auto">
                          <a:xfrm>
                            <a:off x="503" y="1039"/>
                            <a:ext cx="4" cy="137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549"/>
                              <a:gd name="T2" fmla="*/ 17 w 17"/>
                              <a:gd name="T3" fmla="*/ 0 h 549"/>
                              <a:gd name="T4" fmla="*/ 17 w 17"/>
                              <a:gd name="T5" fmla="*/ 471 h 549"/>
                              <a:gd name="T6" fmla="*/ 0 w 17"/>
                              <a:gd name="T7" fmla="*/ 549 h 549"/>
                              <a:gd name="T8" fmla="*/ 0 w 17"/>
                              <a:gd name="T9" fmla="*/ 34 h 549"/>
                              <a:gd name="T10" fmla="*/ 0 w 17"/>
                              <a:gd name="T11" fmla="*/ 34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549">
                                <a:moveTo>
                                  <a:pt x="0" y="34"/>
                                </a:moveTo>
                                <a:lnTo>
                                  <a:pt x="17" y="0"/>
                                </a:lnTo>
                                <a:lnTo>
                                  <a:pt x="17" y="471"/>
                                </a:lnTo>
                                <a:lnTo>
                                  <a:pt x="0" y="54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9"/>
                        <wps:cNvSpPr>
                          <a:spLocks/>
                        </wps:cNvSpPr>
                        <wps:spPr bwMode="auto">
                          <a:xfrm>
                            <a:off x="1152" y="916"/>
                            <a:ext cx="6" cy="267"/>
                          </a:xfrm>
                          <a:custGeom>
                            <a:avLst/>
                            <a:gdLst>
                              <a:gd name="T0" fmla="*/ 22 w 23"/>
                              <a:gd name="T1" fmla="*/ 1068 h 1068"/>
                              <a:gd name="T2" fmla="*/ 12 w 23"/>
                              <a:gd name="T3" fmla="*/ 1059 h 1068"/>
                              <a:gd name="T4" fmla="*/ 3 w 23"/>
                              <a:gd name="T5" fmla="*/ 1050 h 1068"/>
                              <a:gd name="T6" fmla="*/ 1 w 23"/>
                              <a:gd name="T7" fmla="*/ 1030 h 1068"/>
                              <a:gd name="T8" fmla="*/ 1 w 23"/>
                              <a:gd name="T9" fmla="*/ 1030 h 1068"/>
                              <a:gd name="T10" fmla="*/ 1 w 23"/>
                              <a:gd name="T11" fmla="*/ 988 h 1068"/>
                              <a:gd name="T12" fmla="*/ 2 w 23"/>
                              <a:gd name="T13" fmla="*/ 945 h 1068"/>
                              <a:gd name="T14" fmla="*/ 2 w 23"/>
                              <a:gd name="T15" fmla="*/ 903 h 1068"/>
                              <a:gd name="T16" fmla="*/ 2 w 23"/>
                              <a:gd name="T17" fmla="*/ 860 h 1068"/>
                              <a:gd name="T18" fmla="*/ 2 w 23"/>
                              <a:gd name="T19" fmla="*/ 817 h 1068"/>
                              <a:gd name="T20" fmla="*/ 2 w 23"/>
                              <a:gd name="T21" fmla="*/ 774 h 1068"/>
                              <a:gd name="T22" fmla="*/ 2 w 23"/>
                              <a:gd name="T23" fmla="*/ 730 h 1068"/>
                              <a:gd name="T24" fmla="*/ 2 w 23"/>
                              <a:gd name="T25" fmla="*/ 688 h 1068"/>
                              <a:gd name="T26" fmla="*/ 1 w 23"/>
                              <a:gd name="T27" fmla="*/ 644 h 1068"/>
                              <a:gd name="T28" fmla="*/ 1 w 23"/>
                              <a:gd name="T29" fmla="*/ 601 h 1068"/>
                              <a:gd name="T30" fmla="*/ 1 w 23"/>
                              <a:gd name="T31" fmla="*/ 557 h 1068"/>
                              <a:gd name="T32" fmla="*/ 1 w 23"/>
                              <a:gd name="T33" fmla="*/ 513 h 1068"/>
                              <a:gd name="T34" fmla="*/ 1 w 23"/>
                              <a:gd name="T35" fmla="*/ 469 h 1068"/>
                              <a:gd name="T36" fmla="*/ 0 w 23"/>
                              <a:gd name="T37" fmla="*/ 426 h 1068"/>
                              <a:gd name="T38" fmla="*/ 0 w 23"/>
                              <a:gd name="T39" fmla="*/ 382 h 1068"/>
                              <a:gd name="T40" fmla="*/ 0 w 23"/>
                              <a:gd name="T41" fmla="*/ 338 h 1068"/>
                              <a:gd name="T42" fmla="*/ 0 w 23"/>
                              <a:gd name="T43" fmla="*/ 294 h 1068"/>
                              <a:gd name="T44" fmla="*/ 0 w 23"/>
                              <a:gd name="T45" fmla="*/ 250 h 1068"/>
                              <a:gd name="T46" fmla="*/ 1 w 23"/>
                              <a:gd name="T47" fmla="*/ 205 h 1068"/>
                              <a:gd name="T48" fmla="*/ 1 w 23"/>
                              <a:gd name="T49" fmla="*/ 161 h 1068"/>
                              <a:gd name="T50" fmla="*/ 1 w 23"/>
                              <a:gd name="T51" fmla="*/ 116 h 1068"/>
                              <a:gd name="T52" fmla="*/ 2 w 23"/>
                              <a:gd name="T53" fmla="*/ 71 h 1068"/>
                              <a:gd name="T54" fmla="*/ 3 w 23"/>
                              <a:gd name="T55" fmla="*/ 27 h 1068"/>
                              <a:gd name="T56" fmla="*/ 3 w 23"/>
                              <a:gd name="T57" fmla="*/ 27 h 1068"/>
                              <a:gd name="T58" fmla="*/ 11 w 23"/>
                              <a:gd name="T59" fmla="*/ 20 h 1068"/>
                              <a:gd name="T60" fmla="*/ 18 w 23"/>
                              <a:gd name="T61" fmla="*/ 13 h 1068"/>
                              <a:gd name="T62" fmla="*/ 23 w 23"/>
                              <a:gd name="T63" fmla="*/ 0 h 1068"/>
                              <a:gd name="T64" fmla="*/ 23 w 23"/>
                              <a:gd name="T65" fmla="*/ 0 h 1068"/>
                              <a:gd name="T66" fmla="*/ 23 w 23"/>
                              <a:gd name="T67" fmla="*/ 44 h 1068"/>
                              <a:gd name="T68" fmla="*/ 23 w 23"/>
                              <a:gd name="T69" fmla="*/ 89 h 1068"/>
                              <a:gd name="T70" fmla="*/ 23 w 23"/>
                              <a:gd name="T71" fmla="*/ 133 h 1068"/>
                              <a:gd name="T72" fmla="*/ 22 w 23"/>
                              <a:gd name="T73" fmla="*/ 178 h 1068"/>
                              <a:gd name="T74" fmla="*/ 22 w 23"/>
                              <a:gd name="T75" fmla="*/ 223 h 1068"/>
                              <a:gd name="T76" fmla="*/ 22 w 23"/>
                              <a:gd name="T77" fmla="*/ 266 h 1068"/>
                              <a:gd name="T78" fmla="*/ 22 w 23"/>
                              <a:gd name="T79" fmla="*/ 311 h 1068"/>
                              <a:gd name="T80" fmla="*/ 22 w 23"/>
                              <a:gd name="T81" fmla="*/ 355 h 1068"/>
                              <a:gd name="T82" fmla="*/ 22 w 23"/>
                              <a:gd name="T83" fmla="*/ 400 h 1068"/>
                              <a:gd name="T84" fmla="*/ 22 w 23"/>
                              <a:gd name="T85" fmla="*/ 445 h 1068"/>
                              <a:gd name="T86" fmla="*/ 22 w 23"/>
                              <a:gd name="T87" fmla="*/ 489 h 1068"/>
                              <a:gd name="T88" fmla="*/ 22 w 23"/>
                              <a:gd name="T89" fmla="*/ 534 h 1068"/>
                              <a:gd name="T90" fmla="*/ 22 w 23"/>
                              <a:gd name="T91" fmla="*/ 578 h 1068"/>
                              <a:gd name="T92" fmla="*/ 22 w 23"/>
                              <a:gd name="T93" fmla="*/ 623 h 1068"/>
                              <a:gd name="T94" fmla="*/ 22 w 23"/>
                              <a:gd name="T95" fmla="*/ 668 h 1068"/>
                              <a:gd name="T96" fmla="*/ 22 w 23"/>
                              <a:gd name="T97" fmla="*/ 712 h 1068"/>
                              <a:gd name="T98" fmla="*/ 22 w 23"/>
                              <a:gd name="T99" fmla="*/ 757 h 1068"/>
                              <a:gd name="T100" fmla="*/ 22 w 23"/>
                              <a:gd name="T101" fmla="*/ 802 h 1068"/>
                              <a:gd name="T102" fmla="*/ 22 w 23"/>
                              <a:gd name="T103" fmla="*/ 846 h 1068"/>
                              <a:gd name="T104" fmla="*/ 22 w 23"/>
                              <a:gd name="T105" fmla="*/ 891 h 1068"/>
                              <a:gd name="T106" fmla="*/ 22 w 23"/>
                              <a:gd name="T107" fmla="*/ 934 h 1068"/>
                              <a:gd name="T108" fmla="*/ 22 w 23"/>
                              <a:gd name="T109" fmla="*/ 979 h 1068"/>
                              <a:gd name="T110" fmla="*/ 22 w 23"/>
                              <a:gd name="T111" fmla="*/ 1024 h 1068"/>
                              <a:gd name="T112" fmla="*/ 22 w 23"/>
                              <a:gd name="T113" fmla="*/ 1068 h 1068"/>
                              <a:gd name="T114" fmla="*/ 22 w 23"/>
                              <a:gd name="T115" fmla="*/ 1068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" h="1068">
                                <a:moveTo>
                                  <a:pt x="22" y="1068"/>
                                </a:moveTo>
                                <a:lnTo>
                                  <a:pt x="12" y="1059"/>
                                </a:lnTo>
                                <a:lnTo>
                                  <a:pt x="3" y="1050"/>
                                </a:lnTo>
                                <a:lnTo>
                                  <a:pt x="1" y="1030"/>
                                </a:lnTo>
                                <a:lnTo>
                                  <a:pt x="1" y="988"/>
                                </a:lnTo>
                                <a:lnTo>
                                  <a:pt x="2" y="945"/>
                                </a:lnTo>
                                <a:lnTo>
                                  <a:pt x="2" y="903"/>
                                </a:lnTo>
                                <a:lnTo>
                                  <a:pt x="2" y="860"/>
                                </a:lnTo>
                                <a:lnTo>
                                  <a:pt x="2" y="817"/>
                                </a:lnTo>
                                <a:lnTo>
                                  <a:pt x="2" y="774"/>
                                </a:lnTo>
                                <a:lnTo>
                                  <a:pt x="2" y="730"/>
                                </a:lnTo>
                                <a:lnTo>
                                  <a:pt x="2" y="688"/>
                                </a:lnTo>
                                <a:lnTo>
                                  <a:pt x="1" y="644"/>
                                </a:lnTo>
                                <a:lnTo>
                                  <a:pt x="1" y="601"/>
                                </a:lnTo>
                                <a:lnTo>
                                  <a:pt x="1" y="557"/>
                                </a:lnTo>
                                <a:lnTo>
                                  <a:pt x="1" y="513"/>
                                </a:lnTo>
                                <a:lnTo>
                                  <a:pt x="1" y="469"/>
                                </a:lnTo>
                                <a:lnTo>
                                  <a:pt x="0" y="426"/>
                                </a:lnTo>
                                <a:lnTo>
                                  <a:pt x="0" y="382"/>
                                </a:lnTo>
                                <a:lnTo>
                                  <a:pt x="0" y="338"/>
                                </a:lnTo>
                                <a:lnTo>
                                  <a:pt x="0" y="294"/>
                                </a:lnTo>
                                <a:lnTo>
                                  <a:pt x="0" y="250"/>
                                </a:lnTo>
                                <a:lnTo>
                                  <a:pt x="1" y="205"/>
                                </a:lnTo>
                                <a:lnTo>
                                  <a:pt x="1" y="161"/>
                                </a:lnTo>
                                <a:lnTo>
                                  <a:pt x="1" y="116"/>
                                </a:lnTo>
                                <a:lnTo>
                                  <a:pt x="2" y="71"/>
                                </a:lnTo>
                                <a:lnTo>
                                  <a:pt x="3" y="27"/>
                                </a:lnTo>
                                <a:lnTo>
                                  <a:pt x="11" y="20"/>
                                </a:lnTo>
                                <a:lnTo>
                                  <a:pt x="18" y="13"/>
                                </a:lnTo>
                                <a:lnTo>
                                  <a:pt x="23" y="0"/>
                                </a:lnTo>
                                <a:lnTo>
                                  <a:pt x="23" y="44"/>
                                </a:lnTo>
                                <a:lnTo>
                                  <a:pt x="23" y="89"/>
                                </a:lnTo>
                                <a:lnTo>
                                  <a:pt x="23" y="133"/>
                                </a:lnTo>
                                <a:lnTo>
                                  <a:pt x="22" y="178"/>
                                </a:lnTo>
                                <a:lnTo>
                                  <a:pt x="22" y="223"/>
                                </a:lnTo>
                                <a:lnTo>
                                  <a:pt x="22" y="266"/>
                                </a:lnTo>
                                <a:lnTo>
                                  <a:pt x="22" y="311"/>
                                </a:lnTo>
                                <a:lnTo>
                                  <a:pt x="22" y="355"/>
                                </a:lnTo>
                                <a:lnTo>
                                  <a:pt x="22" y="400"/>
                                </a:lnTo>
                                <a:lnTo>
                                  <a:pt x="22" y="445"/>
                                </a:lnTo>
                                <a:lnTo>
                                  <a:pt x="22" y="489"/>
                                </a:lnTo>
                                <a:lnTo>
                                  <a:pt x="22" y="534"/>
                                </a:lnTo>
                                <a:lnTo>
                                  <a:pt x="22" y="578"/>
                                </a:lnTo>
                                <a:lnTo>
                                  <a:pt x="22" y="623"/>
                                </a:lnTo>
                                <a:lnTo>
                                  <a:pt x="22" y="668"/>
                                </a:lnTo>
                                <a:lnTo>
                                  <a:pt x="22" y="712"/>
                                </a:lnTo>
                                <a:lnTo>
                                  <a:pt x="22" y="757"/>
                                </a:lnTo>
                                <a:lnTo>
                                  <a:pt x="22" y="802"/>
                                </a:lnTo>
                                <a:lnTo>
                                  <a:pt x="22" y="846"/>
                                </a:lnTo>
                                <a:lnTo>
                                  <a:pt x="22" y="891"/>
                                </a:lnTo>
                                <a:lnTo>
                                  <a:pt x="22" y="934"/>
                                </a:lnTo>
                                <a:lnTo>
                                  <a:pt x="22" y="979"/>
                                </a:lnTo>
                                <a:lnTo>
                                  <a:pt x="22" y="1024"/>
                                </a:lnTo>
                                <a:lnTo>
                                  <a:pt x="22" y="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0"/>
                        <wps:cNvSpPr>
                          <a:spLocks/>
                        </wps:cNvSpPr>
                        <wps:spPr bwMode="auto">
                          <a:xfrm>
                            <a:off x="1174" y="915"/>
                            <a:ext cx="4" cy="282"/>
                          </a:xfrm>
                          <a:custGeom>
                            <a:avLst/>
                            <a:gdLst>
                              <a:gd name="T0" fmla="*/ 19 w 19"/>
                              <a:gd name="T1" fmla="*/ 1127 h 1127"/>
                              <a:gd name="T2" fmla="*/ 15 w 19"/>
                              <a:gd name="T3" fmla="*/ 1126 h 1127"/>
                              <a:gd name="T4" fmla="*/ 7 w 19"/>
                              <a:gd name="T5" fmla="*/ 1125 h 1127"/>
                              <a:gd name="T6" fmla="*/ 2 w 19"/>
                              <a:gd name="T7" fmla="*/ 1124 h 1127"/>
                              <a:gd name="T8" fmla="*/ 2 w 19"/>
                              <a:gd name="T9" fmla="*/ 1124 h 1127"/>
                              <a:gd name="T10" fmla="*/ 2 w 19"/>
                              <a:gd name="T11" fmla="*/ 1081 h 1127"/>
                              <a:gd name="T12" fmla="*/ 2 w 19"/>
                              <a:gd name="T13" fmla="*/ 1037 h 1127"/>
                              <a:gd name="T14" fmla="*/ 1 w 19"/>
                              <a:gd name="T15" fmla="*/ 994 h 1127"/>
                              <a:gd name="T16" fmla="*/ 1 w 19"/>
                              <a:gd name="T17" fmla="*/ 952 h 1127"/>
                              <a:gd name="T18" fmla="*/ 1 w 19"/>
                              <a:gd name="T19" fmla="*/ 908 h 1127"/>
                              <a:gd name="T20" fmla="*/ 1 w 19"/>
                              <a:gd name="T21" fmla="*/ 865 h 1127"/>
                              <a:gd name="T22" fmla="*/ 1 w 19"/>
                              <a:gd name="T23" fmla="*/ 821 h 1127"/>
                              <a:gd name="T24" fmla="*/ 1 w 19"/>
                              <a:gd name="T25" fmla="*/ 778 h 1127"/>
                              <a:gd name="T26" fmla="*/ 1 w 19"/>
                              <a:gd name="T27" fmla="*/ 734 h 1127"/>
                              <a:gd name="T28" fmla="*/ 1 w 19"/>
                              <a:gd name="T29" fmla="*/ 692 h 1127"/>
                              <a:gd name="T30" fmla="*/ 1 w 19"/>
                              <a:gd name="T31" fmla="*/ 649 h 1127"/>
                              <a:gd name="T32" fmla="*/ 1 w 19"/>
                              <a:gd name="T33" fmla="*/ 605 h 1127"/>
                              <a:gd name="T34" fmla="*/ 1 w 19"/>
                              <a:gd name="T35" fmla="*/ 562 h 1127"/>
                              <a:gd name="T36" fmla="*/ 1 w 19"/>
                              <a:gd name="T37" fmla="*/ 518 h 1127"/>
                              <a:gd name="T38" fmla="*/ 1 w 19"/>
                              <a:gd name="T39" fmla="*/ 476 h 1127"/>
                              <a:gd name="T40" fmla="*/ 1 w 19"/>
                              <a:gd name="T41" fmla="*/ 432 h 1127"/>
                              <a:gd name="T42" fmla="*/ 1 w 19"/>
                              <a:gd name="T43" fmla="*/ 389 h 1127"/>
                              <a:gd name="T44" fmla="*/ 1 w 19"/>
                              <a:gd name="T45" fmla="*/ 346 h 1127"/>
                              <a:gd name="T46" fmla="*/ 0 w 19"/>
                              <a:gd name="T47" fmla="*/ 302 h 1127"/>
                              <a:gd name="T48" fmla="*/ 0 w 19"/>
                              <a:gd name="T49" fmla="*/ 260 h 1127"/>
                              <a:gd name="T50" fmla="*/ 0 w 19"/>
                              <a:gd name="T51" fmla="*/ 216 h 1127"/>
                              <a:gd name="T52" fmla="*/ 0 w 19"/>
                              <a:gd name="T53" fmla="*/ 173 h 1127"/>
                              <a:gd name="T54" fmla="*/ 0 w 19"/>
                              <a:gd name="T55" fmla="*/ 129 h 1127"/>
                              <a:gd name="T56" fmla="*/ 0 w 19"/>
                              <a:gd name="T57" fmla="*/ 86 h 1127"/>
                              <a:gd name="T58" fmla="*/ 0 w 19"/>
                              <a:gd name="T59" fmla="*/ 42 h 1127"/>
                              <a:gd name="T60" fmla="*/ 0 w 19"/>
                              <a:gd name="T61" fmla="*/ 0 h 1127"/>
                              <a:gd name="T62" fmla="*/ 0 w 19"/>
                              <a:gd name="T63" fmla="*/ 0 h 1127"/>
                              <a:gd name="T64" fmla="*/ 6 w 19"/>
                              <a:gd name="T65" fmla="*/ 5 h 1127"/>
                              <a:gd name="T66" fmla="*/ 15 w 19"/>
                              <a:gd name="T67" fmla="*/ 14 h 1127"/>
                              <a:gd name="T68" fmla="*/ 19 w 19"/>
                              <a:gd name="T69" fmla="*/ 18 h 1127"/>
                              <a:gd name="T70" fmla="*/ 19 w 19"/>
                              <a:gd name="T71" fmla="*/ 18 h 1127"/>
                              <a:gd name="T72" fmla="*/ 19 w 19"/>
                              <a:gd name="T73" fmla="*/ 63 h 1127"/>
                              <a:gd name="T74" fmla="*/ 19 w 19"/>
                              <a:gd name="T75" fmla="*/ 107 h 1127"/>
                              <a:gd name="T76" fmla="*/ 19 w 19"/>
                              <a:gd name="T77" fmla="*/ 152 h 1127"/>
                              <a:gd name="T78" fmla="*/ 19 w 19"/>
                              <a:gd name="T79" fmla="*/ 196 h 1127"/>
                              <a:gd name="T80" fmla="*/ 19 w 19"/>
                              <a:gd name="T81" fmla="*/ 240 h 1127"/>
                              <a:gd name="T82" fmla="*/ 19 w 19"/>
                              <a:gd name="T83" fmla="*/ 285 h 1127"/>
                              <a:gd name="T84" fmla="*/ 19 w 19"/>
                              <a:gd name="T85" fmla="*/ 329 h 1127"/>
                              <a:gd name="T86" fmla="*/ 19 w 19"/>
                              <a:gd name="T87" fmla="*/ 374 h 1127"/>
                              <a:gd name="T88" fmla="*/ 19 w 19"/>
                              <a:gd name="T89" fmla="*/ 418 h 1127"/>
                              <a:gd name="T90" fmla="*/ 19 w 19"/>
                              <a:gd name="T91" fmla="*/ 461 h 1127"/>
                              <a:gd name="T92" fmla="*/ 18 w 19"/>
                              <a:gd name="T93" fmla="*/ 506 h 1127"/>
                              <a:gd name="T94" fmla="*/ 18 w 19"/>
                              <a:gd name="T95" fmla="*/ 550 h 1127"/>
                              <a:gd name="T96" fmla="*/ 18 w 19"/>
                              <a:gd name="T97" fmla="*/ 595 h 1127"/>
                              <a:gd name="T98" fmla="*/ 18 w 19"/>
                              <a:gd name="T99" fmla="*/ 639 h 1127"/>
                              <a:gd name="T100" fmla="*/ 18 w 19"/>
                              <a:gd name="T101" fmla="*/ 683 h 1127"/>
                              <a:gd name="T102" fmla="*/ 18 w 19"/>
                              <a:gd name="T103" fmla="*/ 728 h 1127"/>
                              <a:gd name="T104" fmla="*/ 18 w 19"/>
                              <a:gd name="T105" fmla="*/ 772 h 1127"/>
                              <a:gd name="T106" fmla="*/ 18 w 19"/>
                              <a:gd name="T107" fmla="*/ 817 h 1127"/>
                              <a:gd name="T108" fmla="*/ 18 w 19"/>
                              <a:gd name="T109" fmla="*/ 861 h 1127"/>
                              <a:gd name="T110" fmla="*/ 18 w 19"/>
                              <a:gd name="T111" fmla="*/ 906 h 1127"/>
                              <a:gd name="T112" fmla="*/ 18 w 19"/>
                              <a:gd name="T113" fmla="*/ 949 h 1127"/>
                              <a:gd name="T114" fmla="*/ 19 w 19"/>
                              <a:gd name="T115" fmla="*/ 993 h 1127"/>
                              <a:gd name="T116" fmla="*/ 19 w 19"/>
                              <a:gd name="T117" fmla="*/ 1038 h 1127"/>
                              <a:gd name="T118" fmla="*/ 19 w 19"/>
                              <a:gd name="T119" fmla="*/ 1082 h 1127"/>
                              <a:gd name="T120" fmla="*/ 19 w 19"/>
                              <a:gd name="T121" fmla="*/ 1127 h 1127"/>
                              <a:gd name="T122" fmla="*/ 19 w 19"/>
                              <a:gd name="T123" fmla="*/ 1127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" h="1127">
                                <a:moveTo>
                                  <a:pt x="19" y="1127"/>
                                </a:moveTo>
                                <a:lnTo>
                                  <a:pt x="15" y="1126"/>
                                </a:lnTo>
                                <a:lnTo>
                                  <a:pt x="7" y="1125"/>
                                </a:lnTo>
                                <a:lnTo>
                                  <a:pt x="2" y="1124"/>
                                </a:lnTo>
                                <a:lnTo>
                                  <a:pt x="2" y="1081"/>
                                </a:lnTo>
                                <a:lnTo>
                                  <a:pt x="2" y="1037"/>
                                </a:lnTo>
                                <a:lnTo>
                                  <a:pt x="1" y="994"/>
                                </a:lnTo>
                                <a:lnTo>
                                  <a:pt x="1" y="952"/>
                                </a:lnTo>
                                <a:lnTo>
                                  <a:pt x="1" y="908"/>
                                </a:lnTo>
                                <a:lnTo>
                                  <a:pt x="1" y="865"/>
                                </a:lnTo>
                                <a:lnTo>
                                  <a:pt x="1" y="821"/>
                                </a:lnTo>
                                <a:lnTo>
                                  <a:pt x="1" y="778"/>
                                </a:lnTo>
                                <a:lnTo>
                                  <a:pt x="1" y="734"/>
                                </a:lnTo>
                                <a:lnTo>
                                  <a:pt x="1" y="692"/>
                                </a:lnTo>
                                <a:lnTo>
                                  <a:pt x="1" y="649"/>
                                </a:lnTo>
                                <a:lnTo>
                                  <a:pt x="1" y="605"/>
                                </a:lnTo>
                                <a:lnTo>
                                  <a:pt x="1" y="562"/>
                                </a:lnTo>
                                <a:lnTo>
                                  <a:pt x="1" y="518"/>
                                </a:lnTo>
                                <a:lnTo>
                                  <a:pt x="1" y="476"/>
                                </a:lnTo>
                                <a:lnTo>
                                  <a:pt x="1" y="432"/>
                                </a:lnTo>
                                <a:lnTo>
                                  <a:pt x="1" y="389"/>
                                </a:lnTo>
                                <a:lnTo>
                                  <a:pt x="1" y="346"/>
                                </a:lnTo>
                                <a:lnTo>
                                  <a:pt x="0" y="302"/>
                                </a:lnTo>
                                <a:lnTo>
                                  <a:pt x="0" y="260"/>
                                </a:lnTo>
                                <a:lnTo>
                                  <a:pt x="0" y="216"/>
                                </a:lnTo>
                                <a:lnTo>
                                  <a:pt x="0" y="173"/>
                                </a:lnTo>
                                <a:lnTo>
                                  <a:pt x="0" y="129"/>
                                </a:lnTo>
                                <a:lnTo>
                                  <a:pt x="0" y="86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15" y="14"/>
                                </a:lnTo>
                                <a:lnTo>
                                  <a:pt x="19" y="18"/>
                                </a:lnTo>
                                <a:lnTo>
                                  <a:pt x="19" y="63"/>
                                </a:lnTo>
                                <a:lnTo>
                                  <a:pt x="19" y="107"/>
                                </a:lnTo>
                                <a:lnTo>
                                  <a:pt x="19" y="152"/>
                                </a:lnTo>
                                <a:lnTo>
                                  <a:pt x="19" y="196"/>
                                </a:lnTo>
                                <a:lnTo>
                                  <a:pt x="19" y="240"/>
                                </a:lnTo>
                                <a:lnTo>
                                  <a:pt x="19" y="285"/>
                                </a:lnTo>
                                <a:lnTo>
                                  <a:pt x="19" y="329"/>
                                </a:lnTo>
                                <a:lnTo>
                                  <a:pt x="19" y="374"/>
                                </a:lnTo>
                                <a:lnTo>
                                  <a:pt x="19" y="418"/>
                                </a:lnTo>
                                <a:lnTo>
                                  <a:pt x="19" y="461"/>
                                </a:lnTo>
                                <a:lnTo>
                                  <a:pt x="18" y="506"/>
                                </a:lnTo>
                                <a:lnTo>
                                  <a:pt x="18" y="550"/>
                                </a:lnTo>
                                <a:lnTo>
                                  <a:pt x="18" y="595"/>
                                </a:lnTo>
                                <a:lnTo>
                                  <a:pt x="18" y="639"/>
                                </a:lnTo>
                                <a:lnTo>
                                  <a:pt x="18" y="683"/>
                                </a:lnTo>
                                <a:lnTo>
                                  <a:pt x="18" y="728"/>
                                </a:lnTo>
                                <a:lnTo>
                                  <a:pt x="18" y="772"/>
                                </a:lnTo>
                                <a:lnTo>
                                  <a:pt x="18" y="817"/>
                                </a:lnTo>
                                <a:lnTo>
                                  <a:pt x="18" y="861"/>
                                </a:lnTo>
                                <a:lnTo>
                                  <a:pt x="18" y="906"/>
                                </a:lnTo>
                                <a:lnTo>
                                  <a:pt x="18" y="949"/>
                                </a:lnTo>
                                <a:lnTo>
                                  <a:pt x="19" y="993"/>
                                </a:lnTo>
                                <a:lnTo>
                                  <a:pt x="19" y="1038"/>
                                </a:lnTo>
                                <a:lnTo>
                                  <a:pt x="19" y="1082"/>
                                </a:lnTo>
                                <a:lnTo>
                                  <a:pt x="19" y="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1"/>
                        <wps:cNvSpPr>
                          <a:spLocks/>
                        </wps:cNvSpPr>
                        <wps:spPr bwMode="auto">
                          <a:xfrm>
                            <a:off x="1009" y="1161"/>
                            <a:ext cx="6" cy="80"/>
                          </a:xfrm>
                          <a:custGeom>
                            <a:avLst/>
                            <a:gdLst>
                              <a:gd name="T0" fmla="*/ 6 w 21"/>
                              <a:gd name="T1" fmla="*/ 28 h 321"/>
                              <a:gd name="T2" fmla="*/ 16 w 21"/>
                              <a:gd name="T3" fmla="*/ 75 h 321"/>
                              <a:gd name="T4" fmla="*/ 21 w 21"/>
                              <a:gd name="T5" fmla="*/ 128 h 321"/>
                              <a:gd name="T6" fmla="*/ 20 w 21"/>
                              <a:gd name="T7" fmla="*/ 185 h 321"/>
                              <a:gd name="T8" fmla="*/ 18 w 21"/>
                              <a:gd name="T9" fmla="*/ 243 h 321"/>
                              <a:gd name="T10" fmla="*/ 20 w 21"/>
                              <a:gd name="T11" fmla="*/ 300 h 321"/>
                              <a:gd name="T12" fmla="*/ 20 w 21"/>
                              <a:gd name="T13" fmla="*/ 300 h 321"/>
                              <a:gd name="T14" fmla="*/ 15 w 21"/>
                              <a:gd name="T15" fmla="*/ 305 h 321"/>
                              <a:gd name="T16" fmla="*/ 6 w 21"/>
                              <a:gd name="T17" fmla="*/ 315 h 321"/>
                              <a:gd name="T18" fmla="*/ 2 w 21"/>
                              <a:gd name="T19" fmla="*/ 321 h 321"/>
                              <a:gd name="T20" fmla="*/ 2 w 21"/>
                              <a:gd name="T21" fmla="*/ 321 h 321"/>
                              <a:gd name="T22" fmla="*/ 1 w 21"/>
                              <a:gd name="T23" fmla="*/ 320 h 321"/>
                              <a:gd name="T24" fmla="*/ 0 w 21"/>
                              <a:gd name="T25" fmla="*/ 316 h 321"/>
                              <a:gd name="T26" fmla="*/ 0 w 21"/>
                              <a:gd name="T27" fmla="*/ 315 h 321"/>
                              <a:gd name="T28" fmla="*/ 0 w 21"/>
                              <a:gd name="T29" fmla="*/ 315 h 321"/>
                              <a:gd name="T30" fmla="*/ 0 w 21"/>
                              <a:gd name="T31" fmla="*/ 291 h 321"/>
                              <a:gd name="T32" fmla="*/ 0 w 21"/>
                              <a:gd name="T33" fmla="*/ 233 h 321"/>
                              <a:gd name="T34" fmla="*/ 0 w 21"/>
                              <a:gd name="T35" fmla="*/ 157 h 321"/>
                              <a:gd name="T36" fmla="*/ 0 w 21"/>
                              <a:gd name="T37" fmla="*/ 82 h 321"/>
                              <a:gd name="T38" fmla="*/ 0 w 21"/>
                              <a:gd name="T39" fmla="*/ 23 h 321"/>
                              <a:gd name="T40" fmla="*/ 0 w 21"/>
                              <a:gd name="T41" fmla="*/ 0 h 321"/>
                              <a:gd name="T42" fmla="*/ 0 w 21"/>
                              <a:gd name="T43" fmla="*/ 0 h 321"/>
                              <a:gd name="T44" fmla="*/ 2 w 21"/>
                              <a:gd name="T45" fmla="*/ 7 h 321"/>
                              <a:gd name="T46" fmla="*/ 4 w 21"/>
                              <a:gd name="T47" fmla="*/ 17 h 321"/>
                              <a:gd name="T48" fmla="*/ 6 w 21"/>
                              <a:gd name="T49" fmla="*/ 28 h 321"/>
                              <a:gd name="T50" fmla="*/ 6 w 21"/>
                              <a:gd name="T51" fmla="*/ 28 h 321"/>
                              <a:gd name="T52" fmla="*/ 6 w 21"/>
                              <a:gd name="T53" fmla="*/ 28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321">
                                <a:moveTo>
                                  <a:pt x="6" y="28"/>
                                </a:moveTo>
                                <a:lnTo>
                                  <a:pt x="16" y="75"/>
                                </a:lnTo>
                                <a:lnTo>
                                  <a:pt x="21" y="128"/>
                                </a:lnTo>
                                <a:lnTo>
                                  <a:pt x="20" y="185"/>
                                </a:lnTo>
                                <a:lnTo>
                                  <a:pt x="18" y="243"/>
                                </a:lnTo>
                                <a:lnTo>
                                  <a:pt x="20" y="300"/>
                                </a:lnTo>
                                <a:lnTo>
                                  <a:pt x="15" y="305"/>
                                </a:lnTo>
                                <a:lnTo>
                                  <a:pt x="6" y="315"/>
                                </a:lnTo>
                                <a:lnTo>
                                  <a:pt x="2" y="321"/>
                                </a:lnTo>
                                <a:lnTo>
                                  <a:pt x="1" y="320"/>
                                </a:lnTo>
                                <a:lnTo>
                                  <a:pt x="0" y="316"/>
                                </a:lnTo>
                                <a:lnTo>
                                  <a:pt x="0" y="315"/>
                                </a:lnTo>
                                <a:lnTo>
                                  <a:pt x="0" y="291"/>
                                </a:lnTo>
                                <a:lnTo>
                                  <a:pt x="0" y="233"/>
                                </a:lnTo>
                                <a:lnTo>
                                  <a:pt x="0" y="157"/>
                                </a:lnTo>
                                <a:lnTo>
                                  <a:pt x="0" y="82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4" y="17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42"/>
                        <wps:cNvSpPr>
                          <a:spLocks/>
                        </wps:cNvSpPr>
                        <wps:spPr bwMode="auto">
                          <a:xfrm>
                            <a:off x="1072" y="1211"/>
                            <a:ext cx="5" cy="34"/>
                          </a:xfrm>
                          <a:custGeom>
                            <a:avLst/>
                            <a:gdLst>
                              <a:gd name="T0" fmla="*/ 21 w 21"/>
                              <a:gd name="T1" fmla="*/ 135 h 135"/>
                              <a:gd name="T2" fmla="*/ 0 w 21"/>
                              <a:gd name="T3" fmla="*/ 134 h 135"/>
                              <a:gd name="T4" fmla="*/ 0 w 21"/>
                              <a:gd name="T5" fmla="*/ 0 h 135"/>
                              <a:gd name="T6" fmla="*/ 21 w 21"/>
                              <a:gd name="T7" fmla="*/ 9 h 135"/>
                              <a:gd name="T8" fmla="*/ 21 w 21"/>
                              <a:gd name="T9" fmla="*/ 135 h 135"/>
                              <a:gd name="T10" fmla="*/ 21 w 21"/>
                              <a:gd name="T11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35">
                                <a:moveTo>
                                  <a:pt x="21" y="135"/>
                                </a:move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21" y="9"/>
                                </a:lnTo>
                                <a:lnTo>
                                  <a:pt x="2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43"/>
                        <wps:cNvSpPr>
                          <a:spLocks/>
                        </wps:cNvSpPr>
                        <wps:spPr bwMode="auto">
                          <a:xfrm>
                            <a:off x="1093" y="1215"/>
                            <a:ext cx="6" cy="29"/>
                          </a:xfrm>
                          <a:custGeom>
                            <a:avLst/>
                            <a:gdLst>
                              <a:gd name="T0" fmla="*/ 1 w 23"/>
                              <a:gd name="T1" fmla="*/ 118 h 118"/>
                              <a:gd name="T2" fmla="*/ 1 w 23"/>
                              <a:gd name="T3" fmla="*/ 87 h 118"/>
                              <a:gd name="T4" fmla="*/ 0 w 23"/>
                              <a:gd name="T5" fmla="*/ 31 h 118"/>
                              <a:gd name="T6" fmla="*/ 0 w 23"/>
                              <a:gd name="T7" fmla="*/ 0 h 118"/>
                              <a:gd name="T8" fmla="*/ 0 w 23"/>
                              <a:gd name="T9" fmla="*/ 0 h 118"/>
                              <a:gd name="T10" fmla="*/ 5 w 23"/>
                              <a:gd name="T11" fmla="*/ 1 h 118"/>
                              <a:gd name="T12" fmla="*/ 18 w 23"/>
                              <a:gd name="T13" fmla="*/ 2 h 118"/>
                              <a:gd name="T14" fmla="*/ 23 w 23"/>
                              <a:gd name="T15" fmla="*/ 4 h 118"/>
                              <a:gd name="T16" fmla="*/ 23 w 23"/>
                              <a:gd name="T17" fmla="*/ 4 h 118"/>
                              <a:gd name="T18" fmla="*/ 23 w 23"/>
                              <a:gd name="T19" fmla="*/ 33 h 118"/>
                              <a:gd name="T20" fmla="*/ 23 w 23"/>
                              <a:gd name="T21" fmla="*/ 87 h 118"/>
                              <a:gd name="T22" fmla="*/ 23 w 23"/>
                              <a:gd name="T23" fmla="*/ 117 h 118"/>
                              <a:gd name="T24" fmla="*/ 23 w 23"/>
                              <a:gd name="T25" fmla="*/ 117 h 118"/>
                              <a:gd name="T26" fmla="*/ 16 w 23"/>
                              <a:gd name="T27" fmla="*/ 118 h 118"/>
                              <a:gd name="T28" fmla="*/ 9 w 23"/>
                              <a:gd name="T29" fmla="*/ 118 h 118"/>
                              <a:gd name="T30" fmla="*/ 1 w 23"/>
                              <a:gd name="T31" fmla="*/ 118 h 118"/>
                              <a:gd name="T32" fmla="*/ 1 w 23"/>
                              <a:gd name="T33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18">
                                <a:moveTo>
                                  <a:pt x="1" y="118"/>
                                </a:moveTo>
                                <a:lnTo>
                                  <a:pt x="1" y="87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8" y="2"/>
                                </a:lnTo>
                                <a:lnTo>
                                  <a:pt x="23" y="4"/>
                                </a:lnTo>
                                <a:lnTo>
                                  <a:pt x="23" y="33"/>
                                </a:lnTo>
                                <a:lnTo>
                                  <a:pt x="23" y="87"/>
                                </a:lnTo>
                                <a:lnTo>
                                  <a:pt x="23" y="117"/>
                                </a:lnTo>
                                <a:lnTo>
                                  <a:pt x="16" y="118"/>
                                </a:lnTo>
                                <a:lnTo>
                                  <a:pt x="9" y="118"/>
                                </a:lnTo>
                                <a:lnTo>
                                  <a:pt x="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4"/>
                        <wps:cNvSpPr>
                          <a:spLocks/>
                        </wps:cNvSpPr>
                        <wps:spPr bwMode="auto">
                          <a:xfrm>
                            <a:off x="950" y="1004"/>
                            <a:ext cx="9" cy="126"/>
                          </a:xfrm>
                          <a:custGeom>
                            <a:avLst/>
                            <a:gdLst>
                              <a:gd name="T0" fmla="*/ 4 w 38"/>
                              <a:gd name="T1" fmla="*/ 506 h 506"/>
                              <a:gd name="T2" fmla="*/ 4 w 38"/>
                              <a:gd name="T3" fmla="*/ 492 h 506"/>
                              <a:gd name="T4" fmla="*/ 2 w 38"/>
                              <a:gd name="T5" fmla="*/ 456 h 506"/>
                              <a:gd name="T6" fmla="*/ 2 w 38"/>
                              <a:gd name="T7" fmla="*/ 402 h 506"/>
                              <a:gd name="T8" fmla="*/ 2 w 38"/>
                              <a:gd name="T9" fmla="*/ 337 h 506"/>
                              <a:gd name="T10" fmla="*/ 1 w 38"/>
                              <a:gd name="T11" fmla="*/ 266 h 506"/>
                              <a:gd name="T12" fmla="*/ 1 w 38"/>
                              <a:gd name="T13" fmla="*/ 195 h 506"/>
                              <a:gd name="T14" fmla="*/ 0 w 38"/>
                              <a:gd name="T15" fmla="*/ 130 h 506"/>
                              <a:gd name="T16" fmla="*/ 0 w 38"/>
                              <a:gd name="T17" fmla="*/ 77 h 506"/>
                              <a:gd name="T18" fmla="*/ 0 w 38"/>
                              <a:gd name="T19" fmla="*/ 39 h 506"/>
                              <a:gd name="T20" fmla="*/ 0 w 38"/>
                              <a:gd name="T21" fmla="*/ 26 h 506"/>
                              <a:gd name="T22" fmla="*/ 0 w 38"/>
                              <a:gd name="T23" fmla="*/ 26 h 506"/>
                              <a:gd name="T24" fmla="*/ 8 w 38"/>
                              <a:gd name="T25" fmla="*/ 17 h 506"/>
                              <a:gd name="T26" fmla="*/ 19 w 38"/>
                              <a:gd name="T27" fmla="*/ 4 h 506"/>
                              <a:gd name="T28" fmla="*/ 31 w 38"/>
                              <a:gd name="T29" fmla="*/ 0 h 506"/>
                              <a:gd name="T30" fmla="*/ 31 w 38"/>
                              <a:gd name="T31" fmla="*/ 0 h 506"/>
                              <a:gd name="T32" fmla="*/ 31 w 38"/>
                              <a:gd name="T33" fmla="*/ 11 h 506"/>
                              <a:gd name="T34" fmla="*/ 31 w 38"/>
                              <a:gd name="T35" fmla="*/ 44 h 506"/>
                              <a:gd name="T36" fmla="*/ 32 w 38"/>
                              <a:gd name="T37" fmla="*/ 92 h 506"/>
                              <a:gd name="T38" fmla="*/ 33 w 38"/>
                              <a:gd name="T39" fmla="*/ 151 h 506"/>
                              <a:gd name="T40" fmla="*/ 34 w 38"/>
                              <a:gd name="T41" fmla="*/ 218 h 506"/>
                              <a:gd name="T42" fmla="*/ 35 w 38"/>
                              <a:gd name="T43" fmla="*/ 286 h 506"/>
                              <a:gd name="T44" fmla="*/ 35 w 38"/>
                              <a:gd name="T45" fmla="*/ 353 h 506"/>
                              <a:gd name="T46" fmla="*/ 37 w 38"/>
                              <a:gd name="T47" fmla="*/ 412 h 506"/>
                              <a:gd name="T48" fmla="*/ 38 w 38"/>
                              <a:gd name="T49" fmla="*/ 461 h 506"/>
                              <a:gd name="T50" fmla="*/ 38 w 38"/>
                              <a:gd name="T51" fmla="*/ 493 h 506"/>
                              <a:gd name="T52" fmla="*/ 38 w 38"/>
                              <a:gd name="T53" fmla="*/ 506 h 506"/>
                              <a:gd name="T54" fmla="*/ 38 w 38"/>
                              <a:gd name="T55" fmla="*/ 506 h 506"/>
                              <a:gd name="T56" fmla="*/ 29 w 38"/>
                              <a:gd name="T57" fmla="*/ 506 h 506"/>
                              <a:gd name="T58" fmla="*/ 12 w 38"/>
                              <a:gd name="T59" fmla="*/ 506 h 506"/>
                              <a:gd name="T60" fmla="*/ 4 w 38"/>
                              <a:gd name="T61" fmla="*/ 506 h 506"/>
                              <a:gd name="T62" fmla="*/ 4 w 38"/>
                              <a:gd name="T6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8" h="506">
                                <a:moveTo>
                                  <a:pt x="4" y="506"/>
                                </a:moveTo>
                                <a:lnTo>
                                  <a:pt x="4" y="492"/>
                                </a:lnTo>
                                <a:lnTo>
                                  <a:pt x="2" y="456"/>
                                </a:lnTo>
                                <a:lnTo>
                                  <a:pt x="2" y="402"/>
                                </a:lnTo>
                                <a:lnTo>
                                  <a:pt x="2" y="337"/>
                                </a:lnTo>
                                <a:lnTo>
                                  <a:pt x="1" y="266"/>
                                </a:lnTo>
                                <a:lnTo>
                                  <a:pt x="1" y="195"/>
                                </a:lnTo>
                                <a:lnTo>
                                  <a:pt x="0" y="130"/>
                                </a:lnTo>
                                <a:lnTo>
                                  <a:pt x="0" y="77"/>
                                </a:lnTo>
                                <a:lnTo>
                                  <a:pt x="0" y="39"/>
                                </a:lnTo>
                                <a:lnTo>
                                  <a:pt x="0" y="26"/>
                                </a:lnTo>
                                <a:lnTo>
                                  <a:pt x="8" y="17"/>
                                </a:lnTo>
                                <a:lnTo>
                                  <a:pt x="19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11"/>
                                </a:lnTo>
                                <a:lnTo>
                                  <a:pt x="31" y="44"/>
                                </a:lnTo>
                                <a:lnTo>
                                  <a:pt x="32" y="92"/>
                                </a:lnTo>
                                <a:lnTo>
                                  <a:pt x="33" y="151"/>
                                </a:lnTo>
                                <a:lnTo>
                                  <a:pt x="34" y="218"/>
                                </a:lnTo>
                                <a:lnTo>
                                  <a:pt x="35" y="286"/>
                                </a:lnTo>
                                <a:lnTo>
                                  <a:pt x="35" y="353"/>
                                </a:lnTo>
                                <a:lnTo>
                                  <a:pt x="37" y="412"/>
                                </a:lnTo>
                                <a:lnTo>
                                  <a:pt x="38" y="461"/>
                                </a:lnTo>
                                <a:lnTo>
                                  <a:pt x="38" y="493"/>
                                </a:lnTo>
                                <a:lnTo>
                                  <a:pt x="38" y="506"/>
                                </a:lnTo>
                                <a:lnTo>
                                  <a:pt x="29" y="506"/>
                                </a:lnTo>
                                <a:lnTo>
                                  <a:pt x="12" y="506"/>
                                </a:lnTo>
                                <a:lnTo>
                                  <a:pt x="4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5"/>
                        <wps:cNvSpPr>
                          <a:spLocks/>
                        </wps:cNvSpPr>
                        <wps:spPr bwMode="auto">
                          <a:xfrm>
                            <a:off x="992" y="1018"/>
                            <a:ext cx="4" cy="222"/>
                          </a:xfrm>
                          <a:custGeom>
                            <a:avLst/>
                            <a:gdLst>
                              <a:gd name="T0" fmla="*/ 13 w 14"/>
                              <a:gd name="T1" fmla="*/ 885 h 887"/>
                              <a:gd name="T2" fmla="*/ 8 w 14"/>
                              <a:gd name="T3" fmla="*/ 887 h 887"/>
                              <a:gd name="T4" fmla="*/ 4 w 14"/>
                              <a:gd name="T5" fmla="*/ 887 h 887"/>
                              <a:gd name="T6" fmla="*/ 0 w 14"/>
                              <a:gd name="T7" fmla="*/ 881 h 887"/>
                              <a:gd name="T8" fmla="*/ 0 w 14"/>
                              <a:gd name="T9" fmla="*/ 881 h 887"/>
                              <a:gd name="T10" fmla="*/ 0 w 14"/>
                              <a:gd name="T11" fmla="*/ 874 h 887"/>
                              <a:gd name="T12" fmla="*/ 0 w 14"/>
                              <a:gd name="T13" fmla="*/ 856 h 887"/>
                              <a:gd name="T14" fmla="*/ 0 w 14"/>
                              <a:gd name="T15" fmla="*/ 827 h 887"/>
                              <a:gd name="T16" fmla="*/ 0 w 14"/>
                              <a:gd name="T17" fmla="*/ 790 h 887"/>
                              <a:gd name="T18" fmla="*/ 0 w 14"/>
                              <a:gd name="T19" fmla="*/ 744 h 887"/>
                              <a:gd name="T20" fmla="*/ 0 w 14"/>
                              <a:gd name="T21" fmla="*/ 691 h 887"/>
                              <a:gd name="T22" fmla="*/ 0 w 14"/>
                              <a:gd name="T23" fmla="*/ 634 h 887"/>
                              <a:gd name="T24" fmla="*/ 0 w 14"/>
                              <a:gd name="T25" fmla="*/ 571 h 887"/>
                              <a:gd name="T26" fmla="*/ 0 w 14"/>
                              <a:gd name="T27" fmla="*/ 508 h 887"/>
                              <a:gd name="T28" fmla="*/ 0 w 14"/>
                              <a:gd name="T29" fmla="*/ 442 h 887"/>
                              <a:gd name="T30" fmla="*/ 0 w 14"/>
                              <a:gd name="T31" fmla="*/ 376 h 887"/>
                              <a:gd name="T32" fmla="*/ 0 w 14"/>
                              <a:gd name="T33" fmla="*/ 311 h 887"/>
                              <a:gd name="T34" fmla="*/ 0 w 14"/>
                              <a:gd name="T35" fmla="*/ 250 h 887"/>
                              <a:gd name="T36" fmla="*/ 0 w 14"/>
                              <a:gd name="T37" fmla="*/ 193 h 887"/>
                              <a:gd name="T38" fmla="*/ 0 w 14"/>
                              <a:gd name="T39" fmla="*/ 140 h 887"/>
                              <a:gd name="T40" fmla="*/ 0 w 14"/>
                              <a:gd name="T41" fmla="*/ 94 h 887"/>
                              <a:gd name="T42" fmla="*/ 0 w 14"/>
                              <a:gd name="T43" fmla="*/ 56 h 887"/>
                              <a:gd name="T44" fmla="*/ 0 w 14"/>
                              <a:gd name="T45" fmla="*/ 27 h 887"/>
                              <a:gd name="T46" fmla="*/ 0 w 14"/>
                              <a:gd name="T47" fmla="*/ 10 h 887"/>
                              <a:gd name="T48" fmla="*/ 0 w 14"/>
                              <a:gd name="T49" fmla="*/ 3 h 887"/>
                              <a:gd name="T50" fmla="*/ 0 w 14"/>
                              <a:gd name="T51" fmla="*/ 3 h 887"/>
                              <a:gd name="T52" fmla="*/ 5 w 14"/>
                              <a:gd name="T53" fmla="*/ 0 h 887"/>
                              <a:gd name="T54" fmla="*/ 10 w 14"/>
                              <a:gd name="T55" fmla="*/ 0 h 887"/>
                              <a:gd name="T56" fmla="*/ 14 w 14"/>
                              <a:gd name="T57" fmla="*/ 3 h 887"/>
                              <a:gd name="T58" fmla="*/ 14 w 14"/>
                              <a:gd name="T59" fmla="*/ 3 h 887"/>
                              <a:gd name="T60" fmla="*/ 14 w 14"/>
                              <a:gd name="T61" fmla="*/ 10 h 887"/>
                              <a:gd name="T62" fmla="*/ 14 w 14"/>
                              <a:gd name="T63" fmla="*/ 27 h 887"/>
                              <a:gd name="T64" fmla="*/ 14 w 14"/>
                              <a:gd name="T65" fmla="*/ 57 h 887"/>
                              <a:gd name="T66" fmla="*/ 14 w 14"/>
                              <a:gd name="T67" fmla="*/ 94 h 887"/>
                              <a:gd name="T68" fmla="*/ 14 w 14"/>
                              <a:gd name="T69" fmla="*/ 141 h 887"/>
                              <a:gd name="T70" fmla="*/ 14 w 14"/>
                              <a:gd name="T71" fmla="*/ 194 h 887"/>
                              <a:gd name="T72" fmla="*/ 14 w 14"/>
                              <a:gd name="T73" fmla="*/ 251 h 887"/>
                              <a:gd name="T74" fmla="*/ 14 w 14"/>
                              <a:gd name="T75" fmla="*/ 314 h 887"/>
                              <a:gd name="T76" fmla="*/ 14 w 14"/>
                              <a:gd name="T77" fmla="*/ 378 h 887"/>
                              <a:gd name="T78" fmla="*/ 14 w 14"/>
                              <a:gd name="T79" fmla="*/ 444 h 887"/>
                              <a:gd name="T80" fmla="*/ 14 w 14"/>
                              <a:gd name="T81" fmla="*/ 510 h 887"/>
                              <a:gd name="T82" fmla="*/ 14 w 14"/>
                              <a:gd name="T83" fmla="*/ 575 h 887"/>
                              <a:gd name="T84" fmla="*/ 14 w 14"/>
                              <a:gd name="T85" fmla="*/ 637 h 887"/>
                              <a:gd name="T86" fmla="*/ 14 w 14"/>
                              <a:gd name="T87" fmla="*/ 694 h 887"/>
                              <a:gd name="T88" fmla="*/ 13 w 14"/>
                              <a:gd name="T89" fmla="*/ 748 h 887"/>
                              <a:gd name="T90" fmla="*/ 13 w 14"/>
                              <a:gd name="T91" fmla="*/ 794 h 887"/>
                              <a:gd name="T92" fmla="*/ 13 w 14"/>
                              <a:gd name="T93" fmla="*/ 831 h 887"/>
                              <a:gd name="T94" fmla="*/ 13 w 14"/>
                              <a:gd name="T95" fmla="*/ 861 h 887"/>
                              <a:gd name="T96" fmla="*/ 13 w 14"/>
                              <a:gd name="T97" fmla="*/ 878 h 887"/>
                              <a:gd name="T98" fmla="*/ 13 w 14"/>
                              <a:gd name="T99" fmla="*/ 885 h 887"/>
                              <a:gd name="T100" fmla="*/ 13 w 14"/>
                              <a:gd name="T101" fmla="*/ 885 h 887"/>
                              <a:gd name="T102" fmla="*/ 13 w 14"/>
                              <a:gd name="T103" fmla="*/ 885 h 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" h="887">
                                <a:moveTo>
                                  <a:pt x="13" y="885"/>
                                </a:moveTo>
                                <a:lnTo>
                                  <a:pt x="8" y="887"/>
                                </a:lnTo>
                                <a:lnTo>
                                  <a:pt x="4" y="887"/>
                                </a:lnTo>
                                <a:lnTo>
                                  <a:pt x="0" y="881"/>
                                </a:lnTo>
                                <a:lnTo>
                                  <a:pt x="0" y="874"/>
                                </a:lnTo>
                                <a:lnTo>
                                  <a:pt x="0" y="856"/>
                                </a:lnTo>
                                <a:lnTo>
                                  <a:pt x="0" y="827"/>
                                </a:lnTo>
                                <a:lnTo>
                                  <a:pt x="0" y="790"/>
                                </a:lnTo>
                                <a:lnTo>
                                  <a:pt x="0" y="744"/>
                                </a:lnTo>
                                <a:lnTo>
                                  <a:pt x="0" y="691"/>
                                </a:lnTo>
                                <a:lnTo>
                                  <a:pt x="0" y="634"/>
                                </a:lnTo>
                                <a:lnTo>
                                  <a:pt x="0" y="571"/>
                                </a:lnTo>
                                <a:lnTo>
                                  <a:pt x="0" y="508"/>
                                </a:lnTo>
                                <a:lnTo>
                                  <a:pt x="0" y="442"/>
                                </a:lnTo>
                                <a:lnTo>
                                  <a:pt x="0" y="376"/>
                                </a:lnTo>
                                <a:lnTo>
                                  <a:pt x="0" y="311"/>
                                </a:lnTo>
                                <a:lnTo>
                                  <a:pt x="0" y="250"/>
                                </a:lnTo>
                                <a:lnTo>
                                  <a:pt x="0" y="193"/>
                                </a:lnTo>
                                <a:lnTo>
                                  <a:pt x="0" y="140"/>
                                </a:lnTo>
                                <a:lnTo>
                                  <a:pt x="0" y="94"/>
                                </a:lnTo>
                                <a:lnTo>
                                  <a:pt x="0" y="56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0"/>
                                </a:lnTo>
                                <a:lnTo>
                                  <a:pt x="14" y="27"/>
                                </a:lnTo>
                                <a:lnTo>
                                  <a:pt x="14" y="57"/>
                                </a:lnTo>
                                <a:lnTo>
                                  <a:pt x="14" y="94"/>
                                </a:lnTo>
                                <a:lnTo>
                                  <a:pt x="14" y="141"/>
                                </a:lnTo>
                                <a:lnTo>
                                  <a:pt x="14" y="194"/>
                                </a:lnTo>
                                <a:lnTo>
                                  <a:pt x="14" y="251"/>
                                </a:lnTo>
                                <a:lnTo>
                                  <a:pt x="14" y="314"/>
                                </a:lnTo>
                                <a:lnTo>
                                  <a:pt x="14" y="378"/>
                                </a:lnTo>
                                <a:lnTo>
                                  <a:pt x="14" y="444"/>
                                </a:lnTo>
                                <a:lnTo>
                                  <a:pt x="14" y="510"/>
                                </a:lnTo>
                                <a:lnTo>
                                  <a:pt x="14" y="575"/>
                                </a:lnTo>
                                <a:lnTo>
                                  <a:pt x="14" y="637"/>
                                </a:lnTo>
                                <a:lnTo>
                                  <a:pt x="14" y="694"/>
                                </a:lnTo>
                                <a:lnTo>
                                  <a:pt x="13" y="748"/>
                                </a:lnTo>
                                <a:lnTo>
                                  <a:pt x="13" y="794"/>
                                </a:lnTo>
                                <a:lnTo>
                                  <a:pt x="13" y="831"/>
                                </a:lnTo>
                                <a:lnTo>
                                  <a:pt x="13" y="861"/>
                                </a:lnTo>
                                <a:lnTo>
                                  <a:pt x="13" y="878"/>
                                </a:lnTo>
                                <a:lnTo>
                                  <a:pt x="13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46"/>
                        <wps:cNvSpPr>
                          <a:spLocks/>
                        </wps:cNvSpPr>
                        <wps:spPr bwMode="auto">
                          <a:xfrm>
                            <a:off x="1010" y="1028"/>
                            <a:ext cx="5" cy="93"/>
                          </a:xfrm>
                          <a:custGeom>
                            <a:avLst/>
                            <a:gdLst>
                              <a:gd name="T0" fmla="*/ 19 w 19"/>
                              <a:gd name="T1" fmla="*/ 333 h 373"/>
                              <a:gd name="T2" fmla="*/ 13 w 19"/>
                              <a:gd name="T3" fmla="*/ 347 h 373"/>
                              <a:gd name="T4" fmla="*/ 6 w 19"/>
                              <a:gd name="T5" fmla="*/ 360 h 373"/>
                              <a:gd name="T6" fmla="*/ 1 w 19"/>
                              <a:gd name="T7" fmla="*/ 373 h 373"/>
                              <a:gd name="T8" fmla="*/ 1 w 19"/>
                              <a:gd name="T9" fmla="*/ 373 h 373"/>
                              <a:gd name="T10" fmla="*/ 1 w 19"/>
                              <a:gd name="T11" fmla="*/ 372 h 373"/>
                              <a:gd name="T12" fmla="*/ 0 w 19"/>
                              <a:gd name="T13" fmla="*/ 371 h 373"/>
                              <a:gd name="T14" fmla="*/ 0 w 19"/>
                              <a:gd name="T15" fmla="*/ 371 h 373"/>
                              <a:gd name="T16" fmla="*/ 0 w 19"/>
                              <a:gd name="T17" fmla="*/ 371 h 373"/>
                              <a:gd name="T18" fmla="*/ 0 w 19"/>
                              <a:gd name="T19" fmla="*/ 350 h 373"/>
                              <a:gd name="T20" fmla="*/ 0 w 19"/>
                              <a:gd name="T21" fmla="*/ 298 h 373"/>
                              <a:gd name="T22" fmla="*/ 1 w 19"/>
                              <a:gd name="T23" fmla="*/ 225 h 373"/>
                              <a:gd name="T24" fmla="*/ 1 w 19"/>
                              <a:gd name="T25" fmla="*/ 146 h 373"/>
                              <a:gd name="T26" fmla="*/ 1 w 19"/>
                              <a:gd name="T27" fmla="*/ 74 h 373"/>
                              <a:gd name="T28" fmla="*/ 2 w 19"/>
                              <a:gd name="T29" fmla="*/ 21 h 373"/>
                              <a:gd name="T30" fmla="*/ 2 w 19"/>
                              <a:gd name="T31" fmla="*/ 0 h 373"/>
                              <a:gd name="T32" fmla="*/ 2 w 19"/>
                              <a:gd name="T33" fmla="*/ 0 h 373"/>
                              <a:gd name="T34" fmla="*/ 10 w 19"/>
                              <a:gd name="T35" fmla="*/ 6 h 373"/>
                              <a:gd name="T36" fmla="*/ 15 w 19"/>
                              <a:gd name="T37" fmla="*/ 17 h 373"/>
                              <a:gd name="T38" fmla="*/ 19 w 19"/>
                              <a:gd name="T39" fmla="*/ 31 h 373"/>
                              <a:gd name="T40" fmla="*/ 19 w 19"/>
                              <a:gd name="T41" fmla="*/ 31 h 373"/>
                              <a:gd name="T42" fmla="*/ 19 w 19"/>
                              <a:gd name="T43" fmla="*/ 53 h 373"/>
                              <a:gd name="T44" fmla="*/ 19 w 19"/>
                              <a:gd name="T45" fmla="*/ 109 h 373"/>
                              <a:gd name="T46" fmla="*/ 19 w 19"/>
                              <a:gd name="T47" fmla="*/ 181 h 373"/>
                              <a:gd name="T48" fmla="*/ 19 w 19"/>
                              <a:gd name="T49" fmla="*/ 254 h 373"/>
                              <a:gd name="T50" fmla="*/ 19 w 19"/>
                              <a:gd name="T51" fmla="*/ 310 h 373"/>
                              <a:gd name="T52" fmla="*/ 19 w 19"/>
                              <a:gd name="T53" fmla="*/ 333 h 373"/>
                              <a:gd name="T54" fmla="*/ 19 w 19"/>
                              <a:gd name="T55" fmla="*/ 333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" h="373">
                                <a:moveTo>
                                  <a:pt x="19" y="333"/>
                                </a:moveTo>
                                <a:lnTo>
                                  <a:pt x="13" y="347"/>
                                </a:lnTo>
                                <a:lnTo>
                                  <a:pt x="6" y="360"/>
                                </a:lnTo>
                                <a:lnTo>
                                  <a:pt x="1" y="373"/>
                                </a:lnTo>
                                <a:lnTo>
                                  <a:pt x="1" y="372"/>
                                </a:lnTo>
                                <a:lnTo>
                                  <a:pt x="0" y="371"/>
                                </a:lnTo>
                                <a:lnTo>
                                  <a:pt x="0" y="350"/>
                                </a:lnTo>
                                <a:lnTo>
                                  <a:pt x="0" y="298"/>
                                </a:lnTo>
                                <a:lnTo>
                                  <a:pt x="1" y="225"/>
                                </a:lnTo>
                                <a:lnTo>
                                  <a:pt x="1" y="146"/>
                                </a:lnTo>
                                <a:lnTo>
                                  <a:pt x="1" y="74"/>
                                </a:lnTo>
                                <a:lnTo>
                                  <a:pt x="2" y="21"/>
                                </a:lnTo>
                                <a:lnTo>
                                  <a:pt x="2" y="0"/>
                                </a:lnTo>
                                <a:lnTo>
                                  <a:pt x="10" y="6"/>
                                </a:lnTo>
                                <a:lnTo>
                                  <a:pt x="15" y="17"/>
                                </a:lnTo>
                                <a:lnTo>
                                  <a:pt x="19" y="31"/>
                                </a:lnTo>
                                <a:lnTo>
                                  <a:pt x="19" y="53"/>
                                </a:lnTo>
                                <a:lnTo>
                                  <a:pt x="19" y="109"/>
                                </a:lnTo>
                                <a:lnTo>
                                  <a:pt x="19" y="181"/>
                                </a:lnTo>
                                <a:lnTo>
                                  <a:pt x="19" y="254"/>
                                </a:lnTo>
                                <a:lnTo>
                                  <a:pt x="19" y="310"/>
                                </a:lnTo>
                                <a:lnTo>
                                  <a:pt x="1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47"/>
                        <wps:cNvSpPr>
                          <a:spLocks/>
                        </wps:cNvSpPr>
                        <wps:spPr bwMode="auto">
                          <a:xfrm>
                            <a:off x="975" y="1013"/>
                            <a:ext cx="4" cy="23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920"/>
                              <a:gd name="T2" fmla="*/ 3 w 14"/>
                              <a:gd name="T3" fmla="*/ 7 h 920"/>
                              <a:gd name="T4" fmla="*/ 8 w 14"/>
                              <a:gd name="T5" fmla="*/ 21 h 920"/>
                              <a:gd name="T6" fmla="*/ 14 w 14"/>
                              <a:gd name="T7" fmla="*/ 30 h 920"/>
                              <a:gd name="T8" fmla="*/ 14 w 14"/>
                              <a:gd name="T9" fmla="*/ 30 h 920"/>
                              <a:gd name="T10" fmla="*/ 14 w 14"/>
                              <a:gd name="T11" fmla="*/ 36 h 920"/>
                              <a:gd name="T12" fmla="*/ 14 w 14"/>
                              <a:gd name="T13" fmla="*/ 55 h 920"/>
                              <a:gd name="T14" fmla="*/ 14 w 14"/>
                              <a:gd name="T15" fmla="*/ 84 h 920"/>
                              <a:gd name="T16" fmla="*/ 14 w 14"/>
                              <a:gd name="T17" fmla="*/ 123 h 920"/>
                              <a:gd name="T18" fmla="*/ 14 w 14"/>
                              <a:gd name="T19" fmla="*/ 169 h 920"/>
                              <a:gd name="T20" fmla="*/ 14 w 14"/>
                              <a:gd name="T21" fmla="*/ 223 h 920"/>
                              <a:gd name="T22" fmla="*/ 14 w 14"/>
                              <a:gd name="T23" fmla="*/ 281 h 920"/>
                              <a:gd name="T24" fmla="*/ 14 w 14"/>
                              <a:gd name="T25" fmla="*/ 343 h 920"/>
                              <a:gd name="T26" fmla="*/ 14 w 14"/>
                              <a:gd name="T27" fmla="*/ 408 h 920"/>
                              <a:gd name="T28" fmla="*/ 14 w 14"/>
                              <a:gd name="T29" fmla="*/ 475 h 920"/>
                              <a:gd name="T30" fmla="*/ 14 w 14"/>
                              <a:gd name="T31" fmla="*/ 542 h 920"/>
                              <a:gd name="T32" fmla="*/ 14 w 14"/>
                              <a:gd name="T33" fmla="*/ 606 h 920"/>
                              <a:gd name="T34" fmla="*/ 14 w 14"/>
                              <a:gd name="T35" fmla="*/ 669 h 920"/>
                              <a:gd name="T36" fmla="*/ 14 w 14"/>
                              <a:gd name="T37" fmla="*/ 727 h 920"/>
                              <a:gd name="T38" fmla="*/ 14 w 14"/>
                              <a:gd name="T39" fmla="*/ 781 h 920"/>
                              <a:gd name="T40" fmla="*/ 14 w 14"/>
                              <a:gd name="T41" fmla="*/ 827 h 920"/>
                              <a:gd name="T42" fmla="*/ 14 w 14"/>
                              <a:gd name="T43" fmla="*/ 865 h 920"/>
                              <a:gd name="T44" fmla="*/ 14 w 14"/>
                              <a:gd name="T45" fmla="*/ 895 h 920"/>
                              <a:gd name="T46" fmla="*/ 14 w 14"/>
                              <a:gd name="T47" fmla="*/ 914 h 920"/>
                              <a:gd name="T48" fmla="*/ 14 w 14"/>
                              <a:gd name="T49" fmla="*/ 920 h 920"/>
                              <a:gd name="T50" fmla="*/ 14 w 14"/>
                              <a:gd name="T51" fmla="*/ 920 h 920"/>
                              <a:gd name="T52" fmla="*/ 13 w 14"/>
                              <a:gd name="T53" fmla="*/ 919 h 920"/>
                              <a:gd name="T54" fmla="*/ 9 w 14"/>
                              <a:gd name="T55" fmla="*/ 918 h 920"/>
                              <a:gd name="T56" fmla="*/ 8 w 14"/>
                              <a:gd name="T57" fmla="*/ 917 h 920"/>
                              <a:gd name="T58" fmla="*/ 8 w 14"/>
                              <a:gd name="T59" fmla="*/ 917 h 920"/>
                              <a:gd name="T60" fmla="*/ 8 w 14"/>
                              <a:gd name="T61" fmla="*/ 892 h 920"/>
                              <a:gd name="T62" fmla="*/ 8 w 14"/>
                              <a:gd name="T63" fmla="*/ 831 h 920"/>
                              <a:gd name="T64" fmla="*/ 8 w 14"/>
                              <a:gd name="T65" fmla="*/ 758 h 920"/>
                              <a:gd name="T66" fmla="*/ 8 w 14"/>
                              <a:gd name="T67" fmla="*/ 692 h 920"/>
                              <a:gd name="T68" fmla="*/ 7 w 14"/>
                              <a:gd name="T69" fmla="*/ 656 h 920"/>
                              <a:gd name="T70" fmla="*/ 7 w 14"/>
                              <a:gd name="T71" fmla="*/ 656 h 920"/>
                              <a:gd name="T72" fmla="*/ 5 w 14"/>
                              <a:gd name="T73" fmla="*/ 623 h 920"/>
                              <a:gd name="T74" fmla="*/ 2 w 14"/>
                              <a:gd name="T75" fmla="*/ 585 h 920"/>
                              <a:gd name="T76" fmla="*/ 0 w 14"/>
                              <a:gd name="T77" fmla="*/ 566 h 920"/>
                              <a:gd name="T78" fmla="*/ 0 w 14"/>
                              <a:gd name="T79" fmla="*/ 566 h 920"/>
                              <a:gd name="T80" fmla="*/ 0 w 14"/>
                              <a:gd name="T81" fmla="*/ 555 h 920"/>
                              <a:gd name="T82" fmla="*/ 0 w 14"/>
                              <a:gd name="T83" fmla="*/ 524 h 920"/>
                              <a:gd name="T84" fmla="*/ 0 w 14"/>
                              <a:gd name="T85" fmla="*/ 478 h 920"/>
                              <a:gd name="T86" fmla="*/ 0 w 14"/>
                              <a:gd name="T87" fmla="*/ 419 h 920"/>
                              <a:gd name="T88" fmla="*/ 0 w 14"/>
                              <a:gd name="T89" fmla="*/ 353 h 920"/>
                              <a:gd name="T90" fmla="*/ 0 w 14"/>
                              <a:gd name="T91" fmla="*/ 283 h 920"/>
                              <a:gd name="T92" fmla="*/ 0 w 14"/>
                              <a:gd name="T93" fmla="*/ 213 h 920"/>
                              <a:gd name="T94" fmla="*/ 0 w 14"/>
                              <a:gd name="T95" fmla="*/ 147 h 920"/>
                              <a:gd name="T96" fmla="*/ 0 w 14"/>
                              <a:gd name="T97" fmla="*/ 88 h 920"/>
                              <a:gd name="T98" fmla="*/ 0 w 14"/>
                              <a:gd name="T99" fmla="*/ 42 h 920"/>
                              <a:gd name="T100" fmla="*/ 0 w 14"/>
                              <a:gd name="T101" fmla="*/ 11 h 920"/>
                              <a:gd name="T102" fmla="*/ 0 w 14"/>
                              <a:gd name="T103" fmla="*/ 0 h 920"/>
                              <a:gd name="T104" fmla="*/ 0 w 14"/>
                              <a:gd name="T105" fmla="*/ 0 h 920"/>
                              <a:gd name="T106" fmla="*/ 0 w 14"/>
                              <a:gd name="T107" fmla="*/ 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" h="92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8" y="21"/>
                                </a:lnTo>
                                <a:lnTo>
                                  <a:pt x="14" y="30"/>
                                </a:lnTo>
                                <a:lnTo>
                                  <a:pt x="14" y="36"/>
                                </a:lnTo>
                                <a:lnTo>
                                  <a:pt x="14" y="55"/>
                                </a:lnTo>
                                <a:lnTo>
                                  <a:pt x="14" y="84"/>
                                </a:lnTo>
                                <a:lnTo>
                                  <a:pt x="14" y="123"/>
                                </a:lnTo>
                                <a:lnTo>
                                  <a:pt x="14" y="169"/>
                                </a:lnTo>
                                <a:lnTo>
                                  <a:pt x="14" y="223"/>
                                </a:lnTo>
                                <a:lnTo>
                                  <a:pt x="14" y="281"/>
                                </a:lnTo>
                                <a:lnTo>
                                  <a:pt x="14" y="343"/>
                                </a:lnTo>
                                <a:lnTo>
                                  <a:pt x="14" y="408"/>
                                </a:lnTo>
                                <a:lnTo>
                                  <a:pt x="14" y="475"/>
                                </a:lnTo>
                                <a:lnTo>
                                  <a:pt x="14" y="542"/>
                                </a:lnTo>
                                <a:lnTo>
                                  <a:pt x="14" y="606"/>
                                </a:lnTo>
                                <a:lnTo>
                                  <a:pt x="14" y="669"/>
                                </a:lnTo>
                                <a:lnTo>
                                  <a:pt x="14" y="727"/>
                                </a:lnTo>
                                <a:lnTo>
                                  <a:pt x="14" y="781"/>
                                </a:lnTo>
                                <a:lnTo>
                                  <a:pt x="14" y="827"/>
                                </a:lnTo>
                                <a:lnTo>
                                  <a:pt x="14" y="865"/>
                                </a:lnTo>
                                <a:lnTo>
                                  <a:pt x="14" y="895"/>
                                </a:lnTo>
                                <a:lnTo>
                                  <a:pt x="14" y="914"/>
                                </a:lnTo>
                                <a:lnTo>
                                  <a:pt x="14" y="920"/>
                                </a:lnTo>
                                <a:lnTo>
                                  <a:pt x="13" y="919"/>
                                </a:lnTo>
                                <a:lnTo>
                                  <a:pt x="9" y="918"/>
                                </a:lnTo>
                                <a:lnTo>
                                  <a:pt x="8" y="917"/>
                                </a:lnTo>
                                <a:lnTo>
                                  <a:pt x="8" y="892"/>
                                </a:lnTo>
                                <a:lnTo>
                                  <a:pt x="8" y="831"/>
                                </a:lnTo>
                                <a:lnTo>
                                  <a:pt x="8" y="758"/>
                                </a:lnTo>
                                <a:lnTo>
                                  <a:pt x="8" y="692"/>
                                </a:lnTo>
                                <a:lnTo>
                                  <a:pt x="7" y="656"/>
                                </a:lnTo>
                                <a:lnTo>
                                  <a:pt x="5" y="623"/>
                                </a:lnTo>
                                <a:lnTo>
                                  <a:pt x="2" y="585"/>
                                </a:lnTo>
                                <a:lnTo>
                                  <a:pt x="0" y="566"/>
                                </a:lnTo>
                                <a:lnTo>
                                  <a:pt x="0" y="555"/>
                                </a:lnTo>
                                <a:lnTo>
                                  <a:pt x="0" y="524"/>
                                </a:lnTo>
                                <a:lnTo>
                                  <a:pt x="0" y="478"/>
                                </a:lnTo>
                                <a:lnTo>
                                  <a:pt x="0" y="419"/>
                                </a:lnTo>
                                <a:lnTo>
                                  <a:pt x="0" y="353"/>
                                </a:lnTo>
                                <a:lnTo>
                                  <a:pt x="0" y="283"/>
                                </a:lnTo>
                                <a:lnTo>
                                  <a:pt x="0" y="213"/>
                                </a:lnTo>
                                <a:lnTo>
                                  <a:pt x="0" y="147"/>
                                </a:lnTo>
                                <a:lnTo>
                                  <a:pt x="0" y="88"/>
                                </a:lnTo>
                                <a:lnTo>
                                  <a:pt x="0" y="4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48"/>
                        <wps:cNvSpPr>
                          <a:spLocks/>
                        </wps:cNvSpPr>
                        <wps:spPr bwMode="auto">
                          <a:xfrm>
                            <a:off x="1031" y="1047"/>
                            <a:ext cx="5" cy="5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0"/>
                              <a:gd name="T2" fmla="*/ 22 w 22"/>
                              <a:gd name="T3" fmla="*/ 13 h 200"/>
                              <a:gd name="T4" fmla="*/ 22 w 22"/>
                              <a:gd name="T5" fmla="*/ 166 h 200"/>
                              <a:gd name="T6" fmla="*/ 0 w 22"/>
                              <a:gd name="T7" fmla="*/ 200 h 200"/>
                              <a:gd name="T8" fmla="*/ 0 w 22"/>
                              <a:gd name="T9" fmla="*/ 0 h 200"/>
                              <a:gd name="T10" fmla="*/ 0 w 22"/>
                              <a:gd name="T11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00">
                                <a:moveTo>
                                  <a:pt x="0" y="0"/>
                                </a:moveTo>
                                <a:lnTo>
                                  <a:pt x="22" y="13"/>
                                </a:lnTo>
                                <a:lnTo>
                                  <a:pt x="22" y="166"/>
                                </a:ln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49"/>
                        <wps:cNvSpPr>
                          <a:spLocks/>
                        </wps:cNvSpPr>
                        <wps:spPr bwMode="auto">
                          <a:xfrm>
                            <a:off x="1054" y="1055"/>
                            <a:ext cx="4" cy="23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92"/>
                              <a:gd name="T2" fmla="*/ 17 w 17"/>
                              <a:gd name="T3" fmla="*/ 5 h 92"/>
                              <a:gd name="T4" fmla="*/ 17 w 17"/>
                              <a:gd name="T5" fmla="*/ 76 h 92"/>
                              <a:gd name="T6" fmla="*/ 0 w 17"/>
                              <a:gd name="T7" fmla="*/ 92 h 92"/>
                              <a:gd name="T8" fmla="*/ 0 w 17"/>
                              <a:gd name="T9" fmla="*/ 0 h 92"/>
                              <a:gd name="T10" fmla="*/ 0 w 17"/>
                              <a:gd name="T1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92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17" y="76"/>
                                </a:ln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0"/>
                        <wps:cNvSpPr>
                          <a:spLocks/>
                        </wps:cNvSpPr>
                        <wps:spPr bwMode="auto">
                          <a:xfrm>
                            <a:off x="1193" y="916"/>
                            <a:ext cx="5" cy="336"/>
                          </a:xfrm>
                          <a:custGeom>
                            <a:avLst/>
                            <a:gdLst>
                              <a:gd name="T0" fmla="*/ 0 w 22"/>
                              <a:gd name="T1" fmla="*/ 16 h 1343"/>
                              <a:gd name="T2" fmla="*/ 22 w 22"/>
                              <a:gd name="T3" fmla="*/ 0 h 1343"/>
                              <a:gd name="T4" fmla="*/ 22 w 22"/>
                              <a:gd name="T5" fmla="*/ 1343 h 1343"/>
                              <a:gd name="T6" fmla="*/ 0 w 22"/>
                              <a:gd name="T7" fmla="*/ 1296 h 1343"/>
                              <a:gd name="T8" fmla="*/ 0 w 22"/>
                              <a:gd name="T9" fmla="*/ 16 h 1343"/>
                              <a:gd name="T10" fmla="*/ 0 w 22"/>
                              <a:gd name="T11" fmla="*/ 16 h 1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43">
                                <a:moveTo>
                                  <a:pt x="0" y="16"/>
                                </a:moveTo>
                                <a:lnTo>
                                  <a:pt x="22" y="0"/>
                                </a:lnTo>
                                <a:lnTo>
                                  <a:pt x="22" y="1343"/>
                                </a:lnTo>
                                <a:lnTo>
                                  <a:pt x="0" y="129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51"/>
                        <wps:cNvSpPr>
                          <a:spLocks/>
                        </wps:cNvSpPr>
                        <wps:spPr bwMode="auto">
                          <a:xfrm>
                            <a:off x="1136" y="1018"/>
                            <a:ext cx="4" cy="152"/>
                          </a:xfrm>
                          <a:custGeom>
                            <a:avLst/>
                            <a:gdLst>
                              <a:gd name="T0" fmla="*/ 0 w 17"/>
                              <a:gd name="T1" fmla="*/ 104 h 607"/>
                              <a:gd name="T2" fmla="*/ 0 w 17"/>
                              <a:gd name="T3" fmla="*/ 115 h 607"/>
                              <a:gd name="T4" fmla="*/ 0 w 17"/>
                              <a:gd name="T5" fmla="*/ 134 h 607"/>
                              <a:gd name="T6" fmla="*/ 0 w 17"/>
                              <a:gd name="T7" fmla="*/ 145 h 607"/>
                              <a:gd name="T8" fmla="*/ 0 w 17"/>
                              <a:gd name="T9" fmla="*/ 145 h 607"/>
                              <a:gd name="T10" fmla="*/ 3 w 17"/>
                              <a:gd name="T11" fmla="*/ 162 h 607"/>
                              <a:gd name="T12" fmla="*/ 11 w 17"/>
                              <a:gd name="T13" fmla="*/ 203 h 607"/>
                              <a:gd name="T14" fmla="*/ 14 w 17"/>
                              <a:gd name="T15" fmla="*/ 244 h 607"/>
                              <a:gd name="T16" fmla="*/ 14 w 17"/>
                              <a:gd name="T17" fmla="*/ 244 h 607"/>
                              <a:gd name="T18" fmla="*/ 11 w 17"/>
                              <a:gd name="T19" fmla="*/ 286 h 607"/>
                              <a:gd name="T20" fmla="*/ 3 w 17"/>
                              <a:gd name="T21" fmla="*/ 331 h 607"/>
                              <a:gd name="T22" fmla="*/ 0 w 17"/>
                              <a:gd name="T23" fmla="*/ 352 h 607"/>
                              <a:gd name="T24" fmla="*/ 0 w 17"/>
                              <a:gd name="T25" fmla="*/ 352 h 607"/>
                              <a:gd name="T26" fmla="*/ 0 w 17"/>
                              <a:gd name="T27" fmla="*/ 386 h 607"/>
                              <a:gd name="T28" fmla="*/ 0 w 17"/>
                              <a:gd name="T29" fmla="*/ 463 h 607"/>
                              <a:gd name="T30" fmla="*/ 0 w 17"/>
                              <a:gd name="T31" fmla="*/ 539 h 607"/>
                              <a:gd name="T32" fmla="*/ 0 w 17"/>
                              <a:gd name="T33" fmla="*/ 573 h 607"/>
                              <a:gd name="T34" fmla="*/ 0 w 17"/>
                              <a:gd name="T35" fmla="*/ 573 h 607"/>
                              <a:gd name="T36" fmla="*/ 4 w 17"/>
                              <a:gd name="T37" fmla="*/ 581 h 607"/>
                              <a:gd name="T38" fmla="*/ 13 w 17"/>
                              <a:gd name="T39" fmla="*/ 598 h 607"/>
                              <a:gd name="T40" fmla="*/ 17 w 17"/>
                              <a:gd name="T41" fmla="*/ 607 h 607"/>
                              <a:gd name="T42" fmla="*/ 17 w 17"/>
                              <a:gd name="T43" fmla="*/ 607 h 607"/>
                              <a:gd name="T44" fmla="*/ 17 w 17"/>
                              <a:gd name="T45" fmla="*/ 597 h 607"/>
                              <a:gd name="T46" fmla="*/ 17 w 17"/>
                              <a:gd name="T47" fmla="*/ 568 h 607"/>
                              <a:gd name="T48" fmla="*/ 17 w 17"/>
                              <a:gd name="T49" fmla="*/ 524 h 607"/>
                              <a:gd name="T50" fmla="*/ 17 w 17"/>
                              <a:gd name="T51" fmla="*/ 469 h 607"/>
                              <a:gd name="T52" fmla="*/ 17 w 17"/>
                              <a:gd name="T53" fmla="*/ 406 h 607"/>
                              <a:gd name="T54" fmla="*/ 17 w 17"/>
                              <a:gd name="T55" fmla="*/ 338 h 607"/>
                              <a:gd name="T56" fmla="*/ 17 w 17"/>
                              <a:gd name="T57" fmla="*/ 268 h 607"/>
                              <a:gd name="T58" fmla="*/ 17 w 17"/>
                              <a:gd name="T59" fmla="*/ 200 h 607"/>
                              <a:gd name="T60" fmla="*/ 17 w 17"/>
                              <a:gd name="T61" fmla="*/ 137 h 607"/>
                              <a:gd name="T62" fmla="*/ 17 w 17"/>
                              <a:gd name="T63" fmla="*/ 81 h 607"/>
                              <a:gd name="T64" fmla="*/ 17 w 17"/>
                              <a:gd name="T65" fmla="*/ 38 h 607"/>
                              <a:gd name="T66" fmla="*/ 17 w 17"/>
                              <a:gd name="T67" fmla="*/ 10 h 607"/>
                              <a:gd name="T68" fmla="*/ 17 w 17"/>
                              <a:gd name="T69" fmla="*/ 0 h 607"/>
                              <a:gd name="T70" fmla="*/ 17 w 17"/>
                              <a:gd name="T71" fmla="*/ 0 h 607"/>
                              <a:gd name="T72" fmla="*/ 13 w 17"/>
                              <a:gd name="T73" fmla="*/ 26 h 607"/>
                              <a:gd name="T74" fmla="*/ 4 w 17"/>
                              <a:gd name="T75" fmla="*/ 77 h 607"/>
                              <a:gd name="T76" fmla="*/ 0 w 17"/>
                              <a:gd name="T77" fmla="*/ 104 h 607"/>
                              <a:gd name="T78" fmla="*/ 0 w 17"/>
                              <a:gd name="T79" fmla="*/ 104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" h="607">
                                <a:moveTo>
                                  <a:pt x="0" y="104"/>
                                </a:moveTo>
                                <a:lnTo>
                                  <a:pt x="0" y="115"/>
                                </a:lnTo>
                                <a:lnTo>
                                  <a:pt x="0" y="134"/>
                                </a:lnTo>
                                <a:lnTo>
                                  <a:pt x="0" y="145"/>
                                </a:lnTo>
                                <a:lnTo>
                                  <a:pt x="3" y="162"/>
                                </a:lnTo>
                                <a:lnTo>
                                  <a:pt x="11" y="203"/>
                                </a:lnTo>
                                <a:lnTo>
                                  <a:pt x="14" y="244"/>
                                </a:lnTo>
                                <a:lnTo>
                                  <a:pt x="11" y="286"/>
                                </a:lnTo>
                                <a:lnTo>
                                  <a:pt x="3" y="331"/>
                                </a:lnTo>
                                <a:lnTo>
                                  <a:pt x="0" y="352"/>
                                </a:lnTo>
                                <a:lnTo>
                                  <a:pt x="0" y="386"/>
                                </a:lnTo>
                                <a:lnTo>
                                  <a:pt x="0" y="463"/>
                                </a:lnTo>
                                <a:lnTo>
                                  <a:pt x="0" y="539"/>
                                </a:lnTo>
                                <a:lnTo>
                                  <a:pt x="0" y="573"/>
                                </a:lnTo>
                                <a:lnTo>
                                  <a:pt x="4" y="581"/>
                                </a:lnTo>
                                <a:lnTo>
                                  <a:pt x="13" y="598"/>
                                </a:lnTo>
                                <a:lnTo>
                                  <a:pt x="17" y="607"/>
                                </a:lnTo>
                                <a:lnTo>
                                  <a:pt x="17" y="597"/>
                                </a:lnTo>
                                <a:lnTo>
                                  <a:pt x="17" y="568"/>
                                </a:lnTo>
                                <a:lnTo>
                                  <a:pt x="17" y="524"/>
                                </a:lnTo>
                                <a:lnTo>
                                  <a:pt x="17" y="469"/>
                                </a:lnTo>
                                <a:lnTo>
                                  <a:pt x="17" y="406"/>
                                </a:lnTo>
                                <a:lnTo>
                                  <a:pt x="17" y="338"/>
                                </a:lnTo>
                                <a:lnTo>
                                  <a:pt x="17" y="268"/>
                                </a:lnTo>
                                <a:lnTo>
                                  <a:pt x="17" y="200"/>
                                </a:lnTo>
                                <a:lnTo>
                                  <a:pt x="17" y="137"/>
                                </a:lnTo>
                                <a:lnTo>
                                  <a:pt x="17" y="81"/>
                                </a:lnTo>
                                <a:lnTo>
                                  <a:pt x="17" y="38"/>
                                </a:lnTo>
                                <a:lnTo>
                                  <a:pt x="17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6"/>
                                </a:lnTo>
                                <a:lnTo>
                                  <a:pt x="4" y="77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52"/>
                        <wps:cNvSpPr>
                          <a:spLocks/>
                        </wps:cNvSpPr>
                        <wps:spPr bwMode="auto">
                          <a:xfrm>
                            <a:off x="1135" y="1217"/>
                            <a:ext cx="5" cy="24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99"/>
                              <a:gd name="T2" fmla="*/ 19 w 19"/>
                              <a:gd name="T3" fmla="*/ 8 h 99"/>
                              <a:gd name="T4" fmla="*/ 19 w 19"/>
                              <a:gd name="T5" fmla="*/ 86 h 99"/>
                              <a:gd name="T6" fmla="*/ 0 w 19"/>
                              <a:gd name="T7" fmla="*/ 99 h 99"/>
                              <a:gd name="T8" fmla="*/ 0 w 19"/>
                              <a:gd name="T9" fmla="*/ 0 h 99"/>
                              <a:gd name="T10" fmla="*/ 0 w 19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99">
                                <a:moveTo>
                                  <a:pt x="0" y="0"/>
                                </a:moveTo>
                                <a:lnTo>
                                  <a:pt x="19" y="8"/>
                                </a:lnTo>
                                <a:lnTo>
                                  <a:pt x="19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53"/>
                        <wps:cNvSpPr>
                          <a:spLocks/>
                        </wps:cNvSpPr>
                        <wps:spPr bwMode="auto">
                          <a:xfrm>
                            <a:off x="1114" y="1217"/>
                            <a:ext cx="5" cy="29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115"/>
                              <a:gd name="T2" fmla="*/ 21 w 21"/>
                              <a:gd name="T3" fmla="*/ 14 h 115"/>
                              <a:gd name="T4" fmla="*/ 21 w 21"/>
                              <a:gd name="T5" fmla="*/ 108 h 115"/>
                              <a:gd name="T6" fmla="*/ 0 w 21"/>
                              <a:gd name="T7" fmla="*/ 115 h 115"/>
                              <a:gd name="T8" fmla="*/ 0 w 21"/>
                              <a:gd name="T9" fmla="*/ 0 h 115"/>
                              <a:gd name="T10" fmla="*/ 0 w 21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15">
                                <a:moveTo>
                                  <a:pt x="0" y="0"/>
                                </a:moveTo>
                                <a:lnTo>
                                  <a:pt x="21" y="14"/>
                                </a:lnTo>
                                <a:lnTo>
                                  <a:pt x="21" y="108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54"/>
                        <wps:cNvSpPr>
                          <a:spLocks/>
                        </wps:cNvSpPr>
                        <wps:spPr bwMode="auto">
                          <a:xfrm>
                            <a:off x="376" y="972"/>
                            <a:ext cx="12" cy="13"/>
                          </a:xfrm>
                          <a:custGeom>
                            <a:avLst/>
                            <a:gdLst>
                              <a:gd name="T0" fmla="*/ 50 w 50"/>
                              <a:gd name="T1" fmla="*/ 49 h 49"/>
                              <a:gd name="T2" fmla="*/ 32 w 50"/>
                              <a:gd name="T3" fmla="*/ 42 h 49"/>
                              <a:gd name="T4" fmla="*/ 14 w 50"/>
                              <a:gd name="T5" fmla="*/ 35 h 49"/>
                              <a:gd name="T6" fmla="*/ 0 w 50"/>
                              <a:gd name="T7" fmla="*/ 24 h 49"/>
                              <a:gd name="T8" fmla="*/ 0 w 50"/>
                              <a:gd name="T9" fmla="*/ 24 h 49"/>
                              <a:gd name="T10" fmla="*/ 10 w 50"/>
                              <a:gd name="T11" fmla="*/ 20 h 49"/>
                              <a:gd name="T12" fmla="*/ 19 w 50"/>
                              <a:gd name="T13" fmla="*/ 12 h 49"/>
                              <a:gd name="T14" fmla="*/ 24 w 50"/>
                              <a:gd name="T15" fmla="*/ 0 h 49"/>
                              <a:gd name="T16" fmla="*/ 24 w 50"/>
                              <a:gd name="T17" fmla="*/ 0 h 49"/>
                              <a:gd name="T18" fmla="*/ 34 w 50"/>
                              <a:gd name="T19" fmla="*/ 15 h 49"/>
                              <a:gd name="T20" fmla="*/ 40 w 50"/>
                              <a:gd name="T21" fmla="*/ 33 h 49"/>
                              <a:gd name="T22" fmla="*/ 50 w 50"/>
                              <a:gd name="T23" fmla="*/ 49 h 49"/>
                              <a:gd name="T24" fmla="*/ 50 w 50"/>
                              <a:gd name="T25" fmla="*/ 49 h 49"/>
                              <a:gd name="T26" fmla="*/ 50 w 5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50" y="49"/>
                                </a:moveTo>
                                <a:lnTo>
                                  <a:pt x="32" y="42"/>
                                </a:lnTo>
                                <a:lnTo>
                                  <a:pt x="14" y="35"/>
                                </a:lnTo>
                                <a:lnTo>
                                  <a:pt x="0" y="24"/>
                                </a:lnTo>
                                <a:lnTo>
                                  <a:pt x="10" y="20"/>
                                </a:lnTo>
                                <a:lnTo>
                                  <a:pt x="19" y="12"/>
                                </a:lnTo>
                                <a:lnTo>
                                  <a:pt x="24" y="0"/>
                                </a:lnTo>
                                <a:lnTo>
                                  <a:pt x="34" y="15"/>
                                </a:lnTo>
                                <a:lnTo>
                                  <a:pt x="40" y="33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55"/>
                        <wps:cNvSpPr>
                          <a:spLocks/>
                        </wps:cNvSpPr>
                        <wps:spPr bwMode="auto">
                          <a:xfrm>
                            <a:off x="369" y="982"/>
                            <a:ext cx="36" cy="11"/>
                          </a:xfrm>
                          <a:custGeom>
                            <a:avLst/>
                            <a:gdLst>
                              <a:gd name="T0" fmla="*/ 144 w 144"/>
                              <a:gd name="T1" fmla="*/ 37 h 42"/>
                              <a:gd name="T2" fmla="*/ 144 w 144"/>
                              <a:gd name="T3" fmla="*/ 39 h 42"/>
                              <a:gd name="T4" fmla="*/ 144 w 144"/>
                              <a:gd name="T5" fmla="*/ 41 h 42"/>
                              <a:gd name="T6" fmla="*/ 144 w 144"/>
                              <a:gd name="T7" fmla="*/ 42 h 42"/>
                              <a:gd name="T8" fmla="*/ 144 w 144"/>
                              <a:gd name="T9" fmla="*/ 42 h 42"/>
                              <a:gd name="T10" fmla="*/ 93 w 144"/>
                              <a:gd name="T11" fmla="*/ 39 h 42"/>
                              <a:gd name="T12" fmla="*/ 46 w 144"/>
                              <a:gd name="T13" fmla="*/ 28 h 42"/>
                              <a:gd name="T14" fmla="*/ 2 w 144"/>
                              <a:gd name="T15" fmla="*/ 12 h 42"/>
                              <a:gd name="T16" fmla="*/ 2 w 144"/>
                              <a:gd name="T17" fmla="*/ 12 h 42"/>
                              <a:gd name="T18" fmla="*/ 1 w 144"/>
                              <a:gd name="T19" fmla="*/ 9 h 42"/>
                              <a:gd name="T20" fmla="*/ 0 w 144"/>
                              <a:gd name="T21" fmla="*/ 4 h 42"/>
                              <a:gd name="T22" fmla="*/ 0 w 144"/>
                              <a:gd name="T23" fmla="*/ 0 h 42"/>
                              <a:gd name="T24" fmla="*/ 0 w 144"/>
                              <a:gd name="T25" fmla="*/ 0 h 42"/>
                              <a:gd name="T26" fmla="*/ 44 w 144"/>
                              <a:gd name="T27" fmla="*/ 21 h 42"/>
                              <a:gd name="T28" fmla="*/ 93 w 144"/>
                              <a:gd name="T29" fmla="*/ 33 h 42"/>
                              <a:gd name="T30" fmla="*/ 144 w 144"/>
                              <a:gd name="T31" fmla="*/ 37 h 42"/>
                              <a:gd name="T32" fmla="*/ 144 w 144"/>
                              <a:gd name="T33" fmla="*/ 37 h 42"/>
                              <a:gd name="T34" fmla="*/ 144 w 144"/>
                              <a:gd name="T35" fmla="*/ 37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42">
                                <a:moveTo>
                                  <a:pt x="144" y="37"/>
                                </a:moveTo>
                                <a:lnTo>
                                  <a:pt x="144" y="39"/>
                                </a:lnTo>
                                <a:lnTo>
                                  <a:pt x="144" y="41"/>
                                </a:lnTo>
                                <a:lnTo>
                                  <a:pt x="144" y="42"/>
                                </a:lnTo>
                                <a:lnTo>
                                  <a:pt x="93" y="39"/>
                                </a:lnTo>
                                <a:lnTo>
                                  <a:pt x="46" y="28"/>
                                </a:lnTo>
                                <a:lnTo>
                                  <a:pt x="2" y="12"/>
                                </a:lnTo>
                                <a:lnTo>
                                  <a:pt x="1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4" y="21"/>
                                </a:lnTo>
                                <a:lnTo>
                                  <a:pt x="93" y="33"/>
                                </a:lnTo>
                                <a:lnTo>
                                  <a:pt x="1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56"/>
                        <wps:cNvSpPr>
                          <a:spLocks/>
                        </wps:cNvSpPr>
                        <wps:spPr bwMode="auto">
                          <a:xfrm>
                            <a:off x="345" y="990"/>
                            <a:ext cx="71" cy="57"/>
                          </a:xfrm>
                          <a:custGeom>
                            <a:avLst/>
                            <a:gdLst>
                              <a:gd name="T0" fmla="*/ 231 w 285"/>
                              <a:gd name="T1" fmla="*/ 29 h 228"/>
                              <a:gd name="T2" fmla="*/ 223 w 285"/>
                              <a:gd name="T3" fmla="*/ 34 h 228"/>
                              <a:gd name="T4" fmla="*/ 211 w 285"/>
                              <a:gd name="T5" fmla="*/ 32 h 228"/>
                              <a:gd name="T6" fmla="*/ 201 w 285"/>
                              <a:gd name="T7" fmla="*/ 41 h 228"/>
                              <a:gd name="T8" fmla="*/ 201 w 285"/>
                              <a:gd name="T9" fmla="*/ 41 h 228"/>
                              <a:gd name="T10" fmla="*/ 207 w 285"/>
                              <a:gd name="T11" fmla="*/ 49 h 228"/>
                              <a:gd name="T12" fmla="*/ 217 w 285"/>
                              <a:gd name="T13" fmla="*/ 49 h 228"/>
                              <a:gd name="T14" fmla="*/ 226 w 285"/>
                              <a:gd name="T15" fmla="*/ 53 h 228"/>
                              <a:gd name="T16" fmla="*/ 226 w 285"/>
                              <a:gd name="T17" fmla="*/ 53 h 228"/>
                              <a:gd name="T18" fmla="*/ 226 w 285"/>
                              <a:gd name="T19" fmla="*/ 57 h 228"/>
                              <a:gd name="T20" fmla="*/ 226 w 285"/>
                              <a:gd name="T21" fmla="*/ 66 h 228"/>
                              <a:gd name="T22" fmla="*/ 226 w 285"/>
                              <a:gd name="T23" fmla="*/ 70 h 228"/>
                              <a:gd name="T24" fmla="*/ 226 w 285"/>
                              <a:gd name="T25" fmla="*/ 70 h 228"/>
                              <a:gd name="T26" fmla="*/ 248 w 285"/>
                              <a:gd name="T27" fmla="*/ 90 h 228"/>
                              <a:gd name="T28" fmla="*/ 269 w 285"/>
                              <a:gd name="T29" fmla="*/ 114 h 228"/>
                              <a:gd name="T30" fmla="*/ 285 w 285"/>
                              <a:gd name="T31" fmla="*/ 140 h 228"/>
                              <a:gd name="T32" fmla="*/ 285 w 285"/>
                              <a:gd name="T33" fmla="*/ 140 h 228"/>
                              <a:gd name="T34" fmla="*/ 267 w 285"/>
                              <a:gd name="T35" fmla="*/ 151 h 228"/>
                              <a:gd name="T36" fmla="*/ 234 w 285"/>
                              <a:gd name="T37" fmla="*/ 170 h 228"/>
                              <a:gd name="T38" fmla="*/ 217 w 285"/>
                              <a:gd name="T39" fmla="*/ 180 h 228"/>
                              <a:gd name="T40" fmla="*/ 217 w 285"/>
                              <a:gd name="T41" fmla="*/ 180 h 228"/>
                              <a:gd name="T42" fmla="*/ 187 w 285"/>
                              <a:gd name="T43" fmla="*/ 140 h 228"/>
                              <a:gd name="T44" fmla="*/ 154 w 285"/>
                              <a:gd name="T45" fmla="*/ 105 h 228"/>
                              <a:gd name="T46" fmla="*/ 111 w 285"/>
                              <a:gd name="T47" fmla="*/ 92 h 228"/>
                              <a:gd name="T48" fmla="*/ 111 w 285"/>
                              <a:gd name="T49" fmla="*/ 92 h 228"/>
                              <a:gd name="T50" fmla="*/ 124 w 285"/>
                              <a:gd name="T51" fmla="*/ 106 h 228"/>
                              <a:gd name="T52" fmla="*/ 149 w 285"/>
                              <a:gd name="T53" fmla="*/ 132 h 228"/>
                              <a:gd name="T54" fmla="*/ 163 w 285"/>
                              <a:gd name="T55" fmla="*/ 146 h 228"/>
                              <a:gd name="T56" fmla="*/ 163 w 285"/>
                              <a:gd name="T57" fmla="*/ 146 h 228"/>
                              <a:gd name="T58" fmla="*/ 131 w 285"/>
                              <a:gd name="T59" fmla="*/ 177 h 228"/>
                              <a:gd name="T60" fmla="*/ 92 w 285"/>
                              <a:gd name="T61" fmla="*/ 206 h 228"/>
                              <a:gd name="T62" fmla="*/ 52 w 285"/>
                              <a:gd name="T63" fmla="*/ 228 h 228"/>
                              <a:gd name="T64" fmla="*/ 52 w 285"/>
                              <a:gd name="T65" fmla="*/ 228 h 228"/>
                              <a:gd name="T66" fmla="*/ 31 w 285"/>
                              <a:gd name="T67" fmla="*/ 196 h 228"/>
                              <a:gd name="T68" fmla="*/ 13 w 285"/>
                              <a:gd name="T69" fmla="*/ 156 h 228"/>
                              <a:gd name="T70" fmla="*/ 0 w 285"/>
                              <a:gd name="T71" fmla="*/ 114 h 228"/>
                              <a:gd name="T72" fmla="*/ 0 w 285"/>
                              <a:gd name="T73" fmla="*/ 114 h 228"/>
                              <a:gd name="T74" fmla="*/ 7 w 285"/>
                              <a:gd name="T75" fmla="*/ 79 h 228"/>
                              <a:gd name="T76" fmla="*/ 24 w 285"/>
                              <a:gd name="T77" fmla="*/ 47 h 228"/>
                              <a:gd name="T78" fmla="*/ 52 w 285"/>
                              <a:gd name="T79" fmla="*/ 24 h 228"/>
                              <a:gd name="T80" fmla="*/ 52 w 285"/>
                              <a:gd name="T81" fmla="*/ 24 h 228"/>
                              <a:gd name="T82" fmla="*/ 68 w 285"/>
                              <a:gd name="T83" fmla="*/ 20 h 228"/>
                              <a:gd name="T84" fmla="*/ 82 w 285"/>
                              <a:gd name="T85" fmla="*/ 12 h 228"/>
                              <a:gd name="T86" fmla="*/ 96 w 285"/>
                              <a:gd name="T87" fmla="*/ 0 h 228"/>
                              <a:gd name="T88" fmla="*/ 96 w 285"/>
                              <a:gd name="T89" fmla="*/ 0 h 228"/>
                              <a:gd name="T90" fmla="*/ 140 w 285"/>
                              <a:gd name="T91" fmla="*/ 14 h 228"/>
                              <a:gd name="T92" fmla="*/ 182 w 285"/>
                              <a:gd name="T93" fmla="*/ 24 h 228"/>
                              <a:gd name="T94" fmla="*/ 229 w 285"/>
                              <a:gd name="T95" fmla="*/ 26 h 228"/>
                              <a:gd name="T96" fmla="*/ 229 w 285"/>
                              <a:gd name="T97" fmla="*/ 26 h 228"/>
                              <a:gd name="T98" fmla="*/ 231 w 285"/>
                              <a:gd name="T99" fmla="*/ 26 h 228"/>
                              <a:gd name="T100" fmla="*/ 231 w 285"/>
                              <a:gd name="T101" fmla="*/ 27 h 228"/>
                              <a:gd name="T102" fmla="*/ 231 w 285"/>
                              <a:gd name="T103" fmla="*/ 29 h 228"/>
                              <a:gd name="T104" fmla="*/ 231 w 285"/>
                              <a:gd name="T105" fmla="*/ 2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5" h="228">
                                <a:moveTo>
                                  <a:pt x="231" y="29"/>
                                </a:moveTo>
                                <a:lnTo>
                                  <a:pt x="223" y="34"/>
                                </a:lnTo>
                                <a:lnTo>
                                  <a:pt x="211" y="32"/>
                                </a:lnTo>
                                <a:lnTo>
                                  <a:pt x="201" y="41"/>
                                </a:lnTo>
                                <a:lnTo>
                                  <a:pt x="207" y="49"/>
                                </a:lnTo>
                                <a:lnTo>
                                  <a:pt x="217" y="49"/>
                                </a:lnTo>
                                <a:lnTo>
                                  <a:pt x="226" y="53"/>
                                </a:lnTo>
                                <a:lnTo>
                                  <a:pt x="226" y="57"/>
                                </a:lnTo>
                                <a:lnTo>
                                  <a:pt x="226" y="66"/>
                                </a:lnTo>
                                <a:lnTo>
                                  <a:pt x="226" y="70"/>
                                </a:lnTo>
                                <a:lnTo>
                                  <a:pt x="248" y="90"/>
                                </a:lnTo>
                                <a:lnTo>
                                  <a:pt x="269" y="114"/>
                                </a:lnTo>
                                <a:lnTo>
                                  <a:pt x="285" y="140"/>
                                </a:lnTo>
                                <a:lnTo>
                                  <a:pt x="267" y="151"/>
                                </a:lnTo>
                                <a:lnTo>
                                  <a:pt x="234" y="170"/>
                                </a:lnTo>
                                <a:lnTo>
                                  <a:pt x="217" y="180"/>
                                </a:lnTo>
                                <a:lnTo>
                                  <a:pt x="187" y="140"/>
                                </a:lnTo>
                                <a:lnTo>
                                  <a:pt x="154" y="105"/>
                                </a:lnTo>
                                <a:lnTo>
                                  <a:pt x="111" y="92"/>
                                </a:lnTo>
                                <a:lnTo>
                                  <a:pt x="124" y="106"/>
                                </a:lnTo>
                                <a:lnTo>
                                  <a:pt x="149" y="132"/>
                                </a:lnTo>
                                <a:lnTo>
                                  <a:pt x="163" y="146"/>
                                </a:lnTo>
                                <a:lnTo>
                                  <a:pt x="131" y="177"/>
                                </a:lnTo>
                                <a:lnTo>
                                  <a:pt x="92" y="206"/>
                                </a:lnTo>
                                <a:lnTo>
                                  <a:pt x="52" y="228"/>
                                </a:lnTo>
                                <a:lnTo>
                                  <a:pt x="31" y="196"/>
                                </a:lnTo>
                                <a:lnTo>
                                  <a:pt x="13" y="156"/>
                                </a:lnTo>
                                <a:lnTo>
                                  <a:pt x="0" y="114"/>
                                </a:lnTo>
                                <a:lnTo>
                                  <a:pt x="7" y="79"/>
                                </a:lnTo>
                                <a:lnTo>
                                  <a:pt x="24" y="47"/>
                                </a:lnTo>
                                <a:lnTo>
                                  <a:pt x="52" y="24"/>
                                </a:lnTo>
                                <a:lnTo>
                                  <a:pt x="68" y="20"/>
                                </a:lnTo>
                                <a:lnTo>
                                  <a:pt x="82" y="12"/>
                                </a:lnTo>
                                <a:lnTo>
                                  <a:pt x="96" y="0"/>
                                </a:lnTo>
                                <a:lnTo>
                                  <a:pt x="140" y="14"/>
                                </a:lnTo>
                                <a:lnTo>
                                  <a:pt x="182" y="24"/>
                                </a:lnTo>
                                <a:lnTo>
                                  <a:pt x="229" y="26"/>
                                </a:lnTo>
                                <a:lnTo>
                                  <a:pt x="231" y="26"/>
                                </a:lnTo>
                                <a:lnTo>
                                  <a:pt x="231" y="27"/>
                                </a:lnTo>
                                <a:lnTo>
                                  <a:pt x="2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57"/>
                        <wps:cNvSpPr>
                          <a:spLocks/>
                        </wps:cNvSpPr>
                        <wps:spPr bwMode="auto">
                          <a:xfrm>
                            <a:off x="361" y="1031"/>
                            <a:ext cx="31" cy="29"/>
                          </a:xfrm>
                          <a:custGeom>
                            <a:avLst/>
                            <a:gdLst>
                              <a:gd name="T0" fmla="*/ 14 w 124"/>
                              <a:gd name="T1" fmla="*/ 117 h 117"/>
                              <a:gd name="T2" fmla="*/ 0 w 124"/>
                              <a:gd name="T3" fmla="*/ 95 h 117"/>
                              <a:gd name="T4" fmla="*/ 3 w 124"/>
                              <a:gd name="T5" fmla="*/ 76 h 117"/>
                              <a:gd name="T6" fmla="*/ 24 w 124"/>
                              <a:gd name="T7" fmla="*/ 61 h 117"/>
                              <a:gd name="T8" fmla="*/ 24 w 124"/>
                              <a:gd name="T9" fmla="*/ 61 h 117"/>
                              <a:gd name="T10" fmla="*/ 45 w 124"/>
                              <a:gd name="T11" fmla="*/ 46 h 117"/>
                              <a:gd name="T12" fmla="*/ 86 w 124"/>
                              <a:gd name="T13" fmla="*/ 16 h 117"/>
                              <a:gd name="T14" fmla="*/ 108 w 124"/>
                              <a:gd name="T15" fmla="*/ 0 h 117"/>
                              <a:gd name="T16" fmla="*/ 108 w 124"/>
                              <a:gd name="T17" fmla="*/ 0 h 117"/>
                              <a:gd name="T18" fmla="*/ 115 w 124"/>
                              <a:gd name="T19" fmla="*/ 10 h 117"/>
                              <a:gd name="T20" fmla="*/ 124 w 124"/>
                              <a:gd name="T21" fmla="*/ 21 h 117"/>
                              <a:gd name="T22" fmla="*/ 124 w 124"/>
                              <a:gd name="T23" fmla="*/ 37 h 117"/>
                              <a:gd name="T24" fmla="*/ 124 w 124"/>
                              <a:gd name="T25" fmla="*/ 37 h 117"/>
                              <a:gd name="T26" fmla="*/ 92 w 124"/>
                              <a:gd name="T27" fmla="*/ 68 h 117"/>
                              <a:gd name="T28" fmla="*/ 54 w 124"/>
                              <a:gd name="T29" fmla="*/ 95 h 117"/>
                              <a:gd name="T30" fmla="*/ 14 w 124"/>
                              <a:gd name="T31" fmla="*/ 117 h 117"/>
                              <a:gd name="T32" fmla="*/ 14 w 124"/>
                              <a:gd name="T33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117">
                                <a:moveTo>
                                  <a:pt x="14" y="117"/>
                                </a:moveTo>
                                <a:lnTo>
                                  <a:pt x="0" y="95"/>
                                </a:lnTo>
                                <a:lnTo>
                                  <a:pt x="3" y="76"/>
                                </a:lnTo>
                                <a:lnTo>
                                  <a:pt x="24" y="61"/>
                                </a:lnTo>
                                <a:lnTo>
                                  <a:pt x="45" y="46"/>
                                </a:lnTo>
                                <a:lnTo>
                                  <a:pt x="86" y="16"/>
                                </a:lnTo>
                                <a:lnTo>
                                  <a:pt x="108" y="0"/>
                                </a:lnTo>
                                <a:lnTo>
                                  <a:pt x="115" y="10"/>
                                </a:lnTo>
                                <a:lnTo>
                                  <a:pt x="124" y="21"/>
                                </a:lnTo>
                                <a:lnTo>
                                  <a:pt x="124" y="37"/>
                                </a:lnTo>
                                <a:lnTo>
                                  <a:pt x="92" y="68"/>
                                </a:lnTo>
                                <a:lnTo>
                                  <a:pt x="54" y="95"/>
                                </a:lnTo>
                                <a:lnTo>
                                  <a:pt x="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58"/>
                        <wps:cNvSpPr>
                          <a:spLocks/>
                        </wps:cNvSpPr>
                        <wps:spPr bwMode="auto">
                          <a:xfrm>
                            <a:off x="401" y="1030"/>
                            <a:ext cx="24" cy="20"/>
                          </a:xfrm>
                          <a:custGeom>
                            <a:avLst/>
                            <a:gdLst>
                              <a:gd name="T0" fmla="*/ 11 w 95"/>
                              <a:gd name="T1" fmla="*/ 64 h 80"/>
                              <a:gd name="T2" fmla="*/ 8 w 95"/>
                              <a:gd name="T3" fmla="*/ 55 h 80"/>
                              <a:gd name="T4" fmla="*/ 4 w 95"/>
                              <a:gd name="T5" fmla="*/ 41 h 80"/>
                              <a:gd name="T6" fmla="*/ 0 w 95"/>
                              <a:gd name="T7" fmla="*/ 32 h 80"/>
                              <a:gd name="T8" fmla="*/ 0 w 95"/>
                              <a:gd name="T9" fmla="*/ 32 h 80"/>
                              <a:gd name="T10" fmla="*/ 22 w 95"/>
                              <a:gd name="T11" fmla="*/ 18 h 80"/>
                              <a:gd name="T12" fmla="*/ 42 w 95"/>
                              <a:gd name="T13" fmla="*/ 8 h 80"/>
                              <a:gd name="T14" fmla="*/ 67 w 95"/>
                              <a:gd name="T15" fmla="*/ 0 h 80"/>
                              <a:gd name="T16" fmla="*/ 67 w 95"/>
                              <a:gd name="T17" fmla="*/ 0 h 80"/>
                              <a:gd name="T18" fmla="*/ 80 w 95"/>
                              <a:gd name="T19" fmla="*/ 21 h 80"/>
                              <a:gd name="T20" fmla="*/ 87 w 95"/>
                              <a:gd name="T21" fmla="*/ 49 h 80"/>
                              <a:gd name="T22" fmla="*/ 95 w 95"/>
                              <a:gd name="T23" fmla="*/ 72 h 80"/>
                              <a:gd name="T24" fmla="*/ 95 w 95"/>
                              <a:gd name="T25" fmla="*/ 72 h 80"/>
                              <a:gd name="T26" fmla="*/ 65 w 95"/>
                              <a:gd name="T27" fmla="*/ 80 h 80"/>
                              <a:gd name="T28" fmla="*/ 39 w 95"/>
                              <a:gd name="T29" fmla="*/ 78 h 80"/>
                              <a:gd name="T30" fmla="*/ 11 w 95"/>
                              <a:gd name="T31" fmla="*/ 64 h 80"/>
                              <a:gd name="T32" fmla="*/ 11 w 95"/>
                              <a:gd name="T33" fmla="*/ 6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80">
                                <a:moveTo>
                                  <a:pt x="11" y="64"/>
                                </a:moveTo>
                                <a:lnTo>
                                  <a:pt x="8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2"/>
                                </a:lnTo>
                                <a:lnTo>
                                  <a:pt x="22" y="18"/>
                                </a:lnTo>
                                <a:lnTo>
                                  <a:pt x="42" y="8"/>
                                </a:lnTo>
                                <a:lnTo>
                                  <a:pt x="67" y="0"/>
                                </a:lnTo>
                                <a:lnTo>
                                  <a:pt x="80" y="21"/>
                                </a:lnTo>
                                <a:lnTo>
                                  <a:pt x="87" y="49"/>
                                </a:lnTo>
                                <a:lnTo>
                                  <a:pt x="95" y="72"/>
                                </a:lnTo>
                                <a:lnTo>
                                  <a:pt x="65" y="80"/>
                                </a:lnTo>
                                <a:lnTo>
                                  <a:pt x="39" y="78"/>
                                </a:lnTo>
                                <a:lnTo>
                                  <a:pt x="1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9"/>
                        <wps:cNvSpPr>
                          <a:spLocks/>
                        </wps:cNvSpPr>
                        <wps:spPr bwMode="auto">
                          <a:xfrm>
                            <a:off x="368" y="1044"/>
                            <a:ext cx="30" cy="29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8 h 117"/>
                              <a:gd name="T2" fmla="*/ 92 w 120"/>
                              <a:gd name="T3" fmla="*/ 54 h 117"/>
                              <a:gd name="T4" fmla="*/ 61 w 120"/>
                              <a:gd name="T5" fmla="*/ 87 h 117"/>
                              <a:gd name="T6" fmla="*/ 30 w 120"/>
                              <a:gd name="T7" fmla="*/ 117 h 117"/>
                              <a:gd name="T8" fmla="*/ 30 w 120"/>
                              <a:gd name="T9" fmla="*/ 117 h 117"/>
                              <a:gd name="T10" fmla="*/ 22 w 120"/>
                              <a:gd name="T11" fmla="*/ 109 h 117"/>
                              <a:gd name="T12" fmla="*/ 8 w 120"/>
                              <a:gd name="T13" fmla="*/ 93 h 117"/>
                              <a:gd name="T14" fmla="*/ 0 w 120"/>
                              <a:gd name="T15" fmla="*/ 86 h 117"/>
                              <a:gd name="T16" fmla="*/ 0 w 120"/>
                              <a:gd name="T17" fmla="*/ 86 h 117"/>
                              <a:gd name="T18" fmla="*/ 28 w 120"/>
                              <a:gd name="T19" fmla="*/ 64 h 117"/>
                              <a:gd name="T20" fmla="*/ 78 w 120"/>
                              <a:gd name="T21" fmla="*/ 22 h 117"/>
                              <a:gd name="T22" fmla="*/ 106 w 120"/>
                              <a:gd name="T23" fmla="*/ 0 h 117"/>
                              <a:gd name="T24" fmla="*/ 106 w 120"/>
                              <a:gd name="T25" fmla="*/ 0 h 117"/>
                              <a:gd name="T26" fmla="*/ 110 w 120"/>
                              <a:gd name="T27" fmla="*/ 6 h 117"/>
                              <a:gd name="T28" fmla="*/ 116 w 120"/>
                              <a:gd name="T29" fmla="*/ 11 h 117"/>
                              <a:gd name="T30" fmla="*/ 120 w 120"/>
                              <a:gd name="T31" fmla="*/ 18 h 117"/>
                              <a:gd name="T32" fmla="*/ 120 w 120"/>
                              <a:gd name="T33" fmla="*/ 18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0" h="117">
                                <a:moveTo>
                                  <a:pt x="120" y="18"/>
                                </a:moveTo>
                                <a:lnTo>
                                  <a:pt x="92" y="54"/>
                                </a:lnTo>
                                <a:lnTo>
                                  <a:pt x="61" y="87"/>
                                </a:lnTo>
                                <a:lnTo>
                                  <a:pt x="30" y="117"/>
                                </a:lnTo>
                                <a:lnTo>
                                  <a:pt x="22" y="109"/>
                                </a:lnTo>
                                <a:lnTo>
                                  <a:pt x="8" y="93"/>
                                </a:lnTo>
                                <a:lnTo>
                                  <a:pt x="0" y="86"/>
                                </a:lnTo>
                                <a:lnTo>
                                  <a:pt x="28" y="64"/>
                                </a:lnTo>
                                <a:lnTo>
                                  <a:pt x="78" y="22"/>
                                </a:lnTo>
                                <a:lnTo>
                                  <a:pt x="106" y="0"/>
                                </a:lnTo>
                                <a:lnTo>
                                  <a:pt x="110" y="6"/>
                                </a:lnTo>
                                <a:lnTo>
                                  <a:pt x="116" y="11"/>
                                </a:lnTo>
                                <a:lnTo>
                                  <a:pt x="12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60"/>
                        <wps:cNvSpPr>
                          <a:spLocks/>
                        </wps:cNvSpPr>
                        <wps:spPr bwMode="auto">
                          <a:xfrm>
                            <a:off x="410" y="1050"/>
                            <a:ext cx="34" cy="29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3 h 116"/>
                              <a:gd name="T2" fmla="*/ 91 w 135"/>
                              <a:gd name="T3" fmla="*/ 79 h 116"/>
                              <a:gd name="T4" fmla="*/ 46 w 135"/>
                              <a:gd name="T5" fmla="*/ 100 h 116"/>
                              <a:gd name="T6" fmla="*/ 0 w 135"/>
                              <a:gd name="T7" fmla="*/ 116 h 116"/>
                              <a:gd name="T8" fmla="*/ 0 w 135"/>
                              <a:gd name="T9" fmla="*/ 116 h 116"/>
                              <a:gd name="T10" fmla="*/ 3 w 135"/>
                              <a:gd name="T11" fmla="*/ 98 h 116"/>
                              <a:gd name="T12" fmla="*/ 8 w 135"/>
                              <a:gd name="T13" fmla="*/ 62 h 116"/>
                              <a:gd name="T14" fmla="*/ 12 w 135"/>
                              <a:gd name="T15" fmla="*/ 43 h 116"/>
                              <a:gd name="T16" fmla="*/ 12 w 135"/>
                              <a:gd name="T17" fmla="*/ 43 h 116"/>
                              <a:gd name="T18" fmla="*/ 47 w 135"/>
                              <a:gd name="T19" fmla="*/ 21 h 116"/>
                              <a:gd name="T20" fmla="*/ 84 w 135"/>
                              <a:gd name="T21" fmla="*/ 10 h 116"/>
                              <a:gd name="T22" fmla="*/ 123 w 135"/>
                              <a:gd name="T23" fmla="*/ 0 h 116"/>
                              <a:gd name="T24" fmla="*/ 123 w 135"/>
                              <a:gd name="T25" fmla="*/ 0 h 116"/>
                              <a:gd name="T26" fmla="*/ 126 w 135"/>
                              <a:gd name="T27" fmla="*/ 11 h 116"/>
                              <a:gd name="T28" fmla="*/ 131 w 135"/>
                              <a:gd name="T29" fmla="*/ 32 h 116"/>
                              <a:gd name="T30" fmla="*/ 135 w 135"/>
                              <a:gd name="T31" fmla="*/ 43 h 116"/>
                              <a:gd name="T32" fmla="*/ 135 w 135"/>
                              <a:gd name="T33" fmla="*/ 43 h 116"/>
                              <a:gd name="T34" fmla="*/ 135 w 135"/>
                              <a:gd name="T35" fmla="*/ 45 h 116"/>
                              <a:gd name="T36" fmla="*/ 135 w 135"/>
                              <a:gd name="T37" fmla="*/ 48 h 116"/>
                              <a:gd name="T38" fmla="*/ 135 w 135"/>
                              <a:gd name="T39" fmla="*/ 53 h 116"/>
                              <a:gd name="T40" fmla="*/ 135 w 135"/>
                              <a:gd name="T41" fmla="*/ 53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5" h="116">
                                <a:moveTo>
                                  <a:pt x="135" y="53"/>
                                </a:moveTo>
                                <a:lnTo>
                                  <a:pt x="91" y="79"/>
                                </a:lnTo>
                                <a:lnTo>
                                  <a:pt x="46" y="100"/>
                                </a:lnTo>
                                <a:lnTo>
                                  <a:pt x="0" y="116"/>
                                </a:lnTo>
                                <a:lnTo>
                                  <a:pt x="3" y="98"/>
                                </a:lnTo>
                                <a:lnTo>
                                  <a:pt x="8" y="62"/>
                                </a:lnTo>
                                <a:lnTo>
                                  <a:pt x="12" y="43"/>
                                </a:lnTo>
                                <a:lnTo>
                                  <a:pt x="47" y="21"/>
                                </a:lnTo>
                                <a:lnTo>
                                  <a:pt x="84" y="10"/>
                                </a:lnTo>
                                <a:lnTo>
                                  <a:pt x="123" y="0"/>
                                </a:lnTo>
                                <a:lnTo>
                                  <a:pt x="126" y="11"/>
                                </a:lnTo>
                                <a:lnTo>
                                  <a:pt x="131" y="32"/>
                                </a:lnTo>
                                <a:lnTo>
                                  <a:pt x="135" y="43"/>
                                </a:lnTo>
                                <a:lnTo>
                                  <a:pt x="135" y="45"/>
                                </a:lnTo>
                                <a:lnTo>
                                  <a:pt x="135" y="48"/>
                                </a:lnTo>
                                <a:lnTo>
                                  <a:pt x="13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61"/>
                        <wps:cNvSpPr>
                          <a:spLocks/>
                        </wps:cNvSpPr>
                        <wps:spPr bwMode="auto">
                          <a:xfrm>
                            <a:off x="380" y="1053"/>
                            <a:ext cx="25" cy="34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 h 133"/>
                              <a:gd name="T2" fmla="*/ 83 w 101"/>
                              <a:gd name="T3" fmla="*/ 50 h 133"/>
                              <a:gd name="T4" fmla="*/ 59 w 101"/>
                              <a:gd name="T5" fmla="*/ 95 h 133"/>
                              <a:gd name="T6" fmla="*/ 29 w 101"/>
                              <a:gd name="T7" fmla="*/ 133 h 133"/>
                              <a:gd name="T8" fmla="*/ 29 w 101"/>
                              <a:gd name="T9" fmla="*/ 133 h 133"/>
                              <a:gd name="T10" fmla="*/ 17 w 101"/>
                              <a:gd name="T11" fmla="*/ 127 h 133"/>
                              <a:gd name="T12" fmla="*/ 6 w 101"/>
                              <a:gd name="T13" fmla="*/ 114 h 133"/>
                              <a:gd name="T14" fmla="*/ 0 w 101"/>
                              <a:gd name="T15" fmla="*/ 104 h 133"/>
                              <a:gd name="T16" fmla="*/ 0 w 101"/>
                              <a:gd name="T17" fmla="*/ 104 h 133"/>
                              <a:gd name="T18" fmla="*/ 27 w 101"/>
                              <a:gd name="T19" fmla="*/ 63 h 133"/>
                              <a:gd name="T20" fmla="*/ 64 w 101"/>
                              <a:gd name="T21" fmla="*/ 28 h 133"/>
                              <a:gd name="T22" fmla="*/ 96 w 101"/>
                              <a:gd name="T23" fmla="*/ 0 h 133"/>
                              <a:gd name="T24" fmla="*/ 96 w 101"/>
                              <a:gd name="T25" fmla="*/ 0 h 133"/>
                              <a:gd name="T26" fmla="*/ 97 w 101"/>
                              <a:gd name="T27" fmla="*/ 2 h 133"/>
                              <a:gd name="T28" fmla="*/ 100 w 101"/>
                              <a:gd name="T29" fmla="*/ 3 h 133"/>
                              <a:gd name="T30" fmla="*/ 101 w 101"/>
                              <a:gd name="T31" fmla="*/ 4 h 133"/>
                              <a:gd name="T32" fmla="*/ 101 w 101"/>
                              <a:gd name="T33" fmla="*/ 4 h 133"/>
                              <a:gd name="T34" fmla="*/ 101 w 101"/>
                              <a:gd name="T35" fmla="*/ 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1" h="133">
                                <a:moveTo>
                                  <a:pt x="101" y="4"/>
                                </a:moveTo>
                                <a:lnTo>
                                  <a:pt x="83" y="50"/>
                                </a:lnTo>
                                <a:lnTo>
                                  <a:pt x="59" y="95"/>
                                </a:lnTo>
                                <a:lnTo>
                                  <a:pt x="29" y="133"/>
                                </a:lnTo>
                                <a:lnTo>
                                  <a:pt x="17" y="127"/>
                                </a:lnTo>
                                <a:lnTo>
                                  <a:pt x="6" y="114"/>
                                </a:lnTo>
                                <a:lnTo>
                                  <a:pt x="0" y="104"/>
                                </a:lnTo>
                                <a:lnTo>
                                  <a:pt x="27" y="63"/>
                                </a:lnTo>
                                <a:lnTo>
                                  <a:pt x="64" y="28"/>
                                </a:lnTo>
                                <a:lnTo>
                                  <a:pt x="96" y="0"/>
                                </a:lnTo>
                                <a:lnTo>
                                  <a:pt x="97" y="2"/>
                                </a:lnTo>
                                <a:lnTo>
                                  <a:pt x="100" y="3"/>
                                </a:lnTo>
                                <a:lnTo>
                                  <a:pt x="10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62"/>
                        <wps:cNvSpPr>
                          <a:spLocks/>
                        </wps:cNvSpPr>
                        <wps:spPr bwMode="auto">
                          <a:xfrm>
                            <a:off x="369" y="1075"/>
                            <a:ext cx="10" cy="10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43"/>
                              <a:gd name="T2" fmla="*/ 11 w 41"/>
                              <a:gd name="T3" fmla="*/ 10 h 43"/>
                              <a:gd name="T4" fmla="*/ 30 w 41"/>
                              <a:gd name="T5" fmla="*/ 27 h 43"/>
                              <a:gd name="T6" fmla="*/ 41 w 41"/>
                              <a:gd name="T7" fmla="*/ 37 h 43"/>
                              <a:gd name="T8" fmla="*/ 41 w 41"/>
                              <a:gd name="T9" fmla="*/ 37 h 43"/>
                              <a:gd name="T10" fmla="*/ 20 w 41"/>
                              <a:gd name="T11" fmla="*/ 43 h 43"/>
                              <a:gd name="T12" fmla="*/ 7 w 41"/>
                              <a:gd name="T13" fmla="*/ 22 h 43"/>
                              <a:gd name="T14" fmla="*/ 0 w 41"/>
                              <a:gd name="T15" fmla="*/ 0 h 43"/>
                              <a:gd name="T16" fmla="*/ 0 w 41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30" y="27"/>
                                </a:lnTo>
                                <a:lnTo>
                                  <a:pt x="41" y="37"/>
                                </a:lnTo>
                                <a:lnTo>
                                  <a:pt x="20" y="43"/>
                                </a:lnTo>
                                <a:lnTo>
                                  <a:pt x="7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63"/>
                        <wps:cNvSpPr>
                          <a:spLocks/>
                        </wps:cNvSpPr>
                        <wps:spPr bwMode="auto">
                          <a:xfrm>
                            <a:off x="401" y="1080"/>
                            <a:ext cx="18" cy="13"/>
                          </a:xfrm>
                          <a:custGeom>
                            <a:avLst/>
                            <a:gdLst>
                              <a:gd name="T0" fmla="*/ 47 w 70"/>
                              <a:gd name="T1" fmla="*/ 51 h 51"/>
                              <a:gd name="T2" fmla="*/ 35 w 70"/>
                              <a:gd name="T3" fmla="*/ 47 h 51"/>
                              <a:gd name="T4" fmla="*/ 13 w 70"/>
                              <a:gd name="T5" fmla="*/ 37 h 51"/>
                              <a:gd name="T6" fmla="*/ 0 w 70"/>
                              <a:gd name="T7" fmla="*/ 32 h 51"/>
                              <a:gd name="T8" fmla="*/ 0 w 70"/>
                              <a:gd name="T9" fmla="*/ 32 h 51"/>
                              <a:gd name="T10" fmla="*/ 20 w 70"/>
                              <a:gd name="T11" fmla="*/ 17 h 51"/>
                              <a:gd name="T12" fmla="*/ 44 w 70"/>
                              <a:gd name="T13" fmla="*/ 8 h 51"/>
                              <a:gd name="T14" fmla="*/ 69 w 70"/>
                              <a:gd name="T15" fmla="*/ 0 h 51"/>
                              <a:gd name="T16" fmla="*/ 69 w 70"/>
                              <a:gd name="T17" fmla="*/ 0 h 51"/>
                              <a:gd name="T18" fmla="*/ 70 w 70"/>
                              <a:gd name="T19" fmla="*/ 20 h 51"/>
                              <a:gd name="T20" fmla="*/ 62 w 70"/>
                              <a:gd name="T21" fmla="*/ 39 h 51"/>
                              <a:gd name="T22" fmla="*/ 47 w 70"/>
                              <a:gd name="T23" fmla="*/ 51 h 51"/>
                              <a:gd name="T24" fmla="*/ 47 w 70"/>
                              <a:gd name="T2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51">
                                <a:moveTo>
                                  <a:pt x="47" y="51"/>
                                </a:moveTo>
                                <a:lnTo>
                                  <a:pt x="35" y="47"/>
                                </a:lnTo>
                                <a:lnTo>
                                  <a:pt x="13" y="37"/>
                                </a:lnTo>
                                <a:lnTo>
                                  <a:pt x="0" y="32"/>
                                </a:lnTo>
                                <a:lnTo>
                                  <a:pt x="20" y="17"/>
                                </a:lnTo>
                                <a:lnTo>
                                  <a:pt x="44" y="8"/>
                                </a:lnTo>
                                <a:lnTo>
                                  <a:pt x="69" y="0"/>
                                </a:lnTo>
                                <a:lnTo>
                                  <a:pt x="70" y="20"/>
                                </a:lnTo>
                                <a:lnTo>
                                  <a:pt x="62" y="39"/>
                                </a:lnTo>
                                <a:lnTo>
                                  <a:pt x="4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64"/>
                        <wps:cNvSpPr>
                          <a:spLocks/>
                        </wps:cNvSpPr>
                        <wps:spPr bwMode="auto">
                          <a:xfrm>
                            <a:off x="467" y="1064"/>
                            <a:ext cx="6" cy="181"/>
                          </a:xfrm>
                          <a:custGeom>
                            <a:avLst/>
                            <a:gdLst>
                              <a:gd name="T0" fmla="*/ 22 w 22"/>
                              <a:gd name="T1" fmla="*/ 724 h 724"/>
                              <a:gd name="T2" fmla="*/ 13 w 22"/>
                              <a:gd name="T3" fmla="*/ 722 h 724"/>
                              <a:gd name="T4" fmla="*/ 6 w 22"/>
                              <a:gd name="T5" fmla="*/ 721 h 724"/>
                              <a:gd name="T6" fmla="*/ 0 w 22"/>
                              <a:gd name="T7" fmla="*/ 707 h 724"/>
                              <a:gd name="T8" fmla="*/ 0 w 22"/>
                              <a:gd name="T9" fmla="*/ 707 h 724"/>
                              <a:gd name="T10" fmla="*/ 0 w 22"/>
                              <a:gd name="T11" fmla="*/ 681 h 724"/>
                              <a:gd name="T12" fmla="*/ 0 w 22"/>
                              <a:gd name="T13" fmla="*/ 619 h 724"/>
                              <a:gd name="T14" fmla="*/ 0 w 22"/>
                              <a:gd name="T15" fmla="*/ 545 h 724"/>
                              <a:gd name="T16" fmla="*/ 0 w 22"/>
                              <a:gd name="T17" fmla="*/ 484 h 724"/>
                              <a:gd name="T18" fmla="*/ 0 w 22"/>
                              <a:gd name="T19" fmla="*/ 459 h 724"/>
                              <a:gd name="T20" fmla="*/ 0 w 22"/>
                              <a:gd name="T21" fmla="*/ 459 h 724"/>
                              <a:gd name="T22" fmla="*/ 5 w 22"/>
                              <a:gd name="T23" fmla="*/ 432 h 724"/>
                              <a:gd name="T24" fmla="*/ 11 w 22"/>
                              <a:gd name="T25" fmla="*/ 383 h 724"/>
                              <a:gd name="T26" fmla="*/ 16 w 22"/>
                              <a:gd name="T27" fmla="*/ 358 h 724"/>
                              <a:gd name="T28" fmla="*/ 16 w 22"/>
                              <a:gd name="T29" fmla="*/ 358 h 724"/>
                              <a:gd name="T30" fmla="*/ 19 w 22"/>
                              <a:gd name="T31" fmla="*/ 342 h 724"/>
                              <a:gd name="T32" fmla="*/ 19 w 22"/>
                              <a:gd name="T33" fmla="*/ 328 h 724"/>
                              <a:gd name="T34" fmla="*/ 16 w 22"/>
                              <a:gd name="T35" fmla="*/ 313 h 724"/>
                              <a:gd name="T36" fmla="*/ 16 w 22"/>
                              <a:gd name="T37" fmla="*/ 313 h 724"/>
                              <a:gd name="T38" fmla="*/ 12 w 22"/>
                              <a:gd name="T39" fmla="*/ 306 h 724"/>
                              <a:gd name="T40" fmla="*/ 7 w 22"/>
                              <a:gd name="T41" fmla="*/ 294 h 724"/>
                              <a:gd name="T42" fmla="*/ 4 w 22"/>
                              <a:gd name="T43" fmla="*/ 289 h 724"/>
                              <a:gd name="T44" fmla="*/ 4 w 22"/>
                              <a:gd name="T45" fmla="*/ 289 h 724"/>
                              <a:gd name="T46" fmla="*/ 1 w 22"/>
                              <a:gd name="T47" fmla="*/ 233 h 724"/>
                              <a:gd name="T48" fmla="*/ 0 w 22"/>
                              <a:gd name="T49" fmla="*/ 175 h 724"/>
                              <a:gd name="T50" fmla="*/ 1 w 22"/>
                              <a:gd name="T51" fmla="*/ 115 h 724"/>
                              <a:gd name="T52" fmla="*/ 4 w 22"/>
                              <a:gd name="T53" fmla="*/ 57 h 724"/>
                              <a:gd name="T54" fmla="*/ 4 w 22"/>
                              <a:gd name="T55" fmla="*/ 0 h 724"/>
                              <a:gd name="T56" fmla="*/ 4 w 22"/>
                              <a:gd name="T57" fmla="*/ 0 h 724"/>
                              <a:gd name="T58" fmla="*/ 9 w 22"/>
                              <a:gd name="T59" fmla="*/ 0 h 724"/>
                              <a:gd name="T60" fmla="*/ 17 w 22"/>
                              <a:gd name="T61" fmla="*/ 2 h 724"/>
                              <a:gd name="T62" fmla="*/ 22 w 22"/>
                              <a:gd name="T63" fmla="*/ 2 h 724"/>
                              <a:gd name="T64" fmla="*/ 22 w 22"/>
                              <a:gd name="T65" fmla="*/ 2 h 724"/>
                              <a:gd name="T66" fmla="*/ 22 w 22"/>
                              <a:gd name="T67" fmla="*/ 10 h 724"/>
                              <a:gd name="T68" fmla="*/ 22 w 22"/>
                              <a:gd name="T69" fmla="*/ 33 h 724"/>
                              <a:gd name="T70" fmla="*/ 22 w 22"/>
                              <a:gd name="T71" fmla="*/ 69 h 724"/>
                              <a:gd name="T72" fmla="*/ 22 w 22"/>
                              <a:gd name="T73" fmla="*/ 115 h 724"/>
                              <a:gd name="T74" fmla="*/ 22 w 22"/>
                              <a:gd name="T75" fmla="*/ 170 h 724"/>
                              <a:gd name="T76" fmla="*/ 22 w 22"/>
                              <a:gd name="T77" fmla="*/ 231 h 724"/>
                              <a:gd name="T78" fmla="*/ 22 w 22"/>
                              <a:gd name="T79" fmla="*/ 296 h 724"/>
                              <a:gd name="T80" fmla="*/ 22 w 22"/>
                              <a:gd name="T81" fmla="*/ 363 h 724"/>
                              <a:gd name="T82" fmla="*/ 22 w 22"/>
                              <a:gd name="T83" fmla="*/ 430 h 724"/>
                              <a:gd name="T84" fmla="*/ 22 w 22"/>
                              <a:gd name="T85" fmla="*/ 496 h 724"/>
                              <a:gd name="T86" fmla="*/ 22 w 22"/>
                              <a:gd name="T87" fmla="*/ 556 h 724"/>
                              <a:gd name="T88" fmla="*/ 22 w 22"/>
                              <a:gd name="T89" fmla="*/ 611 h 724"/>
                              <a:gd name="T90" fmla="*/ 22 w 22"/>
                              <a:gd name="T91" fmla="*/ 657 h 724"/>
                              <a:gd name="T92" fmla="*/ 22 w 22"/>
                              <a:gd name="T93" fmla="*/ 692 h 724"/>
                              <a:gd name="T94" fmla="*/ 22 w 22"/>
                              <a:gd name="T95" fmla="*/ 715 h 724"/>
                              <a:gd name="T96" fmla="*/ 22 w 22"/>
                              <a:gd name="T97" fmla="*/ 724 h 724"/>
                              <a:gd name="T98" fmla="*/ 22 w 22"/>
                              <a:gd name="T99" fmla="*/ 724 h 724"/>
                              <a:gd name="T100" fmla="*/ 22 w 22"/>
                              <a:gd name="T101" fmla="*/ 724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2" h="724">
                                <a:moveTo>
                                  <a:pt x="22" y="724"/>
                                </a:moveTo>
                                <a:lnTo>
                                  <a:pt x="13" y="722"/>
                                </a:lnTo>
                                <a:lnTo>
                                  <a:pt x="6" y="721"/>
                                </a:lnTo>
                                <a:lnTo>
                                  <a:pt x="0" y="707"/>
                                </a:lnTo>
                                <a:lnTo>
                                  <a:pt x="0" y="681"/>
                                </a:lnTo>
                                <a:lnTo>
                                  <a:pt x="0" y="619"/>
                                </a:lnTo>
                                <a:lnTo>
                                  <a:pt x="0" y="545"/>
                                </a:lnTo>
                                <a:lnTo>
                                  <a:pt x="0" y="484"/>
                                </a:lnTo>
                                <a:lnTo>
                                  <a:pt x="0" y="459"/>
                                </a:lnTo>
                                <a:lnTo>
                                  <a:pt x="5" y="432"/>
                                </a:lnTo>
                                <a:lnTo>
                                  <a:pt x="11" y="383"/>
                                </a:lnTo>
                                <a:lnTo>
                                  <a:pt x="16" y="358"/>
                                </a:lnTo>
                                <a:lnTo>
                                  <a:pt x="19" y="342"/>
                                </a:lnTo>
                                <a:lnTo>
                                  <a:pt x="19" y="328"/>
                                </a:lnTo>
                                <a:lnTo>
                                  <a:pt x="16" y="313"/>
                                </a:lnTo>
                                <a:lnTo>
                                  <a:pt x="12" y="306"/>
                                </a:lnTo>
                                <a:lnTo>
                                  <a:pt x="7" y="294"/>
                                </a:lnTo>
                                <a:lnTo>
                                  <a:pt x="4" y="289"/>
                                </a:lnTo>
                                <a:lnTo>
                                  <a:pt x="1" y="233"/>
                                </a:lnTo>
                                <a:lnTo>
                                  <a:pt x="0" y="175"/>
                                </a:lnTo>
                                <a:lnTo>
                                  <a:pt x="1" y="115"/>
                                </a:lnTo>
                                <a:lnTo>
                                  <a:pt x="4" y="57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0"/>
                                </a:lnTo>
                                <a:lnTo>
                                  <a:pt x="22" y="33"/>
                                </a:lnTo>
                                <a:lnTo>
                                  <a:pt x="22" y="69"/>
                                </a:lnTo>
                                <a:lnTo>
                                  <a:pt x="22" y="115"/>
                                </a:lnTo>
                                <a:lnTo>
                                  <a:pt x="22" y="170"/>
                                </a:lnTo>
                                <a:lnTo>
                                  <a:pt x="22" y="231"/>
                                </a:lnTo>
                                <a:lnTo>
                                  <a:pt x="22" y="296"/>
                                </a:lnTo>
                                <a:lnTo>
                                  <a:pt x="22" y="363"/>
                                </a:lnTo>
                                <a:lnTo>
                                  <a:pt x="22" y="430"/>
                                </a:lnTo>
                                <a:lnTo>
                                  <a:pt x="22" y="496"/>
                                </a:lnTo>
                                <a:lnTo>
                                  <a:pt x="22" y="556"/>
                                </a:lnTo>
                                <a:lnTo>
                                  <a:pt x="22" y="611"/>
                                </a:lnTo>
                                <a:lnTo>
                                  <a:pt x="22" y="657"/>
                                </a:lnTo>
                                <a:lnTo>
                                  <a:pt x="22" y="692"/>
                                </a:lnTo>
                                <a:lnTo>
                                  <a:pt x="22" y="715"/>
                                </a:lnTo>
                                <a:lnTo>
                                  <a:pt x="22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65"/>
                        <wps:cNvSpPr>
                          <a:spLocks/>
                        </wps:cNvSpPr>
                        <wps:spPr bwMode="auto">
                          <a:xfrm>
                            <a:off x="447" y="1067"/>
                            <a:ext cx="5" cy="66"/>
                          </a:xfrm>
                          <a:custGeom>
                            <a:avLst/>
                            <a:gdLst>
                              <a:gd name="T0" fmla="*/ 0 w 19"/>
                              <a:gd name="T1" fmla="*/ 31 h 267"/>
                              <a:gd name="T2" fmla="*/ 17 w 19"/>
                              <a:gd name="T3" fmla="*/ 0 h 267"/>
                              <a:gd name="T4" fmla="*/ 19 w 19"/>
                              <a:gd name="T5" fmla="*/ 267 h 267"/>
                              <a:gd name="T6" fmla="*/ 0 w 19"/>
                              <a:gd name="T7" fmla="*/ 212 h 267"/>
                              <a:gd name="T8" fmla="*/ 0 w 19"/>
                              <a:gd name="T9" fmla="*/ 31 h 267"/>
                              <a:gd name="T10" fmla="*/ 0 w 19"/>
                              <a:gd name="T11" fmla="*/ 3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67">
                                <a:moveTo>
                                  <a:pt x="0" y="31"/>
                                </a:moveTo>
                                <a:lnTo>
                                  <a:pt x="17" y="0"/>
                                </a:lnTo>
                                <a:lnTo>
                                  <a:pt x="19" y="267"/>
                                </a:lnTo>
                                <a:lnTo>
                                  <a:pt x="0" y="212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66"/>
                        <wps:cNvSpPr>
                          <a:spLocks/>
                        </wps:cNvSpPr>
                        <wps:spPr bwMode="auto">
                          <a:xfrm>
                            <a:off x="425" y="995"/>
                            <a:ext cx="4" cy="44"/>
                          </a:xfrm>
                          <a:custGeom>
                            <a:avLst/>
                            <a:gdLst>
                              <a:gd name="T0" fmla="*/ 0 w 19"/>
                              <a:gd name="T1" fmla="*/ 20 h 177"/>
                              <a:gd name="T2" fmla="*/ 16 w 19"/>
                              <a:gd name="T3" fmla="*/ 0 h 177"/>
                              <a:gd name="T4" fmla="*/ 19 w 19"/>
                              <a:gd name="T5" fmla="*/ 177 h 177"/>
                              <a:gd name="T6" fmla="*/ 0 w 19"/>
                              <a:gd name="T7" fmla="*/ 140 h 177"/>
                              <a:gd name="T8" fmla="*/ 0 w 19"/>
                              <a:gd name="T9" fmla="*/ 20 h 177"/>
                              <a:gd name="T10" fmla="*/ 0 w 19"/>
                              <a:gd name="T11" fmla="*/ 2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77">
                                <a:moveTo>
                                  <a:pt x="0" y="20"/>
                                </a:moveTo>
                                <a:lnTo>
                                  <a:pt x="16" y="0"/>
                                </a:lnTo>
                                <a:lnTo>
                                  <a:pt x="19" y="177"/>
                                </a:lnTo>
                                <a:lnTo>
                                  <a:pt x="0" y="14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67"/>
                        <wps:cNvSpPr>
                          <a:spLocks/>
                        </wps:cNvSpPr>
                        <wps:spPr bwMode="auto">
                          <a:xfrm>
                            <a:off x="427" y="1077"/>
                            <a:ext cx="5" cy="34"/>
                          </a:xfrm>
                          <a:custGeom>
                            <a:avLst/>
                            <a:gdLst>
                              <a:gd name="T0" fmla="*/ 0 w 19"/>
                              <a:gd name="T1" fmla="*/ 15 h 138"/>
                              <a:gd name="T2" fmla="*/ 16 w 19"/>
                              <a:gd name="T3" fmla="*/ 0 h 138"/>
                              <a:gd name="T4" fmla="*/ 19 w 19"/>
                              <a:gd name="T5" fmla="*/ 138 h 138"/>
                              <a:gd name="T6" fmla="*/ 0 w 19"/>
                              <a:gd name="T7" fmla="*/ 109 h 138"/>
                              <a:gd name="T8" fmla="*/ 0 w 19"/>
                              <a:gd name="T9" fmla="*/ 15 h 138"/>
                              <a:gd name="T10" fmla="*/ 0 w 19"/>
                              <a:gd name="T1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38">
                                <a:moveTo>
                                  <a:pt x="0" y="15"/>
                                </a:moveTo>
                                <a:lnTo>
                                  <a:pt x="16" y="0"/>
                                </a:lnTo>
                                <a:lnTo>
                                  <a:pt x="19" y="138"/>
                                </a:lnTo>
                                <a:lnTo>
                                  <a:pt x="0" y="109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68"/>
                        <wps:cNvSpPr>
                          <a:spLocks/>
                        </wps:cNvSpPr>
                        <wps:spPr bwMode="auto">
                          <a:xfrm>
                            <a:off x="1119" y="1138"/>
                            <a:ext cx="5" cy="29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15"/>
                              <a:gd name="T2" fmla="*/ 16 w 18"/>
                              <a:gd name="T3" fmla="*/ 0 h 115"/>
                              <a:gd name="T4" fmla="*/ 18 w 18"/>
                              <a:gd name="T5" fmla="*/ 115 h 115"/>
                              <a:gd name="T6" fmla="*/ 0 w 18"/>
                              <a:gd name="T7" fmla="*/ 92 h 115"/>
                              <a:gd name="T8" fmla="*/ 0 w 18"/>
                              <a:gd name="T9" fmla="*/ 13 h 115"/>
                              <a:gd name="T10" fmla="*/ 0 w 18"/>
                              <a:gd name="T11" fmla="*/ 1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5">
                                <a:moveTo>
                                  <a:pt x="0" y="13"/>
                                </a:moveTo>
                                <a:lnTo>
                                  <a:pt x="16" y="0"/>
                                </a:lnTo>
                                <a:lnTo>
                                  <a:pt x="18" y="115"/>
                                </a:lnTo>
                                <a:lnTo>
                                  <a:pt x="0" y="9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69"/>
                        <wps:cNvSpPr>
                          <a:spLocks/>
                        </wps:cNvSpPr>
                        <wps:spPr bwMode="auto">
                          <a:xfrm>
                            <a:off x="1067" y="1059"/>
                            <a:ext cx="5" cy="12"/>
                          </a:xfrm>
                          <a:custGeom>
                            <a:avLst/>
                            <a:gdLst>
                              <a:gd name="T0" fmla="*/ 19 w 19"/>
                              <a:gd name="T1" fmla="*/ 6 h 49"/>
                              <a:gd name="T2" fmla="*/ 2 w 19"/>
                              <a:gd name="T3" fmla="*/ 0 h 49"/>
                              <a:gd name="T4" fmla="*/ 0 w 19"/>
                              <a:gd name="T5" fmla="*/ 49 h 49"/>
                              <a:gd name="T6" fmla="*/ 19 w 19"/>
                              <a:gd name="T7" fmla="*/ 39 h 49"/>
                              <a:gd name="T8" fmla="*/ 19 w 19"/>
                              <a:gd name="T9" fmla="*/ 6 h 49"/>
                              <a:gd name="T10" fmla="*/ 19 w 19"/>
                              <a:gd name="T11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19" y="6"/>
                                </a:moveTo>
                                <a:lnTo>
                                  <a:pt x="2" y="0"/>
                                </a:lnTo>
                                <a:lnTo>
                                  <a:pt x="0" y="49"/>
                                </a:lnTo>
                                <a:lnTo>
                                  <a:pt x="19" y="39"/>
                                </a:lnTo>
                                <a:lnTo>
                                  <a:pt x="1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70"/>
                        <wps:cNvSpPr>
                          <a:spLocks noEditPoints="1"/>
                        </wps:cNvSpPr>
                        <wps:spPr bwMode="auto">
                          <a:xfrm>
                            <a:off x="1123" y="1206"/>
                            <a:ext cx="61" cy="52"/>
                          </a:xfrm>
                          <a:custGeom>
                            <a:avLst/>
                            <a:gdLst>
                              <a:gd name="T0" fmla="*/ 137 w 245"/>
                              <a:gd name="T1" fmla="*/ 154 h 205"/>
                              <a:gd name="T2" fmla="*/ 135 w 245"/>
                              <a:gd name="T3" fmla="*/ 154 h 205"/>
                              <a:gd name="T4" fmla="*/ 130 w 245"/>
                              <a:gd name="T5" fmla="*/ 154 h 205"/>
                              <a:gd name="T6" fmla="*/ 127 w 245"/>
                              <a:gd name="T7" fmla="*/ 154 h 205"/>
                              <a:gd name="T8" fmla="*/ 127 w 245"/>
                              <a:gd name="T9" fmla="*/ 154 h 205"/>
                              <a:gd name="T10" fmla="*/ 139 w 245"/>
                              <a:gd name="T11" fmla="*/ 116 h 205"/>
                              <a:gd name="T12" fmla="*/ 155 w 245"/>
                              <a:gd name="T13" fmla="*/ 78 h 205"/>
                              <a:gd name="T14" fmla="*/ 175 w 245"/>
                              <a:gd name="T15" fmla="*/ 46 h 205"/>
                              <a:gd name="T16" fmla="*/ 175 w 245"/>
                              <a:gd name="T17" fmla="*/ 46 h 205"/>
                              <a:gd name="T18" fmla="*/ 165 w 245"/>
                              <a:gd name="T19" fmla="*/ 75 h 205"/>
                              <a:gd name="T20" fmla="*/ 147 w 245"/>
                              <a:gd name="T21" fmla="*/ 127 h 205"/>
                              <a:gd name="T22" fmla="*/ 137 w 245"/>
                              <a:gd name="T23" fmla="*/ 154 h 205"/>
                              <a:gd name="T24" fmla="*/ 137 w 245"/>
                              <a:gd name="T25" fmla="*/ 154 h 205"/>
                              <a:gd name="T26" fmla="*/ 145 w 245"/>
                              <a:gd name="T27" fmla="*/ 54 h 205"/>
                              <a:gd name="T28" fmla="*/ 136 w 245"/>
                              <a:gd name="T29" fmla="*/ 82 h 205"/>
                              <a:gd name="T30" fmla="*/ 120 w 245"/>
                              <a:gd name="T31" fmla="*/ 133 h 205"/>
                              <a:gd name="T32" fmla="*/ 110 w 245"/>
                              <a:gd name="T33" fmla="*/ 162 h 205"/>
                              <a:gd name="T34" fmla="*/ 110 w 245"/>
                              <a:gd name="T35" fmla="*/ 162 h 205"/>
                              <a:gd name="T36" fmla="*/ 81 w 245"/>
                              <a:gd name="T37" fmla="*/ 173 h 205"/>
                              <a:gd name="T38" fmla="*/ 28 w 245"/>
                              <a:gd name="T39" fmla="*/ 193 h 205"/>
                              <a:gd name="T40" fmla="*/ 0 w 245"/>
                              <a:gd name="T41" fmla="*/ 205 h 205"/>
                              <a:gd name="T42" fmla="*/ 0 w 245"/>
                              <a:gd name="T43" fmla="*/ 205 h 205"/>
                              <a:gd name="T44" fmla="*/ 57 w 245"/>
                              <a:gd name="T45" fmla="*/ 204 h 205"/>
                              <a:gd name="T46" fmla="*/ 115 w 245"/>
                              <a:gd name="T47" fmla="*/ 204 h 205"/>
                              <a:gd name="T48" fmla="*/ 175 w 245"/>
                              <a:gd name="T49" fmla="*/ 200 h 205"/>
                              <a:gd name="T50" fmla="*/ 175 w 245"/>
                              <a:gd name="T51" fmla="*/ 200 h 205"/>
                              <a:gd name="T52" fmla="*/ 175 w 245"/>
                              <a:gd name="T53" fmla="*/ 164 h 205"/>
                              <a:gd name="T54" fmla="*/ 183 w 245"/>
                              <a:gd name="T55" fmla="*/ 131 h 205"/>
                              <a:gd name="T56" fmla="*/ 197 w 245"/>
                              <a:gd name="T57" fmla="*/ 98 h 205"/>
                              <a:gd name="T58" fmla="*/ 197 w 245"/>
                              <a:gd name="T59" fmla="*/ 98 h 205"/>
                              <a:gd name="T60" fmla="*/ 219 w 245"/>
                              <a:gd name="T61" fmla="*/ 68 h 205"/>
                              <a:gd name="T62" fmla="*/ 241 w 245"/>
                              <a:gd name="T63" fmla="*/ 40 h 205"/>
                              <a:gd name="T64" fmla="*/ 245 w 245"/>
                              <a:gd name="T65" fmla="*/ 0 h 205"/>
                              <a:gd name="T66" fmla="*/ 245 w 245"/>
                              <a:gd name="T67" fmla="*/ 0 h 205"/>
                              <a:gd name="T68" fmla="*/ 209 w 245"/>
                              <a:gd name="T69" fmla="*/ 9 h 205"/>
                              <a:gd name="T70" fmla="*/ 175 w 245"/>
                              <a:gd name="T71" fmla="*/ 30 h 205"/>
                              <a:gd name="T72" fmla="*/ 145 w 245"/>
                              <a:gd name="T73" fmla="*/ 54 h 205"/>
                              <a:gd name="T74" fmla="*/ 145 w 245"/>
                              <a:gd name="T75" fmla="*/ 5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5" h="205">
                                <a:moveTo>
                                  <a:pt x="137" y="154"/>
                                </a:moveTo>
                                <a:lnTo>
                                  <a:pt x="135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27" y="154"/>
                                </a:lnTo>
                                <a:lnTo>
                                  <a:pt x="139" y="116"/>
                                </a:lnTo>
                                <a:lnTo>
                                  <a:pt x="155" y="78"/>
                                </a:lnTo>
                                <a:lnTo>
                                  <a:pt x="175" y="46"/>
                                </a:lnTo>
                                <a:lnTo>
                                  <a:pt x="165" y="75"/>
                                </a:lnTo>
                                <a:lnTo>
                                  <a:pt x="147" y="127"/>
                                </a:lnTo>
                                <a:lnTo>
                                  <a:pt x="137" y="154"/>
                                </a:lnTo>
                                <a:close/>
                                <a:moveTo>
                                  <a:pt x="145" y="54"/>
                                </a:moveTo>
                                <a:lnTo>
                                  <a:pt x="136" y="82"/>
                                </a:lnTo>
                                <a:lnTo>
                                  <a:pt x="120" y="133"/>
                                </a:lnTo>
                                <a:lnTo>
                                  <a:pt x="110" y="162"/>
                                </a:lnTo>
                                <a:lnTo>
                                  <a:pt x="81" y="173"/>
                                </a:lnTo>
                                <a:lnTo>
                                  <a:pt x="28" y="193"/>
                                </a:lnTo>
                                <a:lnTo>
                                  <a:pt x="0" y="205"/>
                                </a:lnTo>
                                <a:lnTo>
                                  <a:pt x="57" y="204"/>
                                </a:lnTo>
                                <a:lnTo>
                                  <a:pt x="115" y="204"/>
                                </a:lnTo>
                                <a:lnTo>
                                  <a:pt x="175" y="200"/>
                                </a:lnTo>
                                <a:lnTo>
                                  <a:pt x="175" y="164"/>
                                </a:lnTo>
                                <a:lnTo>
                                  <a:pt x="183" y="131"/>
                                </a:lnTo>
                                <a:lnTo>
                                  <a:pt x="197" y="98"/>
                                </a:lnTo>
                                <a:lnTo>
                                  <a:pt x="219" y="68"/>
                                </a:lnTo>
                                <a:lnTo>
                                  <a:pt x="241" y="40"/>
                                </a:lnTo>
                                <a:lnTo>
                                  <a:pt x="245" y="0"/>
                                </a:lnTo>
                                <a:lnTo>
                                  <a:pt x="209" y="9"/>
                                </a:lnTo>
                                <a:lnTo>
                                  <a:pt x="175" y="30"/>
                                </a:lnTo>
                                <a:lnTo>
                                  <a:pt x="14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71"/>
                        <wps:cNvSpPr>
                          <a:spLocks noEditPoints="1"/>
                        </wps:cNvSpPr>
                        <wps:spPr bwMode="auto">
                          <a:xfrm>
                            <a:off x="986" y="1234"/>
                            <a:ext cx="74" cy="24"/>
                          </a:xfrm>
                          <a:custGeom>
                            <a:avLst/>
                            <a:gdLst>
                              <a:gd name="T0" fmla="*/ 219 w 298"/>
                              <a:gd name="T1" fmla="*/ 24 h 99"/>
                              <a:gd name="T2" fmla="*/ 202 w 298"/>
                              <a:gd name="T3" fmla="*/ 38 h 99"/>
                              <a:gd name="T4" fmla="*/ 184 w 298"/>
                              <a:gd name="T5" fmla="*/ 53 h 99"/>
                              <a:gd name="T6" fmla="*/ 163 w 298"/>
                              <a:gd name="T7" fmla="*/ 58 h 99"/>
                              <a:gd name="T8" fmla="*/ 163 w 298"/>
                              <a:gd name="T9" fmla="*/ 58 h 99"/>
                              <a:gd name="T10" fmla="*/ 179 w 298"/>
                              <a:gd name="T11" fmla="*/ 41 h 99"/>
                              <a:gd name="T12" fmla="*/ 200 w 298"/>
                              <a:gd name="T13" fmla="*/ 26 h 99"/>
                              <a:gd name="T14" fmla="*/ 219 w 298"/>
                              <a:gd name="T15" fmla="*/ 12 h 99"/>
                              <a:gd name="T16" fmla="*/ 219 w 298"/>
                              <a:gd name="T17" fmla="*/ 12 h 99"/>
                              <a:gd name="T18" fmla="*/ 219 w 298"/>
                              <a:gd name="T19" fmla="*/ 15 h 99"/>
                              <a:gd name="T20" fmla="*/ 219 w 298"/>
                              <a:gd name="T21" fmla="*/ 21 h 99"/>
                              <a:gd name="T22" fmla="*/ 219 w 298"/>
                              <a:gd name="T23" fmla="*/ 24 h 99"/>
                              <a:gd name="T24" fmla="*/ 219 w 298"/>
                              <a:gd name="T25" fmla="*/ 24 h 99"/>
                              <a:gd name="T26" fmla="*/ 3 w 298"/>
                              <a:gd name="T27" fmla="*/ 70 h 99"/>
                              <a:gd name="T28" fmla="*/ 2 w 298"/>
                              <a:gd name="T29" fmla="*/ 76 h 99"/>
                              <a:gd name="T30" fmla="*/ 1 w 298"/>
                              <a:gd name="T31" fmla="*/ 86 h 99"/>
                              <a:gd name="T32" fmla="*/ 0 w 298"/>
                              <a:gd name="T33" fmla="*/ 90 h 99"/>
                              <a:gd name="T34" fmla="*/ 0 w 298"/>
                              <a:gd name="T35" fmla="*/ 90 h 99"/>
                              <a:gd name="T36" fmla="*/ 47 w 298"/>
                              <a:gd name="T37" fmla="*/ 99 h 99"/>
                              <a:gd name="T38" fmla="*/ 94 w 298"/>
                              <a:gd name="T39" fmla="*/ 98 h 99"/>
                              <a:gd name="T40" fmla="*/ 140 w 298"/>
                              <a:gd name="T41" fmla="*/ 90 h 99"/>
                              <a:gd name="T42" fmla="*/ 185 w 298"/>
                              <a:gd name="T43" fmla="*/ 82 h 99"/>
                              <a:gd name="T44" fmla="*/ 230 w 298"/>
                              <a:gd name="T45" fmla="*/ 80 h 99"/>
                              <a:gd name="T46" fmla="*/ 276 w 298"/>
                              <a:gd name="T47" fmla="*/ 88 h 99"/>
                              <a:gd name="T48" fmla="*/ 276 w 298"/>
                              <a:gd name="T49" fmla="*/ 88 h 99"/>
                              <a:gd name="T50" fmla="*/ 288 w 298"/>
                              <a:gd name="T51" fmla="*/ 82 h 99"/>
                              <a:gd name="T52" fmla="*/ 296 w 298"/>
                              <a:gd name="T53" fmla="*/ 72 h 99"/>
                              <a:gd name="T54" fmla="*/ 298 w 298"/>
                              <a:gd name="T55" fmla="*/ 58 h 99"/>
                              <a:gd name="T56" fmla="*/ 298 w 298"/>
                              <a:gd name="T57" fmla="*/ 58 h 99"/>
                              <a:gd name="T58" fmla="*/ 271 w 298"/>
                              <a:gd name="T59" fmla="*/ 36 h 99"/>
                              <a:gd name="T60" fmla="*/ 238 w 298"/>
                              <a:gd name="T61" fmla="*/ 18 h 99"/>
                              <a:gd name="T62" fmla="*/ 205 w 298"/>
                              <a:gd name="T63" fmla="*/ 0 h 99"/>
                              <a:gd name="T64" fmla="*/ 205 w 298"/>
                              <a:gd name="T65" fmla="*/ 0 h 99"/>
                              <a:gd name="T66" fmla="*/ 161 w 298"/>
                              <a:gd name="T67" fmla="*/ 35 h 99"/>
                              <a:gd name="T68" fmla="*/ 112 w 298"/>
                              <a:gd name="T69" fmla="*/ 58 h 99"/>
                              <a:gd name="T70" fmla="*/ 60 w 298"/>
                              <a:gd name="T71" fmla="*/ 70 h 99"/>
                              <a:gd name="T72" fmla="*/ 3 w 298"/>
                              <a:gd name="T73" fmla="*/ 70 h 99"/>
                              <a:gd name="T74" fmla="*/ 3 w 298"/>
                              <a:gd name="T75" fmla="*/ 7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8" h="99">
                                <a:moveTo>
                                  <a:pt x="219" y="24"/>
                                </a:moveTo>
                                <a:lnTo>
                                  <a:pt x="202" y="38"/>
                                </a:lnTo>
                                <a:lnTo>
                                  <a:pt x="184" y="53"/>
                                </a:lnTo>
                                <a:lnTo>
                                  <a:pt x="163" y="58"/>
                                </a:lnTo>
                                <a:lnTo>
                                  <a:pt x="179" y="41"/>
                                </a:lnTo>
                                <a:lnTo>
                                  <a:pt x="200" y="26"/>
                                </a:lnTo>
                                <a:lnTo>
                                  <a:pt x="219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1"/>
                                </a:lnTo>
                                <a:lnTo>
                                  <a:pt x="219" y="24"/>
                                </a:lnTo>
                                <a:close/>
                                <a:moveTo>
                                  <a:pt x="3" y="70"/>
                                </a:moveTo>
                                <a:lnTo>
                                  <a:pt x="2" y="76"/>
                                </a:lnTo>
                                <a:lnTo>
                                  <a:pt x="1" y="86"/>
                                </a:lnTo>
                                <a:lnTo>
                                  <a:pt x="0" y="90"/>
                                </a:lnTo>
                                <a:lnTo>
                                  <a:pt x="47" y="99"/>
                                </a:lnTo>
                                <a:lnTo>
                                  <a:pt x="94" y="98"/>
                                </a:lnTo>
                                <a:lnTo>
                                  <a:pt x="140" y="90"/>
                                </a:lnTo>
                                <a:lnTo>
                                  <a:pt x="185" y="82"/>
                                </a:lnTo>
                                <a:lnTo>
                                  <a:pt x="230" y="80"/>
                                </a:lnTo>
                                <a:lnTo>
                                  <a:pt x="276" y="88"/>
                                </a:lnTo>
                                <a:lnTo>
                                  <a:pt x="288" y="82"/>
                                </a:lnTo>
                                <a:lnTo>
                                  <a:pt x="296" y="72"/>
                                </a:lnTo>
                                <a:lnTo>
                                  <a:pt x="298" y="58"/>
                                </a:lnTo>
                                <a:lnTo>
                                  <a:pt x="271" y="36"/>
                                </a:lnTo>
                                <a:lnTo>
                                  <a:pt x="238" y="18"/>
                                </a:lnTo>
                                <a:lnTo>
                                  <a:pt x="205" y="0"/>
                                </a:lnTo>
                                <a:lnTo>
                                  <a:pt x="161" y="35"/>
                                </a:lnTo>
                                <a:lnTo>
                                  <a:pt x="112" y="58"/>
                                </a:lnTo>
                                <a:lnTo>
                                  <a:pt x="60" y="7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72"/>
                        <wps:cNvSpPr>
                          <a:spLocks noEditPoints="1"/>
                        </wps:cNvSpPr>
                        <wps:spPr bwMode="auto">
                          <a:xfrm>
                            <a:off x="317" y="1284"/>
                            <a:ext cx="158" cy="25"/>
                          </a:xfrm>
                          <a:custGeom>
                            <a:avLst/>
                            <a:gdLst>
                              <a:gd name="T0" fmla="*/ 634 w 634"/>
                              <a:gd name="T1" fmla="*/ 0 h 98"/>
                              <a:gd name="T2" fmla="*/ 536 w 634"/>
                              <a:gd name="T3" fmla="*/ 81 h 98"/>
                              <a:gd name="T4" fmla="*/ 500 w 634"/>
                              <a:gd name="T5" fmla="*/ 75 h 98"/>
                              <a:gd name="T6" fmla="*/ 501 w 634"/>
                              <a:gd name="T7" fmla="*/ 66 h 98"/>
                              <a:gd name="T8" fmla="*/ 488 w 634"/>
                              <a:gd name="T9" fmla="*/ 58 h 98"/>
                              <a:gd name="T10" fmla="*/ 493 w 634"/>
                              <a:gd name="T11" fmla="*/ 23 h 98"/>
                              <a:gd name="T12" fmla="*/ 503 w 634"/>
                              <a:gd name="T13" fmla="*/ 22 h 98"/>
                              <a:gd name="T14" fmla="*/ 511 w 634"/>
                              <a:gd name="T15" fmla="*/ 11 h 98"/>
                              <a:gd name="T16" fmla="*/ 550 w 634"/>
                              <a:gd name="T17" fmla="*/ 14 h 98"/>
                              <a:gd name="T18" fmla="*/ 548 w 634"/>
                              <a:gd name="T19" fmla="*/ 27 h 98"/>
                              <a:gd name="T20" fmla="*/ 559 w 634"/>
                              <a:gd name="T21" fmla="*/ 33 h 98"/>
                              <a:gd name="T22" fmla="*/ 556 w 634"/>
                              <a:gd name="T23" fmla="*/ 70 h 98"/>
                              <a:gd name="T24" fmla="*/ 547 w 634"/>
                              <a:gd name="T25" fmla="*/ 67 h 98"/>
                              <a:gd name="T26" fmla="*/ 550 w 634"/>
                              <a:gd name="T27" fmla="*/ 81 h 98"/>
                              <a:gd name="T28" fmla="*/ 355 w 634"/>
                              <a:gd name="T29" fmla="*/ 82 h 98"/>
                              <a:gd name="T30" fmla="*/ 364 w 634"/>
                              <a:gd name="T31" fmla="*/ 66 h 98"/>
                              <a:gd name="T32" fmla="*/ 346 w 634"/>
                              <a:gd name="T33" fmla="*/ 73 h 98"/>
                              <a:gd name="T34" fmla="*/ 346 w 634"/>
                              <a:gd name="T35" fmla="*/ 21 h 98"/>
                              <a:gd name="T36" fmla="*/ 364 w 634"/>
                              <a:gd name="T37" fmla="*/ 28 h 98"/>
                              <a:gd name="T38" fmla="*/ 355 w 634"/>
                              <a:gd name="T39" fmla="*/ 12 h 98"/>
                              <a:gd name="T40" fmla="*/ 409 w 634"/>
                              <a:gd name="T41" fmla="*/ 12 h 98"/>
                              <a:gd name="T42" fmla="*/ 400 w 634"/>
                              <a:gd name="T43" fmla="*/ 28 h 98"/>
                              <a:gd name="T44" fmla="*/ 417 w 634"/>
                              <a:gd name="T45" fmla="*/ 21 h 98"/>
                              <a:gd name="T46" fmla="*/ 419 w 634"/>
                              <a:gd name="T47" fmla="*/ 73 h 98"/>
                              <a:gd name="T48" fmla="*/ 404 w 634"/>
                              <a:gd name="T49" fmla="*/ 65 h 98"/>
                              <a:gd name="T50" fmla="*/ 408 w 634"/>
                              <a:gd name="T51" fmla="*/ 82 h 98"/>
                              <a:gd name="T52" fmla="*/ 257 w 634"/>
                              <a:gd name="T53" fmla="*/ 83 h 98"/>
                              <a:gd name="T54" fmla="*/ 221 w 634"/>
                              <a:gd name="T55" fmla="*/ 78 h 98"/>
                              <a:gd name="T56" fmla="*/ 223 w 634"/>
                              <a:gd name="T57" fmla="*/ 69 h 98"/>
                              <a:gd name="T58" fmla="*/ 210 w 634"/>
                              <a:gd name="T59" fmla="*/ 60 h 98"/>
                              <a:gd name="T60" fmla="*/ 215 w 634"/>
                              <a:gd name="T61" fmla="*/ 26 h 98"/>
                              <a:gd name="T62" fmla="*/ 225 w 634"/>
                              <a:gd name="T63" fmla="*/ 25 h 98"/>
                              <a:gd name="T64" fmla="*/ 232 w 634"/>
                              <a:gd name="T65" fmla="*/ 13 h 98"/>
                              <a:gd name="T66" fmla="*/ 270 w 634"/>
                              <a:gd name="T67" fmla="*/ 17 h 98"/>
                              <a:gd name="T68" fmla="*/ 269 w 634"/>
                              <a:gd name="T69" fmla="*/ 30 h 98"/>
                              <a:gd name="T70" fmla="*/ 280 w 634"/>
                              <a:gd name="T71" fmla="*/ 35 h 98"/>
                              <a:gd name="T72" fmla="*/ 278 w 634"/>
                              <a:gd name="T73" fmla="*/ 72 h 98"/>
                              <a:gd name="T74" fmla="*/ 268 w 634"/>
                              <a:gd name="T75" fmla="*/ 70 h 98"/>
                              <a:gd name="T76" fmla="*/ 271 w 634"/>
                              <a:gd name="T77" fmla="*/ 83 h 98"/>
                              <a:gd name="T78" fmla="*/ 84 w 634"/>
                              <a:gd name="T79" fmla="*/ 85 h 98"/>
                              <a:gd name="T80" fmla="*/ 93 w 634"/>
                              <a:gd name="T81" fmla="*/ 69 h 98"/>
                              <a:gd name="T82" fmla="*/ 76 w 634"/>
                              <a:gd name="T83" fmla="*/ 76 h 98"/>
                              <a:gd name="T84" fmla="*/ 76 w 634"/>
                              <a:gd name="T85" fmla="*/ 24 h 98"/>
                              <a:gd name="T86" fmla="*/ 93 w 634"/>
                              <a:gd name="T87" fmla="*/ 31 h 98"/>
                              <a:gd name="T88" fmla="*/ 84 w 634"/>
                              <a:gd name="T89" fmla="*/ 15 h 98"/>
                              <a:gd name="T90" fmla="*/ 138 w 634"/>
                              <a:gd name="T91" fmla="*/ 15 h 98"/>
                              <a:gd name="T92" fmla="*/ 130 w 634"/>
                              <a:gd name="T93" fmla="*/ 31 h 98"/>
                              <a:gd name="T94" fmla="*/ 146 w 634"/>
                              <a:gd name="T95" fmla="*/ 24 h 98"/>
                              <a:gd name="T96" fmla="*/ 148 w 634"/>
                              <a:gd name="T97" fmla="*/ 76 h 98"/>
                              <a:gd name="T98" fmla="*/ 133 w 634"/>
                              <a:gd name="T99" fmla="*/ 67 h 98"/>
                              <a:gd name="T100" fmla="*/ 137 w 634"/>
                              <a:gd name="T101" fmla="*/ 8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34" h="98">
                                <a:moveTo>
                                  <a:pt x="0" y="4"/>
                                </a:moveTo>
                                <a:lnTo>
                                  <a:pt x="40" y="98"/>
                                </a:lnTo>
                                <a:lnTo>
                                  <a:pt x="602" y="94"/>
                                </a:lnTo>
                                <a:lnTo>
                                  <a:pt x="634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550" y="81"/>
                                </a:moveTo>
                                <a:lnTo>
                                  <a:pt x="536" y="81"/>
                                </a:lnTo>
                                <a:lnTo>
                                  <a:pt x="511" y="81"/>
                                </a:lnTo>
                                <a:lnTo>
                                  <a:pt x="497" y="81"/>
                                </a:lnTo>
                                <a:lnTo>
                                  <a:pt x="500" y="75"/>
                                </a:lnTo>
                                <a:lnTo>
                                  <a:pt x="504" y="70"/>
                                </a:lnTo>
                                <a:lnTo>
                                  <a:pt x="507" y="65"/>
                                </a:lnTo>
                                <a:lnTo>
                                  <a:pt x="501" y="66"/>
                                </a:lnTo>
                                <a:lnTo>
                                  <a:pt x="492" y="70"/>
                                </a:lnTo>
                                <a:lnTo>
                                  <a:pt x="488" y="71"/>
                                </a:lnTo>
                                <a:lnTo>
                                  <a:pt x="488" y="58"/>
                                </a:lnTo>
                                <a:lnTo>
                                  <a:pt x="488" y="33"/>
                                </a:lnTo>
                                <a:lnTo>
                                  <a:pt x="488" y="20"/>
                                </a:lnTo>
                                <a:lnTo>
                                  <a:pt x="493" y="23"/>
                                </a:lnTo>
                                <a:lnTo>
                                  <a:pt x="500" y="26"/>
                                </a:lnTo>
                                <a:lnTo>
                                  <a:pt x="507" y="26"/>
                                </a:lnTo>
                                <a:lnTo>
                                  <a:pt x="503" y="22"/>
                                </a:lnTo>
                                <a:lnTo>
                                  <a:pt x="499" y="14"/>
                                </a:lnTo>
                                <a:lnTo>
                                  <a:pt x="497" y="11"/>
                                </a:lnTo>
                                <a:lnTo>
                                  <a:pt x="511" y="11"/>
                                </a:lnTo>
                                <a:lnTo>
                                  <a:pt x="537" y="11"/>
                                </a:lnTo>
                                <a:lnTo>
                                  <a:pt x="552" y="11"/>
                                </a:lnTo>
                                <a:lnTo>
                                  <a:pt x="550" y="14"/>
                                </a:lnTo>
                                <a:lnTo>
                                  <a:pt x="545" y="22"/>
                                </a:lnTo>
                                <a:lnTo>
                                  <a:pt x="542" y="26"/>
                                </a:lnTo>
                                <a:lnTo>
                                  <a:pt x="548" y="27"/>
                                </a:lnTo>
                                <a:lnTo>
                                  <a:pt x="554" y="24"/>
                                </a:lnTo>
                                <a:lnTo>
                                  <a:pt x="558" y="20"/>
                                </a:lnTo>
                                <a:lnTo>
                                  <a:pt x="559" y="33"/>
                                </a:lnTo>
                                <a:lnTo>
                                  <a:pt x="561" y="58"/>
                                </a:lnTo>
                                <a:lnTo>
                                  <a:pt x="561" y="71"/>
                                </a:lnTo>
                                <a:lnTo>
                                  <a:pt x="556" y="70"/>
                                </a:lnTo>
                                <a:lnTo>
                                  <a:pt x="551" y="67"/>
                                </a:lnTo>
                                <a:lnTo>
                                  <a:pt x="546" y="62"/>
                                </a:lnTo>
                                <a:lnTo>
                                  <a:pt x="547" y="67"/>
                                </a:lnTo>
                                <a:lnTo>
                                  <a:pt x="548" y="76"/>
                                </a:lnTo>
                                <a:lnTo>
                                  <a:pt x="550" y="81"/>
                                </a:lnTo>
                                <a:close/>
                                <a:moveTo>
                                  <a:pt x="408" y="82"/>
                                </a:moveTo>
                                <a:lnTo>
                                  <a:pt x="395" y="82"/>
                                </a:lnTo>
                                <a:lnTo>
                                  <a:pt x="369" y="82"/>
                                </a:lnTo>
                                <a:lnTo>
                                  <a:pt x="355" y="82"/>
                                </a:lnTo>
                                <a:lnTo>
                                  <a:pt x="358" y="77"/>
                                </a:lnTo>
                                <a:lnTo>
                                  <a:pt x="363" y="72"/>
                                </a:lnTo>
                                <a:lnTo>
                                  <a:pt x="364" y="66"/>
                                </a:lnTo>
                                <a:lnTo>
                                  <a:pt x="359" y="68"/>
                                </a:lnTo>
                                <a:lnTo>
                                  <a:pt x="351" y="71"/>
                                </a:lnTo>
                                <a:lnTo>
                                  <a:pt x="346" y="73"/>
                                </a:lnTo>
                                <a:lnTo>
                                  <a:pt x="346" y="60"/>
                                </a:lnTo>
                                <a:lnTo>
                                  <a:pt x="346" y="35"/>
                                </a:lnTo>
                                <a:lnTo>
                                  <a:pt x="346" y="21"/>
                                </a:lnTo>
                                <a:lnTo>
                                  <a:pt x="352" y="25"/>
                                </a:lnTo>
                                <a:lnTo>
                                  <a:pt x="358" y="28"/>
                                </a:lnTo>
                                <a:lnTo>
                                  <a:pt x="364" y="28"/>
                                </a:lnTo>
                                <a:lnTo>
                                  <a:pt x="362" y="24"/>
                                </a:lnTo>
                                <a:lnTo>
                                  <a:pt x="357" y="16"/>
                                </a:lnTo>
                                <a:lnTo>
                                  <a:pt x="355" y="12"/>
                                </a:lnTo>
                                <a:lnTo>
                                  <a:pt x="369" y="12"/>
                                </a:lnTo>
                                <a:lnTo>
                                  <a:pt x="396" y="12"/>
                                </a:lnTo>
                                <a:lnTo>
                                  <a:pt x="409" y="12"/>
                                </a:lnTo>
                                <a:lnTo>
                                  <a:pt x="407" y="16"/>
                                </a:lnTo>
                                <a:lnTo>
                                  <a:pt x="402" y="24"/>
                                </a:lnTo>
                                <a:lnTo>
                                  <a:pt x="400" y="28"/>
                                </a:lnTo>
                                <a:lnTo>
                                  <a:pt x="407" y="28"/>
                                </a:lnTo>
                                <a:lnTo>
                                  <a:pt x="412" y="25"/>
                                </a:lnTo>
                                <a:lnTo>
                                  <a:pt x="417" y="21"/>
                                </a:lnTo>
                                <a:lnTo>
                                  <a:pt x="418" y="35"/>
                                </a:lnTo>
                                <a:lnTo>
                                  <a:pt x="418" y="60"/>
                                </a:lnTo>
                                <a:lnTo>
                                  <a:pt x="419" y="73"/>
                                </a:lnTo>
                                <a:lnTo>
                                  <a:pt x="414" y="72"/>
                                </a:lnTo>
                                <a:lnTo>
                                  <a:pt x="409" y="68"/>
                                </a:lnTo>
                                <a:lnTo>
                                  <a:pt x="404" y="65"/>
                                </a:lnTo>
                                <a:lnTo>
                                  <a:pt x="404" y="69"/>
                                </a:lnTo>
                                <a:lnTo>
                                  <a:pt x="407" y="78"/>
                                </a:lnTo>
                                <a:lnTo>
                                  <a:pt x="408" y="82"/>
                                </a:lnTo>
                                <a:close/>
                                <a:moveTo>
                                  <a:pt x="271" y="83"/>
                                </a:moveTo>
                                <a:lnTo>
                                  <a:pt x="257" y="83"/>
                                </a:lnTo>
                                <a:lnTo>
                                  <a:pt x="232" y="83"/>
                                </a:lnTo>
                                <a:lnTo>
                                  <a:pt x="219" y="83"/>
                                </a:lnTo>
                                <a:lnTo>
                                  <a:pt x="221" y="78"/>
                                </a:lnTo>
                                <a:lnTo>
                                  <a:pt x="226" y="72"/>
                                </a:lnTo>
                                <a:lnTo>
                                  <a:pt x="227" y="67"/>
                                </a:lnTo>
                                <a:lnTo>
                                  <a:pt x="223" y="69"/>
                                </a:lnTo>
                                <a:lnTo>
                                  <a:pt x="214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60"/>
                                </a:lnTo>
                                <a:lnTo>
                                  <a:pt x="210" y="35"/>
                                </a:lnTo>
                                <a:lnTo>
                                  <a:pt x="210" y="22"/>
                                </a:lnTo>
                                <a:lnTo>
                                  <a:pt x="215" y="26"/>
                                </a:lnTo>
                                <a:lnTo>
                                  <a:pt x="222" y="28"/>
                                </a:lnTo>
                                <a:lnTo>
                                  <a:pt x="227" y="30"/>
                                </a:lnTo>
                                <a:lnTo>
                                  <a:pt x="225" y="25"/>
                                </a:lnTo>
                                <a:lnTo>
                                  <a:pt x="221" y="17"/>
                                </a:lnTo>
                                <a:lnTo>
                                  <a:pt x="219" y="13"/>
                                </a:lnTo>
                                <a:lnTo>
                                  <a:pt x="232" y="13"/>
                                </a:lnTo>
                                <a:lnTo>
                                  <a:pt x="258" y="13"/>
                                </a:lnTo>
                                <a:lnTo>
                                  <a:pt x="272" y="13"/>
                                </a:lnTo>
                                <a:lnTo>
                                  <a:pt x="270" y="17"/>
                                </a:lnTo>
                                <a:lnTo>
                                  <a:pt x="266" y="25"/>
                                </a:lnTo>
                                <a:lnTo>
                                  <a:pt x="264" y="30"/>
                                </a:lnTo>
                                <a:lnTo>
                                  <a:pt x="269" y="30"/>
                                </a:lnTo>
                                <a:lnTo>
                                  <a:pt x="276" y="26"/>
                                </a:lnTo>
                                <a:lnTo>
                                  <a:pt x="280" y="22"/>
                                </a:lnTo>
                                <a:lnTo>
                                  <a:pt x="280" y="35"/>
                                </a:lnTo>
                                <a:lnTo>
                                  <a:pt x="281" y="60"/>
                                </a:lnTo>
                                <a:lnTo>
                                  <a:pt x="282" y="75"/>
                                </a:lnTo>
                                <a:lnTo>
                                  <a:pt x="278" y="72"/>
                                </a:lnTo>
                                <a:lnTo>
                                  <a:pt x="272" y="69"/>
                                </a:lnTo>
                                <a:lnTo>
                                  <a:pt x="267" y="66"/>
                                </a:lnTo>
                                <a:lnTo>
                                  <a:pt x="268" y="70"/>
                                </a:lnTo>
                                <a:lnTo>
                                  <a:pt x="270" y="79"/>
                                </a:lnTo>
                                <a:lnTo>
                                  <a:pt x="271" y="83"/>
                                </a:lnTo>
                                <a:close/>
                                <a:moveTo>
                                  <a:pt x="137" y="85"/>
                                </a:moveTo>
                                <a:lnTo>
                                  <a:pt x="123" y="85"/>
                                </a:lnTo>
                                <a:lnTo>
                                  <a:pt x="98" y="85"/>
                                </a:lnTo>
                                <a:lnTo>
                                  <a:pt x="84" y="85"/>
                                </a:lnTo>
                                <a:lnTo>
                                  <a:pt x="87" y="79"/>
                                </a:lnTo>
                                <a:lnTo>
                                  <a:pt x="92" y="75"/>
                                </a:lnTo>
                                <a:lnTo>
                                  <a:pt x="93" y="69"/>
                                </a:lnTo>
                                <a:lnTo>
                                  <a:pt x="89" y="70"/>
                                </a:lnTo>
                                <a:lnTo>
                                  <a:pt x="80" y="75"/>
                                </a:lnTo>
                                <a:lnTo>
                                  <a:pt x="76" y="76"/>
                                </a:lnTo>
                                <a:lnTo>
                                  <a:pt x="76" y="62"/>
                                </a:lnTo>
                                <a:lnTo>
                                  <a:pt x="76" y="37"/>
                                </a:lnTo>
                                <a:lnTo>
                                  <a:pt x="76" y="24"/>
                                </a:lnTo>
                                <a:lnTo>
                                  <a:pt x="81" y="27"/>
                                </a:lnTo>
                                <a:lnTo>
                                  <a:pt x="88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27"/>
                                </a:lnTo>
                                <a:lnTo>
                                  <a:pt x="87" y="19"/>
                                </a:lnTo>
                                <a:lnTo>
                                  <a:pt x="84" y="15"/>
                                </a:lnTo>
                                <a:lnTo>
                                  <a:pt x="99" y="15"/>
                                </a:lnTo>
                                <a:lnTo>
                                  <a:pt x="125" y="15"/>
                                </a:lnTo>
                                <a:lnTo>
                                  <a:pt x="138" y="15"/>
                                </a:lnTo>
                                <a:lnTo>
                                  <a:pt x="136" y="19"/>
                                </a:lnTo>
                                <a:lnTo>
                                  <a:pt x="132" y="27"/>
                                </a:lnTo>
                                <a:lnTo>
                                  <a:pt x="130" y="31"/>
                                </a:lnTo>
                                <a:lnTo>
                                  <a:pt x="136" y="32"/>
                                </a:lnTo>
                                <a:lnTo>
                                  <a:pt x="142" y="28"/>
                                </a:lnTo>
                                <a:lnTo>
                                  <a:pt x="146" y="24"/>
                                </a:lnTo>
                                <a:lnTo>
                                  <a:pt x="146" y="37"/>
                                </a:lnTo>
                                <a:lnTo>
                                  <a:pt x="147" y="62"/>
                                </a:lnTo>
                                <a:lnTo>
                                  <a:pt x="148" y="76"/>
                                </a:lnTo>
                                <a:lnTo>
                                  <a:pt x="144" y="75"/>
                                </a:lnTo>
                                <a:lnTo>
                                  <a:pt x="138" y="71"/>
                                </a:lnTo>
                                <a:lnTo>
                                  <a:pt x="133" y="67"/>
                                </a:lnTo>
                                <a:lnTo>
                                  <a:pt x="134" y="71"/>
                                </a:lnTo>
                                <a:lnTo>
                                  <a:pt x="136" y="80"/>
                                </a:lnTo>
                                <a:lnTo>
                                  <a:pt x="1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73"/>
                        <wps:cNvSpPr>
                          <a:spLocks noEditPoints="1"/>
                        </wps:cNvSpPr>
                        <wps:spPr bwMode="auto">
                          <a:xfrm>
                            <a:off x="1009" y="1284"/>
                            <a:ext cx="159" cy="25"/>
                          </a:xfrm>
                          <a:custGeom>
                            <a:avLst/>
                            <a:gdLst>
                              <a:gd name="T0" fmla="*/ 498 w 634"/>
                              <a:gd name="T1" fmla="*/ 81 h 99"/>
                              <a:gd name="T2" fmla="*/ 507 w 634"/>
                              <a:gd name="T3" fmla="*/ 65 h 99"/>
                              <a:gd name="T4" fmla="*/ 488 w 634"/>
                              <a:gd name="T5" fmla="*/ 72 h 99"/>
                              <a:gd name="T6" fmla="*/ 488 w 634"/>
                              <a:gd name="T7" fmla="*/ 20 h 99"/>
                              <a:gd name="T8" fmla="*/ 507 w 634"/>
                              <a:gd name="T9" fmla="*/ 27 h 99"/>
                              <a:gd name="T10" fmla="*/ 498 w 634"/>
                              <a:gd name="T11" fmla="*/ 11 h 99"/>
                              <a:gd name="T12" fmla="*/ 552 w 634"/>
                              <a:gd name="T13" fmla="*/ 11 h 99"/>
                              <a:gd name="T14" fmla="*/ 543 w 634"/>
                              <a:gd name="T15" fmla="*/ 27 h 99"/>
                              <a:gd name="T16" fmla="*/ 560 w 634"/>
                              <a:gd name="T17" fmla="*/ 20 h 99"/>
                              <a:gd name="T18" fmla="*/ 562 w 634"/>
                              <a:gd name="T19" fmla="*/ 72 h 99"/>
                              <a:gd name="T20" fmla="*/ 546 w 634"/>
                              <a:gd name="T21" fmla="*/ 62 h 99"/>
                              <a:gd name="T22" fmla="*/ 551 w 634"/>
                              <a:gd name="T23" fmla="*/ 81 h 99"/>
                              <a:gd name="T24" fmla="*/ 369 w 634"/>
                              <a:gd name="T25" fmla="*/ 82 h 99"/>
                              <a:gd name="T26" fmla="*/ 363 w 634"/>
                              <a:gd name="T27" fmla="*/ 72 h 99"/>
                              <a:gd name="T28" fmla="*/ 352 w 634"/>
                              <a:gd name="T29" fmla="*/ 72 h 99"/>
                              <a:gd name="T30" fmla="*/ 346 w 634"/>
                              <a:gd name="T31" fmla="*/ 35 h 99"/>
                              <a:gd name="T32" fmla="*/ 359 w 634"/>
                              <a:gd name="T33" fmla="*/ 28 h 99"/>
                              <a:gd name="T34" fmla="*/ 358 w 634"/>
                              <a:gd name="T35" fmla="*/ 16 h 99"/>
                              <a:gd name="T36" fmla="*/ 396 w 634"/>
                              <a:gd name="T37" fmla="*/ 12 h 99"/>
                              <a:gd name="T38" fmla="*/ 403 w 634"/>
                              <a:gd name="T39" fmla="*/ 24 h 99"/>
                              <a:gd name="T40" fmla="*/ 412 w 634"/>
                              <a:gd name="T41" fmla="*/ 26 h 99"/>
                              <a:gd name="T42" fmla="*/ 419 w 634"/>
                              <a:gd name="T43" fmla="*/ 60 h 99"/>
                              <a:gd name="T44" fmla="*/ 410 w 634"/>
                              <a:gd name="T45" fmla="*/ 69 h 99"/>
                              <a:gd name="T46" fmla="*/ 408 w 634"/>
                              <a:gd name="T47" fmla="*/ 78 h 99"/>
                              <a:gd name="T48" fmla="*/ 258 w 634"/>
                              <a:gd name="T49" fmla="*/ 83 h 99"/>
                              <a:gd name="T50" fmla="*/ 222 w 634"/>
                              <a:gd name="T51" fmla="*/ 78 h 99"/>
                              <a:gd name="T52" fmla="*/ 223 w 634"/>
                              <a:gd name="T53" fmla="*/ 69 h 99"/>
                              <a:gd name="T54" fmla="*/ 210 w 634"/>
                              <a:gd name="T55" fmla="*/ 61 h 99"/>
                              <a:gd name="T56" fmla="*/ 215 w 634"/>
                              <a:gd name="T57" fmla="*/ 26 h 99"/>
                              <a:gd name="T58" fmla="*/ 226 w 634"/>
                              <a:gd name="T59" fmla="*/ 25 h 99"/>
                              <a:gd name="T60" fmla="*/ 233 w 634"/>
                              <a:gd name="T61" fmla="*/ 13 h 99"/>
                              <a:gd name="T62" fmla="*/ 271 w 634"/>
                              <a:gd name="T63" fmla="*/ 17 h 99"/>
                              <a:gd name="T64" fmla="*/ 270 w 634"/>
                              <a:gd name="T65" fmla="*/ 30 h 99"/>
                              <a:gd name="T66" fmla="*/ 281 w 634"/>
                              <a:gd name="T67" fmla="*/ 36 h 99"/>
                              <a:gd name="T68" fmla="*/ 279 w 634"/>
                              <a:gd name="T69" fmla="*/ 73 h 99"/>
                              <a:gd name="T70" fmla="*/ 269 w 634"/>
                              <a:gd name="T71" fmla="*/ 70 h 99"/>
                              <a:gd name="T72" fmla="*/ 137 w 634"/>
                              <a:gd name="T73" fmla="*/ 85 h 99"/>
                              <a:gd name="T74" fmla="*/ 84 w 634"/>
                              <a:gd name="T75" fmla="*/ 85 h 99"/>
                              <a:gd name="T76" fmla="*/ 94 w 634"/>
                              <a:gd name="T77" fmla="*/ 69 h 99"/>
                              <a:gd name="T78" fmla="*/ 76 w 634"/>
                              <a:gd name="T79" fmla="*/ 77 h 99"/>
                              <a:gd name="T80" fmla="*/ 76 w 634"/>
                              <a:gd name="T81" fmla="*/ 24 h 99"/>
                              <a:gd name="T82" fmla="*/ 94 w 634"/>
                              <a:gd name="T83" fmla="*/ 32 h 99"/>
                              <a:gd name="T84" fmla="*/ 84 w 634"/>
                              <a:gd name="T85" fmla="*/ 15 h 99"/>
                              <a:gd name="T86" fmla="*/ 139 w 634"/>
                              <a:gd name="T87" fmla="*/ 15 h 99"/>
                              <a:gd name="T88" fmla="*/ 131 w 634"/>
                              <a:gd name="T89" fmla="*/ 32 h 99"/>
                              <a:gd name="T90" fmla="*/ 147 w 634"/>
                              <a:gd name="T91" fmla="*/ 24 h 99"/>
                              <a:gd name="T92" fmla="*/ 148 w 634"/>
                              <a:gd name="T93" fmla="*/ 77 h 99"/>
                              <a:gd name="T94" fmla="*/ 134 w 634"/>
                              <a:gd name="T95" fmla="*/ 67 h 99"/>
                              <a:gd name="T96" fmla="*/ 137 w 634"/>
                              <a:gd name="T97" fmla="*/ 85 h 99"/>
                              <a:gd name="T98" fmla="*/ 634 w 634"/>
                              <a:gd name="T9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34" h="99">
                                <a:moveTo>
                                  <a:pt x="551" y="81"/>
                                </a:moveTo>
                                <a:lnTo>
                                  <a:pt x="536" y="81"/>
                                </a:lnTo>
                                <a:lnTo>
                                  <a:pt x="511" y="81"/>
                                </a:lnTo>
                                <a:lnTo>
                                  <a:pt x="498" y="81"/>
                                </a:lnTo>
                                <a:lnTo>
                                  <a:pt x="500" y="76"/>
                                </a:lnTo>
                                <a:lnTo>
                                  <a:pt x="506" y="71"/>
                                </a:lnTo>
                                <a:lnTo>
                                  <a:pt x="507" y="65"/>
                                </a:lnTo>
                                <a:lnTo>
                                  <a:pt x="502" y="67"/>
                                </a:lnTo>
                                <a:lnTo>
                                  <a:pt x="494" y="70"/>
                                </a:lnTo>
                                <a:lnTo>
                                  <a:pt x="488" y="72"/>
                                </a:lnTo>
                                <a:lnTo>
                                  <a:pt x="488" y="59"/>
                                </a:lnTo>
                                <a:lnTo>
                                  <a:pt x="488" y="34"/>
                                </a:lnTo>
                                <a:lnTo>
                                  <a:pt x="488" y="20"/>
                                </a:lnTo>
                                <a:lnTo>
                                  <a:pt x="495" y="24"/>
                                </a:lnTo>
                                <a:lnTo>
                                  <a:pt x="501" y="26"/>
                                </a:lnTo>
                                <a:lnTo>
                                  <a:pt x="507" y="27"/>
                                </a:lnTo>
                                <a:lnTo>
                                  <a:pt x="505" y="23"/>
                                </a:lnTo>
                                <a:lnTo>
                                  <a:pt x="500" y="15"/>
                                </a:lnTo>
                                <a:lnTo>
                                  <a:pt x="498" y="11"/>
                                </a:lnTo>
                                <a:lnTo>
                                  <a:pt x="512" y="11"/>
                                </a:lnTo>
                                <a:lnTo>
                                  <a:pt x="538" y="11"/>
                                </a:lnTo>
                                <a:lnTo>
                                  <a:pt x="552" y="11"/>
                                </a:lnTo>
                                <a:lnTo>
                                  <a:pt x="550" y="15"/>
                                </a:lnTo>
                                <a:lnTo>
                                  <a:pt x="545" y="23"/>
                                </a:lnTo>
                                <a:lnTo>
                                  <a:pt x="543" y="27"/>
                                </a:lnTo>
                                <a:lnTo>
                                  <a:pt x="549" y="27"/>
                                </a:lnTo>
                                <a:lnTo>
                                  <a:pt x="555" y="24"/>
                                </a:lnTo>
                                <a:lnTo>
                                  <a:pt x="560" y="20"/>
                                </a:lnTo>
                                <a:lnTo>
                                  <a:pt x="560" y="34"/>
                                </a:lnTo>
                                <a:lnTo>
                                  <a:pt x="561" y="59"/>
                                </a:lnTo>
                                <a:lnTo>
                                  <a:pt x="562" y="72"/>
                                </a:lnTo>
                                <a:lnTo>
                                  <a:pt x="557" y="70"/>
                                </a:lnTo>
                                <a:lnTo>
                                  <a:pt x="552" y="67"/>
                                </a:lnTo>
                                <a:lnTo>
                                  <a:pt x="546" y="62"/>
                                </a:lnTo>
                                <a:lnTo>
                                  <a:pt x="547" y="68"/>
                                </a:lnTo>
                                <a:lnTo>
                                  <a:pt x="550" y="77"/>
                                </a:lnTo>
                                <a:lnTo>
                                  <a:pt x="551" y="81"/>
                                </a:lnTo>
                                <a:close/>
                                <a:moveTo>
                                  <a:pt x="409" y="82"/>
                                </a:moveTo>
                                <a:lnTo>
                                  <a:pt x="395" y="82"/>
                                </a:lnTo>
                                <a:lnTo>
                                  <a:pt x="369" y="82"/>
                                </a:lnTo>
                                <a:lnTo>
                                  <a:pt x="356" y="82"/>
                                </a:lnTo>
                                <a:lnTo>
                                  <a:pt x="358" y="77"/>
                                </a:lnTo>
                                <a:lnTo>
                                  <a:pt x="363" y="72"/>
                                </a:lnTo>
                                <a:lnTo>
                                  <a:pt x="365" y="67"/>
                                </a:lnTo>
                                <a:lnTo>
                                  <a:pt x="360" y="68"/>
                                </a:lnTo>
                                <a:lnTo>
                                  <a:pt x="352" y="72"/>
                                </a:lnTo>
                                <a:lnTo>
                                  <a:pt x="346" y="73"/>
                                </a:lnTo>
                                <a:lnTo>
                                  <a:pt x="346" y="60"/>
                                </a:lnTo>
                                <a:lnTo>
                                  <a:pt x="346" y="35"/>
                                </a:lnTo>
                                <a:lnTo>
                                  <a:pt x="346" y="22"/>
                                </a:lnTo>
                                <a:lnTo>
                                  <a:pt x="353" y="25"/>
                                </a:lnTo>
                                <a:lnTo>
                                  <a:pt x="359" y="28"/>
                                </a:lnTo>
                                <a:lnTo>
                                  <a:pt x="365" y="28"/>
                                </a:lnTo>
                                <a:lnTo>
                                  <a:pt x="363" y="24"/>
                                </a:lnTo>
                                <a:lnTo>
                                  <a:pt x="358" y="16"/>
                                </a:lnTo>
                                <a:lnTo>
                                  <a:pt x="356" y="12"/>
                                </a:lnTo>
                                <a:lnTo>
                                  <a:pt x="369" y="12"/>
                                </a:lnTo>
                                <a:lnTo>
                                  <a:pt x="396" y="12"/>
                                </a:lnTo>
                                <a:lnTo>
                                  <a:pt x="410" y="12"/>
                                </a:lnTo>
                                <a:lnTo>
                                  <a:pt x="408" y="16"/>
                                </a:lnTo>
                                <a:lnTo>
                                  <a:pt x="403" y="24"/>
                                </a:lnTo>
                                <a:lnTo>
                                  <a:pt x="401" y="28"/>
                                </a:lnTo>
                                <a:lnTo>
                                  <a:pt x="407" y="30"/>
                                </a:lnTo>
                                <a:lnTo>
                                  <a:pt x="412" y="26"/>
                                </a:lnTo>
                                <a:lnTo>
                                  <a:pt x="418" y="22"/>
                                </a:lnTo>
                                <a:lnTo>
                                  <a:pt x="418" y="35"/>
                                </a:lnTo>
                                <a:lnTo>
                                  <a:pt x="419" y="60"/>
                                </a:lnTo>
                                <a:lnTo>
                                  <a:pt x="420" y="73"/>
                                </a:lnTo>
                                <a:lnTo>
                                  <a:pt x="415" y="72"/>
                                </a:lnTo>
                                <a:lnTo>
                                  <a:pt x="410" y="69"/>
                                </a:lnTo>
                                <a:lnTo>
                                  <a:pt x="404" y="65"/>
                                </a:lnTo>
                                <a:lnTo>
                                  <a:pt x="406" y="69"/>
                                </a:lnTo>
                                <a:lnTo>
                                  <a:pt x="408" y="78"/>
                                </a:lnTo>
                                <a:lnTo>
                                  <a:pt x="409" y="82"/>
                                </a:lnTo>
                                <a:close/>
                                <a:moveTo>
                                  <a:pt x="271" y="83"/>
                                </a:moveTo>
                                <a:lnTo>
                                  <a:pt x="258" y="83"/>
                                </a:lnTo>
                                <a:lnTo>
                                  <a:pt x="233" y="83"/>
                                </a:lnTo>
                                <a:lnTo>
                                  <a:pt x="219" y="83"/>
                                </a:lnTo>
                                <a:lnTo>
                                  <a:pt x="222" y="78"/>
                                </a:lnTo>
                                <a:lnTo>
                                  <a:pt x="226" y="73"/>
                                </a:lnTo>
                                <a:lnTo>
                                  <a:pt x="229" y="67"/>
                                </a:lnTo>
                                <a:lnTo>
                                  <a:pt x="223" y="69"/>
                                </a:lnTo>
                                <a:lnTo>
                                  <a:pt x="214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61"/>
                                </a:lnTo>
                                <a:lnTo>
                                  <a:pt x="210" y="36"/>
                                </a:lnTo>
                                <a:lnTo>
                                  <a:pt x="210" y="22"/>
                                </a:lnTo>
                                <a:lnTo>
                                  <a:pt x="215" y="26"/>
                                </a:lnTo>
                                <a:lnTo>
                                  <a:pt x="222" y="30"/>
                                </a:lnTo>
                                <a:lnTo>
                                  <a:pt x="229" y="30"/>
                                </a:lnTo>
                                <a:lnTo>
                                  <a:pt x="226" y="25"/>
                                </a:lnTo>
                                <a:lnTo>
                                  <a:pt x="221" y="17"/>
                                </a:lnTo>
                                <a:lnTo>
                                  <a:pt x="219" y="13"/>
                                </a:lnTo>
                                <a:lnTo>
                                  <a:pt x="233" y="13"/>
                                </a:lnTo>
                                <a:lnTo>
                                  <a:pt x="259" y="13"/>
                                </a:lnTo>
                                <a:lnTo>
                                  <a:pt x="274" y="13"/>
                                </a:lnTo>
                                <a:lnTo>
                                  <a:pt x="271" y="17"/>
                                </a:lnTo>
                                <a:lnTo>
                                  <a:pt x="267" y="25"/>
                                </a:lnTo>
                                <a:lnTo>
                                  <a:pt x="265" y="30"/>
                                </a:lnTo>
                                <a:lnTo>
                                  <a:pt x="270" y="30"/>
                                </a:lnTo>
                                <a:lnTo>
                                  <a:pt x="276" y="26"/>
                                </a:lnTo>
                                <a:lnTo>
                                  <a:pt x="280" y="22"/>
                                </a:lnTo>
                                <a:lnTo>
                                  <a:pt x="281" y="36"/>
                                </a:lnTo>
                                <a:lnTo>
                                  <a:pt x="282" y="61"/>
                                </a:lnTo>
                                <a:lnTo>
                                  <a:pt x="282" y="75"/>
                                </a:lnTo>
                                <a:lnTo>
                                  <a:pt x="279" y="73"/>
                                </a:lnTo>
                                <a:lnTo>
                                  <a:pt x="273" y="69"/>
                                </a:lnTo>
                                <a:lnTo>
                                  <a:pt x="268" y="66"/>
                                </a:lnTo>
                                <a:lnTo>
                                  <a:pt x="269" y="70"/>
                                </a:lnTo>
                                <a:lnTo>
                                  <a:pt x="270" y="79"/>
                                </a:lnTo>
                                <a:lnTo>
                                  <a:pt x="271" y="83"/>
                                </a:lnTo>
                                <a:close/>
                                <a:moveTo>
                                  <a:pt x="137" y="85"/>
                                </a:moveTo>
                                <a:lnTo>
                                  <a:pt x="124" y="85"/>
                                </a:lnTo>
                                <a:lnTo>
                                  <a:pt x="99" y="85"/>
                                </a:lnTo>
                                <a:lnTo>
                                  <a:pt x="84" y="85"/>
                                </a:lnTo>
                                <a:lnTo>
                                  <a:pt x="88" y="80"/>
                                </a:lnTo>
                                <a:lnTo>
                                  <a:pt x="92" y="75"/>
                                </a:lnTo>
                                <a:lnTo>
                                  <a:pt x="94" y="69"/>
                                </a:lnTo>
                                <a:lnTo>
                                  <a:pt x="89" y="71"/>
                                </a:lnTo>
                                <a:lnTo>
                                  <a:pt x="80" y="75"/>
                                </a:lnTo>
                                <a:lnTo>
                                  <a:pt x="76" y="77"/>
                                </a:lnTo>
                                <a:lnTo>
                                  <a:pt x="76" y="62"/>
                                </a:lnTo>
                                <a:lnTo>
                                  <a:pt x="76" y="37"/>
                                </a:lnTo>
                                <a:lnTo>
                                  <a:pt x="76" y="24"/>
                                </a:lnTo>
                                <a:lnTo>
                                  <a:pt x="81" y="27"/>
                                </a:lnTo>
                                <a:lnTo>
                                  <a:pt x="88" y="31"/>
                                </a:lnTo>
                                <a:lnTo>
                                  <a:pt x="94" y="32"/>
                                </a:lnTo>
                                <a:lnTo>
                                  <a:pt x="91" y="27"/>
                                </a:lnTo>
                                <a:lnTo>
                                  <a:pt x="87" y="20"/>
                                </a:lnTo>
                                <a:lnTo>
                                  <a:pt x="84" y="15"/>
                                </a:lnTo>
                                <a:lnTo>
                                  <a:pt x="99" y="15"/>
                                </a:lnTo>
                                <a:lnTo>
                                  <a:pt x="125" y="15"/>
                                </a:lnTo>
                                <a:lnTo>
                                  <a:pt x="139" y="15"/>
                                </a:lnTo>
                                <a:lnTo>
                                  <a:pt x="137" y="20"/>
                                </a:lnTo>
                                <a:lnTo>
                                  <a:pt x="133" y="27"/>
                                </a:lnTo>
                                <a:lnTo>
                                  <a:pt x="131" y="32"/>
                                </a:lnTo>
                                <a:lnTo>
                                  <a:pt x="136" y="32"/>
                                </a:lnTo>
                                <a:lnTo>
                                  <a:pt x="142" y="28"/>
                                </a:lnTo>
                                <a:lnTo>
                                  <a:pt x="147" y="24"/>
                                </a:lnTo>
                                <a:lnTo>
                                  <a:pt x="147" y="37"/>
                                </a:lnTo>
                                <a:lnTo>
                                  <a:pt x="148" y="62"/>
                                </a:lnTo>
                                <a:lnTo>
                                  <a:pt x="148" y="77"/>
                                </a:lnTo>
                                <a:lnTo>
                                  <a:pt x="145" y="75"/>
                                </a:lnTo>
                                <a:lnTo>
                                  <a:pt x="139" y="71"/>
                                </a:lnTo>
                                <a:lnTo>
                                  <a:pt x="134" y="67"/>
                                </a:lnTo>
                                <a:lnTo>
                                  <a:pt x="135" y="72"/>
                                </a:lnTo>
                                <a:lnTo>
                                  <a:pt x="137" y="80"/>
                                </a:lnTo>
                                <a:lnTo>
                                  <a:pt x="137" y="85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2" y="99"/>
                                </a:lnTo>
                                <a:lnTo>
                                  <a:pt x="602" y="95"/>
                                </a:lnTo>
                                <a:lnTo>
                                  <a:pt x="63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74"/>
                        <wps:cNvSpPr>
                          <a:spLocks noEditPoints="1"/>
                        </wps:cNvSpPr>
                        <wps:spPr bwMode="auto">
                          <a:xfrm>
                            <a:off x="566" y="1004"/>
                            <a:ext cx="311" cy="234"/>
                          </a:xfrm>
                          <a:custGeom>
                            <a:avLst/>
                            <a:gdLst>
                              <a:gd name="T0" fmla="*/ 1164 w 1246"/>
                              <a:gd name="T1" fmla="*/ 409 h 936"/>
                              <a:gd name="T2" fmla="*/ 1037 w 1246"/>
                              <a:gd name="T3" fmla="*/ 24 h 936"/>
                              <a:gd name="T4" fmla="*/ 690 w 1246"/>
                              <a:gd name="T5" fmla="*/ 85 h 936"/>
                              <a:gd name="T6" fmla="*/ 381 w 1246"/>
                              <a:gd name="T7" fmla="*/ 92 h 936"/>
                              <a:gd name="T8" fmla="*/ 293 w 1246"/>
                              <a:gd name="T9" fmla="*/ 470 h 936"/>
                              <a:gd name="T10" fmla="*/ 107 w 1246"/>
                              <a:gd name="T11" fmla="*/ 751 h 936"/>
                              <a:gd name="T12" fmla="*/ 160 w 1246"/>
                              <a:gd name="T13" fmla="*/ 608 h 936"/>
                              <a:gd name="T14" fmla="*/ 34 w 1246"/>
                              <a:gd name="T15" fmla="*/ 641 h 936"/>
                              <a:gd name="T16" fmla="*/ 76 w 1246"/>
                              <a:gd name="T17" fmla="*/ 573 h 936"/>
                              <a:gd name="T18" fmla="*/ 12 w 1246"/>
                              <a:gd name="T19" fmla="*/ 847 h 936"/>
                              <a:gd name="T20" fmla="*/ 142 w 1246"/>
                              <a:gd name="T21" fmla="*/ 910 h 936"/>
                              <a:gd name="T22" fmla="*/ 455 w 1246"/>
                              <a:gd name="T23" fmla="*/ 859 h 936"/>
                              <a:gd name="T24" fmla="*/ 807 w 1246"/>
                              <a:gd name="T25" fmla="*/ 861 h 936"/>
                              <a:gd name="T26" fmla="*/ 1168 w 1246"/>
                              <a:gd name="T27" fmla="*/ 877 h 936"/>
                              <a:gd name="T28" fmla="*/ 1096 w 1246"/>
                              <a:gd name="T29" fmla="*/ 525 h 936"/>
                              <a:gd name="T30" fmla="*/ 1071 w 1246"/>
                              <a:gd name="T31" fmla="*/ 385 h 936"/>
                              <a:gd name="T32" fmla="*/ 1145 w 1246"/>
                              <a:gd name="T33" fmla="*/ 845 h 936"/>
                              <a:gd name="T34" fmla="*/ 1176 w 1246"/>
                              <a:gd name="T35" fmla="*/ 861 h 936"/>
                              <a:gd name="T36" fmla="*/ 1035 w 1246"/>
                              <a:gd name="T37" fmla="*/ 657 h 936"/>
                              <a:gd name="T38" fmla="*/ 1008 w 1246"/>
                              <a:gd name="T39" fmla="*/ 191 h 936"/>
                              <a:gd name="T40" fmla="*/ 1061 w 1246"/>
                              <a:gd name="T41" fmla="*/ 334 h 936"/>
                              <a:gd name="T42" fmla="*/ 1027 w 1246"/>
                              <a:gd name="T43" fmla="*/ 112 h 936"/>
                              <a:gd name="T44" fmla="*/ 1080 w 1246"/>
                              <a:gd name="T45" fmla="*/ 211 h 936"/>
                              <a:gd name="T46" fmla="*/ 1148 w 1246"/>
                              <a:gd name="T47" fmla="*/ 626 h 936"/>
                              <a:gd name="T48" fmla="*/ 1194 w 1246"/>
                              <a:gd name="T49" fmla="*/ 716 h 936"/>
                              <a:gd name="T50" fmla="*/ 1190 w 1246"/>
                              <a:gd name="T51" fmla="*/ 653 h 936"/>
                              <a:gd name="T52" fmla="*/ 1101 w 1246"/>
                              <a:gd name="T53" fmla="*/ 218 h 936"/>
                              <a:gd name="T54" fmla="*/ 1079 w 1246"/>
                              <a:gd name="T55" fmla="*/ 96 h 936"/>
                              <a:gd name="T56" fmla="*/ 1165 w 1246"/>
                              <a:gd name="T57" fmla="*/ 491 h 936"/>
                              <a:gd name="T58" fmla="*/ 716 w 1246"/>
                              <a:gd name="T59" fmla="*/ 620 h 936"/>
                              <a:gd name="T60" fmla="*/ 728 w 1246"/>
                              <a:gd name="T61" fmla="*/ 682 h 936"/>
                              <a:gd name="T62" fmla="*/ 705 w 1246"/>
                              <a:gd name="T63" fmla="*/ 758 h 936"/>
                              <a:gd name="T64" fmla="*/ 754 w 1246"/>
                              <a:gd name="T65" fmla="*/ 803 h 936"/>
                              <a:gd name="T66" fmla="*/ 389 w 1246"/>
                              <a:gd name="T67" fmla="*/ 748 h 936"/>
                              <a:gd name="T68" fmla="*/ 349 w 1246"/>
                              <a:gd name="T69" fmla="*/ 806 h 936"/>
                              <a:gd name="T70" fmla="*/ 426 w 1246"/>
                              <a:gd name="T71" fmla="*/ 351 h 936"/>
                              <a:gd name="T72" fmla="*/ 506 w 1246"/>
                              <a:gd name="T73" fmla="*/ 40 h 936"/>
                              <a:gd name="T74" fmla="*/ 444 w 1246"/>
                              <a:gd name="T75" fmla="*/ 347 h 936"/>
                              <a:gd name="T76" fmla="*/ 219 w 1246"/>
                              <a:gd name="T77" fmla="*/ 697 h 936"/>
                              <a:gd name="T78" fmla="*/ 198 w 1246"/>
                              <a:gd name="T79" fmla="*/ 816 h 936"/>
                              <a:gd name="T80" fmla="*/ 349 w 1246"/>
                              <a:gd name="T81" fmla="*/ 595 h 936"/>
                              <a:gd name="T82" fmla="*/ 406 w 1246"/>
                              <a:gd name="T83" fmla="*/ 156 h 936"/>
                              <a:gd name="T84" fmla="*/ 381 w 1246"/>
                              <a:gd name="T85" fmla="*/ 473 h 936"/>
                              <a:gd name="T86" fmla="*/ 263 w 1246"/>
                              <a:gd name="T87" fmla="*/ 848 h 936"/>
                              <a:gd name="T88" fmla="*/ 676 w 1246"/>
                              <a:gd name="T89" fmla="*/ 769 h 936"/>
                              <a:gd name="T90" fmla="*/ 570 w 1246"/>
                              <a:gd name="T91" fmla="*/ 363 h 936"/>
                              <a:gd name="T92" fmla="*/ 609 w 1246"/>
                              <a:gd name="T93" fmla="*/ 136 h 936"/>
                              <a:gd name="T94" fmla="*/ 900 w 1246"/>
                              <a:gd name="T95" fmla="*/ 104 h 936"/>
                              <a:gd name="T96" fmla="*/ 871 w 1246"/>
                              <a:gd name="T97" fmla="*/ 457 h 936"/>
                              <a:gd name="T98" fmla="*/ 764 w 1246"/>
                              <a:gd name="T99" fmla="*/ 847 h 936"/>
                              <a:gd name="T100" fmla="*/ 629 w 1246"/>
                              <a:gd name="T101" fmla="*/ 182 h 936"/>
                              <a:gd name="T102" fmla="*/ 716 w 1246"/>
                              <a:gd name="T103" fmla="*/ 208 h 936"/>
                              <a:gd name="T104" fmla="*/ 742 w 1246"/>
                              <a:gd name="T105" fmla="*/ 246 h 936"/>
                              <a:gd name="T106" fmla="*/ 753 w 1246"/>
                              <a:gd name="T107" fmla="*/ 275 h 936"/>
                              <a:gd name="T108" fmla="*/ 804 w 1246"/>
                              <a:gd name="T109" fmla="*/ 373 h 936"/>
                              <a:gd name="T110" fmla="*/ 724 w 1246"/>
                              <a:gd name="T111" fmla="*/ 417 h 936"/>
                              <a:gd name="T112" fmla="*/ 587 w 1246"/>
                              <a:gd name="T113" fmla="*/ 180 h 936"/>
                              <a:gd name="T114" fmla="*/ 583 w 1246"/>
                              <a:gd name="T115" fmla="*/ 146 h 936"/>
                              <a:gd name="T116" fmla="*/ 636 w 1246"/>
                              <a:gd name="T117" fmla="*/ 522 h 936"/>
                              <a:gd name="T118" fmla="*/ 838 w 1246"/>
                              <a:gd name="T119" fmla="*/ 347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46" h="936">
                                <a:moveTo>
                                  <a:pt x="1238" y="647"/>
                                </a:moveTo>
                                <a:lnTo>
                                  <a:pt x="1243" y="639"/>
                                </a:lnTo>
                                <a:lnTo>
                                  <a:pt x="1246" y="632"/>
                                </a:lnTo>
                                <a:lnTo>
                                  <a:pt x="1246" y="623"/>
                                </a:lnTo>
                                <a:lnTo>
                                  <a:pt x="1216" y="586"/>
                                </a:lnTo>
                                <a:lnTo>
                                  <a:pt x="1197" y="545"/>
                                </a:lnTo>
                                <a:lnTo>
                                  <a:pt x="1182" y="501"/>
                                </a:lnTo>
                                <a:lnTo>
                                  <a:pt x="1172" y="455"/>
                                </a:lnTo>
                                <a:lnTo>
                                  <a:pt x="1164" y="409"/>
                                </a:lnTo>
                                <a:lnTo>
                                  <a:pt x="1155" y="363"/>
                                </a:lnTo>
                                <a:lnTo>
                                  <a:pt x="1147" y="317"/>
                                </a:lnTo>
                                <a:lnTo>
                                  <a:pt x="1139" y="272"/>
                                </a:lnTo>
                                <a:lnTo>
                                  <a:pt x="1131" y="226"/>
                                </a:lnTo>
                                <a:lnTo>
                                  <a:pt x="1121" y="181"/>
                                </a:lnTo>
                                <a:lnTo>
                                  <a:pt x="1106" y="138"/>
                                </a:lnTo>
                                <a:lnTo>
                                  <a:pt x="1089" y="98"/>
                                </a:lnTo>
                                <a:lnTo>
                                  <a:pt x="1066" y="59"/>
                                </a:lnTo>
                                <a:lnTo>
                                  <a:pt x="1037" y="24"/>
                                </a:lnTo>
                                <a:lnTo>
                                  <a:pt x="984" y="39"/>
                                </a:lnTo>
                                <a:lnTo>
                                  <a:pt x="931" y="45"/>
                                </a:lnTo>
                                <a:lnTo>
                                  <a:pt x="882" y="55"/>
                                </a:lnTo>
                                <a:lnTo>
                                  <a:pt x="836" y="78"/>
                                </a:lnTo>
                                <a:lnTo>
                                  <a:pt x="796" y="97"/>
                                </a:lnTo>
                                <a:lnTo>
                                  <a:pt x="759" y="101"/>
                                </a:lnTo>
                                <a:lnTo>
                                  <a:pt x="724" y="97"/>
                                </a:lnTo>
                                <a:lnTo>
                                  <a:pt x="690" y="85"/>
                                </a:lnTo>
                                <a:lnTo>
                                  <a:pt x="655" y="67"/>
                                </a:lnTo>
                                <a:lnTo>
                                  <a:pt x="621" y="47"/>
                                </a:lnTo>
                                <a:lnTo>
                                  <a:pt x="587" y="29"/>
                                </a:lnTo>
                                <a:lnTo>
                                  <a:pt x="552" y="12"/>
                                </a:lnTo>
                                <a:lnTo>
                                  <a:pt x="516" y="2"/>
                                </a:lnTo>
                                <a:lnTo>
                                  <a:pt x="476" y="0"/>
                                </a:lnTo>
                                <a:lnTo>
                                  <a:pt x="437" y="22"/>
                                </a:lnTo>
                                <a:lnTo>
                                  <a:pt x="403" y="53"/>
                                </a:lnTo>
                                <a:lnTo>
                                  <a:pt x="381" y="92"/>
                                </a:lnTo>
                                <a:lnTo>
                                  <a:pt x="368" y="133"/>
                                </a:lnTo>
                                <a:lnTo>
                                  <a:pt x="357" y="173"/>
                                </a:lnTo>
                                <a:lnTo>
                                  <a:pt x="348" y="215"/>
                                </a:lnTo>
                                <a:lnTo>
                                  <a:pt x="339" y="258"/>
                                </a:lnTo>
                                <a:lnTo>
                                  <a:pt x="330" y="301"/>
                                </a:lnTo>
                                <a:lnTo>
                                  <a:pt x="322" y="343"/>
                                </a:lnTo>
                                <a:lnTo>
                                  <a:pt x="314" y="385"/>
                                </a:lnTo>
                                <a:lnTo>
                                  <a:pt x="304" y="428"/>
                                </a:lnTo>
                                <a:lnTo>
                                  <a:pt x="293" y="470"/>
                                </a:lnTo>
                                <a:lnTo>
                                  <a:pt x="281" y="511"/>
                                </a:lnTo>
                                <a:lnTo>
                                  <a:pt x="267" y="552"/>
                                </a:lnTo>
                                <a:lnTo>
                                  <a:pt x="251" y="591"/>
                                </a:lnTo>
                                <a:lnTo>
                                  <a:pt x="231" y="631"/>
                                </a:lnTo>
                                <a:lnTo>
                                  <a:pt x="209" y="668"/>
                                </a:lnTo>
                                <a:lnTo>
                                  <a:pt x="184" y="703"/>
                                </a:lnTo>
                                <a:lnTo>
                                  <a:pt x="155" y="738"/>
                                </a:lnTo>
                                <a:lnTo>
                                  <a:pt x="131" y="746"/>
                                </a:lnTo>
                                <a:lnTo>
                                  <a:pt x="107" y="751"/>
                                </a:lnTo>
                                <a:lnTo>
                                  <a:pt x="84" y="743"/>
                                </a:lnTo>
                                <a:lnTo>
                                  <a:pt x="84" y="705"/>
                                </a:lnTo>
                                <a:lnTo>
                                  <a:pt x="102" y="687"/>
                                </a:lnTo>
                                <a:lnTo>
                                  <a:pt x="130" y="678"/>
                                </a:lnTo>
                                <a:lnTo>
                                  <a:pt x="160" y="670"/>
                                </a:lnTo>
                                <a:lnTo>
                                  <a:pt x="183" y="656"/>
                                </a:lnTo>
                                <a:lnTo>
                                  <a:pt x="191" y="626"/>
                                </a:lnTo>
                                <a:lnTo>
                                  <a:pt x="160" y="608"/>
                                </a:lnTo>
                                <a:lnTo>
                                  <a:pt x="100" y="574"/>
                                </a:lnTo>
                                <a:lnTo>
                                  <a:pt x="68" y="555"/>
                                </a:lnTo>
                                <a:lnTo>
                                  <a:pt x="51" y="568"/>
                                </a:lnTo>
                                <a:lnTo>
                                  <a:pt x="18" y="593"/>
                                </a:lnTo>
                                <a:lnTo>
                                  <a:pt x="0" y="607"/>
                                </a:lnTo>
                                <a:lnTo>
                                  <a:pt x="7" y="620"/>
                                </a:lnTo>
                                <a:lnTo>
                                  <a:pt x="19" y="630"/>
                                </a:lnTo>
                                <a:lnTo>
                                  <a:pt x="34" y="641"/>
                                </a:lnTo>
                                <a:lnTo>
                                  <a:pt x="42" y="626"/>
                                </a:lnTo>
                                <a:lnTo>
                                  <a:pt x="47" y="609"/>
                                </a:lnTo>
                                <a:lnTo>
                                  <a:pt x="44" y="591"/>
                                </a:lnTo>
                                <a:lnTo>
                                  <a:pt x="53" y="581"/>
                                </a:lnTo>
                                <a:lnTo>
                                  <a:pt x="57" y="569"/>
                                </a:lnTo>
                                <a:lnTo>
                                  <a:pt x="68" y="565"/>
                                </a:lnTo>
                                <a:lnTo>
                                  <a:pt x="76" y="573"/>
                                </a:lnTo>
                                <a:lnTo>
                                  <a:pt x="78" y="584"/>
                                </a:lnTo>
                                <a:lnTo>
                                  <a:pt x="80" y="595"/>
                                </a:lnTo>
                                <a:lnTo>
                                  <a:pt x="64" y="642"/>
                                </a:lnTo>
                                <a:lnTo>
                                  <a:pt x="42" y="687"/>
                                </a:lnTo>
                                <a:lnTo>
                                  <a:pt x="21" y="732"/>
                                </a:lnTo>
                                <a:lnTo>
                                  <a:pt x="6" y="779"/>
                                </a:lnTo>
                                <a:lnTo>
                                  <a:pt x="0" y="828"/>
                                </a:lnTo>
                                <a:lnTo>
                                  <a:pt x="12" y="847"/>
                                </a:lnTo>
                                <a:lnTo>
                                  <a:pt x="33" y="856"/>
                                </a:lnTo>
                                <a:lnTo>
                                  <a:pt x="56" y="858"/>
                                </a:lnTo>
                                <a:lnTo>
                                  <a:pt x="72" y="848"/>
                                </a:lnTo>
                                <a:lnTo>
                                  <a:pt x="86" y="835"/>
                                </a:lnTo>
                                <a:lnTo>
                                  <a:pt x="100" y="833"/>
                                </a:lnTo>
                                <a:lnTo>
                                  <a:pt x="111" y="853"/>
                                </a:lnTo>
                                <a:lnTo>
                                  <a:pt x="132" y="891"/>
                                </a:lnTo>
                                <a:lnTo>
                                  <a:pt x="142" y="910"/>
                                </a:lnTo>
                                <a:lnTo>
                                  <a:pt x="184" y="936"/>
                                </a:lnTo>
                                <a:lnTo>
                                  <a:pt x="238" y="922"/>
                                </a:lnTo>
                                <a:lnTo>
                                  <a:pt x="293" y="906"/>
                                </a:lnTo>
                                <a:lnTo>
                                  <a:pt x="331" y="918"/>
                                </a:lnTo>
                                <a:lnTo>
                                  <a:pt x="365" y="915"/>
                                </a:lnTo>
                                <a:lnTo>
                                  <a:pt x="397" y="902"/>
                                </a:lnTo>
                                <a:lnTo>
                                  <a:pt x="427" y="882"/>
                                </a:lnTo>
                                <a:lnTo>
                                  <a:pt x="455" y="859"/>
                                </a:lnTo>
                                <a:lnTo>
                                  <a:pt x="485" y="837"/>
                                </a:lnTo>
                                <a:lnTo>
                                  <a:pt x="517" y="820"/>
                                </a:lnTo>
                                <a:lnTo>
                                  <a:pt x="553" y="813"/>
                                </a:lnTo>
                                <a:lnTo>
                                  <a:pt x="607" y="826"/>
                                </a:lnTo>
                                <a:lnTo>
                                  <a:pt x="659" y="850"/>
                                </a:lnTo>
                                <a:lnTo>
                                  <a:pt x="715" y="867"/>
                                </a:lnTo>
                                <a:lnTo>
                                  <a:pt x="763" y="873"/>
                                </a:lnTo>
                                <a:lnTo>
                                  <a:pt x="807" y="861"/>
                                </a:lnTo>
                                <a:lnTo>
                                  <a:pt x="851" y="840"/>
                                </a:lnTo>
                                <a:lnTo>
                                  <a:pt x="895" y="822"/>
                                </a:lnTo>
                                <a:lnTo>
                                  <a:pt x="941" y="816"/>
                                </a:lnTo>
                                <a:lnTo>
                                  <a:pt x="1000" y="830"/>
                                </a:lnTo>
                                <a:lnTo>
                                  <a:pt x="1049" y="864"/>
                                </a:lnTo>
                                <a:lnTo>
                                  <a:pt x="1089" y="904"/>
                                </a:lnTo>
                                <a:lnTo>
                                  <a:pt x="1137" y="904"/>
                                </a:lnTo>
                                <a:lnTo>
                                  <a:pt x="1168" y="877"/>
                                </a:lnTo>
                                <a:lnTo>
                                  <a:pt x="1195" y="840"/>
                                </a:lnTo>
                                <a:lnTo>
                                  <a:pt x="1232" y="811"/>
                                </a:lnTo>
                                <a:lnTo>
                                  <a:pt x="1198" y="778"/>
                                </a:lnTo>
                                <a:lnTo>
                                  <a:pt x="1169" y="743"/>
                                </a:lnTo>
                                <a:lnTo>
                                  <a:pt x="1147" y="703"/>
                                </a:lnTo>
                                <a:lnTo>
                                  <a:pt x="1129" y="661"/>
                                </a:lnTo>
                                <a:lnTo>
                                  <a:pt x="1115" y="618"/>
                                </a:lnTo>
                                <a:lnTo>
                                  <a:pt x="1105" y="573"/>
                                </a:lnTo>
                                <a:lnTo>
                                  <a:pt x="1096" y="525"/>
                                </a:lnTo>
                                <a:lnTo>
                                  <a:pt x="1090" y="479"/>
                                </a:lnTo>
                                <a:lnTo>
                                  <a:pt x="1084" y="432"/>
                                </a:lnTo>
                                <a:lnTo>
                                  <a:pt x="1078" y="386"/>
                                </a:lnTo>
                                <a:lnTo>
                                  <a:pt x="1071" y="341"/>
                                </a:lnTo>
                                <a:lnTo>
                                  <a:pt x="1070" y="341"/>
                                </a:lnTo>
                                <a:lnTo>
                                  <a:pt x="1068" y="341"/>
                                </a:lnTo>
                                <a:lnTo>
                                  <a:pt x="1067" y="341"/>
                                </a:lnTo>
                                <a:lnTo>
                                  <a:pt x="1071" y="385"/>
                                </a:lnTo>
                                <a:lnTo>
                                  <a:pt x="1073" y="432"/>
                                </a:lnTo>
                                <a:lnTo>
                                  <a:pt x="1077" y="479"/>
                                </a:lnTo>
                                <a:lnTo>
                                  <a:pt x="1079" y="528"/>
                                </a:lnTo>
                                <a:lnTo>
                                  <a:pt x="1082" y="575"/>
                                </a:lnTo>
                                <a:lnTo>
                                  <a:pt x="1087" y="623"/>
                                </a:lnTo>
                                <a:lnTo>
                                  <a:pt x="1092" y="670"/>
                                </a:lnTo>
                                <a:lnTo>
                                  <a:pt x="1101" y="717"/>
                                </a:lnTo>
                                <a:lnTo>
                                  <a:pt x="1112" y="761"/>
                                </a:lnTo>
                                <a:lnTo>
                                  <a:pt x="1126" y="805"/>
                                </a:lnTo>
                                <a:lnTo>
                                  <a:pt x="1145" y="845"/>
                                </a:lnTo>
                                <a:lnTo>
                                  <a:pt x="1164" y="842"/>
                                </a:lnTo>
                                <a:lnTo>
                                  <a:pt x="1177" y="830"/>
                                </a:lnTo>
                                <a:lnTo>
                                  <a:pt x="1192" y="818"/>
                                </a:lnTo>
                                <a:lnTo>
                                  <a:pt x="1197" y="823"/>
                                </a:lnTo>
                                <a:lnTo>
                                  <a:pt x="1197" y="827"/>
                                </a:lnTo>
                                <a:lnTo>
                                  <a:pt x="1200" y="830"/>
                                </a:lnTo>
                                <a:lnTo>
                                  <a:pt x="1176" y="861"/>
                                </a:lnTo>
                                <a:lnTo>
                                  <a:pt x="1148" y="887"/>
                                </a:lnTo>
                                <a:lnTo>
                                  <a:pt x="1113" y="898"/>
                                </a:lnTo>
                                <a:lnTo>
                                  <a:pt x="1081" y="872"/>
                                </a:lnTo>
                                <a:lnTo>
                                  <a:pt x="1066" y="835"/>
                                </a:lnTo>
                                <a:lnTo>
                                  <a:pt x="1051" y="796"/>
                                </a:lnTo>
                                <a:lnTo>
                                  <a:pt x="1045" y="750"/>
                                </a:lnTo>
                                <a:lnTo>
                                  <a:pt x="1039" y="703"/>
                                </a:lnTo>
                                <a:lnTo>
                                  <a:pt x="1035" y="657"/>
                                </a:lnTo>
                                <a:lnTo>
                                  <a:pt x="1032" y="611"/>
                                </a:lnTo>
                                <a:lnTo>
                                  <a:pt x="1028" y="564"/>
                                </a:lnTo>
                                <a:lnTo>
                                  <a:pt x="1026" y="518"/>
                                </a:lnTo>
                                <a:lnTo>
                                  <a:pt x="1025" y="471"/>
                                </a:lnTo>
                                <a:lnTo>
                                  <a:pt x="1023" y="425"/>
                                </a:lnTo>
                                <a:lnTo>
                                  <a:pt x="1021" y="377"/>
                                </a:lnTo>
                                <a:lnTo>
                                  <a:pt x="1018" y="331"/>
                                </a:lnTo>
                                <a:lnTo>
                                  <a:pt x="1016" y="284"/>
                                </a:lnTo>
                                <a:lnTo>
                                  <a:pt x="1013" y="237"/>
                                </a:lnTo>
                                <a:lnTo>
                                  <a:pt x="1008" y="191"/>
                                </a:lnTo>
                                <a:lnTo>
                                  <a:pt x="1003" y="144"/>
                                </a:lnTo>
                                <a:lnTo>
                                  <a:pt x="1005" y="139"/>
                                </a:lnTo>
                                <a:lnTo>
                                  <a:pt x="1010" y="138"/>
                                </a:lnTo>
                                <a:lnTo>
                                  <a:pt x="1015" y="139"/>
                                </a:lnTo>
                                <a:lnTo>
                                  <a:pt x="1037" y="183"/>
                                </a:lnTo>
                                <a:lnTo>
                                  <a:pt x="1049" y="233"/>
                                </a:lnTo>
                                <a:lnTo>
                                  <a:pt x="1056" y="283"/>
                                </a:lnTo>
                                <a:lnTo>
                                  <a:pt x="1061" y="334"/>
                                </a:lnTo>
                                <a:lnTo>
                                  <a:pt x="1065" y="334"/>
                                </a:lnTo>
                                <a:lnTo>
                                  <a:pt x="1069" y="334"/>
                                </a:lnTo>
                                <a:lnTo>
                                  <a:pt x="1071" y="334"/>
                                </a:lnTo>
                                <a:lnTo>
                                  <a:pt x="1065" y="276"/>
                                </a:lnTo>
                                <a:lnTo>
                                  <a:pt x="1058" y="219"/>
                                </a:lnTo>
                                <a:lnTo>
                                  <a:pt x="1047" y="164"/>
                                </a:lnTo>
                                <a:lnTo>
                                  <a:pt x="1027" y="112"/>
                                </a:lnTo>
                                <a:lnTo>
                                  <a:pt x="1029" y="111"/>
                                </a:lnTo>
                                <a:lnTo>
                                  <a:pt x="1032" y="109"/>
                                </a:lnTo>
                                <a:lnTo>
                                  <a:pt x="1033" y="107"/>
                                </a:lnTo>
                                <a:lnTo>
                                  <a:pt x="1037" y="111"/>
                                </a:lnTo>
                                <a:lnTo>
                                  <a:pt x="1047" y="120"/>
                                </a:lnTo>
                                <a:lnTo>
                                  <a:pt x="1051" y="124"/>
                                </a:lnTo>
                                <a:lnTo>
                                  <a:pt x="1068" y="167"/>
                                </a:lnTo>
                                <a:lnTo>
                                  <a:pt x="1080" y="211"/>
                                </a:lnTo>
                                <a:lnTo>
                                  <a:pt x="1090" y="256"/>
                                </a:lnTo>
                                <a:lnTo>
                                  <a:pt x="1098" y="302"/>
                                </a:lnTo>
                                <a:lnTo>
                                  <a:pt x="1104" y="349"/>
                                </a:lnTo>
                                <a:lnTo>
                                  <a:pt x="1109" y="396"/>
                                </a:lnTo>
                                <a:lnTo>
                                  <a:pt x="1114" y="443"/>
                                </a:lnTo>
                                <a:lnTo>
                                  <a:pt x="1120" y="489"/>
                                </a:lnTo>
                                <a:lnTo>
                                  <a:pt x="1127" y="535"/>
                                </a:lnTo>
                                <a:lnTo>
                                  <a:pt x="1136" y="581"/>
                                </a:lnTo>
                                <a:lnTo>
                                  <a:pt x="1148" y="626"/>
                                </a:lnTo>
                                <a:lnTo>
                                  <a:pt x="1157" y="650"/>
                                </a:lnTo>
                                <a:lnTo>
                                  <a:pt x="1169" y="672"/>
                                </a:lnTo>
                                <a:lnTo>
                                  <a:pt x="1187" y="684"/>
                                </a:lnTo>
                                <a:lnTo>
                                  <a:pt x="1186" y="689"/>
                                </a:lnTo>
                                <a:lnTo>
                                  <a:pt x="1182" y="691"/>
                                </a:lnTo>
                                <a:lnTo>
                                  <a:pt x="1180" y="694"/>
                                </a:lnTo>
                                <a:lnTo>
                                  <a:pt x="1187" y="705"/>
                                </a:lnTo>
                                <a:lnTo>
                                  <a:pt x="1194" y="716"/>
                                </a:lnTo>
                                <a:lnTo>
                                  <a:pt x="1206" y="721"/>
                                </a:lnTo>
                                <a:lnTo>
                                  <a:pt x="1221" y="715"/>
                                </a:lnTo>
                                <a:lnTo>
                                  <a:pt x="1231" y="701"/>
                                </a:lnTo>
                                <a:lnTo>
                                  <a:pt x="1238" y="687"/>
                                </a:lnTo>
                                <a:lnTo>
                                  <a:pt x="1226" y="678"/>
                                </a:lnTo>
                                <a:lnTo>
                                  <a:pt x="1202" y="661"/>
                                </a:lnTo>
                                <a:lnTo>
                                  <a:pt x="1190" y="653"/>
                                </a:lnTo>
                                <a:lnTo>
                                  <a:pt x="1171" y="612"/>
                                </a:lnTo>
                                <a:lnTo>
                                  <a:pt x="1157" y="572"/>
                                </a:lnTo>
                                <a:lnTo>
                                  <a:pt x="1146" y="529"/>
                                </a:lnTo>
                                <a:lnTo>
                                  <a:pt x="1137" y="485"/>
                                </a:lnTo>
                                <a:lnTo>
                                  <a:pt x="1131" y="440"/>
                                </a:lnTo>
                                <a:lnTo>
                                  <a:pt x="1125" y="395"/>
                                </a:lnTo>
                                <a:lnTo>
                                  <a:pt x="1120" y="351"/>
                                </a:lnTo>
                                <a:lnTo>
                                  <a:pt x="1114" y="306"/>
                                </a:lnTo>
                                <a:lnTo>
                                  <a:pt x="1109" y="261"/>
                                </a:lnTo>
                                <a:lnTo>
                                  <a:pt x="1101" y="218"/>
                                </a:lnTo>
                                <a:lnTo>
                                  <a:pt x="1091" y="176"/>
                                </a:lnTo>
                                <a:lnTo>
                                  <a:pt x="1079" y="134"/>
                                </a:lnTo>
                                <a:lnTo>
                                  <a:pt x="1063" y="94"/>
                                </a:lnTo>
                                <a:lnTo>
                                  <a:pt x="1045" y="56"/>
                                </a:lnTo>
                                <a:lnTo>
                                  <a:pt x="1047" y="56"/>
                                </a:lnTo>
                                <a:lnTo>
                                  <a:pt x="1051" y="56"/>
                                </a:lnTo>
                                <a:lnTo>
                                  <a:pt x="1055" y="56"/>
                                </a:lnTo>
                                <a:lnTo>
                                  <a:pt x="1079" y="96"/>
                                </a:lnTo>
                                <a:lnTo>
                                  <a:pt x="1098" y="136"/>
                                </a:lnTo>
                                <a:lnTo>
                                  <a:pt x="1112" y="179"/>
                                </a:lnTo>
                                <a:lnTo>
                                  <a:pt x="1123" y="223"/>
                                </a:lnTo>
                                <a:lnTo>
                                  <a:pt x="1129" y="268"/>
                                </a:lnTo>
                                <a:lnTo>
                                  <a:pt x="1136" y="313"/>
                                </a:lnTo>
                                <a:lnTo>
                                  <a:pt x="1142" y="359"/>
                                </a:lnTo>
                                <a:lnTo>
                                  <a:pt x="1147" y="404"/>
                                </a:lnTo>
                                <a:lnTo>
                                  <a:pt x="1155" y="449"/>
                                </a:lnTo>
                                <a:lnTo>
                                  <a:pt x="1165" y="491"/>
                                </a:lnTo>
                                <a:lnTo>
                                  <a:pt x="1179" y="548"/>
                                </a:lnTo>
                                <a:lnTo>
                                  <a:pt x="1201" y="603"/>
                                </a:lnTo>
                                <a:lnTo>
                                  <a:pt x="1238" y="647"/>
                                </a:lnTo>
                                <a:close/>
                                <a:moveTo>
                                  <a:pt x="699" y="723"/>
                                </a:moveTo>
                                <a:lnTo>
                                  <a:pt x="688" y="702"/>
                                </a:lnTo>
                                <a:lnTo>
                                  <a:pt x="685" y="677"/>
                                </a:lnTo>
                                <a:lnTo>
                                  <a:pt x="680" y="654"/>
                                </a:lnTo>
                                <a:lnTo>
                                  <a:pt x="716" y="620"/>
                                </a:lnTo>
                                <a:lnTo>
                                  <a:pt x="749" y="584"/>
                                </a:lnTo>
                                <a:lnTo>
                                  <a:pt x="780" y="545"/>
                                </a:lnTo>
                                <a:lnTo>
                                  <a:pt x="807" y="505"/>
                                </a:lnTo>
                                <a:lnTo>
                                  <a:pt x="831" y="461"/>
                                </a:lnTo>
                                <a:lnTo>
                                  <a:pt x="819" y="506"/>
                                </a:lnTo>
                                <a:lnTo>
                                  <a:pt x="803" y="552"/>
                                </a:lnTo>
                                <a:lnTo>
                                  <a:pt x="781" y="596"/>
                                </a:lnTo>
                                <a:lnTo>
                                  <a:pt x="756" y="639"/>
                                </a:lnTo>
                                <a:lnTo>
                                  <a:pt x="728" y="682"/>
                                </a:lnTo>
                                <a:lnTo>
                                  <a:pt x="699" y="723"/>
                                </a:lnTo>
                                <a:close/>
                                <a:moveTo>
                                  <a:pt x="754" y="803"/>
                                </a:moveTo>
                                <a:lnTo>
                                  <a:pt x="746" y="807"/>
                                </a:lnTo>
                                <a:lnTo>
                                  <a:pt x="736" y="804"/>
                                </a:lnTo>
                                <a:lnTo>
                                  <a:pt x="726" y="801"/>
                                </a:lnTo>
                                <a:lnTo>
                                  <a:pt x="715" y="780"/>
                                </a:lnTo>
                                <a:lnTo>
                                  <a:pt x="705" y="758"/>
                                </a:lnTo>
                                <a:lnTo>
                                  <a:pt x="709" y="736"/>
                                </a:lnTo>
                                <a:lnTo>
                                  <a:pt x="739" y="714"/>
                                </a:lnTo>
                                <a:lnTo>
                                  <a:pt x="765" y="690"/>
                                </a:lnTo>
                                <a:lnTo>
                                  <a:pt x="791" y="666"/>
                                </a:lnTo>
                                <a:lnTo>
                                  <a:pt x="783" y="711"/>
                                </a:lnTo>
                                <a:lnTo>
                                  <a:pt x="770" y="758"/>
                                </a:lnTo>
                                <a:lnTo>
                                  <a:pt x="754" y="803"/>
                                </a:lnTo>
                                <a:close/>
                                <a:moveTo>
                                  <a:pt x="442" y="392"/>
                                </a:moveTo>
                                <a:lnTo>
                                  <a:pt x="437" y="437"/>
                                </a:lnTo>
                                <a:lnTo>
                                  <a:pt x="432" y="480"/>
                                </a:lnTo>
                                <a:lnTo>
                                  <a:pt x="427" y="525"/>
                                </a:lnTo>
                                <a:lnTo>
                                  <a:pt x="421" y="570"/>
                                </a:lnTo>
                                <a:lnTo>
                                  <a:pt x="415" y="615"/>
                                </a:lnTo>
                                <a:lnTo>
                                  <a:pt x="408" y="660"/>
                                </a:lnTo>
                                <a:lnTo>
                                  <a:pt x="399" y="704"/>
                                </a:lnTo>
                                <a:lnTo>
                                  <a:pt x="389" y="748"/>
                                </a:lnTo>
                                <a:lnTo>
                                  <a:pt x="377" y="791"/>
                                </a:lnTo>
                                <a:lnTo>
                                  <a:pt x="364" y="833"/>
                                </a:lnTo>
                                <a:lnTo>
                                  <a:pt x="349" y="874"/>
                                </a:lnTo>
                                <a:lnTo>
                                  <a:pt x="339" y="882"/>
                                </a:lnTo>
                                <a:lnTo>
                                  <a:pt x="328" y="886"/>
                                </a:lnTo>
                                <a:lnTo>
                                  <a:pt x="317" y="886"/>
                                </a:lnTo>
                                <a:lnTo>
                                  <a:pt x="333" y="847"/>
                                </a:lnTo>
                                <a:lnTo>
                                  <a:pt x="349" y="806"/>
                                </a:lnTo>
                                <a:lnTo>
                                  <a:pt x="361" y="765"/>
                                </a:lnTo>
                                <a:lnTo>
                                  <a:pt x="373" y="722"/>
                                </a:lnTo>
                                <a:lnTo>
                                  <a:pt x="383" y="677"/>
                                </a:lnTo>
                                <a:lnTo>
                                  <a:pt x="392" y="632"/>
                                </a:lnTo>
                                <a:lnTo>
                                  <a:pt x="399" y="586"/>
                                </a:lnTo>
                                <a:lnTo>
                                  <a:pt x="406" y="540"/>
                                </a:lnTo>
                                <a:lnTo>
                                  <a:pt x="411" y="493"/>
                                </a:lnTo>
                                <a:lnTo>
                                  <a:pt x="416" y="445"/>
                                </a:lnTo>
                                <a:lnTo>
                                  <a:pt x="421" y="398"/>
                                </a:lnTo>
                                <a:lnTo>
                                  <a:pt x="426" y="351"/>
                                </a:lnTo>
                                <a:lnTo>
                                  <a:pt x="429" y="304"/>
                                </a:lnTo>
                                <a:lnTo>
                                  <a:pt x="433" y="257"/>
                                </a:lnTo>
                                <a:lnTo>
                                  <a:pt x="438" y="211"/>
                                </a:lnTo>
                                <a:lnTo>
                                  <a:pt x="442" y="166"/>
                                </a:lnTo>
                                <a:lnTo>
                                  <a:pt x="456" y="119"/>
                                </a:lnTo>
                                <a:lnTo>
                                  <a:pt x="473" y="75"/>
                                </a:lnTo>
                                <a:lnTo>
                                  <a:pt x="505" y="39"/>
                                </a:lnTo>
                                <a:lnTo>
                                  <a:pt x="506" y="40"/>
                                </a:lnTo>
                                <a:lnTo>
                                  <a:pt x="507" y="41"/>
                                </a:lnTo>
                                <a:lnTo>
                                  <a:pt x="508" y="42"/>
                                </a:lnTo>
                                <a:lnTo>
                                  <a:pt x="484" y="80"/>
                                </a:lnTo>
                                <a:lnTo>
                                  <a:pt x="467" y="122"/>
                                </a:lnTo>
                                <a:lnTo>
                                  <a:pt x="456" y="165"/>
                                </a:lnTo>
                                <a:lnTo>
                                  <a:pt x="450" y="210"/>
                                </a:lnTo>
                                <a:lnTo>
                                  <a:pt x="447" y="255"/>
                                </a:lnTo>
                                <a:lnTo>
                                  <a:pt x="444" y="301"/>
                                </a:lnTo>
                                <a:lnTo>
                                  <a:pt x="444" y="347"/>
                                </a:lnTo>
                                <a:lnTo>
                                  <a:pt x="442" y="392"/>
                                </a:lnTo>
                                <a:close/>
                                <a:moveTo>
                                  <a:pt x="229" y="872"/>
                                </a:moveTo>
                                <a:lnTo>
                                  <a:pt x="193" y="863"/>
                                </a:lnTo>
                                <a:lnTo>
                                  <a:pt x="182" y="829"/>
                                </a:lnTo>
                                <a:lnTo>
                                  <a:pt x="167" y="796"/>
                                </a:lnTo>
                                <a:lnTo>
                                  <a:pt x="179" y="759"/>
                                </a:lnTo>
                                <a:lnTo>
                                  <a:pt x="195" y="726"/>
                                </a:lnTo>
                                <a:lnTo>
                                  <a:pt x="219" y="697"/>
                                </a:lnTo>
                                <a:lnTo>
                                  <a:pt x="224" y="727"/>
                                </a:lnTo>
                                <a:lnTo>
                                  <a:pt x="216" y="760"/>
                                </a:lnTo>
                                <a:lnTo>
                                  <a:pt x="211" y="789"/>
                                </a:lnTo>
                                <a:lnTo>
                                  <a:pt x="209" y="789"/>
                                </a:lnTo>
                                <a:lnTo>
                                  <a:pt x="204" y="789"/>
                                </a:lnTo>
                                <a:lnTo>
                                  <a:pt x="201" y="789"/>
                                </a:lnTo>
                                <a:lnTo>
                                  <a:pt x="198" y="816"/>
                                </a:lnTo>
                                <a:lnTo>
                                  <a:pt x="202" y="841"/>
                                </a:lnTo>
                                <a:lnTo>
                                  <a:pt x="221" y="858"/>
                                </a:lnTo>
                                <a:lnTo>
                                  <a:pt x="259" y="834"/>
                                </a:lnTo>
                                <a:lnTo>
                                  <a:pt x="287" y="803"/>
                                </a:lnTo>
                                <a:lnTo>
                                  <a:pt x="307" y="767"/>
                                </a:lnTo>
                                <a:lnTo>
                                  <a:pt x="321" y="726"/>
                                </a:lnTo>
                                <a:lnTo>
                                  <a:pt x="331" y="682"/>
                                </a:lnTo>
                                <a:lnTo>
                                  <a:pt x="340" y="638"/>
                                </a:lnTo>
                                <a:lnTo>
                                  <a:pt x="349" y="595"/>
                                </a:lnTo>
                                <a:lnTo>
                                  <a:pt x="356" y="545"/>
                                </a:lnTo>
                                <a:lnTo>
                                  <a:pt x="363" y="497"/>
                                </a:lnTo>
                                <a:lnTo>
                                  <a:pt x="367" y="448"/>
                                </a:lnTo>
                                <a:lnTo>
                                  <a:pt x="373" y="397"/>
                                </a:lnTo>
                                <a:lnTo>
                                  <a:pt x="378" y="348"/>
                                </a:lnTo>
                                <a:lnTo>
                                  <a:pt x="384" y="300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02"/>
                                </a:lnTo>
                                <a:lnTo>
                                  <a:pt x="406" y="156"/>
                                </a:lnTo>
                                <a:lnTo>
                                  <a:pt x="418" y="110"/>
                                </a:lnTo>
                                <a:lnTo>
                                  <a:pt x="411" y="155"/>
                                </a:lnTo>
                                <a:lnTo>
                                  <a:pt x="406" y="200"/>
                                </a:lnTo>
                                <a:lnTo>
                                  <a:pt x="401" y="246"/>
                                </a:lnTo>
                                <a:lnTo>
                                  <a:pt x="397" y="292"/>
                                </a:lnTo>
                                <a:lnTo>
                                  <a:pt x="393" y="337"/>
                                </a:lnTo>
                                <a:lnTo>
                                  <a:pt x="388" y="383"/>
                                </a:lnTo>
                                <a:lnTo>
                                  <a:pt x="385" y="428"/>
                                </a:lnTo>
                                <a:lnTo>
                                  <a:pt x="381" y="473"/>
                                </a:lnTo>
                                <a:lnTo>
                                  <a:pt x="375" y="518"/>
                                </a:lnTo>
                                <a:lnTo>
                                  <a:pt x="368" y="563"/>
                                </a:lnTo>
                                <a:lnTo>
                                  <a:pt x="362" y="608"/>
                                </a:lnTo>
                                <a:lnTo>
                                  <a:pt x="354" y="653"/>
                                </a:lnTo>
                                <a:lnTo>
                                  <a:pt x="344" y="697"/>
                                </a:lnTo>
                                <a:lnTo>
                                  <a:pt x="333" y="740"/>
                                </a:lnTo>
                                <a:lnTo>
                                  <a:pt x="320" y="784"/>
                                </a:lnTo>
                                <a:lnTo>
                                  <a:pt x="295" y="819"/>
                                </a:lnTo>
                                <a:lnTo>
                                  <a:pt x="263" y="848"/>
                                </a:lnTo>
                                <a:lnTo>
                                  <a:pt x="229" y="872"/>
                                </a:lnTo>
                                <a:close/>
                                <a:moveTo>
                                  <a:pt x="764" y="847"/>
                                </a:moveTo>
                                <a:lnTo>
                                  <a:pt x="752" y="852"/>
                                </a:lnTo>
                                <a:lnTo>
                                  <a:pt x="741" y="852"/>
                                </a:lnTo>
                                <a:lnTo>
                                  <a:pt x="730" y="845"/>
                                </a:lnTo>
                                <a:lnTo>
                                  <a:pt x="701" y="808"/>
                                </a:lnTo>
                                <a:lnTo>
                                  <a:pt x="676" y="769"/>
                                </a:lnTo>
                                <a:lnTo>
                                  <a:pt x="657" y="728"/>
                                </a:lnTo>
                                <a:lnTo>
                                  <a:pt x="641" y="684"/>
                                </a:lnTo>
                                <a:lnTo>
                                  <a:pt x="628" y="641"/>
                                </a:lnTo>
                                <a:lnTo>
                                  <a:pt x="617" y="595"/>
                                </a:lnTo>
                                <a:lnTo>
                                  <a:pt x="608" y="548"/>
                                </a:lnTo>
                                <a:lnTo>
                                  <a:pt x="599" y="501"/>
                                </a:lnTo>
                                <a:lnTo>
                                  <a:pt x="591" y="455"/>
                                </a:lnTo>
                                <a:lnTo>
                                  <a:pt x="582" y="408"/>
                                </a:lnTo>
                                <a:lnTo>
                                  <a:pt x="570" y="363"/>
                                </a:lnTo>
                                <a:lnTo>
                                  <a:pt x="564" y="312"/>
                                </a:lnTo>
                                <a:lnTo>
                                  <a:pt x="554" y="258"/>
                                </a:lnTo>
                                <a:lnTo>
                                  <a:pt x="547" y="204"/>
                                </a:lnTo>
                                <a:lnTo>
                                  <a:pt x="549" y="151"/>
                                </a:lnTo>
                                <a:lnTo>
                                  <a:pt x="568" y="100"/>
                                </a:lnTo>
                                <a:lnTo>
                                  <a:pt x="583" y="107"/>
                                </a:lnTo>
                                <a:lnTo>
                                  <a:pt x="597" y="121"/>
                                </a:lnTo>
                                <a:lnTo>
                                  <a:pt x="609" y="136"/>
                                </a:lnTo>
                                <a:lnTo>
                                  <a:pt x="655" y="159"/>
                                </a:lnTo>
                                <a:lnTo>
                                  <a:pt x="707" y="166"/>
                                </a:lnTo>
                                <a:lnTo>
                                  <a:pt x="760" y="159"/>
                                </a:lnTo>
                                <a:lnTo>
                                  <a:pt x="808" y="142"/>
                                </a:lnTo>
                                <a:lnTo>
                                  <a:pt x="837" y="116"/>
                                </a:lnTo>
                                <a:lnTo>
                                  <a:pt x="862" y="91"/>
                                </a:lnTo>
                                <a:lnTo>
                                  <a:pt x="897" y="92"/>
                                </a:lnTo>
                                <a:lnTo>
                                  <a:pt x="900" y="104"/>
                                </a:lnTo>
                                <a:lnTo>
                                  <a:pt x="904" y="127"/>
                                </a:lnTo>
                                <a:lnTo>
                                  <a:pt x="906" y="139"/>
                                </a:lnTo>
                                <a:lnTo>
                                  <a:pt x="903" y="184"/>
                                </a:lnTo>
                                <a:lnTo>
                                  <a:pt x="900" y="229"/>
                                </a:lnTo>
                                <a:lnTo>
                                  <a:pt x="895" y="275"/>
                                </a:lnTo>
                                <a:lnTo>
                                  <a:pt x="890" y="321"/>
                                </a:lnTo>
                                <a:lnTo>
                                  <a:pt x="884" y="366"/>
                                </a:lnTo>
                                <a:lnTo>
                                  <a:pt x="878" y="412"/>
                                </a:lnTo>
                                <a:lnTo>
                                  <a:pt x="871" y="457"/>
                                </a:lnTo>
                                <a:lnTo>
                                  <a:pt x="863" y="504"/>
                                </a:lnTo>
                                <a:lnTo>
                                  <a:pt x="855" y="548"/>
                                </a:lnTo>
                                <a:lnTo>
                                  <a:pt x="845" y="592"/>
                                </a:lnTo>
                                <a:lnTo>
                                  <a:pt x="835" y="636"/>
                                </a:lnTo>
                                <a:lnTo>
                                  <a:pt x="823" y="680"/>
                                </a:lnTo>
                                <a:lnTo>
                                  <a:pt x="809" y="723"/>
                                </a:lnTo>
                                <a:lnTo>
                                  <a:pt x="796" y="766"/>
                                </a:lnTo>
                                <a:lnTo>
                                  <a:pt x="781" y="806"/>
                                </a:lnTo>
                                <a:lnTo>
                                  <a:pt x="764" y="847"/>
                                </a:lnTo>
                                <a:close/>
                                <a:moveTo>
                                  <a:pt x="878" y="100"/>
                                </a:moveTo>
                                <a:lnTo>
                                  <a:pt x="868" y="112"/>
                                </a:lnTo>
                                <a:lnTo>
                                  <a:pt x="848" y="134"/>
                                </a:lnTo>
                                <a:lnTo>
                                  <a:pt x="838" y="146"/>
                                </a:lnTo>
                                <a:lnTo>
                                  <a:pt x="792" y="176"/>
                                </a:lnTo>
                                <a:lnTo>
                                  <a:pt x="738" y="189"/>
                                </a:lnTo>
                                <a:lnTo>
                                  <a:pt x="682" y="190"/>
                                </a:lnTo>
                                <a:lnTo>
                                  <a:pt x="629" y="182"/>
                                </a:lnTo>
                                <a:lnTo>
                                  <a:pt x="629" y="184"/>
                                </a:lnTo>
                                <a:lnTo>
                                  <a:pt x="629" y="187"/>
                                </a:lnTo>
                                <a:lnTo>
                                  <a:pt x="629" y="188"/>
                                </a:lnTo>
                                <a:lnTo>
                                  <a:pt x="651" y="198"/>
                                </a:lnTo>
                                <a:lnTo>
                                  <a:pt x="674" y="205"/>
                                </a:lnTo>
                                <a:lnTo>
                                  <a:pt x="701" y="210"/>
                                </a:lnTo>
                                <a:lnTo>
                                  <a:pt x="716" y="208"/>
                                </a:lnTo>
                                <a:lnTo>
                                  <a:pt x="734" y="206"/>
                                </a:lnTo>
                                <a:lnTo>
                                  <a:pt x="747" y="214"/>
                                </a:lnTo>
                                <a:lnTo>
                                  <a:pt x="723" y="223"/>
                                </a:lnTo>
                                <a:lnTo>
                                  <a:pt x="699" y="232"/>
                                </a:lnTo>
                                <a:lnTo>
                                  <a:pt x="683" y="234"/>
                                </a:lnTo>
                                <a:lnTo>
                                  <a:pt x="702" y="241"/>
                                </a:lnTo>
                                <a:lnTo>
                                  <a:pt x="719" y="246"/>
                                </a:lnTo>
                                <a:lnTo>
                                  <a:pt x="742" y="246"/>
                                </a:lnTo>
                                <a:lnTo>
                                  <a:pt x="791" y="229"/>
                                </a:lnTo>
                                <a:lnTo>
                                  <a:pt x="828" y="194"/>
                                </a:lnTo>
                                <a:lnTo>
                                  <a:pt x="866" y="158"/>
                                </a:lnTo>
                                <a:lnTo>
                                  <a:pt x="856" y="199"/>
                                </a:lnTo>
                                <a:lnTo>
                                  <a:pt x="827" y="230"/>
                                </a:lnTo>
                                <a:lnTo>
                                  <a:pt x="794" y="258"/>
                                </a:lnTo>
                                <a:lnTo>
                                  <a:pt x="753" y="275"/>
                                </a:lnTo>
                                <a:lnTo>
                                  <a:pt x="707" y="275"/>
                                </a:lnTo>
                                <a:lnTo>
                                  <a:pt x="663" y="270"/>
                                </a:lnTo>
                                <a:lnTo>
                                  <a:pt x="683" y="306"/>
                                </a:lnTo>
                                <a:lnTo>
                                  <a:pt x="705" y="339"/>
                                </a:lnTo>
                                <a:lnTo>
                                  <a:pt x="735" y="370"/>
                                </a:lnTo>
                                <a:lnTo>
                                  <a:pt x="756" y="378"/>
                                </a:lnTo>
                                <a:lnTo>
                                  <a:pt x="781" y="376"/>
                                </a:lnTo>
                                <a:lnTo>
                                  <a:pt x="804" y="373"/>
                                </a:lnTo>
                                <a:lnTo>
                                  <a:pt x="791" y="393"/>
                                </a:lnTo>
                                <a:lnTo>
                                  <a:pt x="785" y="415"/>
                                </a:lnTo>
                                <a:lnTo>
                                  <a:pt x="774" y="433"/>
                                </a:lnTo>
                                <a:lnTo>
                                  <a:pt x="751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13" y="423"/>
                                </a:lnTo>
                                <a:lnTo>
                                  <a:pt x="724" y="417"/>
                                </a:lnTo>
                                <a:lnTo>
                                  <a:pt x="746" y="406"/>
                                </a:lnTo>
                                <a:lnTo>
                                  <a:pt x="757" y="399"/>
                                </a:lnTo>
                                <a:lnTo>
                                  <a:pt x="718" y="376"/>
                                </a:lnTo>
                                <a:lnTo>
                                  <a:pt x="683" y="347"/>
                                </a:lnTo>
                                <a:lnTo>
                                  <a:pt x="652" y="310"/>
                                </a:lnTo>
                                <a:lnTo>
                                  <a:pt x="626" y="270"/>
                                </a:lnTo>
                                <a:lnTo>
                                  <a:pt x="604" y="226"/>
                                </a:lnTo>
                                <a:lnTo>
                                  <a:pt x="587" y="180"/>
                                </a:lnTo>
                                <a:lnTo>
                                  <a:pt x="592" y="177"/>
                                </a:lnTo>
                                <a:lnTo>
                                  <a:pt x="598" y="169"/>
                                </a:lnTo>
                                <a:lnTo>
                                  <a:pt x="602" y="166"/>
                                </a:lnTo>
                                <a:lnTo>
                                  <a:pt x="603" y="158"/>
                                </a:lnTo>
                                <a:lnTo>
                                  <a:pt x="603" y="149"/>
                                </a:lnTo>
                                <a:lnTo>
                                  <a:pt x="597" y="144"/>
                                </a:lnTo>
                                <a:lnTo>
                                  <a:pt x="590" y="144"/>
                                </a:lnTo>
                                <a:lnTo>
                                  <a:pt x="583" y="146"/>
                                </a:lnTo>
                                <a:lnTo>
                                  <a:pt x="580" y="154"/>
                                </a:lnTo>
                                <a:lnTo>
                                  <a:pt x="581" y="199"/>
                                </a:lnTo>
                                <a:lnTo>
                                  <a:pt x="584" y="245"/>
                                </a:lnTo>
                                <a:lnTo>
                                  <a:pt x="590" y="291"/>
                                </a:lnTo>
                                <a:lnTo>
                                  <a:pt x="596" y="337"/>
                                </a:lnTo>
                                <a:lnTo>
                                  <a:pt x="605" y="384"/>
                                </a:lnTo>
                                <a:lnTo>
                                  <a:pt x="614" y="431"/>
                                </a:lnTo>
                                <a:lnTo>
                                  <a:pt x="625" y="477"/>
                                </a:lnTo>
                                <a:lnTo>
                                  <a:pt x="636" y="522"/>
                                </a:lnTo>
                                <a:lnTo>
                                  <a:pt x="647" y="567"/>
                                </a:lnTo>
                                <a:lnTo>
                                  <a:pt x="659" y="611"/>
                                </a:lnTo>
                                <a:lnTo>
                                  <a:pt x="695" y="580"/>
                                </a:lnTo>
                                <a:lnTo>
                                  <a:pt x="728" y="546"/>
                                </a:lnTo>
                                <a:lnTo>
                                  <a:pt x="757" y="510"/>
                                </a:lnTo>
                                <a:lnTo>
                                  <a:pt x="781" y="472"/>
                                </a:lnTo>
                                <a:lnTo>
                                  <a:pt x="803" y="431"/>
                                </a:lnTo>
                                <a:lnTo>
                                  <a:pt x="822" y="389"/>
                                </a:lnTo>
                                <a:lnTo>
                                  <a:pt x="838" y="347"/>
                                </a:lnTo>
                                <a:lnTo>
                                  <a:pt x="853" y="303"/>
                                </a:lnTo>
                                <a:lnTo>
                                  <a:pt x="866" y="258"/>
                                </a:lnTo>
                                <a:lnTo>
                                  <a:pt x="878" y="212"/>
                                </a:lnTo>
                                <a:lnTo>
                                  <a:pt x="880" y="173"/>
                                </a:lnTo>
                                <a:lnTo>
                                  <a:pt x="886" y="135"/>
                                </a:lnTo>
                                <a:lnTo>
                                  <a:pt x="87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75"/>
                        <wps:cNvSpPr>
                          <a:spLocks noEditPoints="1"/>
                        </wps:cNvSpPr>
                        <wps:spPr bwMode="auto">
                          <a:xfrm>
                            <a:off x="267" y="555"/>
                            <a:ext cx="250" cy="254"/>
                          </a:xfrm>
                          <a:custGeom>
                            <a:avLst/>
                            <a:gdLst>
                              <a:gd name="T0" fmla="*/ 745 w 997"/>
                              <a:gd name="T1" fmla="*/ 348 h 1018"/>
                              <a:gd name="T2" fmla="*/ 612 w 997"/>
                              <a:gd name="T3" fmla="*/ 19 h 1018"/>
                              <a:gd name="T4" fmla="*/ 471 w 997"/>
                              <a:gd name="T5" fmla="*/ 279 h 1018"/>
                              <a:gd name="T6" fmla="*/ 323 w 997"/>
                              <a:gd name="T7" fmla="*/ 110 h 1018"/>
                              <a:gd name="T8" fmla="*/ 182 w 997"/>
                              <a:gd name="T9" fmla="*/ 211 h 1018"/>
                              <a:gd name="T10" fmla="*/ 42 w 997"/>
                              <a:gd name="T11" fmla="*/ 209 h 1018"/>
                              <a:gd name="T12" fmla="*/ 5 w 997"/>
                              <a:gd name="T13" fmla="*/ 361 h 1018"/>
                              <a:gd name="T14" fmla="*/ 92 w 997"/>
                              <a:gd name="T15" fmla="*/ 425 h 1018"/>
                              <a:gd name="T16" fmla="*/ 98 w 997"/>
                              <a:gd name="T17" fmla="*/ 820 h 1018"/>
                              <a:gd name="T18" fmla="*/ 115 w 997"/>
                              <a:gd name="T19" fmla="*/ 530 h 1018"/>
                              <a:gd name="T20" fmla="*/ 174 w 997"/>
                              <a:gd name="T21" fmla="*/ 348 h 1018"/>
                              <a:gd name="T22" fmla="*/ 224 w 997"/>
                              <a:gd name="T23" fmla="*/ 559 h 1018"/>
                              <a:gd name="T24" fmla="*/ 224 w 997"/>
                              <a:gd name="T25" fmla="*/ 1018 h 1018"/>
                              <a:gd name="T26" fmla="*/ 246 w 997"/>
                              <a:gd name="T27" fmla="*/ 879 h 1018"/>
                              <a:gd name="T28" fmla="*/ 246 w 997"/>
                              <a:gd name="T29" fmla="*/ 378 h 1018"/>
                              <a:gd name="T30" fmla="*/ 355 w 997"/>
                              <a:gd name="T31" fmla="*/ 369 h 1018"/>
                              <a:gd name="T32" fmla="*/ 355 w 997"/>
                              <a:gd name="T33" fmla="*/ 787 h 1018"/>
                              <a:gd name="T34" fmla="*/ 377 w 997"/>
                              <a:gd name="T35" fmla="*/ 692 h 1018"/>
                              <a:gd name="T36" fmla="*/ 403 w 997"/>
                              <a:gd name="T37" fmla="*/ 354 h 1018"/>
                              <a:gd name="T38" fmla="*/ 485 w 997"/>
                              <a:gd name="T39" fmla="*/ 458 h 1018"/>
                              <a:gd name="T40" fmla="*/ 485 w 997"/>
                              <a:gd name="T41" fmla="*/ 942 h 1018"/>
                              <a:gd name="T42" fmla="*/ 507 w 997"/>
                              <a:gd name="T43" fmla="*/ 792 h 1018"/>
                              <a:gd name="T44" fmla="*/ 509 w 997"/>
                              <a:gd name="T45" fmla="*/ 369 h 1018"/>
                              <a:gd name="T46" fmla="*/ 608 w 997"/>
                              <a:gd name="T47" fmla="*/ 386 h 1018"/>
                              <a:gd name="T48" fmla="*/ 620 w 997"/>
                              <a:gd name="T49" fmla="*/ 746 h 1018"/>
                              <a:gd name="T50" fmla="*/ 631 w 997"/>
                              <a:gd name="T51" fmla="*/ 431 h 1018"/>
                              <a:gd name="T52" fmla="*/ 729 w 997"/>
                              <a:gd name="T53" fmla="*/ 364 h 1018"/>
                              <a:gd name="T54" fmla="*/ 734 w 997"/>
                              <a:gd name="T55" fmla="*/ 681 h 1018"/>
                              <a:gd name="T56" fmla="*/ 740 w 997"/>
                              <a:gd name="T57" fmla="*/ 994 h 1018"/>
                              <a:gd name="T58" fmla="*/ 756 w 997"/>
                              <a:gd name="T59" fmla="*/ 753 h 1018"/>
                              <a:gd name="T60" fmla="*/ 756 w 997"/>
                              <a:gd name="T61" fmla="*/ 369 h 1018"/>
                              <a:gd name="T62" fmla="*/ 862 w 997"/>
                              <a:gd name="T63" fmla="*/ 380 h 1018"/>
                              <a:gd name="T64" fmla="*/ 860 w 997"/>
                              <a:gd name="T65" fmla="*/ 887 h 1018"/>
                              <a:gd name="T66" fmla="*/ 882 w 997"/>
                              <a:gd name="T67" fmla="*/ 745 h 1018"/>
                              <a:gd name="T68" fmla="*/ 887 w 997"/>
                              <a:gd name="T69" fmla="*/ 364 h 1018"/>
                              <a:gd name="T70" fmla="*/ 997 w 997"/>
                              <a:gd name="T71" fmla="*/ 349 h 1018"/>
                              <a:gd name="T72" fmla="*/ 871 w 997"/>
                              <a:gd name="T73" fmla="*/ 0 h 1018"/>
                              <a:gd name="T74" fmla="*/ 124 w 997"/>
                              <a:gd name="T75" fmla="*/ 324 h 1018"/>
                              <a:gd name="T76" fmla="*/ 98 w 997"/>
                              <a:gd name="T77" fmla="*/ 297 h 1018"/>
                              <a:gd name="T78" fmla="*/ 74 w 997"/>
                              <a:gd name="T79" fmla="*/ 270 h 1018"/>
                              <a:gd name="T80" fmla="*/ 115 w 997"/>
                              <a:gd name="T81" fmla="*/ 244 h 1018"/>
                              <a:gd name="T82" fmla="*/ 146 w 997"/>
                              <a:gd name="T83" fmla="*/ 270 h 1018"/>
                              <a:gd name="T84" fmla="*/ 376 w 997"/>
                              <a:gd name="T85" fmla="*/ 289 h 1018"/>
                              <a:gd name="T86" fmla="*/ 349 w 997"/>
                              <a:gd name="T87" fmla="*/ 321 h 1018"/>
                              <a:gd name="T88" fmla="*/ 324 w 997"/>
                              <a:gd name="T89" fmla="*/ 286 h 1018"/>
                              <a:gd name="T90" fmla="*/ 351 w 997"/>
                              <a:gd name="T91" fmla="*/ 249 h 1018"/>
                              <a:gd name="T92" fmla="*/ 373 w 997"/>
                              <a:gd name="T93" fmla="*/ 267 h 1018"/>
                              <a:gd name="T94" fmla="*/ 406 w 997"/>
                              <a:gd name="T95" fmla="*/ 300 h 1018"/>
                              <a:gd name="T96" fmla="*/ 636 w 997"/>
                              <a:gd name="T97" fmla="*/ 318 h 1018"/>
                              <a:gd name="T98" fmla="*/ 599 w 997"/>
                              <a:gd name="T99" fmla="*/ 291 h 1018"/>
                              <a:gd name="T100" fmla="*/ 594 w 997"/>
                              <a:gd name="T101" fmla="*/ 268 h 1018"/>
                              <a:gd name="T102" fmla="*/ 636 w 997"/>
                              <a:gd name="T103" fmla="*/ 239 h 1018"/>
                              <a:gd name="T104" fmla="*/ 656 w 997"/>
                              <a:gd name="T105" fmla="*/ 265 h 1018"/>
                              <a:gd name="T106" fmla="*/ 888 w 997"/>
                              <a:gd name="T107" fmla="*/ 315 h 1018"/>
                              <a:gd name="T108" fmla="*/ 853 w 997"/>
                              <a:gd name="T109" fmla="*/ 289 h 1018"/>
                              <a:gd name="T110" fmla="*/ 848 w 997"/>
                              <a:gd name="T111" fmla="*/ 265 h 1018"/>
                              <a:gd name="T112" fmla="*/ 888 w 997"/>
                              <a:gd name="T113" fmla="*/ 235 h 1018"/>
                              <a:gd name="T114" fmla="*/ 910 w 997"/>
                              <a:gd name="T115" fmla="*/ 262 h 1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97" h="1018">
                                <a:moveTo>
                                  <a:pt x="871" y="0"/>
                                </a:moveTo>
                                <a:lnTo>
                                  <a:pt x="864" y="19"/>
                                </a:lnTo>
                                <a:lnTo>
                                  <a:pt x="847" y="69"/>
                                </a:lnTo>
                                <a:lnTo>
                                  <a:pt x="821" y="137"/>
                                </a:lnTo>
                                <a:lnTo>
                                  <a:pt x="795" y="211"/>
                                </a:lnTo>
                                <a:lnTo>
                                  <a:pt x="771" y="279"/>
                                </a:lnTo>
                                <a:lnTo>
                                  <a:pt x="752" y="329"/>
                                </a:lnTo>
                                <a:lnTo>
                                  <a:pt x="745" y="348"/>
                                </a:lnTo>
                                <a:lnTo>
                                  <a:pt x="739" y="329"/>
                                </a:lnTo>
                                <a:lnTo>
                                  <a:pt x="720" y="279"/>
                                </a:lnTo>
                                <a:lnTo>
                                  <a:pt x="696" y="211"/>
                                </a:lnTo>
                                <a:lnTo>
                                  <a:pt x="668" y="137"/>
                                </a:lnTo>
                                <a:lnTo>
                                  <a:pt x="644" y="69"/>
                                </a:lnTo>
                                <a:lnTo>
                                  <a:pt x="626" y="19"/>
                                </a:lnTo>
                                <a:lnTo>
                                  <a:pt x="619" y="0"/>
                                </a:lnTo>
                                <a:lnTo>
                                  <a:pt x="612" y="19"/>
                                </a:lnTo>
                                <a:lnTo>
                                  <a:pt x="595" y="69"/>
                                </a:lnTo>
                                <a:lnTo>
                                  <a:pt x="571" y="137"/>
                                </a:lnTo>
                                <a:lnTo>
                                  <a:pt x="544" y="211"/>
                                </a:lnTo>
                                <a:lnTo>
                                  <a:pt x="520" y="279"/>
                                </a:lnTo>
                                <a:lnTo>
                                  <a:pt x="502" y="329"/>
                                </a:lnTo>
                                <a:lnTo>
                                  <a:pt x="496" y="348"/>
                                </a:lnTo>
                                <a:lnTo>
                                  <a:pt x="489" y="329"/>
                                </a:lnTo>
                                <a:lnTo>
                                  <a:pt x="471" y="279"/>
                                </a:lnTo>
                                <a:lnTo>
                                  <a:pt x="444" y="211"/>
                                </a:lnTo>
                                <a:lnTo>
                                  <a:pt x="417" y="137"/>
                                </a:lnTo>
                                <a:lnTo>
                                  <a:pt x="391" y="69"/>
                                </a:lnTo>
                                <a:lnTo>
                                  <a:pt x="373" y="19"/>
                                </a:lnTo>
                                <a:lnTo>
                                  <a:pt x="365" y="0"/>
                                </a:lnTo>
                                <a:lnTo>
                                  <a:pt x="360" y="15"/>
                                </a:lnTo>
                                <a:lnTo>
                                  <a:pt x="345" y="54"/>
                                </a:lnTo>
                                <a:lnTo>
                                  <a:pt x="323" y="110"/>
                                </a:lnTo>
                                <a:lnTo>
                                  <a:pt x="299" y="174"/>
                                </a:lnTo>
                                <a:lnTo>
                                  <a:pt x="275" y="238"/>
                                </a:lnTo>
                                <a:lnTo>
                                  <a:pt x="254" y="293"/>
                                </a:lnTo>
                                <a:lnTo>
                                  <a:pt x="239" y="333"/>
                                </a:lnTo>
                                <a:lnTo>
                                  <a:pt x="233" y="348"/>
                                </a:lnTo>
                                <a:lnTo>
                                  <a:pt x="226" y="329"/>
                                </a:lnTo>
                                <a:lnTo>
                                  <a:pt x="208" y="279"/>
                                </a:lnTo>
                                <a:lnTo>
                                  <a:pt x="182" y="211"/>
                                </a:lnTo>
                                <a:lnTo>
                                  <a:pt x="155" y="137"/>
                                </a:lnTo>
                                <a:lnTo>
                                  <a:pt x="130" y="69"/>
                                </a:lnTo>
                                <a:lnTo>
                                  <a:pt x="111" y="19"/>
                                </a:lnTo>
                                <a:lnTo>
                                  <a:pt x="104" y="0"/>
                                </a:lnTo>
                                <a:lnTo>
                                  <a:pt x="99" y="18"/>
                                </a:lnTo>
                                <a:lnTo>
                                  <a:pt x="84" y="68"/>
                                </a:lnTo>
                                <a:lnTo>
                                  <a:pt x="64" y="136"/>
                                </a:lnTo>
                                <a:lnTo>
                                  <a:pt x="42" y="209"/>
                                </a:lnTo>
                                <a:lnTo>
                                  <a:pt x="22" y="276"/>
                                </a:lnTo>
                                <a:lnTo>
                                  <a:pt x="7" y="325"/>
                                </a:lnTo>
                                <a:lnTo>
                                  <a:pt x="1" y="344"/>
                                </a:lnTo>
                                <a:lnTo>
                                  <a:pt x="1" y="349"/>
                                </a:lnTo>
                                <a:lnTo>
                                  <a:pt x="0" y="360"/>
                                </a:lnTo>
                                <a:lnTo>
                                  <a:pt x="0" y="366"/>
                                </a:lnTo>
                                <a:lnTo>
                                  <a:pt x="5" y="361"/>
                                </a:lnTo>
                                <a:lnTo>
                                  <a:pt x="23" y="353"/>
                                </a:lnTo>
                                <a:lnTo>
                                  <a:pt x="52" y="348"/>
                                </a:lnTo>
                                <a:lnTo>
                                  <a:pt x="77" y="354"/>
                                </a:lnTo>
                                <a:lnTo>
                                  <a:pt x="89" y="364"/>
                                </a:lnTo>
                                <a:lnTo>
                                  <a:pt x="92" y="369"/>
                                </a:lnTo>
                                <a:lnTo>
                                  <a:pt x="92" y="385"/>
                                </a:lnTo>
                                <a:lnTo>
                                  <a:pt x="92" y="425"/>
                                </a:lnTo>
                                <a:lnTo>
                                  <a:pt x="92" y="485"/>
                                </a:lnTo>
                                <a:lnTo>
                                  <a:pt x="92" y="557"/>
                                </a:lnTo>
                                <a:lnTo>
                                  <a:pt x="92" y="631"/>
                                </a:lnTo>
                                <a:lnTo>
                                  <a:pt x="92" y="703"/>
                                </a:lnTo>
                                <a:lnTo>
                                  <a:pt x="92" y="761"/>
                                </a:lnTo>
                                <a:lnTo>
                                  <a:pt x="92" y="802"/>
                                </a:lnTo>
                                <a:lnTo>
                                  <a:pt x="92" y="818"/>
                                </a:lnTo>
                                <a:lnTo>
                                  <a:pt x="98" y="820"/>
                                </a:lnTo>
                                <a:lnTo>
                                  <a:pt x="110" y="824"/>
                                </a:lnTo>
                                <a:lnTo>
                                  <a:pt x="115" y="828"/>
                                </a:lnTo>
                                <a:lnTo>
                                  <a:pt x="115" y="814"/>
                                </a:lnTo>
                                <a:lnTo>
                                  <a:pt x="115" y="779"/>
                                </a:lnTo>
                                <a:lnTo>
                                  <a:pt x="115" y="728"/>
                                </a:lnTo>
                                <a:lnTo>
                                  <a:pt x="115" y="666"/>
                                </a:lnTo>
                                <a:lnTo>
                                  <a:pt x="115" y="598"/>
                                </a:lnTo>
                                <a:lnTo>
                                  <a:pt x="115" y="530"/>
                                </a:lnTo>
                                <a:lnTo>
                                  <a:pt x="115" y="468"/>
                                </a:lnTo>
                                <a:lnTo>
                                  <a:pt x="116" y="416"/>
                                </a:lnTo>
                                <a:lnTo>
                                  <a:pt x="116" y="381"/>
                                </a:lnTo>
                                <a:lnTo>
                                  <a:pt x="116" y="369"/>
                                </a:lnTo>
                                <a:lnTo>
                                  <a:pt x="121" y="364"/>
                                </a:lnTo>
                                <a:lnTo>
                                  <a:pt x="137" y="354"/>
                                </a:lnTo>
                                <a:lnTo>
                                  <a:pt x="174" y="348"/>
                                </a:lnTo>
                                <a:lnTo>
                                  <a:pt x="209" y="354"/>
                                </a:lnTo>
                                <a:lnTo>
                                  <a:pt x="222" y="364"/>
                                </a:lnTo>
                                <a:lnTo>
                                  <a:pt x="224" y="369"/>
                                </a:lnTo>
                                <a:lnTo>
                                  <a:pt x="224" y="378"/>
                                </a:lnTo>
                                <a:lnTo>
                                  <a:pt x="224" y="404"/>
                                </a:lnTo>
                                <a:lnTo>
                                  <a:pt x="224" y="446"/>
                                </a:lnTo>
                                <a:lnTo>
                                  <a:pt x="224" y="497"/>
                                </a:lnTo>
                                <a:lnTo>
                                  <a:pt x="224" y="559"/>
                                </a:lnTo>
                                <a:lnTo>
                                  <a:pt x="224" y="625"/>
                                </a:lnTo>
                                <a:lnTo>
                                  <a:pt x="224" y="694"/>
                                </a:lnTo>
                                <a:lnTo>
                                  <a:pt x="224" y="762"/>
                                </a:lnTo>
                                <a:lnTo>
                                  <a:pt x="224" y="829"/>
                                </a:lnTo>
                                <a:lnTo>
                                  <a:pt x="224" y="889"/>
                                </a:lnTo>
                                <a:lnTo>
                                  <a:pt x="224" y="942"/>
                                </a:lnTo>
                                <a:lnTo>
                                  <a:pt x="224" y="982"/>
                                </a:lnTo>
                                <a:lnTo>
                                  <a:pt x="224" y="1009"/>
                                </a:lnTo>
                                <a:lnTo>
                                  <a:pt x="224" y="1018"/>
                                </a:lnTo>
                                <a:lnTo>
                                  <a:pt x="230" y="1015"/>
                                </a:lnTo>
                                <a:lnTo>
                                  <a:pt x="241" y="1009"/>
                                </a:lnTo>
                                <a:lnTo>
                                  <a:pt x="246" y="1005"/>
                                </a:lnTo>
                                <a:lnTo>
                                  <a:pt x="246" y="996"/>
                                </a:lnTo>
                                <a:lnTo>
                                  <a:pt x="246" y="970"/>
                                </a:lnTo>
                                <a:lnTo>
                                  <a:pt x="246" y="931"/>
                                </a:lnTo>
                                <a:lnTo>
                                  <a:pt x="246" y="879"/>
                                </a:lnTo>
                                <a:lnTo>
                                  <a:pt x="246" y="820"/>
                                </a:lnTo>
                                <a:lnTo>
                                  <a:pt x="246" y="754"/>
                                </a:lnTo>
                                <a:lnTo>
                                  <a:pt x="246" y="687"/>
                                </a:lnTo>
                                <a:lnTo>
                                  <a:pt x="246" y="620"/>
                                </a:lnTo>
                                <a:lnTo>
                                  <a:pt x="246" y="554"/>
                                </a:lnTo>
                                <a:lnTo>
                                  <a:pt x="246" y="495"/>
                                </a:lnTo>
                                <a:lnTo>
                                  <a:pt x="246" y="444"/>
                                </a:lnTo>
                                <a:lnTo>
                                  <a:pt x="246" y="404"/>
                                </a:lnTo>
                                <a:lnTo>
                                  <a:pt x="246" y="378"/>
                                </a:lnTo>
                                <a:lnTo>
                                  <a:pt x="246" y="369"/>
                                </a:lnTo>
                                <a:lnTo>
                                  <a:pt x="253" y="363"/>
                                </a:lnTo>
                                <a:lnTo>
                                  <a:pt x="272" y="353"/>
                                </a:lnTo>
                                <a:lnTo>
                                  <a:pt x="306" y="348"/>
                                </a:lnTo>
                                <a:lnTo>
                                  <a:pt x="338" y="355"/>
                                </a:lnTo>
                                <a:lnTo>
                                  <a:pt x="352" y="364"/>
                                </a:lnTo>
                                <a:lnTo>
                                  <a:pt x="355" y="369"/>
                                </a:lnTo>
                                <a:lnTo>
                                  <a:pt x="355" y="383"/>
                                </a:lnTo>
                                <a:lnTo>
                                  <a:pt x="355" y="424"/>
                                </a:lnTo>
                                <a:lnTo>
                                  <a:pt x="355" y="481"/>
                                </a:lnTo>
                                <a:lnTo>
                                  <a:pt x="355" y="550"/>
                                </a:lnTo>
                                <a:lnTo>
                                  <a:pt x="355" y="622"/>
                                </a:lnTo>
                                <a:lnTo>
                                  <a:pt x="355" y="690"/>
                                </a:lnTo>
                                <a:lnTo>
                                  <a:pt x="355" y="748"/>
                                </a:lnTo>
                                <a:lnTo>
                                  <a:pt x="355" y="787"/>
                                </a:lnTo>
                                <a:lnTo>
                                  <a:pt x="355" y="802"/>
                                </a:lnTo>
                                <a:lnTo>
                                  <a:pt x="364" y="794"/>
                                </a:lnTo>
                                <a:lnTo>
                                  <a:pt x="373" y="799"/>
                                </a:lnTo>
                                <a:lnTo>
                                  <a:pt x="377" y="803"/>
                                </a:lnTo>
                                <a:lnTo>
                                  <a:pt x="377" y="788"/>
                                </a:lnTo>
                                <a:lnTo>
                                  <a:pt x="377" y="749"/>
                                </a:lnTo>
                                <a:lnTo>
                                  <a:pt x="377" y="692"/>
                                </a:lnTo>
                                <a:lnTo>
                                  <a:pt x="377" y="622"/>
                                </a:lnTo>
                                <a:lnTo>
                                  <a:pt x="377" y="550"/>
                                </a:lnTo>
                                <a:lnTo>
                                  <a:pt x="377" y="482"/>
                                </a:lnTo>
                                <a:lnTo>
                                  <a:pt x="377" y="424"/>
                                </a:lnTo>
                                <a:lnTo>
                                  <a:pt x="377" y="383"/>
                                </a:lnTo>
                                <a:lnTo>
                                  <a:pt x="377" y="369"/>
                                </a:lnTo>
                                <a:lnTo>
                                  <a:pt x="384" y="364"/>
                                </a:lnTo>
                                <a:lnTo>
                                  <a:pt x="403" y="354"/>
                                </a:lnTo>
                                <a:lnTo>
                                  <a:pt x="432" y="348"/>
                                </a:lnTo>
                                <a:lnTo>
                                  <a:pt x="461" y="354"/>
                                </a:lnTo>
                                <a:lnTo>
                                  <a:pt x="478" y="364"/>
                                </a:lnTo>
                                <a:lnTo>
                                  <a:pt x="485" y="369"/>
                                </a:lnTo>
                                <a:lnTo>
                                  <a:pt x="485" y="380"/>
                                </a:lnTo>
                                <a:lnTo>
                                  <a:pt x="485" y="411"/>
                                </a:lnTo>
                                <a:lnTo>
                                  <a:pt x="485" y="458"/>
                                </a:lnTo>
                                <a:lnTo>
                                  <a:pt x="485" y="517"/>
                                </a:lnTo>
                                <a:lnTo>
                                  <a:pt x="485" y="584"/>
                                </a:lnTo>
                                <a:lnTo>
                                  <a:pt x="485" y="655"/>
                                </a:lnTo>
                                <a:lnTo>
                                  <a:pt x="485" y="726"/>
                                </a:lnTo>
                                <a:lnTo>
                                  <a:pt x="485" y="792"/>
                                </a:lnTo>
                                <a:lnTo>
                                  <a:pt x="485" y="852"/>
                                </a:lnTo>
                                <a:lnTo>
                                  <a:pt x="485" y="899"/>
                                </a:lnTo>
                                <a:lnTo>
                                  <a:pt x="485" y="930"/>
                                </a:lnTo>
                                <a:lnTo>
                                  <a:pt x="485" y="942"/>
                                </a:lnTo>
                                <a:lnTo>
                                  <a:pt x="490" y="942"/>
                                </a:lnTo>
                                <a:lnTo>
                                  <a:pt x="500" y="942"/>
                                </a:lnTo>
                                <a:lnTo>
                                  <a:pt x="507" y="942"/>
                                </a:lnTo>
                                <a:lnTo>
                                  <a:pt x="507" y="931"/>
                                </a:lnTo>
                                <a:lnTo>
                                  <a:pt x="507" y="899"/>
                                </a:lnTo>
                                <a:lnTo>
                                  <a:pt x="507" y="852"/>
                                </a:lnTo>
                                <a:lnTo>
                                  <a:pt x="507" y="792"/>
                                </a:lnTo>
                                <a:lnTo>
                                  <a:pt x="508" y="726"/>
                                </a:lnTo>
                                <a:lnTo>
                                  <a:pt x="508" y="655"/>
                                </a:lnTo>
                                <a:lnTo>
                                  <a:pt x="508" y="584"/>
                                </a:lnTo>
                                <a:lnTo>
                                  <a:pt x="508" y="517"/>
                                </a:lnTo>
                                <a:lnTo>
                                  <a:pt x="509" y="458"/>
                                </a:lnTo>
                                <a:lnTo>
                                  <a:pt x="509" y="411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69"/>
                                </a:lnTo>
                                <a:lnTo>
                                  <a:pt x="516" y="364"/>
                                </a:lnTo>
                                <a:lnTo>
                                  <a:pt x="533" y="354"/>
                                </a:lnTo>
                                <a:lnTo>
                                  <a:pt x="563" y="348"/>
                                </a:lnTo>
                                <a:lnTo>
                                  <a:pt x="590" y="354"/>
                                </a:lnTo>
                                <a:lnTo>
                                  <a:pt x="605" y="364"/>
                                </a:lnTo>
                                <a:lnTo>
                                  <a:pt x="608" y="369"/>
                                </a:lnTo>
                                <a:lnTo>
                                  <a:pt x="608" y="386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91"/>
                                </a:lnTo>
                                <a:lnTo>
                                  <a:pt x="608" y="562"/>
                                </a:lnTo>
                                <a:lnTo>
                                  <a:pt x="608" y="633"/>
                                </a:lnTo>
                                <a:lnTo>
                                  <a:pt x="608" y="695"/>
                                </a:lnTo>
                                <a:lnTo>
                                  <a:pt x="608" y="738"/>
                                </a:lnTo>
                                <a:lnTo>
                                  <a:pt x="608" y="755"/>
                                </a:lnTo>
                                <a:lnTo>
                                  <a:pt x="620" y="746"/>
                                </a:lnTo>
                                <a:lnTo>
                                  <a:pt x="628" y="756"/>
                                </a:lnTo>
                                <a:lnTo>
                                  <a:pt x="631" y="764"/>
                                </a:lnTo>
                                <a:lnTo>
                                  <a:pt x="631" y="746"/>
                                </a:lnTo>
                                <a:lnTo>
                                  <a:pt x="631" y="703"/>
                                </a:lnTo>
                                <a:lnTo>
                                  <a:pt x="631" y="639"/>
                                </a:lnTo>
                                <a:lnTo>
                                  <a:pt x="631" y="567"/>
                                </a:lnTo>
                                <a:lnTo>
                                  <a:pt x="631" y="494"/>
                                </a:lnTo>
                                <a:lnTo>
                                  <a:pt x="631" y="431"/>
                                </a:lnTo>
                                <a:lnTo>
                                  <a:pt x="631" y="386"/>
                                </a:lnTo>
                                <a:lnTo>
                                  <a:pt x="631" y="369"/>
                                </a:lnTo>
                                <a:lnTo>
                                  <a:pt x="636" y="364"/>
                                </a:lnTo>
                                <a:lnTo>
                                  <a:pt x="653" y="354"/>
                                </a:lnTo>
                                <a:lnTo>
                                  <a:pt x="682" y="348"/>
                                </a:lnTo>
                                <a:lnTo>
                                  <a:pt x="711" y="354"/>
                                </a:lnTo>
                                <a:lnTo>
                                  <a:pt x="729" y="364"/>
                                </a:lnTo>
                                <a:lnTo>
                                  <a:pt x="734" y="369"/>
                                </a:lnTo>
                                <a:lnTo>
                                  <a:pt x="734" y="378"/>
                                </a:lnTo>
                                <a:lnTo>
                                  <a:pt x="734" y="403"/>
                                </a:lnTo>
                                <a:lnTo>
                                  <a:pt x="734" y="443"/>
                                </a:lnTo>
                                <a:lnTo>
                                  <a:pt x="734" y="492"/>
                                </a:lnTo>
                                <a:lnTo>
                                  <a:pt x="734" y="550"/>
                                </a:lnTo>
                                <a:lnTo>
                                  <a:pt x="734" y="614"/>
                                </a:lnTo>
                                <a:lnTo>
                                  <a:pt x="734" y="681"/>
                                </a:lnTo>
                                <a:lnTo>
                                  <a:pt x="734" y="746"/>
                                </a:lnTo>
                                <a:lnTo>
                                  <a:pt x="734" y="810"/>
                                </a:lnTo>
                                <a:lnTo>
                                  <a:pt x="734" y="868"/>
                                </a:lnTo>
                                <a:lnTo>
                                  <a:pt x="734" y="917"/>
                                </a:lnTo>
                                <a:lnTo>
                                  <a:pt x="734" y="957"/>
                                </a:lnTo>
                                <a:lnTo>
                                  <a:pt x="734" y="982"/>
                                </a:lnTo>
                                <a:lnTo>
                                  <a:pt x="734" y="991"/>
                                </a:lnTo>
                                <a:lnTo>
                                  <a:pt x="740" y="994"/>
                                </a:lnTo>
                                <a:lnTo>
                                  <a:pt x="750" y="1000"/>
                                </a:lnTo>
                                <a:lnTo>
                                  <a:pt x="756" y="1003"/>
                                </a:lnTo>
                                <a:lnTo>
                                  <a:pt x="756" y="994"/>
                                </a:lnTo>
                                <a:lnTo>
                                  <a:pt x="756" y="968"/>
                                </a:lnTo>
                                <a:lnTo>
                                  <a:pt x="756" y="928"/>
                                </a:lnTo>
                                <a:lnTo>
                                  <a:pt x="756" y="877"/>
                                </a:lnTo>
                                <a:lnTo>
                                  <a:pt x="756" y="818"/>
                                </a:lnTo>
                                <a:lnTo>
                                  <a:pt x="756" y="753"/>
                                </a:lnTo>
                                <a:lnTo>
                                  <a:pt x="756" y="686"/>
                                </a:lnTo>
                                <a:lnTo>
                                  <a:pt x="756" y="619"/>
                                </a:lnTo>
                                <a:lnTo>
                                  <a:pt x="756" y="553"/>
                                </a:lnTo>
                                <a:lnTo>
                                  <a:pt x="756" y="494"/>
                                </a:lnTo>
                                <a:lnTo>
                                  <a:pt x="756" y="444"/>
                                </a:lnTo>
                                <a:lnTo>
                                  <a:pt x="756" y="404"/>
                                </a:lnTo>
                                <a:lnTo>
                                  <a:pt x="756" y="378"/>
                                </a:lnTo>
                                <a:lnTo>
                                  <a:pt x="756" y="369"/>
                                </a:lnTo>
                                <a:lnTo>
                                  <a:pt x="763" y="364"/>
                                </a:lnTo>
                                <a:lnTo>
                                  <a:pt x="781" y="354"/>
                                </a:lnTo>
                                <a:lnTo>
                                  <a:pt x="809" y="348"/>
                                </a:lnTo>
                                <a:lnTo>
                                  <a:pt x="837" y="354"/>
                                </a:lnTo>
                                <a:lnTo>
                                  <a:pt x="855" y="364"/>
                                </a:lnTo>
                                <a:lnTo>
                                  <a:pt x="862" y="369"/>
                                </a:lnTo>
                                <a:lnTo>
                                  <a:pt x="862" y="380"/>
                                </a:lnTo>
                                <a:lnTo>
                                  <a:pt x="862" y="410"/>
                                </a:lnTo>
                                <a:lnTo>
                                  <a:pt x="862" y="456"/>
                                </a:lnTo>
                                <a:lnTo>
                                  <a:pt x="861" y="514"/>
                                </a:lnTo>
                                <a:lnTo>
                                  <a:pt x="861" y="580"/>
                                </a:lnTo>
                                <a:lnTo>
                                  <a:pt x="861" y="649"/>
                                </a:lnTo>
                                <a:lnTo>
                                  <a:pt x="860" y="719"/>
                                </a:lnTo>
                                <a:lnTo>
                                  <a:pt x="860" y="783"/>
                                </a:lnTo>
                                <a:lnTo>
                                  <a:pt x="860" y="841"/>
                                </a:lnTo>
                                <a:lnTo>
                                  <a:pt x="860" y="887"/>
                                </a:lnTo>
                                <a:lnTo>
                                  <a:pt x="860" y="917"/>
                                </a:lnTo>
                                <a:lnTo>
                                  <a:pt x="860" y="928"/>
                                </a:lnTo>
                                <a:lnTo>
                                  <a:pt x="865" y="896"/>
                                </a:lnTo>
                                <a:lnTo>
                                  <a:pt x="876" y="833"/>
                                </a:lnTo>
                                <a:lnTo>
                                  <a:pt x="882" y="799"/>
                                </a:lnTo>
                                <a:lnTo>
                                  <a:pt x="882" y="785"/>
                                </a:lnTo>
                                <a:lnTo>
                                  <a:pt x="882" y="745"/>
                                </a:lnTo>
                                <a:lnTo>
                                  <a:pt x="882" y="688"/>
                                </a:lnTo>
                                <a:lnTo>
                                  <a:pt x="882" y="620"/>
                                </a:lnTo>
                                <a:lnTo>
                                  <a:pt x="882" y="549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23"/>
                                </a:lnTo>
                                <a:lnTo>
                                  <a:pt x="882" y="383"/>
                                </a:lnTo>
                                <a:lnTo>
                                  <a:pt x="882" y="369"/>
                                </a:lnTo>
                                <a:lnTo>
                                  <a:pt x="887" y="364"/>
                                </a:lnTo>
                                <a:lnTo>
                                  <a:pt x="906" y="354"/>
                                </a:lnTo>
                                <a:lnTo>
                                  <a:pt x="937" y="348"/>
                                </a:lnTo>
                                <a:lnTo>
                                  <a:pt x="970" y="353"/>
                                </a:lnTo>
                                <a:lnTo>
                                  <a:pt x="991" y="361"/>
                                </a:lnTo>
                                <a:lnTo>
                                  <a:pt x="997" y="366"/>
                                </a:lnTo>
                                <a:lnTo>
                                  <a:pt x="997" y="360"/>
                                </a:lnTo>
                                <a:lnTo>
                                  <a:pt x="997" y="349"/>
                                </a:lnTo>
                                <a:lnTo>
                                  <a:pt x="996" y="344"/>
                                </a:lnTo>
                                <a:lnTo>
                                  <a:pt x="990" y="325"/>
                                </a:lnTo>
                                <a:lnTo>
                                  <a:pt x="972" y="276"/>
                                </a:lnTo>
                                <a:lnTo>
                                  <a:pt x="947" y="209"/>
                                </a:lnTo>
                                <a:lnTo>
                                  <a:pt x="920" y="136"/>
                                </a:lnTo>
                                <a:lnTo>
                                  <a:pt x="896" y="68"/>
                                </a:lnTo>
                                <a:lnTo>
                                  <a:pt x="877" y="18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146" y="302"/>
                                </a:moveTo>
                                <a:lnTo>
                                  <a:pt x="137" y="300"/>
                                </a:lnTo>
                                <a:lnTo>
                                  <a:pt x="127" y="297"/>
                                </a:lnTo>
                                <a:lnTo>
                                  <a:pt x="116" y="291"/>
                                </a:lnTo>
                                <a:lnTo>
                                  <a:pt x="119" y="300"/>
                                </a:lnTo>
                                <a:lnTo>
                                  <a:pt x="122" y="315"/>
                                </a:lnTo>
                                <a:lnTo>
                                  <a:pt x="124" y="324"/>
                                </a:lnTo>
                                <a:lnTo>
                                  <a:pt x="115" y="324"/>
                                </a:lnTo>
                                <a:lnTo>
                                  <a:pt x="99" y="324"/>
                                </a:lnTo>
                                <a:lnTo>
                                  <a:pt x="89" y="324"/>
                                </a:lnTo>
                                <a:lnTo>
                                  <a:pt x="91" y="317"/>
                                </a:lnTo>
                                <a:lnTo>
                                  <a:pt x="96" y="304"/>
                                </a:lnTo>
                                <a:lnTo>
                                  <a:pt x="98" y="297"/>
                                </a:lnTo>
                                <a:lnTo>
                                  <a:pt x="89" y="297"/>
                                </a:lnTo>
                                <a:lnTo>
                                  <a:pt x="74" y="297"/>
                                </a:lnTo>
                                <a:lnTo>
                                  <a:pt x="65" y="297"/>
                                </a:lnTo>
                                <a:lnTo>
                                  <a:pt x="65" y="289"/>
                                </a:lnTo>
                                <a:lnTo>
                                  <a:pt x="65" y="274"/>
                                </a:lnTo>
                                <a:lnTo>
                                  <a:pt x="65" y="265"/>
                                </a:lnTo>
                                <a:lnTo>
                                  <a:pt x="74" y="270"/>
                                </a:lnTo>
                                <a:lnTo>
                                  <a:pt x="82" y="274"/>
                                </a:lnTo>
                                <a:lnTo>
                                  <a:pt x="94" y="273"/>
                                </a:lnTo>
                                <a:lnTo>
                                  <a:pt x="93" y="266"/>
                                </a:lnTo>
                                <a:lnTo>
                                  <a:pt x="91" y="252"/>
                                </a:lnTo>
                                <a:lnTo>
                                  <a:pt x="89" y="244"/>
                                </a:lnTo>
                                <a:lnTo>
                                  <a:pt x="99" y="244"/>
                                </a:lnTo>
                                <a:lnTo>
                                  <a:pt x="115" y="244"/>
                                </a:lnTo>
                                <a:lnTo>
                                  <a:pt x="124" y="244"/>
                                </a:lnTo>
                                <a:lnTo>
                                  <a:pt x="122" y="251"/>
                                </a:lnTo>
                                <a:lnTo>
                                  <a:pt x="116" y="264"/>
                                </a:lnTo>
                                <a:lnTo>
                                  <a:pt x="113" y="270"/>
                                </a:lnTo>
                                <a:lnTo>
                                  <a:pt x="122" y="270"/>
                                </a:lnTo>
                                <a:lnTo>
                                  <a:pt x="137" y="270"/>
                                </a:lnTo>
                                <a:lnTo>
                                  <a:pt x="146" y="270"/>
                                </a:lnTo>
                                <a:lnTo>
                                  <a:pt x="146" y="279"/>
                                </a:lnTo>
                                <a:lnTo>
                                  <a:pt x="146" y="295"/>
                                </a:lnTo>
                                <a:lnTo>
                                  <a:pt x="146" y="302"/>
                                </a:lnTo>
                                <a:close/>
                                <a:moveTo>
                                  <a:pt x="406" y="300"/>
                                </a:moveTo>
                                <a:lnTo>
                                  <a:pt x="397" y="297"/>
                                </a:lnTo>
                                <a:lnTo>
                                  <a:pt x="387" y="293"/>
                                </a:lnTo>
                                <a:lnTo>
                                  <a:pt x="376" y="289"/>
                                </a:lnTo>
                                <a:lnTo>
                                  <a:pt x="378" y="297"/>
                                </a:lnTo>
                                <a:lnTo>
                                  <a:pt x="381" y="312"/>
                                </a:lnTo>
                                <a:lnTo>
                                  <a:pt x="384" y="321"/>
                                </a:lnTo>
                                <a:lnTo>
                                  <a:pt x="375" y="321"/>
                                </a:lnTo>
                                <a:lnTo>
                                  <a:pt x="358" y="321"/>
                                </a:lnTo>
                                <a:lnTo>
                                  <a:pt x="349" y="321"/>
                                </a:lnTo>
                                <a:lnTo>
                                  <a:pt x="351" y="314"/>
                                </a:lnTo>
                                <a:lnTo>
                                  <a:pt x="355" y="301"/>
                                </a:lnTo>
                                <a:lnTo>
                                  <a:pt x="357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33" y="295"/>
                                </a:lnTo>
                                <a:lnTo>
                                  <a:pt x="324" y="295"/>
                                </a:lnTo>
                                <a:lnTo>
                                  <a:pt x="324" y="286"/>
                                </a:lnTo>
                                <a:lnTo>
                                  <a:pt x="324" y="270"/>
                                </a:lnTo>
                                <a:lnTo>
                                  <a:pt x="324" y="263"/>
                                </a:lnTo>
                                <a:lnTo>
                                  <a:pt x="333" y="267"/>
                                </a:lnTo>
                                <a:lnTo>
                                  <a:pt x="343" y="270"/>
                                </a:lnTo>
                                <a:lnTo>
                                  <a:pt x="354" y="270"/>
                                </a:lnTo>
                                <a:lnTo>
                                  <a:pt x="353" y="263"/>
                                </a:lnTo>
                                <a:lnTo>
                                  <a:pt x="351" y="249"/>
                                </a:lnTo>
                                <a:lnTo>
                                  <a:pt x="349" y="241"/>
                                </a:lnTo>
                                <a:lnTo>
                                  <a:pt x="358" y="241"/>
                                </a:lnTo>
                                <a:lnTo>
                                  <a:pt x="375" y="241"/>
                                </a:lnTo>
                                <a:lnTo>
                                  <a:pt x="384" y="241"/>
                                </a:lnTo>
                                <a:lnTo>
                                  <a:pt x="381" y="247"/>
                                </a:lnTo>
                                <a:lnTo>
                                  <a:pt x="376" y="261"/>
                                </a:lnTo>
                                <a:lnTo>
                                  <a:pt x="373" y="267"/>
                                </a:lnTo>
                                <a:lnTo>
                                  <a:pt x="381" y="267"/>
                                </a:lnTo>
                                <a:lnTo>
                                  <a:pt x="397" y="267"/>
                                </a:lnTo>
                                <a:lnTo>
                                  <a:pt x="406" y="267"/>
                                </a:lnTo>
                                <a:lnTo>
                                  <a:pt x="406" y="276"/>
                                </a:lnTo>
                                <a:lnTo>
                                  <a:pt x="406" y="291"/>
                                </a:lnTo>
                                <a:lnTo>
                                  <a:pt x="406" y="300"/>
                                </a:lnTo>
                                <a:close/>
                                <a:moveTo>
                                  <a:pt x="656" y="297"/>
                                </a:moveTo>
                                <a:lnTo>
                                  <a:pt x="648" y="295"/>
                                </a:lnTo>
                                <a:lnTo>
                                  <a:pt x="638" y="290"/>
                                </a:lnTo>
                                <a:lnTo>
                                  <a:pt x="627" y="286"/>
                                </a:lnTo>
                                <a:lnTo>
                                  <a:pt x="629" y="295"/>
                                </a:lnTo>
                                <a:lnTo>
                                  <a:pt x="633" y="310"/>
                                </a:lnTo>
                                <a:lnTo>
                                  <a:pt x="636" y="318"/>
                                </a:lnTo>
                                <a:lnTo>
                                  <a:pt x="626" y="318"/>
                                </a:lnTo>
                                <a:lnTo>
                                  <a:pt x="609" y="318"/>
                                </a:lnTo>
                                <a:lnTo>
                                  <a:pt x="600" y="318"/>
                                </a:lnTo>
                                <a:lnTo>
                                  <a:pt x="603" y="311"/>
                                </a:lnTo>
                                <a:lnTo>
                                  <a:pt x="606" y="298"/>
                                </a:lnTo>
                                <a:lnTo>
                                  <a:pt x="608" y="291"/>
                                </a:lnTo>
                                <a:lnTo>
                                  <a:pt x="599" y="291"/>
                                </a:lnTo>
                                <a:lnTo>
                                  <a:pt x="584" y="291"/>
                                </a:lnTo>
                                <a:lnTo>
                                  <a:pt x="576" y="291"/>
                                </a:lnTo>
                                <a:lnTo>
                                  <a:pt x="576" y="284"/>
                                </a:lnTo>
                                <a:lnTo>
                                  <a:pt x="576" y="268"/>
                                </a:lnTo>
                                <a:lnTo>
                                  <a:pt x="576" y="259"/>
                                </a:lnTo>
                                <a:lnTo>
                                  <a:pt x="584" y="265"/>
                                </a:lnTo>
                                <a:lnTo>
                                  <a:pt x="594" y="268"/>
                                </a:lnTo>
                                <a:lnTo>
                                  <a:pt x="606" y="267"/>
                                </a:lnTo>
                                <a:lnTo>
                                  <a:pt x="604" y="259"/>
                                </a:lnTo>
                                <a:lnTo>
                                  <a:pt x="601" y="245"/>
                                </a:lnTo>
                                <a:lnTo>
                                  <a:pt x="600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6" y="239"/>
                                </a:lnTo>
                                <a:lnTo>
                                  <a:pt x="636" y="239"/>
                                </a:lnTo>
                                <a:lnTo>
                                  <a:pt x="632" y="245"/>
                                </a:lnTo>
                                <a:lnTo>
                                  <a:pt x="627" y="258"/>
                                </a:lnTo>
                                <a:lnTo>
                                  <a:pt x="625" y="265"/>
                                </a:lnTo>
                                <a:lnTo>
                                  <a:pt x="632" y="265"/>
                                </a:lnTo>
                                <a:lnTo>
                                  <a:pt x="649" y="265"/>
                                </a:lnTo>
                                <a:lnTo>
                                  <a:pt x="656" y="265"/>
                                </a:lnTo>
                                <a:lnTo>
                                  <a:pt x="656" y="273"/>
                                </a:lnTo>
                                <a:lnTo>
                                  <a:pt x="656" y="289"/>
                                </a:lnTo>
                                <a:lnTo>
                                  <a:pt x="656" y="297"/>
                                </a:lnTo>
                                <a:close/>
                                <a:moveTo>
                                  <a:pt x="881" y="284"/>
                                </a:moveTo>
                                <a:lnTo>
                                  <a:pt x="883" y="291"/>
                                </a:lnTo>
                                <a:lnTo>
                                  <a:pt x="887" y="307"/>
                                </a:lnTo>
                                <a:lnTo>
                                  <a:pt x="888" y="315"/>
                                </a:lnTo>
                                <a:lnTo>
                                  <a:pt x="880" y="315"/>
                                </a:lnTo>
                                <a:lnTo>
                                  <a:pt x="863" y="315"/>
                                </a:lnTo>
                                <a:lnTo>
                                  <a:pt x="854" y="315"/>
                                </a:lnTo>
                                <a:lnTo>
                                  <a:pt x="855" y="309"/>
                                </a:lnTo>
                                <a:lnTo>
                                  <a:pt x="860" y="296"/>
                                </a:lnTo>
                                <a:lnTo>
                                  <a:pt x="862" y="289"/>
                                </a:lnTo>
                                <a:lnTo>
                                  <a:pt x="853" y="289"/>
                                </a:lnTo>
                                <a:lnTo>
                                  <a:pt x="838" y="289"/>
                                </a:lnTo>
                                <a:lnTo>
                                  <a:pt x="829" y="289"/>
                                </a:lnTo>
                                <a:lnTo>
                                  <a:pt x="829" y="280"/>
                                </a:lnTo>
                                <a:lnTo>
                                  <a:pt x="829" y="265"/>
                                </a:lnTo>
                                <a:lnTo>
                                  <a:pt x="829" y="256"/>
                                </a:lnTo>
                                <a:lnTo>
                                  <a:pt x="838" y="262"/>
                                </a:lnTo>
                                <a:lnTo>
                                  <a:pt x="848" y="265"/>
                                </a:lnTo>
                                <a:lnTo>
                                  <a:pt x="859" y="265"/>
                                </a:lnTo>
                                <a:lnTo>
                                  <a:pt x="858" y="257"/>
                                </a:lnTo>
                                <a:lnTo>
                                  <a:pt x="855" y="243"/>
                                </a:lnTo>
                                <a:lnTo>
                                  <a:pt x="854" y="235"/>
                                </a:lnTo>
                                <a:lnTo>
                                  <a:pt x="863" y="235"/>
                                </a:lnTo>
                                <a:lnTo>
                                  <a:pt x="880" y="235"/>
                                </a:lnTo>
                                <a:lnTo>
                                  <a:pt x="888" y="235"/>
                                </a:lnTo>
                                <a:lnTo>
                                  <a:pt x="886" y="242"/>
                                </a:lnTo>
                                <a:lnTo>
                                  <a:pt x="881" y="255"/>
                                </a:lnTo>
                                <a:lnTo>
                                  <a:pt x="879" y="262"/>
                                </a:lnTo>
                                <a:lnTo>
                                  <a:pt x="886" y="262"/>
                                </a:lnTo>
                                <a:lnTo>
                                  <a:pt x="902" y="262"/>
                                </a:lnTo>
                                <a:lnTo>
                                  <a:pt x="910" y="262"/>
                                </a:lnTo>
                                <a:lnTo>
                                  <a:pt x="910" y="270"/>
                                </a:lnTo>
                                <a:lnTo>
                                  <a:pt x="910" y="286"/>
                                </a:lnTo>
                                <a:lnTo>
                                  <a:pt x="910" y="293"/>
                                </a:lnTo>
                                <a:lnTo>
                                  <a:pt x="901" y="291"/>
                                </a:lnTo>
                                <a:lnTo>
                                  <a:pt x="891" y="288"/>
                                </a:lnTo>
                                <a:lnTo>
                                  <a:pt x="881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76"/>
                        <wps:cNvSpPr>
                          <a:spLocks/>
                        </wps:cNvSpPr>
                        <wps:spPr bwMode="auto">
                          <a:xfrm>
                            <a:off x="639" y="152"/>
                            <a:ext cx="8" cy="52"/>
                          </a:xfrm>
                          <a:custGeom>
                            <a:avLst/>
                            <a:gdLst>
                              <a:gd name="T0" fmla="*/ 6 w 35"/>
                              <a:gd name="T1" fmla="*/ 208 h 208"/>
                              <a:gd name="T2" fmla="*/ 4 w 35"/>
                              <a:gd name="T3" fmla="*/ 208 h 208"/>
                              <a:gd name="T4" fmla="*/ 2 w 35"/>
                              <a:gd name="T5" fmla="*/ 208 h 208"/>
                              <a:gd name="T6" fmla="*/ 0 w 35"/>
                              <a:gd name="T7" fmla="*/ 208 h 208"/>
                              <a:gd name="T8" fmla="*/ 0 w 35"/>
                              <a:gd name="T9" fmla="*/ 208 h 208"/>
                              <a:gd name="T10" fmla="*/ 0 w 35"/>
                              <a:gd name="T11" fmla="*/ 156 h 208"/>
                              <a:gd name="T12" fmla="*/ 2 w 35"/>
                              <a:gd name="T13" fmla="*/ 60 h 208"/>
                              <a:gd name="T14" fmla="*/ 2 w 35"/>
                              <a:gd name="T15" fmla="*/ 7 h 208"/>
                              <a:gd name="T16" fmla="*/ 2 w 35"/>
                              <a:gd name="T17" fmla="*/ 7 h 208"/>
                              <a:gd name="T18" fmla="*/ 11 w 35"/>
                              <a:gd name="T19" fmla="*/ 2 h 208"/>
                              <a:gd name="T20" fmla="*/ 22 w 35"/>
                              <a:gd name="T21" fmla="*/ 0 h 208"/>
                              <a:gd name="T22" fmla="*/ 31 w 35"/>
                              <a:gd name="T23" fmla="*/ 0 h 208"/>
                              <a:gd name="T24" fmla="*/ 31 w 35"/>
                              <a:gd name="T25" fmla="*/ 0 h 208"/>
                              <a:gd name="T26" fmla="*/ 35 w 35"/>
                              <a:gd name="T27" fmla="*/ 52 h 208"/>
                              <a:gd name="T28" fmla="*/ 33 w 35"/>
                              <a:gd name="T29" fmla="*/ 106 h 208"/>
                              <a:gd name="T30" fmla="*/ 26 w 35"/>
                              <a:gd name="T31" fmla="*/ 159 h 208"/>
                              <a:gd name="T32" fmla="*/ 6 w 35"/>
                              <a:gd name="T33" fmla="*/ 208 h 208"/>
                              <a:gd name="T34" fmla="*/ 6 w 35"/>
                              <a:gd name="T3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208">
                                <a:moveTo>
                                  <a:pt x="6" y="208"/>
                                </a:moveTo>
                                <a:lnTo>
                                  <a:pt x="4" y="208"/>
                                </a:lnTo>
                                <a:lnTo>
                                  <a:pt x="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56"/>
                                </a:lnTo>
                                <a:lnTo>
                                  <a:pt x="2" y="60"/>
                                </a:lnTo>
                                <a:lnTo>
                                  <a:pt x="2" y="7"/>
                                </a:lnTo>
                                <a:lnTo>
                                  <a:pt x="11" y="2"/>
                                </a:lnTo>
                                <a:lnTo>
                                  <a:pt x="22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52"/>
                                </a:lnTo>
                                <a:lnTo>
                                  <a:pt x="33" y="106"/>
                                </a:lnTo>
                                <a:lnTo>
                                  <a:pt x="26" y="159"/>
                                </a:lnTo>
                                <a:lnTo>
                                  <a:pt x="6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77"/>
                        <wps:cNvSpPr>
                          <a:spLocks/>
                        </wps:cNvSpPr>
                        <wps:spPr bwMode="auto">
                          <a:xfrm>
                            <a:off x="835" y="151"/>
                            <a:ext cx="16" cy="68"/>
                          </a:xfrm>
                          <a:custGeom>
                            <a:avLst/>
                            <a:gdLst>
                              <a:gd name="T0" fmla="*/ 66 w 66"/>
                              <a:gd name="T1" fmla="*/ 269 h 269"/>
                              <a:gd name="T2" fmla="*/ 42 w 66"/>
                              <a:gd name="T3" fmla="*/ 218 h 269"/>
                              <a:gd name="T4" fmla="*/ 24 w 66"/>
                              <a:gd name="T5" fmla="*/ 174 h 269"/>
                              <a:gd name="T6" fmla="*/ 11 w 66"/>
                              <a:gd name="T7" fmla="*/ 134 h 269"/>
                              <a:gd name="T8" fmla="*/ 11 w 66"/>
                              <a:gd name="T9" fmla="*/ 134 h 269"/>
                              <a:gd name="T10" fmla="*/ 4 w 66"/>
                              <a:gd name="T11" fmla="*/ 95 h 269"/>
                              <a:gd name="T12" fmla="*/ 0 w 66"/>
                              <a:gd name="T13" fmla="*/ 51 h 269"/>
                              <a:gd name="T14" fmla="*/ 2 w 66"/>
                              <a:gd name="T15" fmla="*/ 0 h 269"/>
                              <a:gd name="T16" fmla="*/ 2 w 66"/>
                              <a:gd name="T17" fmla="*/ 0 h 269"/>
                              <a:gd name="T18" fmla="*/ 18 w 66"/>
                              <a:gd name="T19" fmla="*/ 3 h 269"/>
                              <a:gd name="T20" fmla="*/ 50 w 66"/>
                              <a:gd name="T21" fmla="*/ 7 h 269"/>
                              <a:gd name="T22" fmla="*/ 66 w 66"/>
                              <a:gd name="T23" fmla="*/ 8 h 269"/>
                              <a:gd name="T24" fmla="*/ 66 w 66"/>
                              <a:gd name="T25" fmla="*/ 8 h 269"/>
                              <a:gd name="T26" fmla="*/ 66 w 66"/>
                              <a:gd name="T27" fmla="*/ 35 h 269"/>
                              <a:gd name="T28" fmla="*/ 66 w 66"/>
                              <a:gd name="T29" fmla="*/ 100 h 269"/>
                              <a:gd name="T30" fmla="*/ 66 w 66"/>
                              <a:gd name="T31" fmla="*/ 177 h 269"/>
                              <a:gd name="T32" fmla="*/ 66 w 66"/>
                              <a:gd name="T33" fmla="*/ 242 h 269"/>
                              <a:gd name="T34" fmla="*/ 66 w 66"/>
                              <a:gd name="T35" fmla="*/ 269 h 269"/>
                              <a:gd name="T36" fmla="*/ 66 w 66"/>
                              <a:gd name="T37" fmla="*/ 269 h 269"/>
                              <a:gd name="T38" fmla="*/ 66 w 66"/>
                              <a:gd name="T39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269">
                                <a:moveTo>
                                  <a:pt x="66" y="269"/>
                                </a:moveTo>
                                <a:lnTo>
                                  <a:pt x="42" y="218"/>
                                </a:lnTo>
                                <a:lnTo>
                                  <a:pt x="24" y="174"/>
                                </a:lnTo>
                                <a:lnTo>
                                  <a:pt x="11" y="134"/>
                                </a:lnTo>
                                <a:lnTo>
                                  <a:pt x="4" y="95"/>
                                </a:lnTo>
                                <a:lnTo>
                                  <a:pt x="0" y="51"/>
                                </a:lnTo>
                                <a:lnTo>
                                  <a:pt x="2" y="0"/>
                                </a:lnTo>
                                <a:lnTo>
                                  <a:pt x="18" y="3"/>
                                </a:lnTo>
                                <a:lnTo>
                                  <a:pt x="50" y="7"/>
                                </a:lnTo>
                                <a:lnTo>
                                  <a:pt x="66" y="8"/>
                                </a:lnTo>
                                <a:lnTo>
                                  <a:pt x="66" y="35"/>
                                </a:lnTo>
                                <a:lnTo>
                                  <a:pt x="66" y="100"/>
                                </a:lnTo>
                                <a:lnTo>
                                  <a:pt x="66" y="177"/>
                                </a:lnTo>
                                <a:lnTo>
                                  <a:pt x="66" y="242"/>
                                </a:lnTo>
                                <a:lnTo>
                                  <a:pt x="66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78"/>
                        <wps:cNvSpPr>
                          <a:spLocks/>
                        </wps:cNvSpPr>
                        <wps:spPr bwMode="auto">
                          <a:xfrm>
                            <a:off x="536" y="156"/>
                            <a:ext cx="87" cy="168"/>
                          </a:xfrm>
                          <a:custGeom>
                            <a:avLst/>
                            <a:gdLst>
                              <a:gd name="T0" fmla="*/ 294 w 347"/>
                              <a:gd name="T1" fmla="*/ 541 h 672"/>
                              <a:gd name="T2" fmla="*/ 293 w 347"/>
                              <a:gd name="T3" fmla="*/ 420 h 672"/>
                              <a:gd name="T4" fmla="*/ 292 w 347"/>
                              <a:gd name="T5" fmla="*/ 273 h 672"/>
                              <a:gd name="T6" fmla="*/ 291 w 347"/>
                              <a:gd name="T7" fmla="*/ 203 h 672"/>
                              <a:gd name="T8" fmla="*/ 312 w 347"/>
                              <a:gd name="T9" fmla="*/ 187 h 672"/>
                              <a:gd name="T10" fmla="*/ 320 w 347"/>
                              <a:gd name="T11" fmla="*/ 137 h 672"/>
                              <a:gd name="T12" fmla="*/ 301 w 347"/>
                              <a:gd name="T13" fmla="*/ 118 h 672"/>
                              <a:gd name="T14" fmla="*/ 274 w 347"/>
                              <a:gd name="T15" fmla="*/ 78 h 672"/>
                              <a:gd name="T16" fmla="*/ 236 w 347"/>
                              <a:gd name="T17" fmla="*/ 89 h 672"/>
                              <a:gd name="T18" fmla="*/ 193 w 347"/>
                              <a:gd name="T19" fmla="*/ 156 h 672"/>
                              <a:gd name="T20" fmla="*/ 198 w 347"/>
                              <a:gd name="T21" fmla="*/ 174 h 672"/>
                              <a:gd name="T22" fmla="*/ 227 w 347"/>
                              <a:gd name="T23" fmla="*/ 203 h 672"/>
                              <a:gd name="T24" fmla="*/ 226 w 347"/>
                              <a:gd name="T25" fmla="*/ 227 h 672"/>
                              <a:gd name="T26" fmla="*/ 222 w 347"/>
                              <a:gd name="T27" fmla="*/ 367 h 672"/>
                              <a:gd name="T28" fmla="*/ 218 w 347"/>
                              <a:gd name="T29" fmla="*/ 507 h 672"/>
                              <a:gd name="T30" fmla="*/ 217 w 347"/>
                              <a:gd name="T31" fmla="*/ 531 h 672"/>
                              <a:gd name="T32" fmla="*/ 197 w 347"/>
                              <a:gd name="T33" fmla="*/ 521 h 672"/>
                              <a:gd name="T34" fmla="*/ 191 w 347"/>
                              <a:gd name="T35" fmla="*/ 516 h 672"/>
                              <a:gd name="T36" fmla="*/ 155 w 347"/>
                              <a:gd name="T37" fmla="*/ 558 h 672"/>
                              <a:gd name="T38" fmla="*/ 157 w 347"/>
                              <a:gd name="T39" fmla="*/ 587 h 672"/>
                              <a:gd name="T40" fmla="*/ 167 w 347"/>
                              <a:gd name="T41" fmla="*/ 599 h 672"/>
                              <a:gd name="T42" fmla="*/ 169 w 347"/>
                              <a:gd name="T43" fmla="*/ 609 h 672"/>
                              <a:gd name="T44" fmla="*/ 141 w 347"/>
                              <a:gd name="T45" fmla="*/ 582 h 672"/>
                              <a:gd name="T46" fmla="*/ 131 w 347"/>
                              <a:gd name="T47" fmla="*/ 572 h 672"/>
                              <a:gd name="T48" fmla="*/ 96 w 347"/>
                              <a:gd name="T49" fmla="*/ 625 h 672"/>
                              <a:gd name="T50" fmla="*/ 111 w 347"/>
                              <a:gd name="T51" fmla="*/ 656 h 672"/>
                              <a:gd name="T52" fmla="*/ 111 w 347"/>
                              <a:gd name="T53" fmla="*/ 661 h 672"/>
                              <a:gd name="T54" fmla="*/ 111 w 347"/>
                              <a:gd name="T55" fmla="*/ 662 h 672"/>
                              <a:gd name="T56" fmla="*/ 84 w 347"/>
                              <a:gd name="T57" fmla="*/ 645 h 672"/>
                              <a:gd name="T58" fmla="*/ 75 w 347"/>
                              <a:gd name="T59" fmla="*/ 638 h 672"/>
                              <a:gd name="T60" fmla="*/ 53 w 347"/>
                              <a:gd name="T61" fmla="*/ 663 h 672"/>
                              <a:gd name="T62" fmla="*/ 45 w 347"/>
                              <a:gd name="T63" fmla="*/ 672 h 672"/>
                              <a:gd name="T64" fmla="*/ 40 w 347"/>
                              <a:gd name="T65" fmla="*/ 598 h 672"/>
                              <a:gd name="T66" fmla="*/ 31 w 347"/>
                              <a:gd name="T67" fmla="*/ 484 h 672"/>
                              <a:gd name="T68" fmla="*/ 21 w 347"/>
                              <a:gd name="T69" fmla="*/ 353 h 672"/>
                              <a:gd name="T70" fmla="*/ 11 w 347"/>
                              <a:gd name="T71" fmla="*/ 229 h 672"/>
                              <a:gd name="T72" fmla="*/ 5 w 347"/>
                              <a:gd name="T73" fmla="*/ 136 h 672"/>
                              <a:gd name="T74" fmla="*/ 0 w 347"/>
                              <a:gd name="T75" fmla="*/ 98 h 672"/>
                              <a:gd name="T76" fmla="*/ 50 w 347"/>
                              <a:gd name="T77" fmla="*/ 82 h 672"/>
                              <a:gd name="T78" fmla="*/ 147 w 347"/>
                              <a:gd name="T79" fmla="*/ 51 h 672"/>
                              <a:gd name="T80" fmla="*/ 244 w 347"/>
                              <a:gd name="T81" fmla="*/ 22 h 672"/>
                              <a:gd name="T82" fmla="*/ 345 w 347"/>
                              <a:gd name="T83" fmla="*/ 0 h 672"/>
                              <a:gd name="T84" fmla="*/ 346 w 347"/>
                              <a:gd name="T85" fmla="*/ 45 h 672"/>
                              <a:gd name="T86" fmla="*/ 347 w 347"/>
                              <a:gd name="T87" fmla="*/ 136 h 672"/>
                              <a:gd name="T88" fmla="*/ 347 w 347"/>
                              <a:gd name="T89" fmla="*/ 227 h 672"/>
                              <a:gd name="T90" fmla="*/ 347 w 347"/>
                              <a:gd name="T91" fmla="*/ 320 h 672"/>
                              <a:gd name="T92" fmla="*/ 347 w 347"/>
                              <a:gd name="T93" fmla="*/ 412 h 672"/>
                              <a:gd name="T94" fmla="*/ 346 w 347"/>
                              <a:gd name="T95" fmla="*/ 504 h 672"/>
                              <a:gd name="T96" fmla="*/ 345 w 347"/>
                              <a:gd name="T97" fmla="*/ 550 h 672"/>
                              <a:gd name="T98" fmla="*/ 310 w 347"/>
                              <a:gd name="T99" fmla="*/ 556 h 672"/>
                              <a:gd name="T100" fmla="*/ 294 w 347"/>
                              <a:gd name="T101" fmla="*/ 560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7" h="672">
                                <a:moveTo>
                                  <a:pt x="294" y="560"/>
                                </a:moveTo>
                                <a:lnTo>
                                  <a:pt x="294" y="541"/>
                                </a:lnTo>
                                <a:lnTo>
                                  <a:pt x="293" y="489"/>
                                </a:lnTo>
                                <a:lnTo>
                                  <a:pt x="293" y="420"/>
                                </a:lnTo>
                                <a:lnTo>
                                  <a:pt x="292" y="343"/>
                                </a:lnTo>
                                <a:lnTo>
                                  <a:pt x="292" y="273"/>
                                </a:lnTo>
                                <a:lnTo>
                                  <a:pt x="291" y="223"/>
                                </a:lnTo>
                                <a:lnTo>
                                  <a:pt x="291" y="203"/>
                                </a:lnTo>
                                <a:lnTo>
                                  <a:pt x="312" y="187"/>
                                </a:lnTo>
                                <a:lnTo>
                                  <a:pt x="324" y="164"/>
                                </a:lnTo>
                                <a:lnTo>
                                  <a:pt x="320" y="137"/>
                                </a:lnTo>
                                <a:lnTo>
                                  <a:pt x="301" y="118"/>
                                </a:lnTo>
                                <a:lnTo>
                                  <a:pt x="294" y="94"/>
                                </a:lnTo>
                                <a:lnTo>
                                  <a:pt x="274" y="78"/>
                                </a:lnTo>
                                <a:lnTo>
                                  <a:pt x="236" y="89"/>
                                </a:lnTo>
                                <a:lnTo>
                                  <a:pt x="214" y="123"/>
                                </a:lnTo>
                                <a:lnTo>
                                  <a:pt x="193" y="156"/>
                                </a:lnTo>
                                <a:lnTo>
                                  <a:pt x="198" y="174"/>
                                </a:lnTo>
                                <a:lnTo>
                                  <a:pt x="209" y="191"/>
                                </a:lnTo>
                                <a:lnTo>
                                  <a:pt x="227" y="203"/>
                                </a:lnTo>
                                <a:lnTo>
                                  <a:pt x="226" y="227"/>
                                </a:lnTo>
                                <a:lnTo>
                                  <a:pt x="225" y="287"/>
                                </a:lnTo>
                                <a:lnTo>
                                  <a:pt x="222" y="367"/>
                                </a:lnTo>
                                <a:lnTo>
                                  <a:pt x="220" y="446"/>
                                </a:lnTo>
                                <a:lnTo>
                                  <a:pt x="218" y="507"/>
                                </a:lnTo>
                                <a:lnTo>
                                  <a:pt x="217" y="531"/>
                                </a:lnTo>
                                <a:lnTo>
                                  <a:pt x="210" y="527"/>
                                </a:lnTo>
                                <a:lnTo>
                                  <a:pt x="197" y="521"/>
                                </a:lnTo>
                                <a:lnTo>
                                  <a:pt x="191" y="516"/>
                                </a:lnTo>
                                <a:lnTo>
                                  <a:pt x="176" y="542"/>
                                </a:lnTo>
                                <a:lnTo>
                                  <a:pt x="155" y="558"/>
                                </a:lnTo>
                                <a:lnTo>
                                  <a:pt x="157" y="587"/>
                                </a:lnTo>
                                <a:lnTo>
                                  <a:pt x="162" y="594"/>
                                </a:lnTo>
                                <a:lnTo>
                                  <a:pt x="167" y="599"/>
                                </a:lnTo>
                                <a:lnTo>
                                  <a:pt x="169" y="609"/>
                                </a:lnTo>
                                <a:lnTo>
                                  <a:pt x="159" y="600"/>
                                </a:lnTo>
                                <a:lnTo>
                                  <a:pt x="141" y="582"/>
                                </a:lnTo>
                                <a:lnTo>
                                  <a:pt x="131" y="572"/>
                                </a:lnTo>
                                <a:lnTo>
                                  <a:pt x="114" y="598"/>
                                </a:lnTo>
                                <a:lnTo>
                                  <a:pt x="96" y="625"/>
                                </a:lnTo>
                                <a:lnTo>
                                  <a:pt x="111" y="656"/>
                                </a:lnTo>
                                <a:lnTo>
                                  <a:pt x="111" y="657"/>
                                </a:lnTo>
                                <a:lnTo>
                                  <a:pt x="111" y="661"/>
                                </a:lnTo>
                                <a:lnTo>
                                  <a:pt x="111" y="662"/>
                                </a:lnTo>
                                <a:lnTo>
                                  <a:pt x="102" y="657"/>
                                </a:lnTo>
                                <a:lnTo>
                                  <a:pt x="84" y="645"/>
                                </a:lnTo>
                                <a:lnTo>
                                  <a:pt x="75" y="638"/>
                                </a:lnTo>
                                <a:lnTo>
                                  <a:pt x="67" y="647"/>
                                </a:lnTo>
                                <a:lnTo>
                                  <a:pt x="53" y="663"/>
                                </a:lnTo>
                                <a:lnTo>
                                  <a:pt x="45" y="672"/>
                                </a:lnTo>
                                <a:lnTo>
                                  <a:pt x="43" y="641"/>
                                </a:lnTo>
                                <a:lnTo>
                                  <a:pt x="40" y="598"/>
                                </a:lnTo>
                                <a:lnTo>
                                  <a:pt x="36" y="544"/>
                                </a:lnTo>
                                <a:lnTo>
                                  <a:pt x="31" y="484"/>
                                </a:lnTo>
                                <a:lnTo>
                                  <a:pt x="26" y="419"/>
                                </a:lnTo>
                                <a:lnTo>
                                  <a:pt x="21" y="353"/>
                                </a:lnTo>
                                <a:lnTo>
                                  <a:pt x="17" y="288"/>
                                </a:lnTo>
                                <a:lnTo>
                                  <a:pt x="11" y="229"/>
                                </a:lnTo>
                                <a:lnTo>
                                  <a:pt x="8" y="178"/>
                                </a:lnTo>
                                <a:lnTo>
                                  <a:pt x="5" y="136"/>
                                </a:lnTo>
                                <a:lnTo>
                                  <a:pt x="3" y="108"/>
                                </a:lnTo>
                                <a:lnTo>
                                  <a:pt x="0" y="98"/>
                                </a:lnTo>
                                <a:lnTo>
                                  <a:pt x="50" y="82"/>
                                </a:lnTo>
                                <a:lnTo>
                                  <a:pt x="98" y="67"/>
                                </a:lnTo>
                                <a:lnTo>
                                  <a:pt x="147" y="51"/>
                                </a:lnTo>
                                <a:lnTo>
                                  <a:pt x="195" y="36"/>
                                </a:lnTo>
                                <a:lnTo>
                                  <a:pt x="244" y="22"/>
                                </a:lnTo>
                                <a:lnTo>
                                  <a:pt x="294" y="10"/>
                                </a:lnTo>
                                <a:lnTo>
                                  <a:pt x="345" y="0"/>
                                </a:lnTo>
                                <a:lnTo>
                                  <a:pt x="346" y="45"/>
                                </a:lnTo>
                                <a:lnTo>
                                  <a:pt x="346" y="90"/>
                                </a:lnTo>
                                <a:lnTo>
                                  <a:pt x="347" y="136"/>
                                </a:lnTo>
                                <a:lnTo>
                                  <a:pt x="347" y="181"/>
                                </a:lnTo>
                                <a:lnTo>
                                  <a:pt x="347" y="227"/>
                                </a:lnTo>
                                <a:lnTo>
                                  <a:pt x="347" y="274"/>
                                </a:lnTo>
                                <a:lnTo>
                                  <a:pt x="347" y="320"/>
                                </a:lnTo>
                                <a:lnTo>
                                  <a:pt x="347" y="366"/>
                                </a:lnTo>
                                <a:lnTo>
                                  <a:pt x="347" y="412"/>
                                </a:lnTo>
                                <a:lnTo>
                                  <a:pt x="346" y="458"/>
                                </a:lnTo>
                                <a:lnTo>
                                  <a:pt x="346" y="504"/>
                                </a:lnTo>
                                <a:lnTo>
                                  <a:pt x="345" y="550"/>
                                </a:lnTo>
                                <a:lnTo>
                                  <a:pt x="328" y="552"/>
                                </a:lnTo>
                                <a:lnTo>
                                  <a:pt x="310" y="556"/>
                                </a:lnTo>
                                <a:lnTo>
                                  <a:pt x="294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9"/>
                        <wps:cNvSpPr>
                          <a:spLocks/>
                        </wps:cNvSpPr>
                        <wps:spPr bwMode="auto">
                          <a:xfrm>
                            <a:off x="866" y="157"/>
                            <a:ext cx="81" cy="177"/>
                          </a:xfrm>
                          <a:custGeom>
                            <a:avLst/>
                            <a:gdLst>
                              <a:gd name="T0" fmla="*/ 285 w 324"/>
                              <a:gd name="T1" fmla="*/ 669 h 707"/>
                              <a:gd name="T2" fmla="*/ 295 w 324"/>
                              <a:gd name="T3" fmla="*/ 688 h 707"/>
                              <a:gd name="T4" fmla="*/ 303 w 324"/>
                              <a:gd name="T5" fmla="*/ 697 h 707"/>
                              <a:gd name="T6" fmla="*/ 303 w 324"/>
                              <a:gd name="T7" fmla="*/ 707 h 707"/>
                              <a:gd name="T8" fmla="*/ 273 w 324"/>
                              <a:gd name="T9" fmla="*/ 677 h 707"/>
                              <a:gd name="T10" fmla="*/ 284 w 324"/>
                              <a:gd name="T11" fmla="*/ 640 h 707"/>
                              <a:gd name="T12" fmla="*/ 279 w 324"/>
                              <a:gd name="T13" fmla="*/ 604 h 707"/>
                              <a:gd name="T14" fmla="*/ 242 w 324"/>
                              <a:gd name="T15" fmla="*/ 597 h 707"/>
                              <a:gd name="T16" fmla="*/ 233 w 324"/>
                              <a:gd name="T17" fmla="*/ 616 h 707"/>
                              <a:gd name="T18" fmla="*/ 226 w 324"/>
                              <a:gd name="T19" fmla="*/ 601 h 707"/>
                              <a:gd name="T20" fmla="*/ 222 w 324"/>
                              <a:gd name="T21" fmla="*/ 567 h 707"/>
                              <a:gd name="T22" fmla="*/ 192 w 324"/>
                              <a:gd name="T23" fmla="*/ 541 h 707"/>
                              <a:gd name="T24" fmla="*/ 173 w 324"/>
                              <a:gd name="T25" fmla="*/ 558 h 707"/>
                              <a:gd name="T26" fmla="*/ 168 w 324"/>
                              <a:gd name="T27" fmla="*/ 542 h 707"/>
                              <a:gd name="T28" fmla="*/ 151 w 324"/>
                              <a:gd name="T29" fmla="*/ 507 h 707"/>
                              <a:gd name="T30" fmla="*/ 141 w 324"/>
                              <a:gd name="T31" fmla="*/ 495 h 707"/>
                              <a:gd name="T32" fmla="*/ 123 w 324"/>
                              <a:gd name="T33" fmla="*/ 507 h 707"/>
                              <a:gd name="T34" fmla="*/ 113 w 324"/>
                              <a:gd name="T35" fmla="*/ 459 h 707"/>
                              <a:gd name="T36" fmla="*/ 107 w 324"/>
                              <a:gd name="T37" fmla="*/ 298 h 707"/>
                              <a:gd name="T38" fmla="*/ 107 w 324"/>
                              <a:gd name="T39" fmla="*/ 188 h 707"/>
                              <a:gd name="T40" fmla="*/ 141 w 324"/>
                              <a:gd name="T41" fmla="*/ 158 h 707"/>
                              <a:gd name="T42" fmla="*/ 114 w 324"/>
                              <a:gd name="T43" fmla="*/ 113 h 707"/>
                              <a:gd name="T44" fmla="*/ 97 w 324"/>
                              <a:gd name="T45" fmla="*/ 74 h 707"/>
                              <a:gd name="T46" fmla="*/ 63 w 324"/>
                              <a:gd name="T47" fmla="*/ 73 h 707"/>
                              <a:gd name="T48" fmla="*/ 21 w 324"/>
                              <a:gd name="T49" fmla="*/ 124 h 707"/>
                              <a:gd name="T50" fmla="*/ 15 w 324"/>
                              <a:gd name="T51" fmla="*/ 163 h 707"/>
                              <a:gd name="T52" fmla="*/ 30 w 324"/>
                              <a:gd name="T53" fmla="*/ 185 h 707"/>
                              <a:gd name="T54" fmla="*/ 49 w 324"/>
                              <a:gd name="T55" fmla="*/ 195 h 707"/>
                              <a:gd name="T56" fmla="*/ 44 w 324"/>
                              <a:gd name="T57" fmla="*/ 352 h 707"/>
                              <a:gd name="T58" fmla="*/ 37 w 324"/>
                              <a:gd name="T59" fmla="*/ 504 h 707"/>
                              <a:gd name="T60" fmla="*/ 24 w 324"/>
                              <a:gd name="T61" fmla="*/ 548 h 707"/>
                              <a:gd name="T62" fmla="*/ 3 w 324"/>
                              <a:gd name="T63" fmla="*/ 545 h 707"/>
                              <a:gd name="T64" fmla="*/ 1 w 324"/>
                              <a:gd name="T65" fmla="*/ 411 h 707"/>
                              <a:gd name="T66" fmla="*/ 0 w 324"/>
                              <a:gd name="T67" fmla="*/ 272 h 707"/>
                              <a:gd name="T68" fmla="*/ 1 w 324"/>
                              <a:gd name="T69" fmla="*/ 134 h 707"/>
                              <a:gd name="T70" fmla="*/ 5 w 324"/>
                              <a:gd name="T71" fmla="*/ 0 h 707"/>
                              <a:gd name="T72" fmla="*/ 113 w 324"/>
                              <a:gd name="T73" fmla="*/ 29 h 707"/>
                              <a:gd name="T74" fmla="*/ 270 w 324"/>
                              <a:gd name="T75" fmla="*/ 77 h 707"/>
                              <a:gd name="T76" fmla="*/ 324 w 324"/>
                              <a:gd name="T77" fmla="*/ 109 h 707"/>
                              <a:gd name="T78" fmla="*/ 318 w 324"/>
                              <a:gd name="T79" fmla="*/ 136 h 707"/>
                              <a:gd name="T80" fmla="*/ 313 w 324"/>
                              <a:gd name="T81" fmla="*/ 229 h 707"/>
                              <a:gd name="T82" fmla="*/ 306 w 324"/>
                              <a:gd name="T83" fmla="*/ 422 h 707"/>
                              <a:gd name="T84" fmla="*/ 298 w 324"/>
                              <a:gd name="T85" fmla="*/ 595 h 707"/>
                              <a:gd name="T86" fmla="*/ 296 w 324"/>
                              <a:gd name="T87" fmla="*/ 639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4" h="707">
                                <a:moveTo>
                                  <a:pt x="296" y="639"/>
                                </a:moveTo>
                                <a:lnTo>
                                  <a:pt x="289" y="653"/>
                                </a:lnTo>
                                <a:lnTo>
                                  <a:pt x="285" y="669"/>
                                </a:lnTo>
                                <a:lnTo>
                                  <a:pt x="288" y="685"/>
                                </a:lnTo>
                                <a:lnTo>
                                  <a:pt x="295" y="688"/>
                                </a:lnTo>
                                <a:lnTo>
                                  <a:pt x="300" y="691"/>
                                </a:lnTo>
                                <a:lnTo>
                                  <a:pt x="303" y="697"/>
                                </a:lnTo>
                                <a:lnTo>
                                  <a:pt x="303" y="699"/>
                                </a:lnTo>
                                <a:lnTo>
                                  <a:pt x="303" y="704"/>
                                </a:lnTo>
                                <a:lnTo>
                                  <a:pt x="303" y="707"/>
                                </a:lnTo>
                                <a:lnTo>
                                  <a:pt x="287" y="691"/>
                                </a:lnTo>
                                <a:lnTo>
                                  <a:pt x="273" y="677"/>
                                </a:lnTo>
                                <a:lnTo>
                                  <a:pt x="279" y="655"/>
                                </a:lnTo>
                                <a:lnTo>
                                  <a:pt x="284" y="640"/>
                                </a:lnTo>
                                <a:lnTo>
                                  <a:pt x="284" y="620"/>
                                </a:lnTo>
                                <a:lnTo>
                                  <a:pt x="279" y="604"/>
                                </a:lnTo>
                                <a:lnTo>
                                  <a:pt x="262" y="607"/>
                                </a:lnTo>
                                <a:lnTo>
                                  <a:pt x="255" y="605"/>
                                </a:lnTo>
                                <a:lnTo>
                                  <a:pt x="242" y="597"/>
                                </a:lnTo>
                                <a:lnTo>
                                  <a:pt x="234" y="605"/>
                                </a:lnTo>
                                <a:lnTo>
                                  <a:pt x="233" y="616"/>
                                </a:lnTo>
                                <a:lnTo>
                                  <a:pt x="224" y="619"/>
                                </a:lnTo>
                                <a:lnTo>
                                  <a:pt x="226" y="601"/>
                                </a:lnTo>
                                <a:lnTo>
                                  <a:pt x="230" y="583"/>
                                </a:lnTo>
                                <a:lnTo>
                                  <a:pt x="222" y="567"/>
                                </a:lnTo>
                                <a:lnTo>
                                  <a:pt x="209" y="562"/>
                                </a:lnTo>
                                <a:lnTo>
                                  <a:pt x="204" y="549"/>
                                </a:lnTo>
                                <a:lnTo>
                                  <a:pt x="192" y="541"/>
                                </a:lnTo>
                                <a:lnTo>
                                  <a:pt x="186" y="547"/>
                                </a:lnTo>
                                <a:lnTo>
                                  <a:pt x="173" y="558"/>
                                </a:lnTo>
                                <a:lnTo>
                                  <a:pt x="166" y="563"/>
                                </a:lnTo>
                                <a:lnTo>
                                  <a:pt x="168" y="542"/>
                                </a:lnTo>
                                <a:lnTo>
                                  <a:pt x="168" y="520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2"/>
                                </a:lnTo>
                                <a:lnTo>
                                  <a:pt x="146" y="498"/>
                                </a:lnTo>
                                <a:lnTo>
                                  <a:pt x="141" y="495"/>
                                </a:lnTo>
                                <a:lnTo>
                                  <a:pt x="134" y="499"/>
                                </a:lnTo>
                                <a:lnTo>
                                  <a:pt x="123" y="507"/>
                                </a:lnTo>
                                <a:lnTo>
                                  <a:pt x="116" y="511"/>
                                </a:lnTo>
                                <a:lnTo>
                                  <a:pt x="113" y="459"/>
                                </a:lnTo>
                                <a:lnTo>
                                  <a:pt x="110" y="405"/>
                                </a:lnTo>
                                <a:lnTo>
                                  <a:pt x="108" y="351"/>
                                </a:lnTo>
                                <a:lnTo>
                                  <a:pt x="107" y="298"/>
                                </a:lnTo>
                                <a:lnTo>
                                  <a:pt x="105" y="243"/>
                                </a:lnTo>
                                <a:lnTo>
                                  <a:pt x="107" y="188"/>
                                </a:lnTo>
                                <a:lnTo>
                                  <a:pt x="121" y="185"/>
                                </a:lnTo>
                                <a:lnTo>
                                  <a:pt x="133" y="173"/>
                                </a:lnTo>
                                <a:lnTo>
                                  <a:pt x="141" y="158"/>
                                </a:lnTo>
                                <a:lnTo>
                                  <a:pt x="135" y="130"/>
                                </a:lnTo>
                                <a:lnTo>
                                  <a:pt x="114" y="113"/>
                                </a:lnTo>
                                <a:lnTo>
                                  <a:pt x="109" y="85"/>
                                </a:lnTo>
                                <a:lnTo>
                                  <a:pt x="97" y="74"/>
                                </a:lnTo>
                                <a:lnTo>
                                  <a:pt x="79" y="72"/>
                                </a:lnTo>
                                <a:lnTo>
                                  <a:pt x="63" y="73"/>
                                </a:lnTo>
                                <a:lnTo>
                                  <a:pt x="47" y="90"/>
                                </a:lnTo>
                                <a:lnTo>
                                  <a:pt x="39" y="110"/>
                                </a:lnTo>
                                <a:lnTo>
                                  <a:pt x="21" y="124"/>
                                </a:lnTo>
                                <a:lnTo>
                                  <a:pt x="15" y="142"/>
                                </a:lnTo>
                                <a:lnTo>
                                  <a:pt x="15" y="163"/>
                                </a:lnTo>
                                <a:lnTo>
                                  <a:pt x="23" y="180"/>
                                </a:lnTo>
                                <a:lnTo>
                                  <a:pt x="30" y="185"/>
                                </a:lnTo>
                                <a:lnTo>
                                  <a:pt x="43" y="191"/>
                                </a:lnTo>
                                <a:lnTo>
                                  <a:pt x="49" y="195"/>
                                </a:lnTo>
                                <a:lnTo>
                                  <a:pt x="47" y="248"/>
                                </a:lnTo>
                                <a:lnTo>
                                  <a:pt x="45" y="300"/>
                                </a:lnTo>
                                <a:lnTo>
                                  <a:pt x="44" y="352"/>
                                </a:lnTo>
                                <a:lnTo>
                                  <a:pt x="43" y="403"/>
                                </a:lnTo>
                                <a:lnTo>
                                  <a:pt x="41" y="453"/>
                                </a:lnTo>
                                <a:lnTo>
                                  <a:pt x="37" y="504"/>
                                </a:lnTo>
                                <a:lnTo>
                                  <a:pt x="33" y="553"/>
                                </a:lnTo>
                                <a:lnTo>
                                  <a:pt x="24" y="548"/>
                                </a:lnTo>
                                <a:lnTo>
                                  <a:pt x="14" y="544"/>
                                </a:lnTo>
                                <a:lnTo>
                                  <a:pt x="3" y="545"/>
                                </a:lnTo>
                                <a:lnTo>
                                  <a:pt x="2" y="502"/>
                                </a:lnTo>
                                <a:lnTo>
                                  <a:pt x="2" y="457"/>
                                </a:lnTo>
                                <a:lnTo>
                                  <a:pt x="1" y="411"/>
                                </a:lnTo>
                                <a:lnTo>
                                  <a:pt x="1" y="366"/>
                                </a:lnTo>
                                <a:lnTo>
                                  <a:pt x="0" y="320"/>
                                </a:lnTo>
                                <a:lnTo>
                                  <a:pt x="0" y="272"/>
                                </a:lnTo>
                                <a:lnTo>
                                  <a:pt x="0" y="226"/>
                                </a:lnTo>
                                <a:lnTo>
                                  <a:pt x="0" y="180"/>
                                </a:lnTo>
                                <a:lnTo>
                                  <a:pt x="1" y="134"/>
                                </a:lnTo>
                                <a:lnTo>
                                  <a:pt x="2" y="89"/>
                                </a:lnTo>
                                <a:lnTo>
                                  <a:pt x="3" y="44"/>
                                </a:lnTo>
                                <a:lnTo>
                                  <a:pt x="5" y="0"/>
                                </a:lnTo>
                                <a:lnTo>
                                  <a:pt x="59" y="14"/>
                                </a:lnTo>
                                <a:lnTo>
                                  <a:pt x="113" y="29"/>
                                </a:lnTo>
                                <a:lnTo>
                                  <a:pt x="166" y="44"/>
                                </a:lnTo>
                                <a:lnTo>
                                  <a:pt x="219" y="61"/>
                                </a:lnTo>
                                <a:lnTo>
                                  <a:pt x="270" y="77"/>
                                </a:lnTo>
                                <a:lnTo>
                                  <a:pt x="323" y="95"/>
                                </a:lnTo>
                                <a:lnTo>
                                  <a:pt x="324" y="109"/>
                                </a:lnTo>
                                <a:lnTo>
                                  <a:pt x="324" y="122"/>
                                </a:lnTo>
                                <a:lnTo>
                                  <a:pt x="318" y="136"/>
                                </a:lnTo>
                                <a:lnTo>
                                  <a:pt x="318" y="148"/>
                                </a:lnTo>
                                <a:lnTo>
                                  <a:pt x="315" y="180"/>
                                </a:lnTo>
                                <a:lnTo>
                                  <a:pt x="313" y="229"/>
                                </a:lnTo>
                                <a:lnTo>
                                  <a:pt x="311" y="288"/>
                                </a:lnTo>
                                <a:lnTo>
                                  <a:pt x="308" y="354"/>
                                </a:lnTo>
                                <a:lnTo>
                                  <a:pt x="306" y="422"/>
                                </a:lnTo>
                                <a:lnTo>
                                  <a:pt x="302" y="487"/>
                                </a:lnTo>
                                <a:lnTo>
                                  <a:pt x="300" y="547"/>
                                </a:lnTo>
                                <a:lnTo>
                                  <a:pt x="298" y="595"/>
                                </a:lnTo>
                                <a:lnTo>
                                  <a:pt x="296" y="627"/>
                                </a:lnTo>
                                <a:lnTo>
                                  <a:pt x="296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80"/>
                        <wps:cNvSpPr>
                          <a:spLocks/>
                        </wps:cNvSpPr>
                        <wps:spPr bwMode="auto">
                          <a:xfrm>
                            <a:off x="353" y="186"/>
                            <a:ext cx="168" cy="426"/>
                          </a:xfrm>
                          <a:custGeom>
                            <a:avLst/>
                            <a:gdLst>
                              <a:gd name="T0" fmla="*/ 632 w 673"/>
                              <a:gd name="T1" fmla="*/ 552 h 1705"/>
                              <a:gd name="T2" fmla="*/ 656 w 673"/>
                              <a:gd name="T3" fmla="*/ 568 h 1705"/>
                              <a:gd name="T4" fmla="*/ 656 w 673"/>
                              <a:gd name="T5" fmla="*/ 717 h 1705"/>
                              <a:gd name="T6" fmla="*/ 655 w 673"/>
                              <a:gd name="T7" fmla="*/ 1003 h 1705"/>
                              <a:gd name="T8" fmla="*/ 655 w 673"/>
                              <a:gd name="T9" fmla="*/ 1328 h 1705"/>
                              <a:gd name="T10" fmla="*/ 654 w 673"/>
                              <a:gd name="T11" fmla="*/ 1594 h 1705"/>
                              <a:gd name="T12" fmla="*/ 654 w 673"/>
                              <a:gd name="T13" fmla="*/ 1705 h 1705"/>
                              <a:gd name="T14" fmla="*/ 590 w 673"/>
                              <a:gd name="T15" fmla="*/ 1500 h 1705"/>
                              <a:gd name="T16" fmla="*/ 590 w 673"/>
                              <a:gd name="T17" fmla="*/ 1424 h 1705"/>
                              <a:gd name="T18" fmla="*/ 591 w 673"/>
                              <a:gd name="T19" fmla="*/ 1175 h 1705"/>
                              <a:gd name="T20" fmla="*/ 591 w 673"/>
                              <a:gd name="T21" fmla="*/ 853 h 1705"/>
                              <a:gd name="T22" fmla="*/ 593 w 673"/>
                              <a:gd name="T23" fmla="*/ 562 h 1705"/>
                              <a:gd name="T24" fmla="*/ 593 w 673"/>
                              <a:gd name="T25" fmla="*/ 409 h 1705"/>
                              <a:gd name="T26" fmla="*/ 582 w 673"/>
                              <a:gd name="T27" fmla="*/ 265 h 1705"/>
                              <a:gd name="T28" fmla="*/ 564 w 673"/>
                              <a:gd name="T29" fmla="*/ 63 h 1705"/>
                              <a:gd name="T30" fmla="*/ 550 w 673"/>
                              <a:gd name="T31" fmla="*/ 289 h 1705"/>
                              <a:gd name="T32" fmla="*/ 540 w 673"/>
                              <a:gd name="T33" fmla="*/ 430 h 1705"/>
                              <a:gd name="T34" fmla="*/ 541 w 673"/>
                              <a:gd name="T35" fmla="*/ 634 h 1705"/>
                              <a:gd name="T36" fmla="*/ 542 w 673"/>
                              <a:gd name="T37" fmla="*/ 952 h 1705"/>
                              <a:gd name="T38" fmla="*/ 543 w 673"/>
                              <a:gd name="T39" fmla="*/ 1258 h 1705"/>
                              <a:gd name="T40" fmla="*/ 543 w 673"/>
                              <a:gd name="T41" fmla="*/ 1424 h 1705"/>
                              <a:gd name="T42" fmla="*/ 509 w 673"/>
                              <a:gd name="T43" fmla="*/ 1431 h 1705"/>
                              <a:gd name="T44" fmla="*/ 508 w 673"/>
                              <a:gd name="T45" fmla="*/ 1352 h 1705"/>
                              <a:gd name="T46" fmla="*/ 506 w 673"/>
                              <a:gd name="T47" fmla="*/ 1093 h 1705"/>
                              <a:gd name="T48" fmla="*/ 502 w 673"/>
                              <a:gd name="T49" fmla="*/ 766 h 1705"/>
                              <a:gd name="T50" fmla="*/ 500 w 673"/>
                              <a:gd name="T51" fmla="*/ 484 h 1705"/>
                              <a:gd name="T52" fmla="*/ 499 w 673"/>
                              <a:gd name="T53" fmla="*/ 365 h 1705"/>
                              <a:gd name="T54" fmla="*/ 475 w 673"/>
                              <a:gd name="T55" fmla="*/ 200 h 1705"/>
                              <a:gd name="T56" fmla="*/ 455 w 673"/>
                              <a:gd name="T57" fmla="*/ 407 h 1705"/>
                              <a:gd name="T58" fmla="*/ 455 w 673"/>
                              <a:gd name="T59" fmla="*/ 516 h 1705"/>
                              <a:gd name="T60" fmla="*/ 455 w 673"/>
                              <a:gd name="T61" fmla="*/ 783 h 1705"/>
                              <a:gd name="T62" fmla="*/ 454 w 673"/>
                              <a:gd name="T63" fmla="*/ 1107 h 1705"/>
                              <a:gd name="T64" fmla="*/ 454 w 673"/>
                              <a:gd name="T65" fmla="*/ 1392 h 1705"/>
                              <a:gd name="T66" fmla="*/ 454 w 673"/>
                              <a:gd name="T67" fmla="*/ 1542 h 1705"/>
                              <a:gd name="T68" fmla="*/ 422 w 673"/>
                              <a:gd name="T69" fmla="*/ 1625 h 1705"/>
                              <a:gd name="T70" fmla="*/ 422 w 673"/>
                              <a:gd name="T71" fmla="*/ 1545 h 1705"/>
                              <a:gd name="T72" fmla="*/ 420 w 673"/>
                              <a:gd name="T73" fmla="*/ 1286 h 1705"/>
                              <a:gd name="T74" fmla="*/ 417 w 673"/>
                              <a:gd name="T75" fmla="*/ 957 h 1705"/>
                              <a:gd name="T76" fmla="*/ 414 w 673"/>
                              <a:gd name="T77" fmla="*/ 674 h 1705"/>
                              <a:gd name="T78" fmla="*/ 412 w 673"/>
                              <a:gd name="T79" fmla="*/ 555 h 1705"/>
                              <a:gd name="T80" fmla="*/ 393 w 673"/>
                              <a:gd name="T81" fmla="*/ 518 h 1705"/>
                              <a:gd name="T82" fmla="*/ 377 w 673"/>
                              <a:gd name="T83" fmla="*/ 571 h 1705"/>
                              <a:gd name="T84" fmla="*/ 378 w 673"/>
                              <a:gd name="T85" fmla="*/ 901 h 1705"/>
                              <a:gd name="T86" fmla="*/ 324 w 673"/>
                              <a:gd name="T87" fmla="*/ 778 h 1705"/>
                              <a:gd name="T88" fmla="*/ 317 w 673"/>
                              <a:gd name="T89" fmla="*/ 580 h 1705"/>
                              <a:gd name="T90" fmla="*/ 319 w 673"/>
                              <a:gd name="T91" fmla="*/ 387 h 1705"/>
                              <a:gd name="T92" fmla="*/ 292 w 673"/>
                              <a:gd name="T93" fmla="*/ 368 h 1705"/>
                              <a:gd name="T94" fmla="*/ 271 w 673"/>
                              <a:gd name="T95" fmla="*/ 496 h 1705"/>
                              <a:gd name="T96" fmla="*/ 193 w 673"/>
                              <a:gd name="T97" fmla="*/ 512 h 1705"/>
                              <a:gd name="T98" fmla="*/ 163 w 673"/>
                              <a:gd name="T99" fmla="*/ 373 h 1705"/>
                              <a:gd name="T100" fmla="*/ 135 w 673"/>
                              <a:gd name="T101" fmla="*/ 525 h 1705"/>
                              <a:gd name="T102" fmla="*/ 71 w 673"/>
                              <a:gd name="T103" fmla="*/ 416 h 1705"/>
                              <a:gd name="T104" fmla="*/ 11 w 673"/>
                              <a:gd name="T105" fmla="*/ 552 h 1705"/>
                              <a:gd name="T106" fmla="*/ 33 w 673"/>
                              <a:gd name="T107" fmla="*/ 378 h 1705"/>
                              <a:gd name="T108" fmla="*/ 209 w 673"/>
                              <a:gd name="T109" fmla="*/ 247 h 1705"/>
                              <a:gd name="T110" fmla="*/ 397 w 673"/>
                              <a:gd name="T111" fmla="*/ 130 h 1705"/>
                              <a:gd name="T112" fmla="*/ 593 w 673"/>
                              <a:gd name="T113" fmla="*/ 33 h 1705"/>
                              <a:gd name="T114" fmla="*/ 673 w 673"/>
                              <a:gd name="T115" fmla="*/ 57 h 1705"/>
                              <a:gd name="T116" fmla="*/ 660 w 673"/>
                              <a:gd name="T117" fmla="*/ 339 h 1705"/>
                              <a:gd name="T118" fmla="*/ 652 w 673"/>
                              <a:gd name="T119" fmla="*/ 506 h 1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73" h="1705">
                                <a:moveTo>
                                  <a:pt x="652" y="506"/>
                                </a:moveTo>
                                <a:lnTo>
                                  <a:pt x="642" y="522"/>
                                </a:lnTo>
                                <a:lnTo>
                                  <a:pt x="634" y="536"/>
                                </a:lnTo>
                                <a:lnTo>
                                  <a:pt x="632" y="552"/>
                                </a:lnTo>
                                <a:lnTo>
                                  <a:pt x="638" y="556"/>
                                </a:lnTo>
                                <a:lnTo>
                                  <a:pt x="650" y="560"/>
                                </a:lnTo>
                                <a:lnTo>
                                  <a:pt x="656" y="562"/>
                                </a:lnTo>
                                <a:lnTo>
                                  <a:pt x="656" y="568"/>
                                </a:lnTo>
                                <a:lnTo>
                                  <a:pt x="656" y="582"/>
                                </a:lnTo>
                                <a:lnTo>
                                  <a:pt x="656" y="605"/>
                                </a:lnTo>
                                <a:lnTo>
                                  <a:pt x="656" y="636"/>
                                </a:lnTo>
                                <a:lnTo>
                                  <a:pt x="656" y="673"/>
                                </a:lnTo>
                                <a:lnTo>
                                  <a:pt x="656" y="717"/>
                                </a:lnTo>
                                <a:lnTo>
                                  <a:pt x="656" y="766"/>
                                </a:lnTo>
                                <a:lnTo>
                                  <a:pt x="655" y="820"/>
                                </a:lnTo>
                                <a:lnTo>
                                  <a:pt x="655" y="878"/>
                                </a:lnTo>
                                <a:lnTo>
                                  <a:pt x="655" y="939"/>
                                </a:lnTo>
                                <a:lnTo>
                                  <a:pt x="655" y="1003"/>
                                </a:lnTo>
                                <a:lnTo>
                                  <a:pt x="655" y="1068"/>
                                </a:lnTo>
                                <a:lnTo>
                                  <a:pt x="655" y="1134"/>
                                </a:lnTo>
                                <a:lnTo>
                                  <a:pt x="655" y="1199"/>
                                </a:lnTo>
                                <a:lnTo>
                                  <a:pt x="655" y="1264"/>
                                </a:lnTo>
                                <a:lnTo>
                                  <a:pt x="655" y="1328"/>
                                </a:lnTo>
                                <a:lnTo>
                                  <a:pt x="654" y="1389"/>
                                </a:lnTo>
                                <a:lnTo>
                                  <a:pt x="654" y="1447"/>
                                </a:lnTo>
                                <a:lnTo>
                                  <a:pt x="654" y="1501"/>
                                </a:lnTo>
                                <a:lnTo>
                                  <a:pt x="654" y="1550"/>
                                </a:lnTo>
                                <a:lnTo>
                                  <a:pt x="654" y="1594"/>
                                </a:lnTo>
                                <a:lnTo>
                                  <a:pt x="654" y="1633"/>
                                </a:lnTo>
                                <a:lnTo>
                                  <a:pt x="654" y="1662"/>
                                </a:lnTo>
                                <a:lnTo>
                                  <a:pt x="654" y="1685"/>
                                </a:lnTo>
                                <a:lnTo>
                                  <a:pt x="654" y="1699"/>
                                </a:lnTo>
                                <a:lnTo>
                                  <a:pt x="654" y="1705"/>
                                </a:lnTo>
                                <a:lnTo>
                                  <a:pt x="643" y="1657"/>
                                </a:lnTo>
                                <a:lnTo>
                                  <a:pt x="624" y="1603"/>
                                </a:lnTo>
                                <a:lnTo>
                                  <a:pt x="605" y="1549"/>
                                </a:lnTo>
                                <a:lnTo>
                                  <a:pt x="590" y="1500"/>
                                </a:lnTo>
                                <a:lnTo>
                                  <a:pt x="590" y="1494"/>
                                </a:lnTo>
                                <a:lnTo>
                                  <a:pt x="590" y="1480"/>
                                </a:lnTo>
                                <a:lnTo>
                                  <a:pt x="590" y="1456"/>
                                </a:lnTo>
                                <a:lnTo>
                                  <a:pt x="590" y="1424"/>
                                </a:lnTo>
                                <a:lnTo>
                                  <a:pt x="590" y="1386"/>
                                </a:lnTo>
                                <a:lnTo>
                                  <a:pt x="591" y="1341"/>
                                </a:lnTo>
                                <a:lnTo>
                                  <a:pt x="591" y="1290"/>
                                </a:lnTo>
                                <a:lnTo>
                                  <a:pt x="591" y="1235"/>
                                </a:lnTo>
                                <a:lnTo>
                                  <a:pt x="591" y="1175"/>
                                </a:lnTo>
                                <a:lnTo>
                                  <a:pt x="591" y="1114"/>
                                </a:lnTo>
                                <a:lnTo>
                                  <a:pt x="591" y="1049"/>
                                </a:lnTo>
                                <a:lnTo>
                                  <a:pt x="591" y="984"/>
                                </a:lnTo>
                                <a:lnTo>
                                  <a:pt x="591" y="919"/>
                                </a:lnTo>
                                <a:lnTo>
                                  <a:pt x="591" y="853"/>
                                </a:lnTo>
                                <a:lnTo>
                                  <a:pt x="593" y="789"/>
                                </a:lnTo>
                                <a:lnTo>
                                  <a:pt x="593" y="727"/>
                                </a:lnTo>
                                <a:lnTo>
                                  <a:pt x="593" y="669"/>
                                </a:lnTo>
                                <a:lnTo>
                                  <a:pt x="593" y="613"/>
                                </a:lnTo>
                                <a:lnTo>
                                  <a:pt x="593" y="562"/>
                                </a:lnTo>
                                <a:lnTo>
                                  <a:pt x="593" y="517"/>
                                </a:lnTo>
                                <a:lnTo>
                                  <a:pt x="593" y="479"/>
                                </a:lnTo>
                                <a:lnTo>
                                  <a:pt x="593" y="447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09"/>
                                </a:lnTo>
                                <a:lnTo>
                                  <a:pt x="593" y="403"/>
                                </a:lnTo>
                                <a:lnTo>
                                  <a:pt x="588" y="357"/>
                                </a:lnTo>
                                <a:lnTo>
                                  <a:pt x="584" y="311"/>
                                </a:lnTo>
                                <a:lnTo>
                                  <a:pt x="582" y="265"/>
                                </a:lnTo>
                                <a:lnTo>
                                  <a:pt x="578" y="219"/>
                                </a:lnTo>
                                <a:lnTo>
                                  <a:pt x="575" y="171"/>
                                </a:lnTo>
                                <a:lnTo>
                                  <a:pt x="571" y="119"/>
                                </a:lnTo>
                                <a:lnTo>
                                  <a:pt x="564" y="63"/>
                                </a:lnTo>
                                <a:lnTo>
                                  <a:pt x="563" y="76"/>
                                </a:lnTo>
                                <a:lnTo>
                                  <a:pt x="561" y="112"/>
                                </a:lnTo>
                                <a:lnTo>
                                  <a:pt x="558" y="163"/>
                                </a:lnTo>
                                <a:lnTo>
                                  <a:pt x="554" y="223"/>
                                </a:lnTo>
                                <a:lnTo>
                                  <a:pt x="550" y="289"/>
                                </a:lnTo>
                                <a:lnTo>
                                  <a:pt x="545" y="352"/>
                                </a:lnTo>
                                <a:lnTo>
                                  <a:pt x="540" y="408"/>
                                </a:lnTo>
                                <a:lnTo>
                                  <a:pt x="540" y="413"/>
                                </a:lnTo>
                                <a:lnTo>
                                  <a:pt x="540" y="430"/>
                                </a:lnTo>
                                <a:lnTo>
                                  <a:pt x="540" y="455"/>
                                </a:lnTo>
                                <a:lnTo>
                                  <a:pt x="540" y="489"/>
                                </a:lnTo>
                                <a:lnTo>
                                  <a:pt x="541" y="532"/>
                                </a:lnTo>
                                <a:lnTo>
                                  <a:pt x="541" y="580"/>
                                </a:lnTo>
                                <a:lnTo>
                                  <a:pt x="541" y="634"/>
                                </a:lnTo>
                                <a:lnTo>
                                  <a:pt x="541" y="693"/>
                                </a:lnTo>
                                <a:lnTo>
                                  <a:pt x="541" y="754"/>
                                </a:lnTo>
                                <a:lnTo>
                                  <a:pt x="541" y="819"/>
                                </a:lnTo>
                                <a:lnTo>
                                  <a:pt x="542" y="885"/>
                                </a:lnTo>
                                <a:lnTo>
                                  <a:pt x="542" y="952"/>
                                </a:lnTo>
                                <a:lnTo>
                                  <a:pt x="542" y="1017"/>
                                </a:lnTo>
                                <a:lnTo>
                                  <a:pt x="542" y="1082"/>
                                </a:lnTo>
                                <a:lnTo>
                                  <a:pt x="542" y="1145"/>
                                </a:lnTo>
                                <a:lnTo>
                                  <a:pt x="543" y="1203"/>
                                </a:lnTo>
                                <a:lnTo>
                                  <a:pt x="543" y="1258"/>
                                </a:lnTo>
                                <a:lnTo>
                                  <a:pt x="543" y="1306"/>
                                </a:lnTo>
                                <a:lnTo>
                                  <a:pt x="543" y="1347"/>
                                </a:lnTo>
                                <a:lnTo>
                                  <a:pt x="543" y="1381"/>
                                </a:lnTo>
                                <a:lnTo>
                                  <a:pt x="543" y="1408"/>
                                </a:lnTo>
                                <a:lnTo>
                                  <a:pt x="543" y="1424"/>
                                </a:lnTo>
                                <a:lnTo>
                                  <a:pt x="543" y="1430"/>
                                </a:lnTo>
                                <a:lnTo>
                                  <a:pt x="534" y="1430"/>
                                </a:lnTo>
                                <a:lnTo>
                                  <a:pt x="518" y="1430"/>
                                </a:lnTo>
                                <a:lnTo>
                                  <a:pt x="509" y="1431"/>
                                </a:lnTo>
                                <a:lnTo>
                                  <a:pt x="509" y="1425"/>
                                </a:lnTo>
                                <a:lnTo>
                                  <a:pt x="509" y="1409"/>
                                </a:lnTo>
                                <a:lnTo>
                                  <a:pt x="508" y="1385"/>
                                </a:lnTo>
                                <a:lnTo>
                                  <a:pt x="508" y="1352"/>
                                </a:lnTo>
                                <a:lnTo>
                                  <a:pt x="508" y="1311"/>
                                </a:lnTo>
                                <a:lnTo>
                                  <a:pt x="507" y="1264"/>
                                </a:lnTo>
                                <a:lnTo>
                                  <a:pt x="507" y="1211"/>
                                </a:lnTo>
                                <a:lnTo>
                                  <a:pt x="506" y="1154"/>
                                </a:lnTo>
                                <a:lnTo>
                                  <a:pt x="506" y="1093"/>
                                </a:lnTo>
                                <a:lnTo>
                                  <a:pt x="505" y="1029"/>
                                </a:lnTo>
                                <a:lnTo>
                                  <a:pt x="505" y="965"/>
                                </a:lnTo>
                                <a:lnTo>
                                  <a:pt x="503" y="898"/>
                                </a:lnTo>
                                <a:lnTo>
                                  <a:pt x="503" y="831"/>
                                </a:lnTo>
                                <a:lnTo>
                                  <a:pt x="502" y="766"/>
                                </a:lnTo>
                                <a:lnTo>
                                  <a:pt x="502" y="703"/>
                                </a:lnTo>
                                <a:lnTo>
                                  <a:pt x="501" y="641"/>
                                </a:lnTo>
                                <a:lnTo>
                                  <a:pt x="501" y="584"/>
                                </a:lnTo>
                                <a:lnTo>
                                  <a:pt x="500" y="532"/>
                                </a:lnTo>
                                <a:lnTo>
                                  <a:pt x="500" y="484"/>
                                </a:lnTo>
                                <a:lnTo>
                                  <a:pt x="500" y="444"/>
                                </a:lnTo>
                                <a:lnTo>
                                  <a:pt x="499" y="411"/>
                                </a:lnTo>
                                <a:lnTo>
                                  <a:pt x="499" y="387"/>
                                </a:lnTo>
                                <a:lnTo>
                                  <a:pt x="499" y="370"/>
                                </a:lnTo>
                                <a:lnTo>
                                  <a:pt x="499" y="365"/>
                                </a:lnTo>
                                <a:lnTo>
                                  <a:pt x="490" y="310"/>
                                </a:lnTo>
                                <a:lnTo>
                                  <a:pt x="484" y="255"/>
                                </a:lnTo>
                                <a:lnTo>
                                  <a:pt x="475" y="200"/>
                                </a:lnTo>
                                <a:lnTo>
                                  <a:pt x="468" y="251"/>
                                </a:lnTo>
                                <a:lnTo>
                                  <a:pt x="462" y="320"/>
                                </a:lnTo>
                                <a:lnTo>
                                  <a:pt x="456" y="380"/>
                                </a:lnTo>
                                <a:lnTo>
                                  <a:pt x="455" y="407"/>
                                </a:lnTo>
                                <a:lnTo>
                                  <a:pt x="455" y="411"/>
                                </a:lnTo>
                                <a:lnTo>
                                  <a:pt x="455" y="425"/>
                                </a:lnTo>
                                <a:lnTo>
                                  <a:pt x="455" y="448"/>
                                </a:lnTo>
                                <a:lnTo>
                                  <a:pt x="455" y="479"/>
                                </a:lnTo>
                                <a:lnTo>
                                  <a:pt x="455" y="516"/>
                                </a:lnTo>
                                <a:lnTo>
                                  <a:pt x="455" y="560"/>
                                </a:lnTo>
                                <a:lnTo>
                                  <a:pt x="455" y="609"/>
                                </a:lnTo>
                                <a:lnTo>
                                  <a:pt x="455" y="664"/>
                                </a:lnTo>
                                <a:lnTo>
                                  <a:pt x="455" y="721"/>
                                </a:lnTo>
                                <a:lnTo>
                                  <a:pt x="455" y="783"/>
                                </a:lnTo>
                                <a:lnTo>
                                  <a:pt x="455" y="846"/>
                                </a:lnTo>
                                <a:lnTo>
                                  <a:pt x="455" y="911"/>
                                </a:lnTo>
                                <a:lnTo>
                                  <a:pt x="454" y="977"/>
                                </a:lnTo>
                                <a:lnTo>
                                  <a:pt x="454" y="1043"/>
                                </a:lnTo>
                                <a:lnTo>
                                  <a:pt x="454" y="1107"/>
                                </a:lnTo>
                                <a:lnTo>
                                  <a:pt x="454" y="1171"/>
                                </a:lnTo>
                                <a:lnTo>
                                  <a:pt x="454" y="1231"/>
                                </a:lnTo>
                                <a:lnTo>
                                  <a:pt x="454" y="1289"/>
                                </a:lnTo>
                                <a:lnTo>
                                  <a:pt x="454" y="1343"/>
                                </a:lnTo>
                                <a:lnTo>
                                  <a:pt x="454" y="1392"/>
                                </a:lnTo>
                                <a:lnTo>
                                  <a:pt x="454" y="1436"/>
                                </a:lnTo>
                                <a:lnTo>
                                  <a:pt x="454" y="1475"/>
                                </a:lnTo>
                                <a:lnTo>
                                  <a:pt x="454" y="1505"/>
                                </a:lnTo>
                                <a:lnTo>
                                  <a:pt x="454" y="1527"/>
                                </a:lnTo>
                                <a:lnTo>
                                  <a:pt x="454" y="1542"/>
                                </a:lnTo>
                                <a:lnTo>
                                  <a:pt x="454" y="1547"/>
                                </a:lnTo>
                                <a:lnTo>
                                  <a:pt x="444" y="1569"/>
                                </a:lnTo>
                                <a:lnTo>
                                  <a:pt x="431" y="1601"/>
                                </a:lnTo>
                                <a:lnTo>
                                  <a:pt x="422" y="1625"/>
                                </a:lnTo>
                                <a:lnTo>
                                  <a:pt x="422" y="1619"/>
                                </a:lnTo>
                                <a:lnTo>
                                  <a:pt x="422" y="1603"/>
                                </a:lnTo>
                                <a:lnTo>
                                  <a:pt x="422" y="1579"/>
                                </a:lnTo>
                                <a:lnTo>
                                  <a:pt x="422" y="1545"/>
                                </a:lnTo>
                                <a:lnTo>
                                  <a:pt x="421" y="1504"/>
                                </a:lnTo>
                                <a:lnTo>
                                  <a:pt x="421" y="1457"/>
                                </a:lnTo>
                                <a:lnTo>
                                  <a:pt x="421" y="1404"/>
                                </a:lnTo>
                                <a:lnTo>
                                  <a:pt x="420" y="1347"/>
                                </a:lnTo>
                                <a:lnTo>
                                  <a:pt x="420" y="1286"/>
                                </a:lnTo>
                                <a:lnTo>
                                  <a:pt x="419" y="1221"/>
                                </a:lnTo>
                                <a:lnTo>
                                  <a:pt x="419" y="1156"/>
                                </a:lnTo>
                                <a:lnTo>
                                  <a:pt x="418" y="1090"/>
                                </a:lnTo>
                                <a:lnTo>
                                  <a:pt x="417" y="1023"/>
                                </a:lnTo>
                                <a:lnTo>
                                  <a:pt x="417" y="957"/>
                                </a:lnTo>
                                <a:lnTo>
                                  <a:pt x="415" y="892"/>
                                </a:lnTo>
                                <a:lnTo>
                                  <a:pt x="415" y="832"/>
                                </a:lnTo>
                                <a:lnTo>
                                  <a:pt x="414" y="774"/>
                                </a:lnTo>
                                <a:lnTo>
                                  <a:pt x="414" y="721"/>
                                </a:lnTo>
                                <a:lnTo>
                                  <a:pt x="414" y="674"/>
                                </a:lnTo>
                                <a:lnTo>
                                  <a:pt x="413" y="634"/>
                                </a:lnTo>
                                <a:lnTo>
                                  <a:pt x="413" y="601"/>
                                </a:lnTo>
                                <a:lnTo>
                                  <a:pt x="413" y="575"/>
                                </a:lnTo>
                                <a:lnTo>
                                  <a:pt x="413" y="560"/>
                                </a:lnTo>
                                <a:lnTo>
                                  <a:pt x="412" y="555"/>
                                </a:lnTo>
                                <a:lnTo>
                                  <a:pt x="408" y="545"/>
                                </a:lnTo>
                                <a:lnTo>
                                  <a:pt x="398" y="528"/>
                                </a:lnTo>
                                <a:lnTo>
                                  <a:pt x="393" y="518"/>
                                </a:lnTo>
                                <a:lnTo>
                                  <a:pt x="389" y="527"/>
                                </a:lnTo>
                                <a:lnTo>
                                  <a:pt x="381" y="542"/>
                                </a:lnTo>
                                <a:lnTo>
                                  <a:pt x="377" y="551"/>
                                </a:lnTo>
                                <a:lnTo>
                                  <a:pt x="377" y="571"/>
                                </a:lnTo>
                                <a:lnTo>
                                  <a:pt x="378" y="625"/>
                                </a:lnTo>
                                <a:lnTo>
                                  <a:pt x="378" y="697"/>
                                </a:lnTo>
                                <a:lnTo>
                                  <a:pt x="378" y="776"/>
                                </a:lnTo>
                                <a:lnTo>
                                  <a:pt x="378" y="848"/>
                                </a:lnTo>
                                <a:lnTo>
                                  <a:pt x="378" y="901"/>
                                </a:lnTo>
                                <a:lnTo>
                                  <a:pt x="378" y="922"/>
                                </a:lnTo>
                                <a:lnTo>
                                  <a:pt x="353" y="863"/>
                                </a:lnTo>
                                <a:lnTo>
                                  <a:pt x="333" y="807"/>
                                </a:lnTo>
                                <a:lnTo>
                                  <a:pt x="324" y="778"/>
                                </a:lnTo>
                                <a:lnTo>
                                  <a:pt x="320" y="731"/>
                                </a:lnTo>
                                <a:lnTo>
                                  <a:pt x="318" y="681"/>
                                </a:lnTo>
                                <a:lnTo>
                                  <a:pt x="317" y="630"/>
                                </a:lnTo>
                                <a:lnTo>
                                  <a:pt x="317" y="580"/>
                                </a:lnTo>
                                <a:lnTo>
                                  <a:pt x="318" y="529"/>
                                </a:lnTo>
                                <a:lnTo>
                                  <a:pt x="319" y="479"/>
                                </a:lnTo>
                                <a:lnTo>
                                  <a:pt x="319" y="432"/>
                                </a:lnTo>
                                <a:lnTo>
                                  <a:pt x="319" y="387"/>
                                </a:lnTo>
                                <a:lnTo>
                                  <a:pt x="315" y="359"/>
                                </a:lnTo>
                                <a:lnTo>
                                  <a:pt x="312" y="337"/>
                                </a:lnTo>
                                <a:lnTo>
                                  <a:pt x="302" y="312"/>
                                </a:lnTo>
                                <a:lnTo>
                                  <a:pt x="292" y="368"/>
                                </a:lnTo>
                                <a:lnTo>
                                  <a:pt x="288" y="424"/>
                                </a:lnTo>
                                <a:lnTo>
                                  <a:pt x="287" y="478"/>
                                </a:lnTo>
                                <a:lnTo>
                                  <a:pt x="285" y="526"/>
                                </a:lnTo>
                                <a:lnTo>
                                  <a:pt x="271" y="496"/>
                                </a:lnTo>
                                <a:lnTo>
                                  <a:pt x="246" y="442"/>
                                </a:lnTo>
                                <a:lnTo>
                                  <a:pt x="233" y="413"/>
                                </a:lnTo>
                                <a:lnTo>
                                  <a:pt x="211" y="467"/>
                                </a:lnTo>
                                <a:lnTo>
                                  <a:pt x="193" y="512"/>
                                </a:lnTo>
                                <a:lnTo>
                                  <a:pt x="172" y="556"/>
                                </a:lnTo>
                                <a:lnTo>
                                  <a:pt x="170" y="498"/>
                                </a:lnTo>
                                <a:lnTo>
                                  <a:pt x="167" y="435"/>
                                </a:lnTo>
                                <a:lnTo>
                                  <a:pt x="163" y="373"/>
                                </a:lnTo>
                                <a:lnTo>
                                  <a:pt x="155" y="312"/>
                                </a:lnTo>
                                <a:lnTo>
                                  <a:pt x="146" y="370"/>
                                </a:lnTo>
                                <a:lnTo>
                                  <a:pt x="139" y="451"/>
                                </a:lnTo>
                                <a:lnTo>
                                  <a:pt x="135" y="525"/>
                                </a:lnTo>
                                <a:lnTo>
                                  <a:pt x="133" y="557"/>
                                </a:lnTo>
                                <a:lnTo>
                                  <a:pt x="112" y="507"/>
                                </a:lnTo>
                                <a:lnTo>
                                  <a:pt x="91" y="461"/>
                                </a:lnTo>
                                <a:lnTo>
                                  <a:pt x="71" y="416"/>
                                </a:lnTo>
                                <a:lnTo>
                                  <a:pt x="48" y="457"/>
                                </a:lnTo>
                                <a:lnTo>
                                  <a:pt x="27" y="505"/>
                                </a:lnTo>
                                <a:lnTo>
                                  <a:pt x="11" y="552"/>
                                </a:lnTo>
                                <a:lnTo>
                                  <a:pt x="9" y="504"/>
                                </a:lnTo>
                                <a:lnTo>
                                  <a:pt x="5" y="455"/>
                                </a:lnTo>
                                <a:lnTo>
                                  <a:pt x="0" y="405"/>
                                </a:lnTo>
                                <a:lnTo>
                                  <a:pt x="33" y="378"/>
                                </a:lnTo>
                                <a:lnTo>
                                  <a:pt x="67" y="351"/>
                                </a:lnTo>
                                <a:lnTo>
                                  <a:pt x="102" y="324"/>
                                </a:lnTo>
                                <a:lnTo>
                                  <a:pt x="137" y="298"/>
                                </a:lnTo>
                                <a:lnTo>
                                  <a:pt x="172" y="272"/>
                                </a:lnTo>
                                <a:lnTo>
                                  <a:pt x="209" y="247"/>
                                </a:lnTo>
                                <a:lnTo>
                                  <a:pt x="246" y="222"/>
                                </a:lnTo>
                                <a:lnTo>
                                  <a:pt x="284" y="198"/>
                                </a:lnTo>
                                <a:lnTo>
                                  <a:pt x="321" y="175"/>
                                </a:lnTo>
                                <a:lnTo>
                                  <a:pt x="359" y="152"/>
                                </a:lnTo>
                                <a:lnTo>
                                  <a:pt x="397" y="130"/>
                                </a:lnTo>
                                <a:lnTo>
                                  <a:pt x="436" y="109"/>
                                </a:lnTo>
                                <a:lnTo>
                                  <a:pt x="475" y="88"/>
                                </a:lnTo>
                                <a:lnTo>
                                  <a:pt x="513" y="70"/>
                                </a:lnTo>
                                <a:lnTo>
                                  <a:pt x="553" y="51"/>
                                </a:lnTo>
                                <a:lnTo>
                                  <a:pt x="593" y="33"/>
                                </a:lnTo>
                                <a:lnTo>
                                  <a:pt x="632" y="16"/>
                                </a:lnTo>
                                <a:lnTo>
                                  <a:pt x="671" y="0"/>
                                </a:lnTo>
                                <a:lnTo>
                                  <a:pt x="673" y="22"/>
                                </a:lnTo>
                                <a:lnTo>
                                  <a:pt x="673" y="57"/>
                                </a:lnTo>
                                <a:lnTo>
                                  <a:pt x="671" y="104"/>
                                </a:lnTo>
                                <a:lnTo>
                                  <a:pt x="668" y="158"/>
                                </a:lnTo>
                                <a:lnTo>
                                  <a:pt x="666" y="217"/>
                                </a:lnTo>
                                <a:lnTo>
                                  <a:pt x="663" y="278"/>
                                </a:lnTo>
                                <a:lnTo>
                                  <a:pt x="660" y="339"/>
                                </a:lnTo>
                                <a:lnTo>
                                  <a:pt x="656" y="393"/>
                                </a:lnTo>
                                <a:lnTo>
                                  <a:pt x="654" y="443"/>
                                </a:lnTo>
                                <a:lnTo>
                                  <a:pt x="652" y="481"/>
                                </a:lnTo>
                                <a:lnTo>
                                  <a:pt x="652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1"/>
                        <wps:cNvSpPr>
                          <a:spLocks/>
                        </wps:cNvSpPr>
                        <wps:spPr bwMode="auto">
                          <a:xfrm>
                            <a:off x="962" y="186"/>
                            <a:ext cx="27" cy="417"/>
                          </a:xfrm>
                          <a:custGeom>
                            <a:avLst/>
                            <a:gdLst>
                              <a:gd name="T0" fmla="*/ 35 w 108"/>
                              <a:gd name="T1" fmla="*/ 515 h 1668"/>
                              <a:gd name="T2" fmla="*/ 28 w 108"/>
                              <a:gd name="T3" fmla="*/ 567 h 1668"/>
                              <a:gd name="T4" fmla="*/ 28 w 108"/>
                              <a:gd name="T5" fmla="*/ 571 h 1668"/>
                              <a:gd name="T6" fmla="*/ 29 w 108"/>
                              <a:gd name="T7" fmla="*/ 610 h 1668"/>
                              <a:gd name="T8" fmla="*/ 29 w 108"/>
                              <a:gd name="T9" fmla="*/ 681 h 1668"/>
                              <a:gd name="T10" fmla="*/ 29 w 108"/>
                              <a:gd name="T11" fmla="*/ 777 h 1668"/>
                              <a:gd name="T12" fmla="*/ 30 w 108"/>
                              <a:gd name="T13" fmla="*/ 892 h 1668"/>
                              <a:gd name="T14" fmla="*/ 31 w 108"/>
                              <a:gd name="T15" fmla="*/ 1018 h 1668"/>
                              <a:gd name="T16" fmla="*/ 31 w 108"/>
                              <a:gd name="T17" fmla="*/ 1150 h 1668"/>
                              <a:gd name="T18" fmla="*/ 32 w 108"/>
                              <a:gd name="T19" fmla="*/ 1281 h 1668"/>
                              <a:gd name="T20" fmla="*/ 32 w 108"/>
                              <a:gd name="T21" fmla="*/ 1401 h 1668"/>
                              <a:gd name="T22" fmla="*/ 33 w 108"/>
                              <a:gd name="T23" fmla="*/ 1508 h 1668"/>
                              <a:gd name="T24" fmla="*/ 33 w 108"/>
                              <a:gd name="T25" fmla="*/ 1592 h 1668"/>
                              <a:gd name="T26" fmla="*/ 33 w 108"/>
                              <a:gd name="T27" fmla="*/ 1648 h 1668"/>
                              <a:gd name="T28" fmla="*/ 35 w 108"/>
                              <a:gd name="T29" fmla="*/ 1668 h 1668"/>
                              <a:gd name="T30" fmla="*/ 48 w 108"/>
                              <a:gd name="T31" fmla="*/ 1623 h 1668"/>
                              <a:gd name="T32" fmla="*/ 85 w 108"/>
                              <a:gd name="T33" fmla="*/ 1496 h 1668"/>
                              <a:gd name="T34" fmla="*/ 85 w 108"/>
                              <a:gd name="T35" fmla="*/ 1491 h 1668"/>
                              <a:gd name="T36" fmla="*/ 85 w 108"/>
                              <a:gd name="T37" fmla="*/ 1454 h 1668"/>
                              <a:gd name="T38" fmla="*/ 86 w 108"/>
                              <a:gd name="T39" fmla="*/ 1385 h 1668"/>
                              <a:gd name="T40" fmla="*/ 86 w 108"/>
                              <a:gd name="T41" fmla="*/ 1290 h 1668"/>
                              <a:gd name="T42" fmla="*/ 86 w 108"/>
                              <a:gd name="T43" fmla="*/ 1177 h 1668"/>
                              <a:gd name="T44" fmla="*/ 87 w 108"/>
                              <a:gd name="T45" fmla="*/ 1051 h 1668"/>
                              <a:gd name="T46" fmla="*/ 87 w 108"/>
                              <a:gd name="T47" fmla="*/ 920 h 1668"/>
                              <a:gd name="T48" fmla="*/ 88 w 108"/>
                              <a:gd name="T49" fmla="*/ 788 h 1668"/>
                              <a:gd name="T50" fmla="*/ 88 w 108"/>
                              <a:gd name="T51" fmla="*/ 663 h 1668"/>
                              <a:gd name="T52" fmla="*/ 88 w 108"/>
                              <a:gd name="T53" fmla="*/ 550 h 1668"/>
                              <a:gd name="T54" fmla="*/ 90 w 108"/>
                              <a:gd name="T55" fmla="*/ 456 h 1668"/>
                              <a:gd name="T56" fmla="*/ 90 w 108"/>
                              <a:gd name="T57" fmla="*/ 387 h 1668"/>
                              <a:gd name="T58" fmla="*/ 90 w 108"/>
                              <a:gd name="T59" fmla="*/ 349 h 1668"/>
                              <a:gd name="T60" fmla="*/ 90 w 108"/>
                              <a:gd name="T61" fmla="*/ 344 h 1668"/>
                              <a:gd name="T62" fmla="*/ 96 w 108"/>
                              <a:gd name="T63" fmla="*/ 247 h 1668"/>
                              <a:gd name="T64" fmla="*/ 104 w 108"/>
                              <a:gd name="T65" fmla="*/ 150 h 1668"/>
                              <a:gd name="T66" fmla="*/ 108 w 108"/>
                              <a:gd name="T67" fmla="*/ 51 h 1668"/>
                              <a:gd name="T68" fmla="*/ 81 w 108"/>
                              <a:gd name="T69" fmla="*/ 38 h 1668"/>
                              <a:gd name="T70" fmla="*/ 0 w 108"/>
                              <a:gd name="T71" fmla="*/ 0 h 1668"/>
                              <a:gd name="T72" fmla="*/ 2 w 108"/>
                              <a:gd name="T73" fmla="*/ 14 h 1668"/>
                              <a:gd name="T74" fmla="*/ 7 w 108"/>
                              <a:gd name="T75" fmla="*/ 105 h 1668"/>
                              <a:gd name="T76" fmla="*/ 16 w 108"/>
                              <a:gd name="T77" fmla="*/ 243 h 1668"/>
                              <a:gd name="T78" fmla="*/ 24 w 108"/>
                              <a:gd name="T79" fmla="*/ 382 h 1668"/>
                              <a:gd name="T80" fmla="*/ 29 w 108"/>
                              <a:gd name="T81" fmla="*/ 473 h 1668"/>
                              <a:gd name="T82" fmla="*/ 30 w 108"/>
                              <a:gd name="T83" fmla="*/ 487 h 1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1668">
                                <a:moveTo>
                                  <a:pt x="30" y="487"/>
                                </a:moveTo>
                                <a:lnTo>
                                  <a:pt x="35" y="515"/>
                                </a:lnTo>
                                <a:lnTo>
                                  <a:pt x="44" y="546"/>
                                </a:lnTo>
                                <a:lnTo>
                                  <a:pt x="28" y="567"/>
                                </a:lnTo>
                                <a:lnTo>
                                  <a:pt x="28" y="571"/>
                                </a:lnTo>
                                <a:lnTo>
                                  <a:pt x="29" y="586"/>
                                </a:lnTo>
                                <a:lnTo>
                                  <a:pt x="29" y="610"/>
                                </a:lnTo>
                                <a:lnTo>
                                  <a:pt x="29" y="642"/>
                                </a:lnTo>
                                <a:lnTo>
                                  <a:pt x="29" y="681"/>
                                </a:lnTo>
                                <a:lnTo>
                                  <a:pt x="29" y="727"/>
                                </a:lnTo>
                                <a:lnTo>
                                  <a:pt x="29" y="777"/>
                                </a:lnTo>
                                <a:lnTo>
                                  <a:pt x="30" y="832"/>
                                </a:lnTo>
                                <a:lnTo>
                                  <a:pt x="30" y="892"/>
                                </a:lnTo>
                                <a:lnTo>
                                  <a:pt x="30" y="954"/>
                                </a:lnTo>
                                <a:lnTo>
                                  <a:pt x="31" y="1018"/>
                                </a:lnTo>
                                <a:lnTo>
                                  <a:pt x="31" y="1084"/>
                                </a:lnTo>
                                <a:lnTo>
                                  <a:pt x="31" y="1150"/>
                                </a:lnTo>
                                <a:lnTo>
                                  <a:pt x="31" y="1216"/>
                                </a:lnTo>
                                <a:lnTo>
                                  <a:pt x="32" y="1281"/>
                                </a:lnTo>
                                <a:lnTo>
                                  <a:pt x="32" y="1342"/>
                                </a:lnTo>
                                <a:lnTo>
                                  <a:pt x="32" y="1401"/>
                                </a:lnTo>
                                <a:lnTo>
                                  <a:pt x="33" y="1457"/>
                                </a:lnTo>
                                <a:lnTo>
                                  <a:pt x="33" y="1508"/>
                                </a:lnTo>
                                <a:lnTo>
                                  <a:pt x="33" y="1554"/>
                                </a:lnTo>
                                <a:lnTo>
                                  <a:pt x="33" y="1592"/>
                                </a:lnTo>
                                <a:lnTo>
                                  <a:pt x="33" y="1624"/>
                                </a:lnTo>
                                <a:lnTo>
                                  <a:pt x="33" y="1648"/>
                                </a:lnTo>
                                <a:lnTo>
                                  <a:pt x="33" y="1662"/>
                                </a:lnTo>
                                <a:lnTo>
                                  <a:pt x="35" y="1668"/>
                                </a:lnTo>
                                <a:lnTo>
                                  <a:pt x="48" y="1623"/>
                                </a:lnTo>
                                <a:lnTo>
                                  <a:pt x="72" y="1540"/>
                                </a:lnTo>
                                <a:lnTo>
                                  <a:pt x="85" y="1496"/>
                                </a:lnTo>
                                <a:lnTo>
                                  <a:pt x="85" y="1491"/>
                                </a:lnTo>
                                <a:lnTo>
                                  <a:pt x="85" y="1477"/>
                                </a:lnTo>
                                <a:lnTo>
                                  <a:pt x="85" y="1454"/>
                                </a:lnTo>
                                <a:lnTo>
                                  <a:pt x="85" y="1422"/>
                                </a:lnTo>
                                <a:lnTo>
                                  <a:pt x="86" y="1385"/>
                                </a:lnTo>
                                <a:lnTo>
                                  <a:pt x="86" y="1340"/>
                                </a:lnTo>
                                <a:lnTo>
                                  <a:pt x="86" y="1290"/>
                                </a:lnTo>
                                <a:lnTo>
                                  <a:pt x="86" y="1236"/>
                                </a:lnTo>
                                <a:lnTo>
                                  <a:pt x="86" y="1177"/>
                                </a:lnTo>
                                <a:lnTo>
                                  <a:pt x="86" y="1116"/>
                                </a:lnTo>
                                <a:lnTo>
                                  <a:pt x="87" y="1051"/>
                                </a:lnTo>
                                <a:lnTo>
                                  <a:pt x="87" y="987"/>
                                </a:lnTo>
                                <a:lnTo>
                                  <a:pt x="87" y="920"/>
                                </a:lnTo>
                                <a:lnTo>
                                  <a:pt x="87" y="854"/>
                                </a:lnTo>
                                <a:lnTo>
                                  <a:pt x="88" y="788"/>
                                </a:lnTo>
                                <a:lnTo>
                                  <a:pt x="88" y="725"/>
                                </a:lnTo>
                                <a:lnTo>
                                  <a:pt x="88" y="663"/>
                                </a:lnTo>
                                <a:lnTo>
                                  <a:pt x="88" y="604"/>
                                </a:lnTo>
                                <a:lnTo>
                                  <a:pt x="88" y="550"/>
                                </a:lnTo>
                                <a:lnTo>
                                  <a:pt x="90" y="500"/>
                                </a:lnTo>
                                <a:lnTo>
                                  <a:pt x="90" y="456"/>
                                </a:lnTo>
                                <a:lnTo>
                                  <a:pt x="90" y="417"/>
                                </a:lnTo>
                                <a:lnTo>
                                  <a:pt x="90" y="387"/>
                                </a:lnTo>
                                <a:lnTo>
                                  <a:pt x="90" y="364"/>
                                </a:lnTo>
                                <a:lnTo>
                                  <a:pt x="90" y="349"/>
                                </a:lnTo>
                                <a:lnTo>
                                  <a:pt x="90" y="344"/>
                                </a:lnTo>
                                <a:lnTo>
                                  <a:pt x="93" y="296"/>
                                </a:lnTo>
                                <a:lnTo>
                                  <a:pt x="96" y="247"/>
                                </a:lnTo>
                                <a:lnTo>
                                  <a:pt x="101" y="198"/>
                                </a:lnTo>
                                <a:lnTo>
                                  <a:pt x="104" y="150"/>
                                </a:lnTo>
                                <a:lnTo>
                                  <a:pt x="106" y="101"/>
                                </a:lnTo>
                                <a:lnTo>
                                  <a:pt x="108" y="51"/>
                                </a:lnTo>
                                <a:lnTo>
                                  <a:pt x="81" y="38"/>
                                </a:lnTo>
                                <a:lnTo>
                                  <a:pt x="29" y="13"/>
                                </a:lnTo>
                                <a:lnTo>
                                  <a:pt x="0" y="0"/>
                                </a:lnTo>
                                <a:lnTo>
                                  <a:pt x="2" y="14"/>
                                </a:lnTo>
                                <a:lnTo>
                                  <a:pt x="4" y="51"/>
                                </a:lnTo>
                                <a:lnTo>
                                  <a:pt x="7" y="105"/>
                                </a:lnTo>
                                <a:lnTo>
                                  <a:pt x="11" y="172"/>
                                </a:lnTo>
                                <a:lnTo>
                                  <a:pt x="16" y="243"/>
                                </a:lnTo>
                                <a:lnTo>
                                  <a:pt x="20" y="315"/>
                                </a:lnTo>
                                <a:lnTo>
                                  <a:pt x="24" y="382"/>
                                </a:lnTo>
                                <a:lnTo>
                                  <a:pt x="27" y="436"/>
                                </a:lnTo>
                                <a:lnTo>
                                  <a:pt x="29" y="473"/>
                                </a:lnTo>
                                <a:lnTo>
                                  <a:pt x="30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2"/>
                        <wps:cNvSpPr>
                          <a:spLocks/>
                        </wps:cNvSpPr>
                        <wps:spPr bwMode="auto">
                          <a:xfrm>
                            <a:off x="993" y="201"/>
                            <a:ext cx="131" cy="409"/>
                          </a:xfrm>
                          <a:custGeom>
                            <a:avLst/>
                            <a:gdLst>
                              <a:gd name="T0" fmla="*/ 518 w 524"/>
                              <a:gd name="T1" fmla="*/ 401 h 1637"/>
                              <a:gd name="T2" fmla="*/ 518 w 524"/>
                              <a:gd name="T3" fmla="*/ 479 h 1637"/>
                              <a:gd name="T4" fmla="*/ 460 w 524"/>
                              <a:gd name="T5" fmla="*/ 345 h 1637"/>
                              <a:gd name="T6" fmla="*/ 416 w 524"/>
                              <a:gd name="T7" fmla="*/ 473 h 1637"/>
                              <a:gd name="T8" fmla="*/ 404 w 524"/>
                              <a:gd name="T9" fmla="*/ 487 h 1637"/>
                              <a:gd name="T10" fmla="*/ 398 w 524"/>
                              <a:gd name="T11" fmla="*/ 332 h 1637"/>
                              <a:gd name="T12" fmla="*/ 385 w 524"/>
                              <a:gd name="T13" fmla="*/ 231 h 1637"/>
                              <a:gd name="T14" fmla="*/ 371 w 524"/>
                              <a:gd name="T15" fmla="*/ 282 h 1637"/>
                              <a:gd name="T16" fmla="*/ 363 w 524"/>
                              <a:gd name="T17" fmla="*/ 494 h 1637"/>
                              <a:gd name="T18" fmla="*/ 305 w 524"/>
                              <a:gd name="T19" fmla="*/ 340 h 1637"/>
                              <a:gd name="T20" fmla="*/ 297 w 524"/>
                              <a:gd name="T21" fmla="*/ 340 h 1637"/>
                              <a:gd name="T22" fmla="*/ 254 w 524"/>
                              <a:gd name="T23" fmla="*/ 453 h 1637"/>
                              <a:gd name="T24" fmla="*/ 244 w 524"/>
                              <a:gd name="T25" fmla="*/ 289 h 1637"/>
                              <a:gd name="T26" fmla="*/ 225 w 524"/>
                              <a:gd name="T27" fmla="*/ 243 h 1637"/>
                              <a:gd name="T28" fmla="*/ 211 w 524"/>
                              <a:gd name="T29" fmla="*/ 345 h 1637"/>
                              <a:gd name="T30" fmla="*/ 208 w 524"/>
                              <a:gd name="T31" fmla="*/ 537 h 1637"/>
                              <a:gd name="T32" fmla="*/ 209 w 524"/>
                              <a:gd name="T33" fmla="*/ 736 h 1637"/>
                              <a:gd name="T34" fmla="*/ 170 w 524"/>
                              <a:gd name="T35" fmla="*/ 870 h 1637"/>
                              <a:gd name="T36" fmla="*/ 167 w 524"/>
                              <a:gd name="T37" fmla="*/ 724 h 1637"/>
                              <a:gd name="T38" fmla="*/ 166 w 524"/>
                              <a:gd name="T39" fmla="*/ 516 h 1637"/>
                              <a:gd name="T40" fmla="*/ 146 w 524"/>
                              <a:gd name="T41" fmla="*/ 477 h 1637"/>
                              <a:gd name="T42" fmla="*/ 124 w 524"/>
                              <a:gd name="T43" fmla="*/ 522 h 1637"/>
                              <a:gd name="T44" fmla="*/ 125 w 524"/>
                              <a:gd name="T45" fmla="*/ 566 h 1637"/>
                              <a:gd name="T46" fmla="*/ 125 w 524"/>
                              <a:gd name="T47" fmla="*/ 735 h 1637"/>
                              <a:gd name="T48" fmla="*/ 125 w 524"/>
                              <a:gd name="T49" fmla="*/ 979 h 1637"/>
                              <a:gd name="T50" fmla="*/ 126 w 524"/>
                              <a:gd name="T51" fmla="*/ 1245 h 1637"/>
                              <a:gd name="T52" fmla="*/ 126 w 524"/>
                              <a:gd name="T53" fmla="*/ 1475 h 1637"/>
                              <a:gd name="T54" fmla="*/ 127 w 524"/>
                              <a:gd name="T55" fmla="*/ 1616 h 1637"/>
                              <a:gd name="T56" fmla="*/ 117 w 524"/>
                              <a:gd name="T57" fmla="*/ 1617 h 1637"/>
                              <a:gd name="T58" fmla="*/ 90 w 524"/>
                              <a:gd name="T59" fmla="*/ 1557 h 1637"/>
                              <a:gd name="T60" fmla="*/ 90 w 524"/>
                              <a:gd name="T61" fmla="*/ 1462 h 1637"/>
                              <a:gd name="T62" fmla="*/ 90 w 524"/>
                              <a:gd name="T63" fmla="*/ 1272 h 1637"/>
                              <a:gd name="T64" fmla="*/ 90 w 524"/>
                              <a:gd name="T65" fmla="*/ 1027 h 1637"/>
                              <a:gd name="T66" fmla="*/ 90 w 524"/>
                              <a:gd name="T67" fmla="*/ 769 h 1637"/>
                              <a:gd name="T68" fmla="*/ 90 w 524"/>
                              <a:gd name="T69" fmla="*/ 535 h 1637"/>
                              <a:gd name="T70" fmla="*/ 90 w 524"/>
                              <a:gd name="T71" fmla="*/ 365 h 1637"/>
                              <a:gd name="T72" fmla="*/ 90 w 524"/>
                              <a:gd name="T73" fmla="*/ 299 h 1637"/>
                              <a:gd name="T74" fmla="*/ 70 w 524"/>
                              <a:gd name="T75" fmla="*/ 139 h 1637"/>
                              <a:gd name="T76" fmla="*/ 46 w 524"/>
                              <a:gd name="T77" fmla="*/ 317 h 1637"/>
                              <a:gd name="T78" fmla="*/ 46 w 524"/>
                              <a:gd name="T79" fmla="*/ 361 h 1637"/>
                              <a:gd name="T80" fmla="*/ 46 w 524"/>
                              <a:gd name="T81" fmla="*/ 530 h 1637"/>
                              <a:gd name="T82" fmla="*/ 45 w 524"/>
                              <a:gd name="T83" fmla="*/ 772 h 1637"/>
                              <a:gd name="T84" fmla="*/ 44 w 524"/>
                              <a:gd name="T85" fmla="*/ 1035 h 1637"/>
                              <a:gd name="T86" fmla="*/ 43 w 524"/>
                              <a:gd name="T87" fmla="*/ 1265 h 1637"/>
                              <a:gd name="T88" fmla="*/ 42 w 524"/>
                              <a:gd name="T89" fmla="*/ 1406 h 1637"/>
                              <a:gd name="T90" fmla="*/ 35 w 524"/>
                              <a:gd name="T91" fmla="*/ 1412 h 1637"/>
                              <a:gd name="T92" fmla="*/ 16 w 524"/>
                              <a:gd name="T93" fmla="*/ 1366 h 1637"/>
                              <a:gd name="T94" fmla="*/ 16 w 524"/>
                              <a:gd name="T95" fmla="*/ 1253 h 1637"/>
                              <a:gd name="T96" fmla="*/ 15 w 524"/>
                              <a:gd name="T97" fmla="*/ 1036 h 1637"/>
                              <a:gd name="T98" fmla="*/ 15 w 524"/>
                              <a:gd name="T99" fmla="*/ 775 h 1637"/>
                              <a:gd name="T100" fmla="*/ 14 w 524"/>
                              <a:gd name="T101" fmla="*/ 530 h 1637"/>
                              <a:gd name="T102" fmla="*/ 14 w 524"/>
                              <a:gd name="T103" fmla="*/ 356 h 1637"/>
                              <a:gd name="T104" fmla="*/ 13 w 524"/>
                              <a:gd name="T105" fmla="*/ 311 h 1637"/>
                              <a:gd name="T106" fmla="*/ 6 w 524"/>
                              <a:gd name="T107" fmla="*/ 108 h 1637"/>
                              <a:gd name="T108" fmla="*/ 43 w 524"/>
                              <a:gd name="T109" fmla="*/ 21 h 1637"/>
                              <a:gd name="T110" fmla="*/ 209 w 524"/>
                              <a:gd name="T111" fmla="*/ 107 h 1637"/>
                              <a:gd name="T112" fmla="*/ 366 w 524"/>
                              <a:gd name="T113" fmla="*/ 207 h 1637"/>
                              <a:gd name="T114" fmla="*/ 518 w 524"/>
                              <a:gd name="T115" fmla="*/ 326 h 1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24" h="1637">
                                <a:moveTo>
                                  <a:pt x="518" y="326"/>
                                </a:moveTo>
                                <a:lnTo>
                                  <a:pt x="524" y="349"/>
                                </a:lnTo>
                                <a:lnTo>
                                  <a:pt x="521" y="376"/>
                                </a:lnTo>
                                <a:lnTo>
                                  <a:pt x="518" y="401"/>
                                </a:lnTo>
                                <a:lnTo>
                                  <a:pt x="521" y="428"/>
                                </a:lnTo>
                                <a:lnTo>
                                  <a:pt x="521" y="453"/>
                                </a:lnTo>
                                <a:lnTo>
                                  <a:pt x="518" y="479"/>
                                </a:lnTo>
                                <a:lnTo>
                                  <a:pt x="502" y="433"/>
                                </a:lnTo>
                                <a:lnTo>
                                  <a:pt x="485" y="388"/>
                                </a:lnTo>
                                <a:lnTo>
                                  <a:pt x="460" y="345"/>
                                </a:lnTo>
                                <a:lnTo>
                                  <a:pt x="441" y="385"/>
                                </a:lnTo>
                                <a:lnTo>
                                  <a:pt x="426" y="428"/>
                                </a:lnTo>
                                <a:lnTo>
                                  <a:pt x="416" y="473"/>
                                </a:lnTo>
                                <a:lnTo>
                                  <a:pt x="412" y="475"/>
                                </a:lnTo>
                                <a:lnTo>
                                  <a:pt x="408" y="481"/>
                                </a:lnTo>
                                <a:lnTo>
                                  <a:pt x="404" y="487"/>
                                </a:lnTo>
                                <a:lnTo>
                                  <a:pt x="404" y="435"/>
                                </a:lnTo>
                                <a:lnTo>
                                  <a:pt x="402" y="384"/>
                                </a:lnTo>
                                <a:lnTo>
                                  <a:pt x="398" y="332"/>
                                </a:lnTo>
                                <a:lnTo>
                                  <a:pt x="392" y="281"/>
                                </a:lnTo>
                                <a:lnTo>
                                  <a:pt x="387" y="231"/>
                                </a:lnTo>
                                <a:lnTo>
                                  <a:pt x="385" y="231"/>
                                </a:lnTo>
                                <a:lnTo>
                                  <a:pt x="381" y="231"/>
                                </a:lnTo>
                                <a:lnTo>
                                  <a:pt x="380" y="231"/>
                                </a:lnTo>
                                <a:lnTo>
                                  <a:pt x="371" y="282"/>
                                </a:lnTo>
                                <a:lnTo>
                                  <a:pt x="367" y="338"/>
                                </a:lnTo>
                                <a:lnTo>
                                  <a:pt x="365" y="394"/>
                                </a:lnTo>
                                <a:lnTo>
                                  <a:pt x="364" y="447"/>
                                </a:lnTo>
                                <a:lnTo>
                                  <a:pt x="363" y="494"/>
                                </a:lnTo>
                                <a:lnTo>
                                  <a:pt x="345" y="444"/>
                                </a:lnTo>
                                <a:lnTo>
                                  <a:pt x="327" y="394"/>
                                </a:lnTo>
                                <a:lnTo>
                                  <a:pt x="305" y="340"/>
                                </a:lnTo>
                                <a:lnTo>
                                  <a:pt x="303" y="340"/>
                                </a:lnTo>
                                <a:lnTo>
                                  <a:pt x="299" y="340"/>
                                </a:lnTo>
                                <a:lnTo>
                                  <a:pt x="297" y="340"/>
                                </a:lnTo>
                                <a:lnTo>
                                  <a:pt x="286" y="369"/>
                                </a:lnTo>
                                <a:lnTo>
                                  <a:pt x="265" y="423"/>
                                </a:lnTo>
                                <a:lnTo>
                                  <a:pt x="254" y="453"/>
                                </a:lnTo>
                                <a:lnTo>
                                  <a:pt x="253" y="400"/>
                                </a:lnTo>
                                <a:lnTo>
                                  <a:pt x="249" y="344"/>
                                </a:lnTo>
                                <a:lnTo>
                                  <a:pt x="244" y="289"/>
                                </a:lnTo>
                                <a:lnTo>
                                  <a:pt x="233" y="238"/>
                                </a:lnTo>
                                <a:lnTo>
                                  <a:pt x="230" y="240"/>
                                </a:lnTo>
                                <a:lnTo>
                                  <a:pt x="225" y="243"/>
                                </a:lnTo>
                                <a:lnTo>
                                  <a:pt x="223" y="246"/>
                                </a:lnTo>
                                <a:lnTo>
                                  <a:pt x="215" y="296"/>
                                </a:lnTo>
                                <a:lnTo>
                                  <a:pt x="211" y="345"/>
                                </a:lnTo>
                                <a:lnTo>
                                  <a:pt x="209" y="394"/>
                                </a:lnTo>
                                <a:lnTo>
                                  <a:pt x="208" y="441"/>
                                </a:lnTo>
                                <a:lnTo>
                                  <a:pt x="206" y="489"/>
                                </a:lnTo>
                                <a:lnTo>
                                  <a:pt x="208" y="537"/>
                                </a:lnTo>
                                <a:lnTo>
                                  <a:pt x="209" y="585"/>
                                </a:lnTo>
                                <a:lnTo>
                                  <a:pt x="209" y="634"/>
                                </a:lnTo>
                                <a:lnTo>
                                  <a:pt x="210" y="684"/>
                                </a:lnTo>
                                <a:lnTo>
                                  <a:pt x="209" y="736"/>
                                </a:lnTo>
                                <a:lnTo>
                                  <a:pt x="199" y="771"/>
                                </a:lnTo>
                                <a:lnTo>
                                  <a:pt x="180" y="834"/>
                                </a:lnTo>
                                <a:lnTo>
                                  <a:pt x="170" y="870"/>
                                </a:lnTo>
                                <a:lnTo>
                                  <a:pt x="169" y="821"/>
                                </a:lnTo>
                                <a:lnTo>
                                  <a:pt x="168" y="773"/>
                                </a:lnTo>
                                <a:lnTo>
                                  <a:pt x="167" y="724"/>
                                </a:lnTo>
                                <a:lnTo>
                                  <a:pt x="167" y="674"/>
                                </a:lnTo>
                                <a:lnTo>
                                  <a:pt x="167" y="624"/>
                                </a:lnTo>
                                <a:lnTo>
                                  <a:pt x="167" y="571"/>
                                </a:lnTo>
                                <a:lnTo>
                                  <a:pt x="166" y="516"/>
                                </a:lnTo>
                                <a:lnTo>
                                  <a:pt x="161" y="503"/>
                                </a:lnTo>
                                <a:lnTo>
                                  <a:pt x="155" y="489"/>
                                </a:lnTo>
                                <a:lnTo>
                                  <a:pt x="146" y="477"/>
                                </a:lnTo>
                                <a:lnTo>
                                  <a:pt x="137" y="486"/>
                                </a:lnTo>
                                <a:lnTo>
                                  <a:pt x="132" y="503"/>
                                </a:lnTo>
                                <a:lnTo>
                                  <a:pt x="124" y="522"/>
                                </a:lnTo>
                                <a:lnTo>
                                  <a:pt x="125" y="526"/>
                                </a:lnTo>
                                <a:lnTo>
                                  <a:pt x="125" y="542"/>
                                </a:lnTo>
                                <a:lnTo>
                                  <a:pt x="125" y="566"/>
                                </a:lnTo>
                                <a:lnTo>
                                  <a:pt x="125" y="598"/>
                                </a:lnTo>
                                <a:lnTo>
                                  <a:pt x="125" y="637"/>
                                </a:lnTo>
                                <a:lnTo>
                                  <a:pt x="125" y="683"/>
                                </a:lnTo>
                                <a:lnTo>
                                  <a:pt x="125" y="735"/>
                                </a:lnTo>
                                <a:lnTo>
                                  <a:pt x="125" y="791"/>
                                </a:lnTo>
                                <a:lnTo>
                                  <a:pt x="125" y="851"/>
                                </a:lnTo>
                                <a:lnTo>
                                  <a:pt x="125" y="914"/>
                                </a:lnTo>
                                <a:lnTo>
                                  <a:pt x="125" y="979"/>
                                </a:lnTo>
                                <a:lnTo>
                                  <a:pt x="126" y="1046"/>
                                </a:lnTo>
                                <a:lnTo>
                                  <a:pt x="126" y="1113"/>
                                </a:lnTo>
                                <a:lnTo>
                                  <a:pt x="126" y="1179"/>
                                </a:lnTo>
                                <a:lnTo>
                                  <a:pt x="126" y="1245"/>
                                </a:lnTo>
                                <a:lnTo>
                                  <a:pt x="126" y="1307"/>
                                </a:lnTo>
                                <a:lnTo>
                                  <a:pt x="126" y="1367"/>
                                </a:lnTo>
                                <a:lnTo>
                                  <a:pt x="126" y="1423"/>
                                </a:lnTo>
                                <a:lnTo>
                                  <a:pt x="126" y="1475"/>
                                </a:lnTo>
                                <a:lnTo>
                                  <a:pt x="127" y="1521"/>
                                </a:lnTo>
                                <a:lnTo>
                                  <a:pt x="127" y="1560"/>
                                </a:lnTo>
                                <a:lnTo>
                                  <a:pt x="127" y="1592"/>
                                </a:lnTo>
                                <a:lnTo>
                                  <a:pt x="127" y="1616"/>
                                </a:lnTo>
                                <a:lnTo>
                                  <a:pt x="127" y="1632"/>
                                </a:lnTo>
                                <a:lnTo>
                                  <a:pt x="127" y="1637"/>
                                </a:lnTo>
                                <a:lnTo>
                                  <a:pt x="117" y="1617"/>
                                </a:lnTo>
                                <a:lnTo>
                                  <a:pt x="100" y="1580"/>
                                </a:lnTo>
                                <a:lnTo>
                                  <a:pt x="90" y="1562"/>
                                </a:lnTo>
                                <a:lnTo>
                                  <a:pt x="90" y="1557"/>
                                </a:lnTo>
                                <a:lnTo>
                                  <a:pt x="90" y="1544"/>
                                </a:lnTo>
                                <a:lnTo>
                                  <a:pt x="90" y="1523"/>
                                </a:lnTo>
                                <a:lnTo>
                                  <a:pt x="90" y="1496"/>
                                </a:lnTo>
                                <a:lnTo>
                                  <a:pt x="90" y="1462"/>
                                </a:lnTo>
                                <a:lnTo>
                                  <a:pt x="90" y="1421"/>
                                </a:lnTo>
                                <a:lnTo>
                                  <a:pt x="90" y="1376"/>
                                </a:lnTo>
                                <a:lnTo>
                                  <a:pt x="90" y="1326"/>
                                </a:lnTo>
                                <a:lnTo>
                                  <a:pt x="90" y="1272"/>
                                </a:lnTo>
                                <a:lnTo>
                                  <a:pt x="90" y="1215"/>
                                </a:lnTo>
                                <a:lnTo>
                                  <a:pt x="90" y="1155"/>
                                </a:lnTo>
                                <a:lnTo>
                                  <a:pt x="90" y="1092"/>
                                </a:lnTo>
                                <a:lnTo>
                                  <a:pt x="90" y="1027"/>
                                </a:lnTo>
                                <a:lnTo>
                                  <a:pt x="90" y="963"/>
                                </a:lnTo>
                                <a:lnTo>
                                  <a:pt x="90" y="898"/>
                                </a:lnTo>
                                <a:lnTo>
                                  <a:pt x="90" y="833"/>
                                </a:lnTo>
                                <a:lnTo>
                                  <a:pt x="90" y="769"/>
                                </a:lnTo>
                                <a:lnTo>
                                  <a:pt x="90" y="706"/>
                                </a:lnTo>
                                <a:lnTo>
                                  <a:pt x="90" y="646"/>
                                </a:lnTo>
                                <a:lnTo>
                                  <a:pt x="90" y="589"/>
                                </a:lnTo>
                                <a:lnTo>
                                  <a:pt x="90" y="535"/>
                                </a:lnTo>
                                <a:lnTo>
                                  <a:pt x="90" y="485"/>
                                </a:lnTo>
                                <a:lnTo>
                                  <a:pt x="90" y="440"/>
                                </a:lnTo>
                                <a:lnTo>
                                  <a:pt x="90" y="399"/>
                                </a:lnTo>
                                <a:lnTo>
                                  <a:pt x="90" y="365"/>
                                </a:lnTo>
                                <a:lnTo>
                                  <a:pt x="90" y="338"/>
                                </a:lnTo>
                                <a:lnTo>
                                  <a:pt x="90" y="317"/>
                                </a:lnTo>
                                <a:lnTo>
                                  <a:pt x="90" y="304"/>
                                </a:lnTo>
                                <a:lnTo>
                                  <a:pt x="90" y="299"/>
                                </a:lnTo>
                                <a:lnTo>
                                  <a:pt x="85" y="248"/>
                                </a:lnTo>
                                <a:lnTo>
                                  <a:pt x="80" y="201"/>
                                </a:lnTo>
                                <a:lnTo>
                                  <a:pt x="70" y="139"/>
                                </a:lnTo>
                                <a:lnTo>
                                  <a:pt x="65" y="185"/>
                                </a:lnTo>
                                <a:lnTo>
                                  <a:pt x="53" y="271"/>
                                </a:lnTo>
                                <a:lnTo>
                                  <a:pt x="46" y="317"/>
                                </a:lnTo>
                                <a:lnTo>
                                  <a:pt x="46" y="322"/>
                                </a:lnTo>
                                <a:lnTo>
                                  <a:pt x="46" y="338"/>
                                </a:lnTo>
                                <a:lnTo>
                                  <a:pt x="46" y="361"/>
                                </a:lnTo>
                                <a:lnTo>
                                  <a:pt x="46" y="394"/>
                                </a:lnTo>
                                <a:lnTo>
                                  <a:pt x="46" y="432"/>
                                </a:lnTo>
                                <a:lnTo>
                                  <a:pt x="46" y="478"/>
                                </a:lnTo>
                                <a:lnTo>
                                  <a:pt x="46" y="530"/>
                                </a:lnTo>
                                <a:lnTo>
                                  <a:pt x="45" y="585"/>
                                </a:lnTo>
                                <a:lnTo>
                                  <a:pt x="45" y="645"/>
                                </a:lnTo>
                                <a:lnTo>
                                  <a:pt x="45" y="707"/>
                                </a:lnTo>
                                <a:lnTo>
                                  <a:pt x="45" y="772"/>
                                </a:lnTo>
                                <a:lnTo>
                                  <a:pt x="44" y="839"/>
                                </a:lnTo>
                                <a:lnTo>
                                  <a:pt x="44" y="905"/>
                                </a:lnTo>
                                <a:lnTo>
                                  <a:pt x="44" y="970"/>
                                </a:lnTo>
                                <a:lnTo>
                                  <a:pt x="44" y="1035"/>
                                </a:lnTo>
                                <a:lnTo>
                                  <a:pt x="43" y="1099"/>
                                </a:lnTo>
                                <a:lnTo>
                                  <a:pt x="43" y="1158"/>
                                </a:lnTo>
                                <a:lnTo>
                                  <a:pt x="43" y="1214"/>
                                </a:lnTo>
                                <a:lnTo>
                                  <a:pt x="43" y="1265"/>
                                </a:lnTo>
                                <a:lnTo>
                                  <a:pt x="43" y="1310"/>
                                </a:lnTo>
                                <a:lnTo>
                                  <a:pt x="42" y="1350"/>
                                </a:lnTo>
                                <a:lnTo>
                                  <a:pt x="42" y="1382"/>
                                </a:lnTo>
                                <a:lnTo>
                                  <a:pt x="42" y="1406"/>
                                </a:lnTo>
                                <a:lnTo>
                                  <a:pt x="42" y="1421"/>
                                </a:lnTo>
                                <a:lnTo>
                                  <a:pt x="42" y="1426"/>
                                </a:lnTo>
                                <a:lnTo>
                                  <a:pt x="35" y="1412"/>
                                </a:lnTo>
                                <a:lnTo>
                                  <a:pt x="23" y="1386"/>
                                </a:lnTo>
                                <a:lnTo>
                                  <a:pt x="16" y="1372"/>
                                </a:lnTo>
                                <a:lnTo>
                                  <a:pt x="16" y="1366"/>
                                </a:lnTo>
                                <a:lnTo>
                                  <a:pt x="16" y="1351"/>
                                </a:lnTo>
                                <a:lnTo>
                                  <a:pt x="16" y="1327"/>
                                </a:lnTo>
                                <a:lnTo>
                                  <a:pt x="16" y="1294"/>
                                </a:lnTo>
                                <a:lnTo>
                                  <a:pt x="16" y="1253"/>
                                </a:lnTo>
                                <a:lnTo>
                                  <a:pt x="15" y="1206"/>
                                </a:lnTo>
                                <a:lnTo>
                                  <a:pt x="15" y="1154"/>
                                </a:lnTo>
                                <a:lnTo>
                                  <a:pt x="15" y="1097"/>
                                </a:lnTo>
                                <a:lnTo>
                                  <a:pt x="15" y="1036"/>
                                </a:lnTo>
                                <a:lnTo>
                                  <a:pt x="15" y="973"/>
                                </a:lnTo>
                                <a:lnTo>
                                  <a:pt x="15" y="908"/>
                                </a:lnTo>
                                <a:lnTo>
                                  <a:pt x="15" y="842"/>
                                </a:lnTo>
                                <a:lnTo>
                                  <a:pt x="15" y="775"/>
                                </a:lnTo>
                                <a:lnTo>
                                  <a:pt x="14" y="711"/>
                                </a:lnTo>
                                <a:lnTo>
                                  <a:pt x="14" y="647"/>
                                </a:lnTo>
                                <a:lnTo>
                                  <a:pt x="14" y="587"/>
                                </a:lnTo>
                                <a:lnTo>
                                  <a:pt x="14" y="530"/>
                                </a:lnTo>
                                <a:lnTo>
                                  <a:pt x="14" y="477"/>
                                </a:lnTo>
                                <a:lnTo>
                                  <a:pt x="14" y="430"/>
                                </a:lnTo>
                                <a:lnTo>
                                  <a:pt x="14" y="390"/>
                                </a:lnTo>
                                <a:lnTo>
                                  <a:pt x="14" y="356"/>
                                </a:lnTo>
                                <a:lnTo>
                                  <a:pt x="14" y="332"/>
                                </a:lnTo>
                                <a:lnTo>
                                  <a:pt x="13" y="317"/>
                                </a:lnTo>
                                <a:lnTo>
                                  <a:pt x="13" y="311"/>
                                </a:lnTo>
                                <a:lnTo>
                                  <a:pt x="12" y="260"/>
                                </a:lnTo>
                                <a:lnTo>
                                  <a:pt x="11" y="209"/>
                                </a:lnTo>
                                <a:lnTo>
                                  <a:pt x="9" y="159"/>
                                </a:lnTo>
                                <a:lnTo>
                                  <a:pt x="6" y="108"/>
                                </a:lnTo>
                                <a:lnTo>
                                  <a:pt x="3" y="56"/>
                                </a:lnTo>
                                <a:lnTo>
                                  <a:pt x="0" y="0"/>
                                </a:lnTo>
                                <a:lnTo>
                                  <a:pt x="43" y="21"/>
                                </a:lnTo>
                                <a:lnTo>
                                  <a:pt x="85" y="40"/>
                                </a:lnTo>
                                <a:lnTo>
                                  <a:pt x="126" y="62"/>
                                </a:lnTo>
                                <a:lnTo>
                                  <a:pt x="168" y="84"/>
                                </a:lnTo>
                                <a:lnTo>
                                  <a:pt x="209" y="107"/>
                                </a:lnTo>
                                <a:lnTo>
                                  <a:pt x="248" y="130"/>
                                </a:lnTo>
                                <a:lnTo>
                                  <a:pt x="288" y="156"/>
                                </a:lnTo>
                                <a:lnTo>
                                  <a:pt x="327" y="181"/>
                                </a:lnTo>
                                <a:lnTo>
                                  <a:pt x="366" y="207"/>
                                </a:lnTo>
                                <a:lnTo>
                                  <a:pt x="404" y="236"/>
                                </a:lnTo>
                                <a:lnTo>
                                  <a:pt x="442" y="264"/>
                                </a:lnTo>
                                <a:lnTo>
                                  <a:pt x="480" y="295"/>
                                </a:lnTo>
                                <a:lnTo>
                                  <a:pt x="518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3"/>
                        <wps:cNvSpPr>
                          <a:spLocks/>
                        </wps:cNvSpPr>
                        <wps:spPr bwMode="auto">
                          <a:xfrm>
                            <a:off x="1130" y="289"/>
                            <a:ext cx="54" cy="323"/>
                          </a:xfrm>
                          <a:custGeom>
                            <a:avLst/>
                            <a:gdLst>
                              <a:gd name="T0" fmla="*/ 188 w 214"/>
                              <a:gd name="T1" fmla="*/ 1037 h 1294"/>
                              <a:gd name="T2" fmla="*/ 157 w 214"/>
                              <a:gd name="T3" fmla="*/ 1066 h 1294"/>
                              <a:gd name="T4" fmla="*/ 158 w 214"/>
                              <a:gd name="T5" fmla="*/ 1082 h 1294"/>
                              <a:gd name="T6" fmla="*/ 172 w 214"/>
                              <a:gd name="T7" fmla="*/ 1103 h 1294"/>
                              <a:gd name="T8" fmla="*/ 153 w 214"/>
                              <a:gd name="T9" fmla="*/ 1152 h 1294"/>
                              <a:gd name="T10" fmla="*/ 102 w 214"/>
                              <a:gd name="T11" fmla="*/ 1294 h 1294"/>
                              <a:gd name="T12" fmla="*/ 102 w 214"/>
                              <a:gd name="T13" fmla="*/ 1288 h 1294"/>
                              <a:gd name="T14" fmla="*/ 102 w 214"/>
                              <a:gd name="T15" fmla="*/ 1252 h 1294"/>
                              <a:gd name="T16" fmla="*/ 102 w 214"/>
                              <a:gd name="T17" fmla="*/ 1184 h 1294"/>
                              <a:gd name="T18" fmla="*/ 102 w 214"/>
                              <a:gd name="T19" fmla="*/ 1091 h 1294"/>
                              <a:gd name="T20" fmla="*/ 102 w 214"/>
                              <a:gd name="T21" fmla="*/ 980 h 1294"/>
                              <a:gd name="T22" fmla="*/ 102 w 214"/>
                              <a:gd name="T23" fmla="*/ 856 h 1294"/>
                              <a:gd name="T24" fmla="*/ 102 w 214"/>
                              <a:gd name="T25" fmla="*/ 726 h 1294"/>
                              <a:gd name="T26" fmla="*/ 102 w 214"/>
                              <a:gd name="T27" fmla="*/ 596 h 1294"/>
                              <a:gd name="T28" fmla="*/ 102 w 214"/>
                              <a:gd name="T29" fmla="*/ 472 h 1294"/>
                              <a:gd name="T30" fmla="*/ 102 w 214"/>
                              <a:gd name="T31" fmla="*/ 361 h 1294"/>
                              <a:gd name="T32" fmla="*/ 102 w 214"/>
                              <a:gd name="T33" fmla="*/ 267 h 1294"/>
                              <a:gd name="T34" fmla="*/ 102 w 214"/>
                              <a:gd name="T35" fmla="*/ 200 h 1294"/>
                              <a:gd name="T36" fmla="*/ 102 w 214"/>
                              <a:gd name="T37" fmla="*/ 163 h 1294"/>
                              <a:gd name="T38" fmla="*/ 102 w 214"/>
                              <a:gd name="T39" fmla="*/ 158 h 1294"/>
                              <a:gd name="T40" fmla="*/ 88 w 214"/>
                              <a:gd name="T41" fmla="*/ 135 h 1294"/>
                              <a:gd name="T42" fmla="*/ 83 w 214"/>
                              <a:gd name="T43" fmla="*/ 127 h 1294"/>
                              <a:gd name="T44" fmla="*/ 67 w 214"/>
                              <a:gd name="T45" fmla="*/ 152 h 1294"/>
                              <a:gd name="T46" fmla="*/ 61 w 214"/>
                              <a:gd name="T47" fmla="*/ 161 h 1294"/>
                              <a:gd name="T48" fmla="*/ 61 w 214"/>
                              <a:gd name="T49" fmla="*/ 219 h 1294"/>
                              <a:gd name="T50" fmla="*/ 61 w 214"/>
                              <a:gd name="T51" fmla="*/ 350 h 1294"/>
                              <a:gd name="T52" fmla="*/ 61 w 214"/>
                              <a:gd name="T53" fmla="*/ 479 h 1294"/>
                              <a:gd name="T54" fmla="*/ 61 w 214"/>
                              <a:gd name="T55" fmla="*/ 538 h 1294"/>
                              <a:gd name="T56" fmla="*/ 46 w 214"/>
                              <a:gd name="T57" fmla="*/ 497 h 1294"/>
                              <a:gd name="T58" fmla="*/ 2 w 214"/>
                              <a:gd name="T59" fmla="*/ 377 h 1294"/>
                              <a:gd name="T60" fmla="*/ 3 w 214"/>
                              <a:gd name="T61" fmla="*/ 327 h 1294"/>
                              <a:gd name="T62" fmla="*/ 3 w 214"/>
                              <a:gd name="T63" fmla="*/ 232 h 1294"/>
                              <a:gd name="T64" fmla="*/ 3 w 214"/>
                              <a:gd name="T65" fmla="*/ 141 h 1294"/>
                              <a:gd name="T66" fmla="*/ 2 w 214"/>
                              <a:gd name="T67" fmla="*/ 49 h 1294"/>
                              <a:gd name="T68" fmla="*/ 0 w 214"/>
                              <a:gd name="T69" fmla="*/ 0 h 1294"/>
                              <a:gd name="T70" fmla="*/ 71 w 214"/>
                              <a:gd name="T71" fmla="*/ 72 h 1294"/>
                              <a:gd name="T72" fmla="*/ 148 w 214"/>
                              <a:gd name="T73" fmla="*/ 151 h 1294"/>
                              <a:gd name="T74" fmla="*/ 214 w 214"/>
                              <a:gd name="T75" fmla="*/ 221 h 1294"/>
                              <a:gd name="T76" fmla="*/ 213 w 214"/>
                              <a:gd name="T77" fmla="*/ 266 h 1294"/>
                              <a:gd name="T78" fmla="*/ 212 w 214"/>
                              <a:gd name="T79" fmla="*/ 356 h 1294"/>
                              <a:gd name="T80" fmla="*/ 211 w 214"/>
                              <a:gd name="T81" fmla="*/ 445 h 1294"/>
                              <a:gd name="T82" fmla="*/ 211 w 214"/>
                              <a:gd name="T83" fmla="*/ 535 h 1294"/>
                              <a:gd name="T84" fmla="*/ 210 w 214"/>
                              <a:gd name="T85" fmla="*/ 625 h 1294"/>
                              <a:gd name="T86" fmla="*/ 210 w 214"/>
                              <a:gd name="T87" fmla="*/ 714 h 1294"/>
                              <a:gd name="T88" fmla="*/ 208 w 214"/>
                              <a:gd name="T89" fmla="*/ 804 h 1294"/>
                              <a:gd name="T90" fmla="*/ 208 w 214"/>
                              <a:gd name="T91" fmla="*/ 894 h 1294"/>
                              <a:gd name="T92" fmla="*/ 207 w 214"/>
                              <a:gd name="T93" fmla="*/ 982 h 1294"/>
                              <a:gd name="T94" fmla="*/ 206 w 214"/>
                              <a:gd name="T95" fmla="*/ 1027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4" h="1294">
                                <a:moveTo>
                                  <a:pt x="206" y="1027"/>
                                </a:moveTo>
                                <a:lnTo>
                                  <a:pt x="188" y="1037"/>
                                </a:lnTo>
                                <a:lnTo>
                                  <a:pt x="167" y="1050"/>
                                </a:lnTo>
                                <a:lnTo>
                                  <a:pt x="157" y="1066"/>
                                </a:lnTo>
                                <a:lnTo>
                                  <a:pt x="158" y="1082"/>
                                </a:lnTo>
                                <a:lnTo>
                                  <a:pt x="160" y="1093"/>
                                </a:lnTo>
                                <a:lnTo>
                                  <a:pt x="172" y="1103"/>
                                </a:lnTo>
                                <a:lnTo>
                                  <a:pt x="153" y="1152"/>
                                </a:lnTo>
                                <a:lnTo>
                                  <a:pt x="120" y="1245"/>
                                </a:lnTo>
                                <a:lnTo>
                                  <a:pt x="102" y="1294"/>
                                </a:lnTo>
                                <a:lnTo>
                                  <a:pt x="102" y="1288"/>
                                </a:lnTo>
                                <a:lnTo>
                                  <a:pt x="102" y="1274"/>
                                </a:lnTo>
                                <a:lnTo>
                                  <a:pt x="102" y="1252"/>
                                </a:lnTo>
                                <a:lnTo>
                                  <a:pt x="102" y="1222"/>
                                </a:lnTo>
                                <a:lnTo>
                                  <a:pt x="102" y="1184"/>
                                </a:lnTo>
                                <a:lnTo>
                                  <a:pt x="102" y="1140"/>
                                </a:lnTo>
                                <a:lnTo>
                                  <a:pt x="102" y="1091"/>
                                </a:lnTo>
                                <a:lnTo>
                                  <a:pt x="102" y="1037"/>
                                </a:lnTo>
                                <a:lnTo>
                                  <a:pt x="102" y="980"/>
                                </a:lnTo>
                                <a:lnTo>
                                  <a:pt x="102" y="919"/>
                                </a:lnTo>
                                <a:lnTo>
                                  <a:pt x="102" y="856"/>
                                </a:lnTo>
                                <a:lnTo>
                                  <a:pt x="102" y="792"/>
                                </a:lnTo>
                                <a:lnTo>
                                  <a:pt x="102" y="726"/>
                                </a:lnTo>
                                <a:lnTo>
                                  <a:pt x="102" y="660"/>
                                </a:lnTo>
                                <a:lnTo>
                                  <a:pt x="102" y="596"/>
                                </a:lnTo>
                                <a:lnTo>
                                  <a:pt x="102" y="533"/>
                                </a:lnTo>
                                <a:lnTo>
                                  <a:pt x="102" y="472"/>
                                </a:lnTo>
                                <a:lnTo>
                                  <a:pt x="102" y="414"/>
                                </a:lnTo>
                                <a:lnTo>
                                  <a:pt x="102" y="361"/>
                                </a:lnTo>
                                <a:lnTo>
                                  <a:pt x="102" y="311"/>
                                </a:lnTo>
                                <a:lnTo>
                                  <a:pt x="102" y="267"/>
                                </a:lnTo>
                                <a:lnTo>
                                  <a:pt x="102" y="230"/>
                                </a:lnTo>
                                <a:lnTo>
                                  <a:pt x="102" y="200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63"/>
                                </a:lnTo>
                                <a:lnTo>
                                  <a:pt x="102" y="158"/>
                                </a:lnTo>
                                <a:lnTo>
                                  <a:pt x="97" y="150"/>
                                </a:lnTo>
                                <a:lnTo>
                                  <a:pt x="88" y="135"/>
                                </a:lnTo>
                                <a:lnTo>
                                  <a:pt x="83" y="127"/>
                                </a:lnTo>
                                <a:lnTo>
                                  <a:pt x="78" y="136"/>
                                </a:lnTo>
                                <a:lnTo>
                                  <a:pt x="67" y="152"/>
                                </a:lnTo>
                                <a:lnTo>
                                  <a:pt x="61" y="161"/>
                                </a:lnTo>
                                <a:lnTo>
                                  <a:pt x="61" y="176"/>
                                </a:lnTo>
                                <a:lnTo>
                                  <a:pt x="61" y="219"/>
                                </a:lnTo>
                                <a:lnTo>
                                  <a:pt x="61" y="281"/>
                                </a:lnTo>
                                <a:lnTo>
                                  <a:pt x="61" y="350"/>
                                </a:lnTo>
                                <a:lnTo>
                                  <a:pt x="61" y="419"/>
                                </a:lnTo>
                                <a:lnTo>
                                  <a:pt x="61" y="479"/>
                                </a:lnTo>
                                <a:lnTo>
                                  <a:pt x="61" y="522"/>
                                </a:lnTo>
                                <a:lnTo>
                                  <a:pt x="61" y="538"/>
                                </a:lnTo>
                                <a:lnTo>
                                  <a:pt x="46" y="497"/>
                                </a:lnTo>
                                <a:lnTo>
                                  <a:pt x="17" y="419"/>
                                </a:lnTo>
                                <a:lnTo>
                                  <a:pt x="2" y="377"/>
                                </a:lnTo>
                                <a:lnTo>
                                  <a:pt x="3" y="327"/>
                                </a:lnTo>
                                <a:lnTo>
                                  <a:pt x="3" y="278"/>
                                </a:lnTo>
                                <a:lnTo>
                                  <a:pt x="3" y="232"/>
                                </a:lnTo>
                                <a:lnTo>
                                  <a:pt x="3" y="186"/>
                                </a:lnTo>
                                <a:lnTo>
                                  <a:pt x="3" y="141"/>
                                </a:lnTo>
                                <a:lnTo>
                                  <a:pt x="3" y="96"/>
                                </a:lnTo>
                                <a:lnTo>
                                  <a:pt x="2" y="49"/>
                                </a:lnTo>
                                <a:lnTo>
                                  <a:pt x="0" y="0"/>
                                </a:lnTo>
                                <a:lnTo>
                                  <a:pt x="34" y="34"/>
                                </a:lnTo>
                                <a:lnTo>
                                  <a:pt x="71" y="72"/>
                                </a:lnTo>
                                <a:lnTo>
                                  <a:pt x="109" y="112"/>
                                </a:lnTo>
                                <a:lnTo>
                                  <a:pt x="148" y="151"/>
                                </a:lnTo>
                                <a:lnTo>
                                  <a:pt x="183" y="188"/>
                                </a:lnTo>
                                <a:lnTo>
                                  <a:pt x="214" y="221"/>
                                </a:lnTo>
                                <a:lnTo>
                                  <a:pt x="213" y="266"/>
                                </a:lnTo>
                                <a:lnTo>
                                  <a:pt x="213" y="311"/>
                                </a:lnTo>
                                <a:lnTo>
                                  <a:pt x="212" y="356"/>
                                </a:lnTo>
                                <a:lnTo>
                                  <a:pt x="212" y="400"/>
                                </a:lnTo>
                                <a:lnTo>
                                  <a:pt x="211" y="445"/>
                                </a:lnTo>
                                <a:lnTo>
                                  <a:pt x="211" y="490"/>
                                </a:lnTo>
                                <a:lnTo>
                                  <a:pt x="211" y="535"/>
                                </a:lnTo>
                                <a:lnTo>
                                  <a:pt x="211" y="580"/>
                                </a:lnTo>
                                <a:lnTo>
                                  <a:pt x="210" y="625"/>
                                </a:lnTo>
                                <a:lnTo>
                                  <a:pt x="210" y="669"/>
                                </a:lnTo>
                                <a:lnTo>
                                  <a:pt x="210" y="714"/>
                                </a:lnTo>
                                <a:lnTo>
                                  <a:pt x="210" y="759"/>
                                </a:lnTo>
                                <a:lnTo>
                                  <a:pt x="208" y="804"/>
                                </a:lnTo>
                                <a:lnTo>
                                  <a:pt x="208" y="849"/>
                                </a:lnTo>
                                <a:lnTo>
                                  <a:pt x="208" y="894"/>
                                </a:lnTo>
                                <a:lnTo>
                                  <a:pt x="207" y="937"/>
                                </a:lnTo>
                                <a:lnTo>
                                  <a:pt x="207" y="982"/>
                                </a:lnTo>
                                <a:lnTo>
                                  <a:pt x="206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4"/>
                        <wps:cNvSpPr>
                          <a:spLocks/>
                        </wps:cNvSpPr>
                        <wps:spPr bwMode="auto">
                          <a:xfrm>
                            <a:off x="296" y="292"/>
                            <a:ext cx="51" cy="321"/>
                          </a:xfrm>
                          <a:custGeom>
                            <a:avLst/>
                            <a:gdLst>
                              <a:gd name="T0" fmla="*/ 151 w 207"/>
                              <a:gd name="T1" fmla="*/ 520 h 1282"/>
                              <a:gd name="T2" fmla="*/ 150 w 207"/>
                              <a:gd name="T3" fmla="*/ 409 h 1282"/>
                              <a:gd name="T4" fmla="*/ 149 w 207"/>
                              <a:gd name="T5" fmla="*/ 262 h 1282"/>
                              <a:gd name="T6" fmla="*/ 149 w 207"/>
                              <a:gd name="T7" fmla="*/ 151 h 1282"/>
                              <a:gd name="T8" fmla="*/ 149 w 207"/>
                              <a:gd name="T9" fmla="*/ 134 h 1282"/>
                              <a:gd name="T10" fmla="*/ 138 w 207"/>
                              <a:gd name="T11" fmla="*/ 106 h 1282"/>
                              <a:gd name="T12" fmla="*/ 134 w 207"/>
                              <a:gd name="T13" fmla="*/ 98 h 1282"/>
                              <a:gd name="T14" fmla="*/ 120 w 207"/>
                              <a:gd name="T15" fmla="*/ 129 h 1282"/>
                              <a:gd name="T16" fmla="*/ 113 w 207"/>
                              <a:gd name="T17" fmla="*/ 150 h 1282"/>
                              <a:gd name="T18" fmla="*/ 113 w 207"/>
                              <a:gd name="T19" fmla="*/ 169 h 1282"/>
                              <a:gd name="T20" fmla="*/ 112 w 207"/>
                              <a:gd name="T21" fmla="*/ 223 h 1282"/>
                              <a:gd name="T22" fmla="*/ 112 w 207"/>
                              <a:gd name="T23" fmla="*/ 303 h 1282"/>
                              <a:gd name="T24" fmla="*/ 112 w 207"/>
                              <a:gd name="T25" fmla="*/ 406 h 1282"/>
                              <a:gd name="T26" fmla="*/ 112 w 207"/>
                              <a:gd name="T27" fmla="*/ 523 h 1282"/>
                              <a:gd name="T28" fmla="*/ 112 w 207"/>
                              <a:gd name="T29" fmla="*/ 650 h 1282"/>
                              <a:gd name="T30" fmla="*/ 111 w 207"/>
                              <a:gd name="T31" fmla="*/ 781 h 1282"/>
                              <a:gd name="T32" fmla="*/ 111 w 207"/>
                              <a:gd name="T33" fmla="*/ 908 h 1282"/>
                              <a:gd name="T34" fmla="*/ 111 w 207"/>
                              <a:gd name="T35" fmla="*/ 1027 h 1282"/>
                              <a:gd name="T36" fmla="*/ 111 w 207"/>
                              <a:gd name="T37" fmla="*/ 1129 h 1282"/>
                              <a:gd name="T38" fmla="*/ 110 w 207"/>
                              <a:gd name="T39" fmla="*/ 1210 h 1282"/>
                              <a:gd name="T40" fmla="*/ 110 w 207"/>
                              <a:gd name="T41" fmla="*/ 1262 h 1282"/>
                              <a:gd name="T42" fmla="*/ 110 w 207"/>
                              <a:gd name="T43" fmla="*/ 1282 h 1282"/>
                              <a:gd name="T44" fmla="*/ 99 w 207"/>
                              <a:gd name="T45" fmla="*/ 1251 h 1282"/>
                              <a:gd name="T46" fmla="*/ 51 w 207"/>
                              <a:gd name="T47" fmla="*/ 1116 h 1282"/>
                              <a:gd name="T48" fmla="*/ 40 w 207"/>
                              <a:gd name="T49" fmla="*/ 1086 h 1282"/>
                              <a:gd name="T50" fmla="*/ 56 w 207"/>
                              <a:gd name="T51" fmla="*/ 1055 h 1282"/>
                              <a:gd name="T52" fmla="*/ 55 w 207"/>
                              <a:gd name="T53" fmla="*/ 1038 h 1282"/>
                              <a:gd name="T54" fmla="*/ 14 w 207"/>
                              <a:gd name="T55" fmla="*/ 1019 h 1282"/>
                              <a:gd name="T56" fmla="*/ 11 w 207"/>
                              <a:gd name="T57" fmla="*/ 1001 h 1282"/>
                              <a:gd name="T58" fmla="*/ 11 w 207"/>
                              <a:gd name="T59" fmla="*/ 975 h 1282"/>
                              <a:gd name="T60" fmla="*/ 11 w 207"/>
                              <a:gd name="T61" fmla="*/ 904 h 1282"/>
                              <a:gd name="T62" fmla="*/ 11 w 207"/>
                              <a:gd name="T63" fmla="*/ 801 h 1282"/>
                              <a:gd name="T64" fmla="*/ 10 w 207"/>
                              <a:gd name="T65" fmla="*/ 678 h 1282"/>
                              <a:gd name="T66" fmla="*/ 9 w 207"/>
                              <a:gd name="T67" fmla="*/ 547 h 1282"/>
                              <a:gd name="T68" fmla="*/ 8 w 207"/>
                              <a:gd name="T69" fmla="*/ 422 h 1282"/>
                              <a:gd name="T70" fmla="*/ 6 w 207"/>
                              <a:gd name="T71" fmla="*/ 315 h 1282"/>
                              <a:gd name="T72" fmla="*/ 3 w 207"/>
                              <a:gd name="T73" fmla="*/ 237 h 1282"/>
                              <a:gd name="T74" fmla="*/ 0 w 207"/>
                              <a:gd name="T75" fmla="*/ 202 h 1282"/>
                              <a:gd name="T76" fmla="*/ 41 w 207"/>
                              <a:gd name="T77" fmla="*/ 158 h 1282"/>
                              <a:gd name="T78" fmla="*/ 123 w 207"/>
                              <a:gd name="T79" fmla="*/ 79 h 1282"/>
                              <a:gd name="T80" fmla="*/ 205 w 207"/>
                              <a:gd name="T81" fmla="*/ 0 h 1282"/>
                              <a:gd name="T82" fmla="*/ 207 w 207"/>
                              <a:gd name="T83" fmla="*/ 60 h 1282"/>
                              <a:gd name="T84" fmla="*/ 207 w 207"/>
                              <a:gd name="T85" fmla="*/ 195 h 1282"/>
                              <a:gd name="T86" fmla="*/ 207 w 207"/>
                              <a:gd name="T87" fmla="*/ 312 h 1282"/>
                              <a:gd name="T88" fmla="*/ 206 w 207"/>
                              <a:gd name="T89" fmla="*/ 361 h 1282"/>
                              <a:gd name="T90" fmla="*/ 187 w 207"/>
                              <a:gd name="T91" fmla="*/ 419 h 1282"/>
                              <a:gd name="T92" fmla="*/ 151 w 207"/>
                              <a:gd name="T93" fmla="*/ 537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1282">
                                <a:moveTo>
                                  <a:pt x="151" y="537"/>
                                </a:moveTo>
                                <a:lnTo>
                                  <a:pt x="151" y="520"/>
                                </a:lnTo>
                                <a:lnTo>
                                  <a:pt x="150" y="474"/>
                                </a:lnTo>
                                <a:lnTo>
                                  <a:pt x="150" y="409"/>
                                </a:lnTo>
                                <a:lnTo>
                                  <a:pt x="150" y="336"/>
                                </a:lnTo>
                                <a:lnTo>
                                  <a:pt x="149" y="262"/>
                                </a:lnTo>
                                <a:lnTo>
                                  <a:pt x="149" y="197"/>
                                </a:lnTo>
                                <a:lnTo>
                                  <a:pt x="149" y="151"/>
                                </a:lnTo>
                                <a:lnTo>
                                  <a:pt x="149" y="134"/>
                                </a:lnTo>
                                <a:lnTo>
                                  <a:pt x="145" y="125"/>
                                </a:lnTo>
                                <a:lnTo>
                                  <a:pt x="138" y="106"/>
                                </a:lnTo>
                                <a:lnTo>
                                  <a:pt x="134" y="98"/>
                                </a:lnTo>
                                <a:lnTo>
                                  <a:pt x="125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69"/>
                                </a:lnTo>
                                <a:lnTo>
                                  <a:pt x="112" y="192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60"/>
                                </a:lnTo>
                                <a:lnTo>
                                  <a:pt x="112" y="303"/>
                                </a:lnTo>
                                <a:lnTo>
                                  <a:pt x="112" y="352"/>
                                </a:lnTo>
                                <a:lnTo>
                                  <a:pt x="112" y="406"/>
                                </a:lnTo>
                                <a:lnTo>
                                  <a:pt x="112" y="463"/>
                                </a:lnTo>
                                <a:lnTo>
                                  <a:pt x="112" y="523"/>
                                </a:lnTo>
                                <a:lnTo>
                                  <a:pt x="112" y="587"/>
                                </a:lnTo>
                                <a:lnTo>
                                  <a:pt x="112" y="650"/>
                                </a:lnTo>
                                <a:lnTo>
                                  <a:pt x="111" y="716"/>
                                </a:lnTo>
                                <a:lnTo>
                                  <a:pt x="111" y="781"/>
                                </a:lnTo>
                                <a:lnTo>
                                  <a:pt x="111" y="846"/>
                                </a:lnTo>
                                <a:lnTo>
                                  <a:pt x="111" y="908"/>
                                </a:lnTo>
                                <a:lnTo>
                                  <a:pt x="111" y="968"/>
                                </a:lnTo>
                                <a:lnTo>
                                  <a:pt x="111" y="1027"/>
                                </a:lnTo>
                                <a:lnTo>
                                  <a:pt x="111" y="1080"/>
                                </a:lnTo>
                                <a:lnTo>
                                  <a:pt x="111" y="1129"/>
                                </a:lnTo>
                                <a:lnTo>
                                  <a:pt x="110" y="1172"/>
                                </a:lnTo>
                                <a:lnTo>
                                  <a:pt x="110" y="1210"/>
                                </a:lnTo>
                                <a:lnTo>
                                  <a:pt x="110" y="1240"/>
                                </a:lnTo>
                                <a:lnTo>
                                  <a:pt x="110" y="1262"/>
                                </a:lnTo>
                                <a:lnTo>
                                  <a:pt x="110" y="1277"/>
                                </a:lnTo>
                                <a:lnTo>
                                  <a:pt x="110" y="1282"/>
                                </a:lnTo>
                                <a:lnTo>
                                  <a:pt x="99" y="1251"/>
                                </a:lnTo>
                                <a:lnTo>
                                  <a:pt x="75" y="1183"/>
                                </a:lnTo>
                                <a:lnTo>
                                  <a:pt x="51" y="1116"/>
                                </a:lnTo>
                                <a:lnTo>
                                  <a:pt x="40" y="1086"/>
                                </a:lnTo>
                                <a:lnTo>
                                  <a:pt x="52" y="1073"/>
                                </a:lnTo>
                                <a:lnTo>
                                  <a:pt x="56" y="1055"/>
                                </a:lnTo>
                                <a:lnTo>
                                  <a:pt x="55" y="1038"/>
                                </a:lnTo>
                                <a:lnTo>
                                  <a:pt x="34" y="1030"/>
                                </a:lnTo>
                                <a:lnTo>
                                  <a:pt x="14" y="1019"/>
                                </a:lnTo>
                                <a:lnTo>
                                  <a:pt x="11" y="1001"/>
                                </a:lnTo>
                                <a:lnTo>
                                  <a:pt x="11" y="995"/>
                                </a:lnTo>
                                <a:lnTo>
                                  <a:pt x="11" y="975"/>
                                </a:lnTo>
                                <a:lnTo>
                                  <a:pt x="11" y="944"/>
                                </a:lnTo>
                                <a:lnTo>
                                  <a:pt x="11" y="904"/>
                                </a:lnTo>
                                <a:lnTo>
                                  <a:pt x="11" y="855"/>
                                </a:lnTo>
                                <a:lnTo>
                                  <a:pt x="11" y="801"/>
                                </a:lnTo>
                                <a:lnTo>
                                  <a:pt x="10" y="740"/>
                                </a:lnTo>
                                <a:lnTo>
                                  <a:pt x="10" y="678"/>
                                </a:lnTo>
                                <a:lnTo>
                                  <a:pt x="10" y="612"/>
                                </a:lnTo>
                                <a:lnTo>
                                  <a:pt x="9" y="547"/>
                                </a:lnTo>
                                <a:lnTo>
                                  <a:pt x="9" y="484"/>
                                </a:lnTo>
                                <a:lnTo>
                                  <a:pt x="8" y="422"/>
                                </a:lnTo>
                                <a:lnTo>
                                  <a:pt x="7" y="365"/>
                                </a:lnTo>
                                <a:lnTo>
                                  <a:pt x="6" y="315"/>
                                </a:lnTo>
                                <a:lnTo>
                                  <a:pt x="4" y="271"/>
                                </a:lnTo>
                                <a:lnTo>
                                  <a:pt x="3" y="237"/>
                                </a:lnTo>
                                <a:lnTo>
                                  <a:pt x="2" y="214"/>
                                </a:lnTo>
                                <a:lnTo>
                                  <a:pt x="0" y="202"/>
                                </a:lnTo>
                                <a:lnTo>
                                  <a:pt x="41" y="158"/>
                                </a:lnTo>
                                <a:lnTo>
                                  <a:pt x="81" y="117"/>
                                </a:lnTo>
                                <a:lnTo>
                                  <a:pt x="123" y="79"/>
                                </a:lnTo>
                                <a:lnTo>
                                  <a:pt x="164" y="41"/>
                                </a:lnTo>
                                <a:lnTo>
                                  <a:pt x="205" y="0"/>
                                </a:lnTo>
                                <a:lnTo>
                                  <a:pt x="207" y="60"/>
                                </a:lnTo>
                                <a:lnTo>
                                  <a:pt x="207" y="127"/>
                                </a:lnTo>
                                <a:lnTo>
                                  <a:pt x="207" y="195"/>
                                </a:lnTo>
                                <a:lnTo>
                                  <a:pt x="207" y="259"/>
                                </a:lnTo>
                                <a:lnTo>
                                  <a:pt x="207" y="312"/>
                                </a:lnTo>
                                <a:lnTo>
                                  <a:pt x="207" y="348"/>
                                </a:lnTo>
                                <a:lnTo>
                                  <a:pt x="206" y="361"/>
                                </a:lnTo>
                                <a:lnTo>
                                  <a:pt x="187" y="419"/>
                                </a:lnTo>
                                <a:lnTo>
                                  <a:pt x="168" y="478"/>
                                </a:lnTo>
                                <a:lnTo>
                                  <a:pt x="151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5"/>
                        <wps:cNvSpPr>
                          <a:spLocks/>
                        </wps:cNvSpPr>
                        <wps:spPr bwMode="auto">
                          <a:xfrm>
                            <a:off x="524" y="307"/>
                            <a:ext cx="67" cy="153"/>
                          </a:xfrm>
                          <a:custGeom>
                            <a:avLst/>
                            <a:gdLst>
                              <a:gd name="T0" fmla="*/ 263 w 268"/>
                              <a:gd name="T1" fmla="*/ 148 h 610"/>
                              <a:gd name="T2" fmla="*/ 212 w 268"/>
                              <a:gd name="T3" fmla="*/ 157 h 610"/>
                              <a:gd name="T4" fmla="*/ 167 w 268"/>
                              <a:gd name="T5" fmla="*/ 176 h 610"/>
                              <a:gd name="T6" fmla="*/ 126 w 268"/>
                              <a:gd name="T7" fmla="*/ 201 h 610"/>
                              <a:gd name="T8" fmla="*/ 90 w 268"/>
                              <a:gd name="T9" fmla="*/ 233 h 610"/>
                              <a:gd name="T10" fmla="*/ 59 w 268"/>
                              <a:gd name="T11" fmla="*/ 269 h 610"/>
                              <a:gd name="T12" fmla="*/ 59 w 268"/>
                              <a:gd name="T13" fmla="*/ 269 h 610"/>
                              <a:gd name="T14" fmla="*/ 45 w 268"/>
                              <a:gd name="T15" fmla="*/ 305 h 610"/>
                              <a:gd name="T16" fmla="*/ 36 w 268"/>
                              <a:gd name="T17" fmla="*/ 355 h 610"/>
                              <a:gd name="T18" fmla="*/ 31 w 268"/>
                              <a:gd name="T19" fmla="*/ 413 h 610"/>
                              <a:gd name="T20" fmla="*/ 28 w 268"/>
                              <a:gd name="T21" fmla="*/ 473 h 610"/>
                              <a:gd name="T22" fmla="*/ 28 w 268"/>
                              <a:gd name="T23" fmla="*/ 529 h 610"/>
                              <a:gd name="T24" fmla="*/ 31 w 268"/>
                              <a:gd name="T25" fmla="*/ 576 h 610"/>
                              <a:gd name="T26" fmla="*/ 31 w 268"/>
                              <a:gd name="T27" fmla="*/ 576 h 610"/>
                              <a:gd name="T28" fmla="*/ 22 w 268"/>
                              <a:gd name="T29" fmla="*/ 574 h 610"/>
                              <a:gd name="T30" fmla="*/ 7 w 268"/>
                              <a:gd name="T31" fmla="*/ 596 h 610"/>
                              <a:gd name="T32" fmla="*/ 0 w 268"/>
                              <a:gd name="T33" fmla="*/ 610 h 610"/>
                              <a:gd name="T34" fmla="*/ 0 w 268"/>
                              <a:gd name="T35" fmla="*/ 610 h 610"/>
                              <a:gd name="T36" fmla="*/ 2 w 268"/>
                              <a:gd name="T37" fmla="*/ 552 h 610"/>
                              <a:gd name="T38" fmla="*/ 4 w 268"/>
                              <a:gd name="T39" fmla="*/ 487 h 610"/>
                              <a:gd name="T40" fmla="*/ 4 w 268"/>
                              <a:gd name="T41" fmla="*/ 421 h 610"/>
                              <a:gd name="T42" fmla="*/ 4 w 268"/>
                              <a:gd name="T43" fmla="*/ 359 h 610"/>
                              <a:gd name="T44" fmla="*/ 4 w 268"/>
                              <a:gd name="T45" fmla="*/ 304 h 610"/>
                              <a:gd name="T46" fmla="*/ 5 w 268"/>
                              <a:gd name="T47" fmla="*/ 262 h 610"/>
                              <a:gd name="T48" fmla="*/ 6 w 268"/>
                              <a:gd name="T49" fmla="*/ 238 h 610"/>
                              <a:gd name="T50" fmla="*/ 6 w 268"/>
                              <a:gd name="T51" fmla="*/ 238 h 610"/>
                              <a:gd name="T52" fmla="*/ 43 w 268"/>
                              <a:gd name="T53" fmla="*/ 208 h 610"/>
                              <a:gd name="T54" fmla="*/ 80 w 268"/>
                              <a:gd name="T55" fmla="*/ 172 h 610"/>
                              <a:gd name="T56" fmla="*/ 117 w 268"/>
                              <a:gd name="T57" fmla="*/ 136 h 610"/>
                              <a:gd name="T58" fmla="*/ 155 w 268"/>
                              <a:gd name="T59" fmla="*/ 99 h 610"/>
                              <a:gd name="T60" fmla="*/ 193 w 268"/>
                              <a:gd name="T61" fmla="*/ 64 h 610"/>
                              <a:gd name="T62" fmla="*/ 231 w 268"/>
                              <a:gd name="T63" fmla="*/ 30 h 610"/>
                              <a:gd name="T64" fmla="*/ 268 w 268"/>
                              <a:gd name="T65" fmla="*/ 0 h 610"/>
                              <a:gd name="T66" fmla="*/ 268 w 268"/>
                              <a:gd name="T67" fmla="*/ 0 h 610"/>
                              <a:gd name="T68" fmla="*/ 268 w 268"/>
                              <a:gd name="T69" fmla="*/ 43 h 610"/>
                              <a:gd name="T70" fmla="*/ 266 w 268"/>
                              <a:gd name="T71" fmla="*/ 98 h 610"/>
                              <a:gd name="T72" fmla="*/ 263 w 268"/>
                              <a:gd name="T73" fmla="*/ 148 h 610"/>
                              <a:gd name="T74" fmla="*/ 263 w 268"/>
                              <a:gd name="T75" fmla="*/ 148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68" h="610">
                                <a:moveTo>
                                  <a:pt x="263" y="148"/>
                                </a:moveTo>
                                <a:lnTo>
                                  <a:pt x="212" y="157"/>
                                </a:lnTo>
                                <a:lnTo>
                                  <a:pt x="167" y="176"/>
                                </a:lnTo>
                                <a:lnTo>
                                  <a:pt x="126" y="201"/>
                                </a:lnTo>
                                <a:lnTo>
                                  <a:pt x="90" y="233"/>
                                </a:lnTo>
                                <a:lnTo>
                                  <a:pt x="59" y="269"/>
                                </a:lnTo>
                                <a:lnTo>
                                  <a:pt x="45" y="305"/>
                                </a:lnTo>
                                <a:lnTo>
                                  <a:pt x="36" y="355"/>
                                </a:lnTo>
                                <a:lnTo>
                                  <a:pt x="31" y="413"/>
                                </a:lnTo>
                                <a:lnTo>
                                  <a:pt x="28" y="473"/>
                                </a:lnTo>
                                <a:lnTo>
                                  <a:pt x="28" y="529"/>
                                </a:lnTo>
                                <a:lnTo>
                                  <a:pt x="31" y="576"/>
                                </a:lnTo>
                                <a:lnTo>
                                  <a:pt x="22" y="574"/>
                                </a:lnTo>
                                <a:lnTo>
                                  <a:pt x="7" y="596"/>
                                </a:lnTo>
                                <a:lnTo>
                                  <a:pt x="0" y="610"/>
                                </a:lnTo>
                                <a:lnTo>
                                  <a:pt x="2" y="552"/>
                                </a:lnTo>
                                <a:lnTo>
                                  <a:pt x="4" y="487"/>
                                </a:lnTo>
                                <a:lnTo>
                                  <a:pt x="4" y="421"/>
                                </a:lnTo>
                                <a:lnTo>
                                  <a:pt x="4" y="359"/>
                                </a:lnTo>
                                <a:lnTo>
                                  <a:pt x="4" y="304"/>
                                </a:lnTo>
                                <a:lnTo>
                                  <a:pt x="5" y="262"/>
                                </a:lnTo>
                                <a:lnTo>
                                  <a:pt x="6" y="238"/>
                                </a:lnTo>
                                <a:lnTo>
                                  <a:pt x="43" y="208"/>
                                </a:lnTo>
                                <a:lnTo>
                                  <a:pt x="80" y="172"/>
                                </a:lnTo>
                                <a:lnTo>
                                  <a:pt x="117" y="136"/>
                                </a:lnTo>
                                <a:lnTo>
                                  <a:pt x="155" y="99"/>
                                </a:lnTo>
                                <a:lnTo>
                                  <a:pt x="193" y="64"/>
                                </a:lnTo>
                                <a:lnTo>
                                  <a:pt x="231" y="30"/>
                                </a:lnTo>
                                <a:lnTo>
                                  <a:pt x="268" y="0"/>
                                </a:lnTo>
                                <a:lnTo>
                                  <a:pt x="268" y="43"/>
                                </a:lnTo>
                                <a:lnTo>
                                  <a:pt x="266" y="98"/>
                                </a:lnTo>
                                <a:lnTo>
                                  <a:pt x="263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6"/>
                        <wps:cNvSpPr>
                          <a:spLocks/>
                        </wps:cNvSpPr>
                        <wps:spPr bwMode="auto">
                          <a:xfrm>
                            <a:off x="611" y="308"/>
                            <a:ext cx="68" cy="14"/>
                          </a:xfrm>
                          <a:custGeom>
                            <a:avLst/>
                            <a:gdLst>
                              <a:gd name="T0" fmla="*/ 269 w 270"/>
                              <a:gd name="T1" fmla="*/ 5 h 56"/>
                              <a:gd name="T2" fmla="*/ 269 w 270"/>
                              <a:gd name="T3" fmla="*/ 18 h 56"/>
                              <a:gd name="T4" fmla="*/ 270 w 270"/>
                              <a:gd name="T5" fmla="*/ 42 h 56"/>
                              <a:gd name="T6" fmla="*/ 270 w 270"/>
                              <a:gd name="T7" fmla="*/ 56 h 56"/>
                              <a:gd name="T8" fmla="*/ 270 w 270"/>
                              <a:gd name="T9" fmla="*/ 56 h 56"/>
                              <a:gd name="T10" fmla="*/ 241 w 270"/>
                              <a:gd name="T11" fmla="*/ 56 h 56"/>
                              <a:gd name="T12" fmla="*/ 175 w 270"/>
                              <a:gd name="T13" fmla="*/ 56 h 56"/>
                              <a:gd name="T14" fmla="*/ 95 w 270"/>
                              <a:gd name="T15" fmla="*/ 56 h 56"/>
                              <a:gd name="T16" fmla="*/ 28 w 270"/>
                              <a:gd name="T17" fmla="*/ 56 h 56"/>
                              <a:gd name="T18" fmla="*/ 0 w 270"/>
                              <a:gd name="T19" fmla="*/ 56 h 56"/>
                              <a:gd name="T20" fmla="*/ 0 w 270"/>
                              <a:gd name="T21" fmla="*/ 56 h 56"/>
                              <a:gd name="T22" fmla="*/ 1 w 270"/>
                              <a:gd name="T23" fmla="*/ 41 h 56"/>
                              <a:gd name="T24" fmla="*/ 2 w 270"/>
                              <a:gd name="T25" fmla="*/ 14 h 56"/>
                              <a:gd name="T26" fmla="*/ 2 w 270"/>
                              <a:gd name="T27" fmla="*/ 0 h 56"/>
                              <a:gd name="T28" fmla="*/ 2 w 270"/>
                              <a:gd name="T29" fmla="*/ 0 h 56"/>
                              <a:gd name="T30" fmla="*/ 63 w 270"/>
                              <a:gd name="T31" fmla="*/ 2 h 56"/>
                              <a:gd name="T32" fmla="*/ 118 w 270"/>
                              <a:gd name="T33" fmla="*/ 3 h 56"/>
                              <a:gd name="T34" fmla="*/ 168 w 270"/>
                              <a:gd name="T35" fmla="*/ 2 h 56"/>
                              <a:gd name="T36" fmla="*/ 217 w 270"/>
                              <a:gd name="T37" fmla="*/ 3 h 56"/>
                              <a:gd name="T38" fmla="*/ 269 w 270"/>
                              <a:gd name="T39" fmla="*/ 5 h 56"/>
                              <a:gd name="T40" fmla="*/ 269 w 270"/>
                              <a:gd name="T41" fmla="*/ 5 h 56"/>
                              <a:gd name="T42" fmla="*/ 269 w 270"/>
                              <a:gd name="T43" fmla="*/ 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0" h="56">
                                <a:moveTo>
                                  <a:pt x="269" y="5"/>
                                </a:moveTo>
                                <a:lnTo>
                                  <a:pt x="269" y="18"/>
                                </a:lnTo>
                                <a:lnTo>
                                  <a:pt x="270" y="42"/>
                                </a:lnTo>
                                <a:lnTo>
                                  <a:pt x="270" y="56"/>
                                </a:lnTo>
                                <a:lnTo>
                                  <a:pt x="241" y="56"/>
                                </a:lnTo>
                                <a:lnTo>
                                  <a:pt x="175" y="56"/>
                                </a:lnTo>
                                <a:lnTo>
                                  <a:pt x="95" y="56"/>
                                </a:lnTo>
                                <a:lnTo>
                                  <a:pt x="28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41"/>
                                </a:lnTo>
                                <a:lnTo>
                                  <a:pt x="2" y="14"/>
                                </a:lnTo>
                                <a:lnTo>
                                  <a:pt x="2" y="0"/>
                                </a:lnTo>
                                <a:lnTo>
                                  <a:pt x="63" y="2"/>
                                </a:lnTo>
                                <a:lnTo>
                                  <a:pt x="118" y="3"/>
                                </a:lnTo>
                                <a:lnTo>
                                  <a:pt x="168" y="2"/>
                                </a:lnTo>
                                <a:lnTo>
                                  <a:pt x="217" y="3"/>
                                </a:lnTo>
                                <a:lnTo>
                                  <a:pt x="2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7"/>
                        <wps:cNvSpPr>
                          <a:spLocks/>
                        </wps:cNvSpPr>
                        <wps:spPr bwMode="auto">
                          <a:xfrm>
                            <a:off x="809" y="308"/>
                            <a:ext cx="66" cy="14"/>
                          </a:xfrm>
                          <a:custGeom>
                            <a:avLst/>
                            <a:gdLst>
                              <a:gd name="T0" fmla="*/ 265 w 266"/>
                              <a:gd name="T1" fmla="*/ 56 h 56"/>
                              <a:gd name="T2" fmla="*/ 238 w 266"/>
                              <a:gd name="T3" fmla="*/ 56 h 56"/>
                              <a:gd name="T4" fmla="*/ 172 w 266"/>
                              <a:gd name="T5" fmla="*/ 56 h 56"/>
                              <a:gd name="T6" fmla="*/ 94 w 266"/>
                              <a:gd name="T7" fmla="*/ 56 h 56"/>
                              <a:gd name="T8" fmla="*/ 28 w 266"/>
                              <a:gd name="T9" fmla="*/ 56 h 56"/>
                              <a:gd name="T10" fmla="*/ 0 w 266"/>
                              <a:gd name="T11" fmla="*/ 56 h 56"/>
                              <a:gd name="T12" fmla="*/ 0 w 266"/>
                              <a:gd name="T13" fmla="*/ 56 h 56"/>
                              <a:gd name="T14" fmla="*/ 0 w 266"/>
                              <a:gd name="T15" fmla="*/ 43 h 56"/>
                              <a:gd name="T16" fmla="*/ 0 w 266"/>
                              <a:gd name="T17" fmla="*/ 19 h 56"/>
                              <a:gd name="T18" fmla="*/ 0 w 266"/>
                              <a:gd name="T19" fmla="*/ 6 h 56"/>
                              <a:gd name="T20" fmla="*/ 0 w 266"/>
                              <a:gd name="T21" fmla="*/ 6 h 56"/>
                              <a:gd name="T22" fmla="*/ 28 w 266"/>
                              <a:gd name="T23" fmla="*/ 6 h 56"/>
                              <a:gd name="T24" fmla="*/ 92 w 266"/>
                              <a:gd name="T25" fmla="*/ 4 h 56"/>
                              <a:gd name="T26" fmla="*/ 171 w 266"/>
                              <a:gd name="T27" fmla="*/ 3 h 56"/>
                              <a:gd name="T28" fmla="*/ 235 w 266"/>
                              <a:gd name="T29" fmla="*/ 0 h 56"/>
                              <a:gd name="T30" fmla="*/ 263 w 266"/>
                              <a:gd name="T31" fmla="*/ 0 h 56"/>
                              <a:gd name="T32" fmla="*/ 263 w 266"/>
                              <a:gd name="T33" fmla="*/ 0 h 56"/>
                              <a:gd name="T34" fmla="*/ 265 w 266"/>
                              <a:gd name="T35" fmla="*/ 16 h 56"/>
                              <a:gd name="T36" fmla="*/ 266 w 266"/>
                              <a:gd name="T37" fmla="*/ 37 h 56"/>
                              <a:gd name="T38" fmla="*/ 265 w 266"/>
                              <a:gd name="T39" fmla="*/ 56 h 56"/>
                              <a:gd name="T40" fmla="*/ 265 w 266"/>
                              <a:gd name="T41" fmla="*/ 56 h 56"/>
                              <a:gd name="T42" fmla="*/ 265 w 266"/>
                              <a:gd name="T4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6" h="56">
                                <a:moveTo>
                                  <a:pt x="265" y="56"/>
                                </a:moveTo>
                                <a:lnTo>
                                  <a:pt x="238" y="56"/>
                                </a:lnTo>
                                <a:lnTo>
                                  <a:pt x="172" y="56"/>
                                </a:lnTo>
                                <a:lnTo>
                                  <a:pt x="94" y="56"/>
                                </a:lnTo>
                                <a:lnTo>
                                  <a:pt x="2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19"/>
                                </a:lnTo>
                                <a:lnTo>
                                  <a:pt x="0" y="6"/>
                                </a:lnTo>
                                <a:lnTo>
                                  <a:pt x="28" y="6"/>
                                </a:lnTo>
                                <a:lnTo>
                                  <a:pt x="92" y="4"/>
                                </a:lnTo>
                                <a:lnTo>
                                  <a:pt x="171" y="3"/>
                                </a:lnTo>
                                <a:lnTo>
                                  <a:pt x="235" y="0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66" y="37"/>
                                </a:lnTo>
                                <a:lnTo>
                                  <a:pt x="26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8"/>
                        <wps:cNvSpPr>
                          <a:spLocks/>
                        </wps:cNvSpPr>
                        <wps:spPr bwMode="auto">
                          <a:xfrm>
                            <a:off x="692" y="309"/>
                            <a:ext cx="102" cy="12"/>
                          </a:xfrm>
                          <a:custGeom>
                            <a:avLst/>
                            <a:gdLst>
                              <a:gd name="T0" fmla="*/ 406 w 406"/>
                              <a:gd name="T1" fmla="*/ 47 h 47"/>
                              <a:gd name="T2" fmla="*/ 0 w 406"/>
                              <a:gd name="T3" fmla="*/ 47 h 47"/>
                              <a:gd name="T4" fmla="*/ 0 w 406"/>
                              <a:gd name="T5" fmla="*/ 0 h 47"/>
                              <a:gd name="T6" fmla="*/ 406 w 406"/>
                              <a:gd name="T7" fmla="*/ 0 h 47"/>
                              <a:gd name="T8" fmla="*/ 406 w 406"/>
                              <a:gd name="T9" fmla="*/ 47 h 47"/>
                              <a:gd name="T10" fmla="*/ 406 w 406"/>
                              <a:gd name="T11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6" h="47">
                                <a:moveTo>
                                  <a:pt x="406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406" y="0"/>
                                </a:lnTo>
                                <a:lnTo>
                                  <a:pt x="40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9"/>
                        <wps:cNvSpPr>
                          <a:spLocks/>
                        </wps:cNvSpPr>
                        <wps:spPr bwMode="auto">
                          <a:xfrm>
                            <a:off x="258" y="351"/>
                            <a:ext cx="33" cy="252"/>
                          </a:xfrm>
                          <a:custGeom>
                            <a:avLst/>
                            <a:gdLst>
                              <a:gd name="T0" fmla="*/ 108 w 132"/>
                              <a:gd name="T1" fmla="*/ 795 h 1010"/>
                              <a:gd name="T2" fmla="*/ 96 w 132"/>
                              <a:gd name="T3" fmla="*/ 844 h 1010"/>
                              <a:gd name="T4" fmla="*/ 100 w 132"/>
                              <a:gd name="T5" fmla="*/ 859 h 1010"/>
                              <a:gd name="T6" fmla="*/ 92 w 132"/>
                              <a:gd name="T7" fmla="*/ 892 h 1010"/>
                              <a:gd name="T8" fmla="*/ 81 w 132"/>
                              <a:gd name="T9" fmla="*/ 923 h 1010"/>
                              <a:gd name="T10" fmla="*/ 50 w 132"/>
                              <a:gd name="T11" fmla="*/ 1010 h 1010"/>
                              <a:gd name="T12" fmla="*/ 50 w 132"/>
                              <a:gd name="T13" fmla="*/ 977 h 1010"/>
                              <a:gd name="T14" fmla="*/ 50 w 132"/>
                              <a:gd name="T15" fmla="*/ 881 h 1010"/>
                              <a:gd name="T16" fmla="*/ 67 w 132"/>
                              <a:gd name="T17" fmla="*/ 866 h 1010"/>
                              <a:gd name="T18" fmla="*/ 52 w 132"/>
                              <a:gd name="T19" fmla="*/ 825 h 1010"/>
                              <a:gd name="T20" fmla="*/ 48 w 132"/>
                              <a:gd name="T21" fmla="*/ 767 h 1010"/>
                              <a:gd name="T22" fmla="*/ 52 w 132"/>
                              <a:gd name="T23" fmla="*/ 660 h 1010"/>
                              <a:gd name="T24" fmla="*/ 44 w 132"/>
                              <a:gd name="T25" fmla="*/ 606 h 1010"/>
                              <a:gd name="T26" fmla="*/ 44 w 132"/>
                              <a:gd name="T27" fmla="*/ 533 h 1010"/>
                              <a:gd name="T28" fmla="*/ 32 w 132"/>
                              <a:gd name="T29" fmla="*/ 501 h 1010"/>
                              <a:gd name="T30" fmla="*/ 26 w 132"/>
                              <a:gd name="T31" fmla="*/ 383 h 1010"/>
                              <a:gd name="T32" fmla="*/ 25 w 132"/>
                              <a:gd name="T33" fmla="*/ 325 h 1010"/>
                              <a:gd name="T34" fmla="*/ 20 w 132"/>
                              <a:gd name="T35" fmla="*/ 283 h 1010"/>
                              <a:gd name="T36" fmla="*/ 22 w 132"/>
                              <a:gd name="T37" fmla="*/ 261 h 1010"/>
                              <a:gd name="T38" fmla="*/ 45 w 132"/>
                              <a:gd name="T39" fmla="*/ 235 h 1010"/>
                              <a:gd name="T40" fmla="*/ 47 w 132"/>
                              <a:gd name="T41" fmla="*/ 216 h 1010"/>
                              <a:gd name="T42" fmla="*/ 19 w 132"/>
                              <a:gd name="T43" fmla="*/ 177 h 1010"/>
                              <a:gd name="T44" fmla="*/ 0 w 132"/>
                              <a:gd name="T45" fmla="*/ 160 h 1010"/>
                              <a:gd name="T46" fmla="*/ 63 w 132"/>
                              <a:gd name="T47" fmla="*/ 78 h 1010"/>
                              <a:gd name="T48" fmla="*/ 132 w 132"/>
                              <a:gd name="T49" fmla="*/ 0 h 1010"/>
                              <a:gd name="T50" fmla="*/ 132 w 132"/>
                              <a:gd name="T51" fmla="*/ 46 h 1010"/>
                              <a:gd name="T52" fmla="*/ 131 w 132"/>
                              <a:gd name="T53" fmla="*/ 137 h 1010"/>
                              <a:gd name="T54" fmla="*/ 130 w 132"/>
                              <a:gd name="T55" fmla="*/ 229 h 1010"/>
                              <a:gd name="T56" fmla="*/ 130 w 132"/>
                              <a:gd name="T57" fmla="*/ 321 h 1010"/>
                              <a:gd name="T58" fmla="*/ 130 w 132"/>
                              <a:gd name="T59" fmla="*/ 413 h 1010"/>
                              <a:gd name="T60" fmla="*/ 130 w 132"/>
                              <a:gd name="T61" fmla="*/ 504 h 1010"/>
                              <a:gd name="T62" fmla="*/ 130 w 132"/>
                              <a:gd name="T63" fmla="*/ 596 h 1010"/>
                              <a:gd name="T64" fmla="*/ 130 w 132"/>
                              <a:gd name="T65" fmla="*/ 688 h 1010"/>
                              <a:gd name="T66" fmla="*/ 129 w 132"/>
                              <a:gd name="T67" fmla="*/ 780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2" h="1010">
                                <a:moveTo>
                                  <a:pt x="129" y="780"/>
                                </a:moveTo>
                                <a:lnTo>
                                  <a:pt x="108" y="795"/>
                                </a:lnTo>
                                <a:lnTo>
                                  <a:pt x="96" y="820"/>
                                </a:lnTo>
                                <a:lnTo>
                                  <a:pt x="96" y="844"/>
                                </a:lnTo>
                                <a:lnTo>
                                  <a:pt x="100" y="859"/>
                                </a:lnTo>
                                <a:lnTo>
                                  <a:pt x="97" y="873"/>
                                </a:lnTo>
                                <a:lnTo>
                                  <a:pt x="92" y="892"/>
                                </a:lnTo>
                                <a:lnTo>
                                  <a:pt x="81" y="923"/>
                                </a:lnTo>
                                <a:lnTo>
                                  <a:pt x="60" y="979"/>
                                </a:lnTo>
                                <a:lnTo>
                                  <a:pt x="50" y="1010"/>
                                </a:lnTo>
                                <a:lnTo>
                                  <a:pt x="50" y="977"/>
                                </a:lnTo>
                                <a:lnTo>
                                  <a:pt x="50" y="914"/>
                                </a:lnTo>
                                <a:lnTo>
                                  <a:pt x="50" y="881"/>
                                </a:lnTo>
                                <a:lnTo>
                                  <a:pt x="67" y="866"/>
                                </a:lnTo>
                                <a:lnTo>
                                  <a:pt x="59" y="846"/>
                                </a:lnTo>
                                <a:lnTo>
                                  <a:pt x="52" y="825"/>
                                </a:lnTo>
                                <a:lnTo>
                                  <a:pt x="48" y="767"/>
                                </a:lnTo>
                                <a:lnTo>
                                  <a:pt x="51" y="712"/>
                                </a:lnTo>
                                <a:lnTo>
                                  <a:pt x="52" y="660"/>
                                </a:lnTo>
                                <a:lnTo>
                                  <a:pt x="44" y="606"/>
                                </a:lnTo>
                                <a:lnTo>
                                  <a:pt x="43" y="568"/>
                                </a:lnTo>
                                <a:lnTo>
                                  <a:pt x="44" y="533"/>
                                </a:lnTo>
                                <a:lnTo>
                                  <a:pt x="32" y="501"/>
                                </a:lnTo>
                                <a:lnTo>
                                  <a:pt x="34" y="444"/>
                                </a:lnTo>
                                <a:lnTo>
                                  <a:pt x="26" y="383"/>
                                </a:lnTo>
                                <a:lnTo>
                                  <a:pt x="25" y="325"/>
                                </a:lnTo>
                                <a:lnTo>
                                  <a:pt x="17" y="305"/>
                                </a:lnTo>
                                <a:lnTo>
                                  <a:pt x="20" y="283"/>
                                </a:lnTo>
                                <a:lnTo>
                                  <a:pt x="22" y="261"/>
                                </a:lnTo>
                                <a:lnTo>
                                  <a:pt x="38" y="251"/>
                                </a:lnTo>
                                <a:lnTo>
                                  <a:pt x="45" y="235"/>
                                </a:lnTo>
                                <a:lnTo>
                                  <a:pt x="47" y="216"/>
                                </a:lnTo>
                                <a:lnTo>
                                  <a:pt x="34" y="196"/>
                                </a:lnTo>
                                <a:lnTo>
                                  <a:pt x="19" y="177"/>
                                </a:lnTo>
                                <a:lnTo>
                                  <a:pt x="0" y="160"/>
                                </a:lnTo>
                                <a:lnTo>
                                  <a:pt x="31" y="118"/>
                                </a:lnTo>
                                <a:lnTo>
                                  <a:pt x="63" y="78"/>
                                </a:lnTo>
                                <a:lnTo>
                                  <a:pt x="96" y="37"/>
                                </a:lnTo>
                                <a:lnTo>
                                  <a:pt x="132" y="0"/>
                                </a:lnTo>
                                <a:lnTo>
                                  <a:pt x="132" y="46"/>
                                </a:lnTo>
                                <a:lnTo>
                                  <a:pt x="131" y="92"/>
                                </a:lnTo>
                                <a:lnTo>
                                  <a:pt x="131" y="137"/>
                                </a:lnTo>
                                <a:lnTo>
                                  <a:pt x="131" y="183"/>
                                </a:lnTo>
                                <a:lnTo>
                                  <a:pt x="130" y="229"/>
                                </a:lnTo>
                                <a:lnTo>
                                  <a:pt x="130" y="275"/>
                                </a:lnTo>
                                <a:lnTo>
                                  <a:pt x="130" y="321"/>
                                </a:lnTo>
                                <a:lnTo>
                                  <a:pt x="130" y="367"/>
                                </a:lnTo>
                                <a:lnTo>
                                  <a:pt x="130" y="413"/>
                                </a:lnTo>
                                <a:lnTo>
                                  <a:pt x="130" y="459"/>
                                </a:lnTo>
                                <a:lnTo>
                                  <a:pt x="130" y="504"/>
                                </a:lnTo>
                                <a:lnTo>
                                  <a:pt x="130" y="550"/>
                                </a:lnTo>
                                <a:lnTo>
                                  <a:pt x="130" y="596"/>
                                </a:lnTo>
                                <a:lnTo>
                                  <a:pt x="130" y="642"/>
                                </a:lnTo>
                                <a:lnTo>
                                  <a:pt x="130" y="688"/>
                                </a:lnTo>
                                <a:lnTo>
                                  <a:pt x="130" y="734"/>
                                </a:lnTo>
                                <a:lnTo>
                                  <a:pt x="129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90"/>
                        <wps:cNvSpPr>
                          <a:spLocks/>
                        </wps:cNvSpPr>
                        <wps:spPr bwMode="auto">
                          <a:xfrm>
                            <a:off x="1190" y="350"/>
                            <a:ext cx="31" cy="264"/>
                          </a:xfrm>
                          <a:custGeom>
                            <a:avLst/>
                            <a:gdLst>
                              <a:gd name="T0" fmla="*/ 96 w 126"/>
                              <a:gd name="T1" fmla="*/ 237 h 1054"/>
                              <a:gd name="T2" fmla="*/ 108 w 126"/>
                              <a:gd name="T3" fmla="*/ 316 h 1054"/>
                              <a:gd name="T4" fmla="*/ 107 w 126"/>
                              <a:gd name="T5" fmla="*/ 374 h 1054"/>
                              <a:gd name="T6" fmla="*/ 96 w 126"/>
                              <a:gd name="T7" fmla="*/ 490 h 1054"/>
                              <a:gd name="T8" fmla="*/ 94 w 126"/>
                              <a:gd name="T9" fmla="*/ 538 h 1054"/>
                              <a:gd name="T10" fmla="*/ 87 w 126"/>
                              <a:gd name="T11" fmla="*/ 633 h 1054"/>
                              <a:gd name="T12" fmla="*/ 83 w 126"/>
                              <a:gd name="T13" fmla="*/ 730 h 1054"/>
                              <a:gd name="T14" fmla="*/ 83 w 126"/>
                              <a:gd name="T15" fmla="*/ 828 h 1054"/>
                              <a:gd name="T16" fmla="*/ 77 w 126"/>
                              <a:gd name="T17" fmla="*/ 836 h 1054"/>
                              <a:gd name="T18" fmla="*/ 76 w 126"/>
                              <a:gd name="T19" fmla="*/ 857 h 1054"/>
                              <a:gd name="T20" fmla="*/ 79 w 126"/>
                              <a:gd name="T21" fmla="*/ 859 h 1054"/>
                              <a:gd name="T22" fmla="*/ 90 w 126"/>
                              <a:gd name="T23" fmla="*/ 865 h 1054"/>
                              <a:gd name="T24" fmla="*/ 93 w 126"/>
                              <a:gd name="T25" fmla="*/ 927 h 1054"/>
                              <a:gd name="T26" fmla="*/ 94 w 126"/>
                              <a:gd name="T27" fmla="*/ 1054 h 1054"/>
                              <a:gd name="T28" fmla="*/ 83 w 126"/>
                              <a:gd name="T29" fmla="*/ 1024 h 1054"/>
                              <a:gd name="T30" fmla="*/ 35 w 126"/>
                              <a:gd name="T31" fmla="*/ 889 h 1054"/>
                              <a:gd name="T32" fmla="*/ 24 w 126"/>
                              <a:gd name="T33" fmla="*/ 857 h 1054"/>
                              <a:gd name="T34" fmla="*/ 42 w 126"/>
                              <a:gd name="T35" fmla="*/ 831 h 1054"/>
                              <a:gd name="T36" fmla="*/ 41 w 126"/>
                              <a:gd name="T37" fmla="*/ 813 h 1054"/>
                              <a:gd name="T38" fmla="*/ 17 w 126"/>
                              <a:gd name="T39" fmla="*/ 785 h 1054"/>
                              <a:gd name="T40" fmla="*/ 8 w 126"/>
                              <a:gd name="T41" fmla="*/ 775 h 1054"/>
                              <a:gd name="T42" fmla="*/ 7 w 126"/>
                              <a:gd name="T43" fmla="*/ 684 h 1054"/>
                              <a:gd name="T44" fmla="*/ 7 w 126"/>
                              <a:gd name="T45" fmla="*/ 593 h 1054"/>
                              <a:gd name="T46" fmla="*/ 7 w 126"/>
                              <a:gd name="T47" fmla="*/ 502 h 1054"/>
                              <a:gd name="T48" fmla="*/ 7 w 126"/>
                              <a:gd name="T49" fmla="*/ 411 h 1054"/>
                              <a:gd name="T50" fmla="*/ 6 w 126"/>
                              <a:gd name="T51" fmla="*/ 320 h 1054"/>
                              <a:gd name="T52" fmla="*/ 6 w 126"/>
                              <a:gd name="T53" fmla="*/ 229 h 1054"/>
                              <a:gd name="T54" fmla="*/ 3 w 126"/>
                              <a:gd name="T55" fmla="*/ 138 h 1054"/>
                              <a:gd name="T56" fmla="*/ 1 w 126"/>
                              <a:gd name="T57" fmla="*/ 47 h 1054"/>
                              <a:gd name="T58" fmla="*/ 0 w 126"/>
                              <a:gd name="T59" fmla="*/ 0 h 1054"/>
                              <a:gd name="T60" fmla="*/ 93 w 126"/>
                              <a:gd name="T61" fmla="*/ 116 h 1054"/>
                              <a:gd name="T62" fmla="*/ 126 w 126"/>
                              <a:gd name="T63" fmla="*/ 156 h 1054"/>
                              <a:gd name="T64" fmla="*/ 107 w 126"/>
                              <a:gd name="T65" fmla="*/ 188 h 1054"/>
                              <a:gd name="T66" fmla="*/ 90 w 126"/>
                              <a:gd name="T67" fmla="*/ 192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6" h="1054">
                                <a:moveTo>
                                  <a:pt x="90" y="192"/>
                                </a:moveTo>
                                <a:lnTo>
                                  <a:pt x="96" y="237"/>
                                </a:lnTo>
                                <a:lnTo>
                                  <a:pt x="116" y="274"/>
                                </a:lnTo>
                                <a:lnTo>
                                  <a:pt x="108" y="316"/>
                                </a:lnTo>
                                <a:lnTo>
                                  <a:pt x="107" y="374"/>
                                </a:lnTo>
                                <a:lnTo>
                                  <a:pt x="98" y="430"/>
                                </a:lnTo>
                                <a:lnTo>
                                  <a:pt x="96" y="490"/>
                                </a:lnTo>
                                <a:lnTo>
                                  <a:pt x="94" y="538"/>
                                </a:lnTo>
                                <a:lnTo>
                                  <a:pt x="90" y="585"/>
                                </a:lnTo>
                                <a:lnTo>
                                  <a:pt x="87" y="633"/>
                                </a:lnTo>
                                <a:lnTo>
                                  <a:pt x="85" y="681"/>
                                </a:lnTo>
                                <a:lnTo>
                                  <a:pt x="83" y="730"/>
                                </a:lnTo>
                                <a:lnTo>
                                  <a:pt x="83" y="778"/>
                                </a:lnTo>
                                <a:lnTo>
                                  <a:pt x="83" y="828"/>
                                </a:lnTo>
                                <a:lnTo>
                                  <a:pt x="77" y="836"/>
                                </a:lnTo>
                                <a:lnTo>
                                  <a:pt x="75" y="846"/>
                                </a:lnTo>
                                <a:lnTo>
                                  <a:pt x="76" y="857"/>
                                </a:lnTo>
                                <a:lnTo>
                                  <a:pt x="79" y="859"/>
                                </a:lnTo>
                                <a:lnTo>
                                  <a:pt x="87" y="862"/>
                                </a:lnTo>
                                <a:lnTo>
                                  <a:pt x="90" y="865"/>
                                </a:lnTo>
                                <a:lnTo>
                                  <a:pt x="93" y="927"/>
                                </a:lnTo>
                                <a:lnTo>
                                  <a:pt x="93" y="990"/>
                                </a:lnTo>
                                <a:lnTo>
                                  <a:pt x="94" y="1054"/>
                                </a:lnTo>
                                <a:lnTo>
                                  <a:pt x="83" y="1024"/>
                                </a:lnTo>
                                <a:lnTo>
                                  <a:pt x="58" y="956"/>
                                </a:lnTo>
                                <a:lnTo>
                                  <a:pt x="35" y="889"/>
                                </a:lnTo>
                                <a:lnTo>
                                  <a:pt x="24" y="857"/>
                                </a:lnTo>
                                <a:lnTo>
                                  <a:pt x="34" y="844"/>
                                </a:lnTo>
                                <a:lnTo>
                                  <a:pt x="42" y="831"/>
                                </a:lnTo>
                                <a:lnTo>
                                  <a:pt x="41" y="813"/>
                                </a:lnTo>
                                <a:lnTo>
                                  <a:pt x="32" y="803"/>
                                </a:lnTo>
                                <a:lnTo>
                                  <a:pt x="17" y="785"/>
                                </a:lnTo>
                                <a:lnTo>
                                  <a:pt x="8" y="775"/>
                                </a:lnTo>
                                <a:lnTo>
                                  <a:pt x="7" y="730"/>
                                </a:lnTo>
                                <a:lnTo>
                                  <a:pt x="7" y="684"/>
                                </a:lnTo>
                                <a:lnTo>
                                  <a:pt x="7" y="639"/>
                                </a:lnTo>
                                <a:lnTo>
                                  <a:pt x="7" y="593"/>
                                </a:lnTo>
                                <a:lnTo>
                                  <a:pt x="7" y="548"/>
                                </a:lnTo>
                                <a:lnTo>
                                  <a:pt x="7" y="502"/>
                                </a:lnTo>
                                <a:lnTo>
                                  <a:pt x="7" y="457"/>
                                </a:lnTo>
                                <a:lnTo>
                                  <a:pt x="7" y="411"/>
                                </a:lnTo>
                                <a:lnTo>
                                  <a:pt x="7" y="366"/>
                                </a:lnTo>
                                <a:lnTo>
                                  <a:pt x="6" y="320"/>
                                </a:lnTo>
                                <a:lnTo>
                                  <a:pt x="6" y="275"/>
                                </a:lnTo>
                                <a:lnTo>
                                  <a:pt x="6" y="229"/>
                                </a:lnTo>
                                <a:lnTo>
                                  <a:pt x="5" y="183"/>
                                </a:lnTo>
                                <a:lnTo>
                                  <a:pt x="3" y="138"/>
                                </a:lnTo>
                                <a:lnTo>
                                  <a:pt x="3" y="91"/>
                                </a:lnTo>
                                <a:lnTo>
                                  <a:pt x="1" y="47"/>
                                </a:lnTo>
                                <a:lnTo>
                                  <a:pt x="0" y="0"/>
                                </a:lnTo>
                                <a:lnTo>
                                  <a:pt x="32" y="41"/>
                                </a:lnTo>
                                <a:lnTo>
                                  <a:pt x="93" y="116"/>
                                </a:lnTo>
                                <a:lnTo>
                                  <a:pt x="126" y="156"/>
                                </a:lnTo>
                                <a:lnTo>
                                  <a:pt x="118" y="172"/>
                                </a:lnTo>
                                <a:lnTo>
                                  <a:pt x="107" y="188"/>
                                </a:lnTo>
                                <a:lnTo>
                                  <a:pt x="9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1"/>
                        <wps:cNvSpPr>
                          <a:spLocks/>
                        </wps:cNvSpPr>
                        <wps:spPr bwMode="auto">
                          <a:xfrm>
                            <a:off x="610" y="371"/>
                            <a:ext cx="264" cy="5"/>
                          </a:xfrm>
                          <a:custGeom>
                            <a:avLst/>
                            <a:gdLst>
                              <a:gd name="T0" fmla="*/ 1059 w 1059"/>
                              <a:gd name="T1" fmla="*/ 19 h 19"/>
                              <a:gd name="T2" fmla="*/ 0 w 1059"/>
                              <a:gd name="T3" fmla="*/ 19 h 19"/>
                              <a:gd name="T4" fmla="*/ 0 w 1059"/>
                              <a:gd name="T5" fmla="*/ 0 h 19"/>
                              <a:gd name="T6" fmla="*/ 1059 w 1059"/>
                              <a:gd name="T7" fmla="*/ 0 h 19"/>
                              <a:gd name="T8" fmla="*/ 1059 w 1059"/>
                              <a:gd name="T9" fmla="*/ 19 h 19"/>
                              <a:gd name="T10" fmla="*/ 1059 w 1059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9" h="19">
                                <a:moveTo>
                                  <a:pt x="10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059" y="0"/>
                                </a:lnTo>
                                <a:lnTo>
                                  <a:pt x="105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92"/>
                        <wps:cNvSpPr>
                          <a:spLocks/>
                        </wps:cNvSpPr>
                        <wps:spPr bwMode="auto">
                          <a:xfrm>
                            <a:off x="548" y="390"/>
                            <a:ext cx="21" cy="35"/>
                          </a:xfrm>
                          <a:custGeom>
                            <a:avLst/>
                            <a:gdLst>
                              <a:gd name="T0" fmla="*/ 78 w 81"/>
                              <a:gd name="T1" fmla="*/ 72 h 140"/>
                              <a:gd name="T2" fmla="*/ 80 w 81"/>
                              <a:gd name="T3" fmla="*/ 80 h 140"/>
                              <a:gd name="T4" fmla="*/ 81 w 81"/>
                              <a:gd name="T5" fmla="*/ 86 h 140"/>
                              <a:gd name="T6" fmla="*/ 80 w 81"/>
                              <a:gd name="T7" fmla="*/ 94 h 140"/>
                              <a:gd name="T8" fmla="*/ 80 w 81"/>
                              <a:gd name="T9" fmla="*/ 94 h 140"/>
                              <a:gd name="T10" fmla="*/ 76 w 81"/>
                              <a:gd name="T11" fmla="*/ 100 h 140"/>
                              <a:gd name="T12" fmla="*/ 68 w 81"/>
                              <a:gd name="T13" fmla="*/ 100 h 140"/>
                              <a:gd name="T14" fmla="*/ 61 w 81"/>
                              <a:gd name="T15" fmla="*/ 96 h 140"/>
                              <a:gd name="T16" fmla="*/ 61 w 81"/>
                              <a:gd name="T17" fmla="*/ 96 h 140"/>
                              <a:gd name="T18" fmla="*/ 56 w 81"/>
                              <a:gd name="T19" fmla="*/ 93 h 140"/>
                              <a:gd name="T20" fmla="*/ 50 w 81"/>
                              <a:gd name="T21" fmla="*/ 95 h 140"/>
                              <a:gd name="T22" fmla="*/ 46 w 81"/>
                              <a:gd name="T23" fmla="*/ 96 h 140"/>
                              <a:gd name="T24" fmla="*/ 46 w 81"/>
                              <a:gd name="T25" fmla="*/ 96 h 140"/>
                              <a:gd name="T26" fmla="*/ 46 w 81"/>
                              <a:gd name="T27" fmla="*/ 108 h 140"/>
                              <a:gd name="T28" fmla="*/ 46 w 81"/>
                              <a:gd name="T29" fmla="*/ 129 h 140"/>
                              <a:gd name="T30" fmla="*/ 46 w 81"/>
                              <a:gd name="T31" fmla="*/ 140 h 140"/>
                              <a:gd name="T32" fmla="*/ 46 w 81"/>
                              <a:gd name="T33" fmla="*/ 140 h 140"/>
                              <a:gd name="T34" fmla="*/ 32 w 81"/>
                              <a:gd name="T35" fmla="*/ 136 h 140"/>
                              <a:gd name="T36" fmla="*/ 32 w 81"/>
                              <a:gd name="T37" fmla="*/ 123 h 140"/>
                              <a:gd name="T38" fmla="*/ 32 w 81"/>
                              <a:gd name="T39" fmla="*/ 108 h 140"/>
                              <a:gd name="T40" fmla="*/ 32 w 81"/>
                              <a:gd name="T41" fmla="*/ 108 h 140"/>
                              <a:gd name="T42" fmla="*/ 31 w 81"/>
                              <a:gd name="T43" fmla="*/ 102 h 140"/>
                              <a:gd name="T44" fmla="*/ 27 w 81"/>
                              <a:gd name="T45" fmla="*/ 96 h 140"/>
                              <a:gd name="T46" fmla="*/ 22 w 81"/>
                              <a:gd name="T47" fmla="*/ 92 h 140"/>
                              <a:gd name="T48" fmla="*/ 22 w 81"/>
                              <a:gd name="T49" fmla="*/ 92 h 140"/>
                              <a:gd name="T50" fmla="*/ 15 w 81"/>
                              <a:gd name="T51" fmla="*/ 97 h 140"/>
                              <a:gd name="T52" fmla="*/ 7 w 81"/>
                              <a:gd name="T53" fmla="*/ 100 h 140"/>
                              <a:gd name="T54" fmla="*/ 0 w 81"/>
                              <a:gd name="T55" fmla="*/ 102 h 140"/>
                              <a:gd name="T56" fmla="*/ 0 w 81"/>
                              <a:gd name="T57" fmla="*/ 102 h 140"/>
                              <a:gd name="T58" fmla="*/ 0 w 81"/>
                              <a:gd name="T59" fmla="*/ 94 h 140"/>
                              <a:gd name="T60" fmla="*/ 0 w 81"/>
                              <a:gd name="T61" fmla="*/ 80 h 140"/>
                              <a:gd name="T62" fmla="*/ 0 w 81"/>
                              <a:gd name="T63" fmla="*/ 72 h 140"/>
                              <a:gd name="T64" fmla="*/ 0 w 81"/>
                              <a:gd name="T65" fmla="*/ 72 h 140"/>
                              <a:gd name="T66" fmla="*/ 15 w 81"/>
                              <a:gd name="T67" fmla="*/ 72 h 140"/>
                              <a:gd name="T68" fmla="*/ 32 w 81"/>
                              <a:gd name="T69" fmla="*/ 72 h 140"/>
                              <a:gd name="T70" fmla="*/ 40 w 81"/>
                              <a:gd name="T71" fmla="*/ 58 h 140"/>
                              <a:gd name="T72" fmla="*/ 40 w 81"/>
                              <a:gd name="T73" fmla="*/ 58 h 140"/>
                              <a:gd name="T74" fmla="*/ 32 w 81"/>
                              <a:gd name="T75" fmla="*/ 38 h 140"/>
                              <a:gd name="T76" fmla="*/ 28 w 81"/>
                              <a:gd name="T77" fmla="*/ 17 h 140"/>
                              <a:gd name="T78" fmla="*/ 36 w 81"/>
                              <a:gd name="T79" fmla="*/ 0 h 140"/>
                              <a:gd name="T80" fmla="*/ 36 w 81"/>
                              <a:gd name="T81" fmla="*/ 0 h 140"/>
                              <a:gd name="T82" fmla="*/ 46 w 81"/>
                              <a:gd name="T83" fmla="*/ 32 h 140"/>
                              <a:gd name="T84" fmla="*/ 47 w 81"/>
                              <a:gd name="T85" fmla="*/ 69 h 140"/>
                              <a:gd name="T86" fmla="*/ 78 w 81"/>
                              <a:gd name="T87" fmla="*/ 72 h 140"/>
                              <a:gd name="T88" fmla="*/ 78 w 81"/>
                              <a:gd name="T89" fmla="*/ 72 h 140"/>
                              <a:gd name="T90" fmla="*/ 78 w 81"/>
                              <a:gd name="T91" fmla="*/ 7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1" h="140">
                                <a:moveTo>
                                  <a:pt x="78" y="72"/>
                                </a:moveTo>
                                <a:lnTo>
                                  <a:pt x="80" y="80"/>
                                </a:lnTo>
                                <a:lnTo>
                                  <a:pt x="81" y="86"/>
                                </a:lnTo>
                                <a:lnTo>
                                  <a:pt x="80" y="94"/>
                                </a:lnTo>
                                <a:lnTo>
                                  <a:pt x="76" y="100"/>
                                </a:lnTo>
                                <a:lnTo>
                                  <a:pt x="68" y="100"/>
                                </a:lnTo>
                                <a:lnTo>
                                  <a:pt x="61" y="96"/>
                                </a:lnTo>
                                <a:lnTo>
                                  <a:pt x="56" y="93"/>
                                </a:lnTo>
                                <a:lnTo>
                                  <a:pt x="50" y="95"/>
                                </a:lnTo>
                                <a:lnTo>
                                  <a:pt x="46" y="96"/>
                                </a:lnTo>
                                <a:lnTo>
                                  <a:pt x="46" y="108"/>
                                </a:lnTo>
                                <a:lnTo>
                                  <a:pt x="46" y="129"/>
                                </a:lnTo>
                                <a:lnTo>
                                  <a:pt x="46" y="140"/>
                                </a:lnTo>
                                <a:lnTo>
                                  <a:pt x="32" y="136"/>
                                </a:lnTo>
                                <a:lnTo>
                                  <a:pt x="32" y="123"/>
                                </a:lnTo>
                                <a:lnTo>
                                  <a:pt x="32" y="108"/>
                                </a:lnTo>
                                <a:lnTo>
                                  <a:pt x="31" y="102"/>
                                </a:lnTo>
                                <a:lnTo>
                                  <a:pt x="27" y="96"/>
                                </a:lnTo>
                                <a:lnTo>
                                  <a:pt x="22" y="92"/>
                                </a:lnTo>
                                <a:lnTo>
                                  <a:pt x="15" y="97"/>
                                </a:lnTo>
                                <a:lnTo>
                                  <a:pt x="7" y="100"/>
                                </a:lnTo>
                                <a:lnTo>
                                  <a:pt x="0" y="102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15" y="72"/>
                                </a:lnTo>
                                <a:lnTo>
                                  <a:pt x="32" y="72"/>
                                </a:lnTo>
                                <a:lnTo>
                                  <a:pt x="40" y="58"/>
                                </a:lnTo>
                                <a:lnTo>
                                  <a:pt x="32" y="38"/>
                                </a:lnTo>
                                <a:lnTo>
                                  <a:pt x="28" y="17"/>
                                </a:lnTo>
                                <a:lnTo>
                                  <a:pt x="36" y="0"/>
                                </a:lnTo>
                                <a:lnTo>
                                  <a:pt x="46" y="32"/>
                                </a:lnTo>
                                <a:lnTo>
                                  <a:pt x="47" y="69"/>
                                </a:lnTo>
                                <a:lnTo>
                                  <a:pt x="7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93"/>
                        <wps:cNvSpPr>
                          <a:spLocks/>
                        </wps:cNvSpPr>
                        <wps:spPr bwMode="auto">
                          <a:xfrm>
                            <a:off x="612" y="557"/>
                            <a:ext cx="67" cy="71"/>
                          </a:xfrm>
                          <a:custGeom>
                            <a:avLst/>
                            <a:gdLst>
                              <a:gd name="T0" fmla="*/ 123 w 266"/>
                              <a:gd name="T1" fmla="*/ 109 h 284"/>
                              <a:gd name="T2" fmla="*/ 91 w 266"/>
                              <a:gd name="T3" fmla="*/ 149 h 284"/>
                              <a:gd name="T4" fmla="*/ 62 w 266"/>
                              <a:gd name="T5" fmla="*/ 192 h 284"/>
                              <a:gd name="T6" fmla="*/ 33 w 266"/>
                              <a:gd name="T7" fmla="*/ 238 h 284"/>
                              <a:gd name="T8" fmla="*/ 5 w 266"/>
                              <a:gd name="T9" fmla="*/ 284 h 284"/>
                              <a:gd name="T10" fmla="*/ 5 w 266"/>
                              <a:gd name="T11" fmla="*/ 284 h 284"/>
                              <a:gd name="T12" fmla="*/ 1 w 266"/>
                              <a:gd name="T13" fmla="*/ 256 h 284"/>
                              <a:gd name="T14" fmla="*/ 1 w 266"/>
                              <a:gd name="T15" fmla="*/ 227 h 284"/>
                              <a:gd name="T16" fmla="*/ 0 w 266"/>
                              <a:gd name="T17" fmla="*/ 192 h 284"/>
                              <a:gd name="T18" fmla="*/ 0 w 266"/>
                              <a:gd name="T19" fmla="*/ 192 h 284"/>
                              <a:gd name="T20" fmla="*/ 25 w 266"/>
                              <a:gd name="T21" fmla="*/ 152 h 284"/>
                              <a:gd name="T22" fmla="*/ 56 w 266"/>
                              <a:gd name="T23" fmla="*/ 101 h 284"/>
                              <a:gd name="T24" fmla="*/ 89 w 266"/>
                              <a:gd name="T25" fmla="*/ 49 h 284"/>
                              <a:gd name="T26" fmla="*/ 121 w 266"/>
                              <a:gd name="T27" fmla="*/ 0 h 284"/>
                              <a:gd name="T28" fmla="*/ 121 w 266"/>
                              <a:gd name="T29" fmla="*/ 0 h 284"/>
                              <a:gd name="T30" fmla="*/ 155 w 266"/>
                              <a:gd name="T31" fmla="*/ 49 h 284"/>
                              <a:gd name="T32" fmla="*/ 185 w 266"/>
                              <a:gd name="T33" fmla="*/ 95 h 284"/>
                              <a:gd name="T34" fmla="*/ 211 w 266"/>
                              <a:gd name="T35" fmla="*/ 136 h 284"/>
                              <a:gd name="T36" fmla="*/ 237 w 266"/>
                              <a:gd name="T37" fmla="*/ 176 h 284"/>
                              <a:gd name="T38" fmla="*/ 266 w 266"/>
                              <a:gd name="T39" fmla="*/ 212 h 284"/>
                              <a:gd name="T40" fmla="*/ 266 w 266"/>
                              <a:gd name="T41" fmla="*/ 212 h 284"/>
                              <a:gd name="T42" fmla="*/ 262 w 266"/>
                              <a:gd name="T43" fmla="*/ 217 h 284"/>
                              <a:gd name="T44" fmla="*/ 251 w 266"/>
                              <a:gd name="T45" fmla="*/ 229 h 284"/>
                              <a:gd name="T46" fmla="*/ 232 w 266"/>
                              <a:gd name="T47" fmla="*/ 245 h 284"/>
                              <a:gd name="T48" fmla="*/ 232 w 266"/>
                              <a:gd name="T49" fmla="*/ 245 h 284"/>
                              <a:gd name="T50" fmla="*/ 203 w 266"/>
                              <a:gd name="T51" fmla="*/ 210 h 284"/>
                              <a:gd name="T52" fmla="*/ 152 w 266"/>
                              <a:gd name="T53" fmla="*/ 144 h 284"/>
                              <a:gd name="T54" fmla="*/ 123 w 266"/>
                              <a:gd name="T55" fmla="*/ 109 h 284"/>
                              <a:gd name="T56" fmla="*/ 123 w 266"/>
                              <a:gd name="T57" fmla="*/ 109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6" h="284">
                                <a:moveTo>
                                  <a:pt x="123" y="109"/>
                                </a:moveTo>
                                <a:lnTo>
                                  <a:pt x="91" y="149"/>
                                </a:lnTo>
                                <a:lnTo>
                                  <a:pt x="62" y="192"/>
                                </a:lnTo>
                                <a:lnTo>
                                  <a:pt x="33" y="238"/>
                                </a:lnTo>
                                <a:lnTo>
                                  <a:pt x="5" y="284"/>
                                </a:lnTo>
                                <a:lnTo>
                                  <a:pt x="1" y="256"/>
                                </a:lnTo>
                                <a:lnTo>
                                  <a:pt x="1" y="227"/>
                                </a:lnTo>
                                <a:lnTo>
                                  <a:pt x="0" y="192"/>
                                </a:lnTo>
                                <a:lnTo>
                                  <a:pt x="25" y="152"/>
                                </a:lnTo>
                                <a:lnTo>
                                  <a:pt x="56" y="101"/>
                                </a:lnTo>
                                <a:lnTo>
                                  <a:pt x="89" y="49"/>
                                </a:lnTo>
                                <a:lnTo>
                                  <a:pt x="121" y="0"/>
                                </a:lnTo>
                                <a:lnTo>
                                  <a:pt x="155" y="49"/>
                                </a:lnTo>
                                <a:lnTo>
                                  <a:pt x="185" y="95"/>
                                </a:lnTo>
                                <a:lnTo>
                                  <a:pt x="211" y="136"/>
                                </a:lnTo>
                                <a:lnTo>
                                  <a:pt x="237" y="176"/>
                                </a:lnTo>
                                <a:lnTo>
                                  <a:pt x="266" y="212"/>
                                </a:lnTo>
                                <a:lnTo>
                                  <a:pt x="262" y="217"/>
                                </a:lnTo>
                                <a:lnTo>
                                  <a:pt x="251" y="229"/>
                                </a:lnTo>
                                <a:lnTo>
                                  <a:pt x="232" y="245"/>
                                </a:lnTo>
                                <a:lnTo>
                                  <a:pt x="203" y="210"/>
                                </a:lnTo>
                                <a:lnTo>
                                  <a:pt x="152" y="144"/>
                                </a:lnTo>
                                <a:lnTo>
                                  <a:pt x="12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94"/>
                        <wps:cNvSpPr>
                          <a:spLocks/>
                        </wps:cNvSpPr>
                        <wps:spPr bwMode="auto">
                          <a:xfrm>
                            <a:off x="729" y="385"/>
                            <a:ext cx="24" cy="31"/>
                          </a:xfrm>
                          <a:custGeom>
                            <a:avLst/>
                            <a:gdLst>
                              <a:gd name="T0" fmla="*/ 73 w 95"/>
                              <a:gd name="T1" fmla="*/ 58 h 124"/>
                              <a:gd name="T2" fmla="*/ 83 w 95"/>
                              <a:gd name="T3" fmla="*/ 55 h 124"/>
                              <a:gd name="T4" fmla="*/ 93 w 95"/>
                              <a:gd name="T5" fmla="*/ 59 h 124"/>
                              <a:gd name="T6" fmla="*/ 95 w 95"/>
                              <a:gd name="T7" fmla="*/ 71 h 124"/>
                              <a:gd name="T8" fmla="*/ 95 w 95"/>
                              <a:gd name="T9" fmla="*/ 71 h 124"/>
                              <a:gd name="T10" fmla="*/ 90 w 95"/>
                              <a:gd name="T11" fmla="*/ 81 h 124"/>
                              <a:gd name="T12" fmla="*/ 81 w 95"/>
                              <a:gd name="T13" fmla="*/ 85 h 124"/>
                              <a:gd name="T14" fmla="*/ 71 w 95"/>
                              <a:gd name="T15" fmla="*/ 79 h 124"/>
                              <a:gd name="T16" fmla="*/ 71 w 95"/>
                              <a:gd name="T17" fmla="*/ 79 h 124"/>
                              <a:gd name="T18" fmla="*/ 68 w 95"/>
                              <a:gd name="T19" fmla="*/ 78 h 124"/>
                              <a:gd name="T20" fmla="*/ 66 w 95"/>
                              <a:gd name="T21" fmla="*/ 77 h 124"/>
                              <a:gd name="T22" fmla="*/ 64 w 95"/>
                              <a:gd name="T23" fmla="*/ 76 h 124"/>
                              <a:gd name="T24" fmla="*/ 64 w 95"/>
                              <a:gd name="T25" fmla="*/ 76 h 124"/>
                              <a:gd name="T26" fmla="*/ 56 w 95"/>
                              <a:gd name="T27" fmla="*/ 94 h 124"/>
                              <a:gd name="T28" fmla="*/ 56 w 95"/>
                              <a:gd name="T29" fmla="*/ 116 h 124"/>
                              <a:gd name="T30" fmla="*/ 41 w 95"/>
                              <a:gd name="T31" fmla="*/ 124 h 124"/>
                              <a:gd name="T32" fmla="*/ 41 w 95"/>
                              <a:gd name="T33" fmla="*/ 124 h 124"/>
                              <a:gd name="T34" fmla="*/ 40 w 95"/>
                              <a:gd name="T35" fmla="*/ 113 h 124"/>
                              <a:gd name="T36" fmla="*/ 39 w 95"/>
                              <a:gd name="T37" fmla="*/ 91 h 124"/>
                              <a:gd name="T38" fmla="*/ 38 w 95"/>
                              <a:gd name="T39" fmla="*/ 79 h 124"/>
                              <a:gd name="T40" fmla="*/ 38 w 95"/>
                              <a:gd name="T41" fmla="*/ 79 h 124"/>
                              <a:gd name="T42" fmla="*/ 26 w 95"/>
                              <a:gd name="T43" fmla="*/ 81 h 124"/>
                              <a:gd name="T44" fmla="*/ 13 w 95"/>
                              <a:gd name="T45" fmla="*/ 84 h 124"/>
                              <a:gd name="T46" fmla="*/ 2 w 95"/>
                              <a:gd name="T47" fmla="*/ 78 h 124"/>
                              <a:gd name="T48" fmla="*/ 2 w 95"/>
                              <a:gd name="T49" fmla="*/ 78 h 124"/>
                              <a:gd name="T50" fmla="*/ 0 w 95"/>
                              <a:gd name="T51" fmla="*/ 68 h 124"/>
                              <a:gd name="T52" fmla="*/ 5 w 95"/>
                              <a:gd name="T53" fmla="*/ 60 h 124"/>
                              <a:gd name="T54" fmla="*/ 12 w 95"/>
                              <a:gd name="T55" fmla="*/ 52 h 124"/>
                              <a:gd name="T56" fmla="*/ 12 w 95"/>
                              <a:gd name="T57" fmla="*/ 52 h 124"/>
                              <a:gd name="T58" fmla="*/ 21 w 95"/>
                              <a:gd name="T59" fmla="*/ 60 h 124"/>
                              <a:gd name="T60" fmla="*/ 31 w 95"/>
                              <a:gd name="T61" fmla="*/ 54 h 124"/>
                              <a:gd name="T62" fmla="*/ 41 w 95"/>
                              <a:gd name="T63" fmla="*/ 47 h 124"/>
                              <a:gd name="T64" fmla="*/ 41 w 95"/>
                              <a:gd name="T65" fmla="*/ 47 h 124"/>
                              <a:gd name="T66" fmla="*/ 38 w 95"/>
                              <a:gd name="T67" fmla="*/ 29 h 124"/>
                              <a:gd name="T68" fmla="*/ 38 w 95"/>
                              <a:gd name="T69" fmla="*/ 12 h 124"/>
                              <a:gd name="T70" fmla="*/ 50 w 95"/>
                              <a:gd name="T71" fmla="*/ 0 h 124"/>
                              <a:gd name="T72" fmla="*/ 50 w 95"/>
                              <a:gd name="T73" fmla="*/ 0 h 124"/>
                              <a:gd name="T74" fmla="*/ 60 w 95"/>
                              <a:gd name="T75" fmla="*/ 22 h 124"/>
                              <a:gd name="T76" fmla="*/ 54 w 95"/>
                              <a:gd name="T77" fmla="*/ 47 h 124"/>
                              <a:gd name="T78" fmla="*/ 73 w 95"/>
                              <a:gd name="T79" fmla="*/ 58 h 124"/>
                              <a:gd name="T80" fmla="*/ 73 w 95"/>
                              <a:gd name="T81" fmla="*/ 58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5" h="124">
                                <a:moveTo>
                                  <a:pt x="73" y="58"/>
                                </a:moveTo>
                                <a:lnTo>
                                  <a:pt x="83" y="55"/>
                                </a:lnTo>
                                <a:lnTo>
                                  <a:pt x="93" y="59"/>
                                </a:lnTo>
                                <a:lnTo>
                                  <a:pt x="95" y="71"/>
                                </a:lnTo>
                                <a:lnTo>
                                  <a:pt x="90" y="81"/>
                                </a:lnTo>
                                <a:lnTo>
                                  <a:pt x="81" y="85"/>
                                </a:lnTo>
                                <a:lnTo>
                                  <a:pt x="71" y="79"/>
                                </a:lnTo>
                                <a:lnTo>
                                  <a:pt x="68" y="78"/>
                                </a:lnTo>
                                <a:lnTo>
                                  <a:pt x="66" y="77"/>
                                </a:lnTo>
                                <a:lnTo>
                                  <a:pt x="64" y="76"/>
                                </a:lnTo>
                                <a:lnTo>
                                  <a:pt x="56" y="94"/>
                                </a:lnTo>
                                <a:lnTo>
                                  <a:pt x="56" y="116"/>
                                </a:lnTo>
                                <a:lnTo>
                                  <a:pt x="41" y="124"/>
                                </a:lnTo>
                                <a:lnTo>
                                  <a:pt x="40" y="113"/>
                                </a:lnTo>
                                <a:lnTo>
                                  <a:pt x="39" y="91"/>
                                </a:lnTo>
                                <a:lnTo>
                                  <a:pt x="38" y="79"/>
                                </a:lnTo>
                                <a:lnTo>
                                  <a:pt x="26" y="81"/>
                                </a:lnTo>
                                <a:lnTo>
                                  <a:pt x="13" y="84"/>
                                </a:lnTo>
                                <a:lnTo>
                                  <a:pt x="2" y="78"/>
                                </a:lnTo>
                                <a:lnTo>
                                  <a:pt x="0" y="68"/>
                                </a:lnTo>
                                <a:lnTo>
                                  <a:pt x="5" y="60"/>
                                </a:lnTo>
                                <a:lnTo>
                                  <a:pt x="12" y="52"/>
                                </a:lnTo>
                                <a:lnTo>
                                  <a:pt x="21" y="60"/>
                                </a:lnTo>
                                <a:lnTo>
                                  <a:pt x="31" y="54"/>
                                </a:lnTo>
                                <a:lnTo>
                                  <a:pt x="41" y="47"/>
                                </a:lnTo>
                                <a:lnTo>
                                  <a:pt x="38" y="29"/>
                                </a:lnTo>
                                <a:lnTo>
                                  <a:pt x="38" y="12"/>
                                </a:lnTo>
                                <a:lnTo>
                                  <a:pt x="50" y="0"/>
                                </a:lnTo>
                                <a:lnTo>
                                  <a:pt x="60" y="22"/>
                                </a:lnTo>
                                <a:lnTo>
                                  <a:pt x="54" y="47"/>
                                </a:lnTo>
                                <a:lnTo>
                                  <a:pt x="7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95"/>
                        <wps:cNvSpPr>
                          <a:spLocks/>
                        </wps:cNvSpPr>
                        <wps:spPr bwMode="auto">
                          <a:xfrm>
                            <a:off x="832" y="386"/>
                            <a:ext cx="23" cy="29"/>
                          </a:xfrm>
                          <a:custGeom>
                            <a:avLst/>
                            <a:gdLst>
                              <a:gd name="T0" fmla="*/ 88 w 90"/>
                              <a:gd name="T1" fmla="*/ 57 h 114"/>
                              <a:gd name="T2" fmla="*/ 86 w 90"/>
                              <a:gd name="T3" fmla="*/ 72 h 114"/>
                              <a:gd name="T4" fmla="*/ 90 w 90"/>
                              <a:gd name="T5" fmla="*/ 84 h 114"/>
                              <a:gd name="T6" fmla="*/ 80 w 90"/>
                              <a:gd name="T7" fmla="*/ 92 h 114"/>
                              <a:gd name="T8" fmla="*/ 80 w 90"/>
                              <a:gd name="T9" fmla="*/ 92 h 114"/>
                              <a:gd name="T10" fmla="*/ 74 w 90"/>
                              <a:gd name="T11" fmla="*/ 91 h 114"/>
                              <a:gd name="T12" fmla="*/ 63 w 90"/>
                              <a:gd name="T13" fmla="*/ 89 h 114"/>
                              <a:gd name="T14" fmla="*/ 58 w 90"/>
                              <a:gd name="T15" fmla="*/ 88 h 114"/>
                              <a:gd name="T16" fmla="*/ 58 w 90"/>
                              <a:gd name="T17" fmla="*/ 88 h 114"/>
                              <a:gd name="T18" fmla="*/ 55 w 90"/>
                              <a:gd name="T19" fmla="*/ 95 h 114"/>
                              <a:gd name="T20" fmla="*/ 50 w 90"/>
                              <a:gd name="T21" fmla="*/ 107 h 114"/>
                              <a:gd name="T22" fmla="*/ 48 w 90"/>
                              <a:gd name="T23" fmla="*/ 114 h 114"/>
                              <a:gd name="T24" fmla="*/ 48 w 90"/>
                              <a:gd name="T25" fmla="*/ 114 h 114"/>
                              <a:gd name="T26" fmla="*/ 36 w 90"/>
                              <a:gd name="T27" fmla="*/ 99 h 114"/>
                              <a:gd name="T28" fmla="*/ 26 w 90"/>
                              <a:gd name="T29" fmla="*/ 82 h 114"/>
                              <a:gd name="T30" fmla="*/ 6 w 90"/>
                              <a:gd name="T31" fmla="*/ 92 h 114"/>
                              <a:gd name="T32" fmla="*/ 6 w 90"/>
                              <a:gd name="T33" fmla="*/ 92 h 114"/>
                              <a:gd name="T34" fmla="*/ 0 w 90"/>
                              <a:gd name="T35" fmla="*/ 84 h 114"/>
                              <a:gd name="T36" fmla="*/ 1 w 90"/>
                              <a:gd name="T37" fmla="*/ 73 h 114"/>
                              <a:gd name="T38" fmla="*/ 4 w 90"/>
                              <a:gd name="T39" fmla="*/ 62 h 114"/>
                              <a:gd name="T40" fmla="*/ 4 w 90"/>
                              <a:gd name="T41" fmla="*/ 62 h 114"/>
                              <a:gd name="T42" fmla="*/ 15 w 90"/>
                              <a:gd name="T43" fmla="*/ 64 h 114"/>
                              <a:gd name="T44" fmla="*/ 28 w 90"/>
                              <a:gd name="T45" fmla="*/ 61 h 114"/>
                              <a:gd name="T46" fmla="*/ 38 w 90"/>
                              <a:gd name="T47" fmla="*/ 51 h 114"/>
                              <a:gd name="T48" fmla="*/ 38 w 90"/>
                              <a:gd name="T49" fmla="*/ 51 h 114"/>
                              <a:gd name="T50" fmla="*/ 33 w 90"/>
                              <a:gd name="T51" fmla="*/ 33 h 114"/>
                              <a:gd name="T52" fmla="*/ 26 w 90"/>
                              <a:gd name="T53" fmla="*/ 16 h 114"/>
                              <a:gd name="T54" fmla="*/ 38 w 90"/>
                              <a:gd name="T55" fmla="*/ 0 h 114"/>
                              <a:gd name="T56" fmla="*/ 38 w 90"/>
                              <a:gd name="T57" fmla="*/ 0 h 114"/>
                              <a:gd name="T58" fmla="*/ 50 w 90"/>
                              <a:gd name="T59" fmla="*/ 27 h 114"/>
                              <a:gd name="T60" fmla="*/ 57 w 90"/>
                              <a:gd name="T61" fmla="*/ 55 h 114"/>
                              <a:gd name="T62" fmla="*/ 88 w 90"/>
                              <a:gd name="T63" fmla="*/ 57 h 114"/>
                              <a:gd name="T64" fmla="*/ 88 w 90"/>
                              <a:gd name="T65" fmla="*/ 57 h 114"/>
                              <a:gd name="T66" fmla="*/ 88 w 90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0" h="114">
                                <a:moveTo>
                                  <a:pt x="88" y="57"/>
                                </a:moveTo>
                                <a:lnTo>
                                  <a:pt x="86" y="72"/>
                                </a:lnTo>
                                <a:lnTo>
                                  <a:pt x="90" y="84"/>
                                </a:lnTo>
                                <a:lnTo>
                                  <a:pt x="80" y="92"/>
                                </a:lnTo>
                                <a:lnTo>
                                  <a:pt x="74" y="91"/>
                                </a:lnTo>
                                <a:lnTo>
                                  <a:pt x="63" y="89"/>
                                </a:lnTo>
                                <a:lnTo>
                                  <a:pt x="58" y="88"/>
                                </a:lnTo>
                                <a:lnTo>
                                  <a:pt x="55" y="95"/>
                                </a:lnTo>
                                <a:lnTo>
                                  <a:pt x="50" y="107"/>
                                </a:lnTo>
                                <a:lnTo>
                                  <a:pt x="48" y="114"/>
                                </a:lnTo>
                                <a:lnTo>
                                  <a:pt x="36" y="99"/>
                                </a:lnTo>
                                <a:lnTo>
                                  <a:pt x="26" y="82"/>
                                </a:lnTo>
                                <a:lnTo>
                                  <a:pt x="6" y="92"/>
                                </a:lnTo>
                                <a:lnTo>
                                  <a:pt x="0" y="84"/>
                                </a:lnTo>
                                <a:lnTo>
                                  <a:pt x="1" y="73"/>
                                </a:lnTo>
                                <a:lnTo>
                                  <a:pt x="4" y="62"/>
                                </a:lnTo>
                                <a:lnTo>
                                  <a:pt x="15" y="64"/>
                                </a:lnTo>
                                <a:lnTo>
                                  <a:pt x="28" y="61"/>
                                </a:lnTo>
                                <a:lnTo>
                                  <a:pt x="38" y="51"/>
                                </a:lnTo>
                                <a:lnTo>
                                  <a:pt x="33" y="33"/>
                                </a:lnTo>
                                <a:lnTo>
                                  <a:pt x="26" y="16"/>
                                </a:lnTo>
                                <a:lnTo>
                                  <a:pt x="38" y="0"/>
                                </a:lnTo>
                                <a:lnTo>
                                  <a:pt x="50" y="27"/>
                                </a:lnTo>
                                <a:lnTo>
                                  <a:pt x="57" y="55"/>
                                </a:lnTo>
                                <a:lnTo>
                                  <a:pt x="8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96"/>
                        <wps:cNvSpPr>
                          <a:spLocks/>
                        </wps:cNvSpPr>
                        <wps:spPr bwMode="auto">
                          <a:xfrm>
                            <a:off x="909" y="383"/>
                            <a:ext cx="23" cy="43"/>
                          </a:xfrm>
                          <a:custGeom>
                            <a:avLst/>
                            <a:gdLst>
                              <a:gd name="T0" fmla="*/ 59 w 94"/>
                              <a:gd name="T1" fmla="*/ 20 h 171"/>
                              <a:gd name="T2" fmla="*/ 56 w 94"/>
                              <a:gd name="T3" fmla="*/ 38 h 171"/>
                              <a:gd name="T4" fmla="*/ 54 w 94"/>
                              <a:gd name="T5" fmla="*/ 57 h 171"/>
                              <a:gd name="T6" fmla="*/ 66 w 94"/>
                              <a:gd name="T7" fmla="*/ 69 h 171"/>
                              <a:gd name="T8" fmla="*/ 66 w 94"/>
                              <a:gd name="T9" fmla="*/ 69 h 171"/>
                              <a:gd name="T10" fmla="*/ 80 w 94"/>
                              <a:gd name="T11" fmla="*/ 68 h 171"/>
                              <a:gd name="T12" fmla="*/ 87 w 94"/>
                              <a:gd name="T13" fmla="*/ 75 h 171"/>
                              <a:gd name="T14" fmla="*/ 94 w 94"/>
                              <a:gd name="T15" fmla="*/ 86 h 171"/>
                              <a:gd name="T16" fmla="*/ 94 w 94"/>
                              <a:gd name="T17" fmla="*/ 86 h 171"/>
                              <a:gd name="T18" fmla="*/ 92 w 94"/>
                              <a:gd name="T19" fmla="*/ 90 h 171"/>
                              <a:gd name="T20" fmla="*/ 87 w 94"/>
                              <a:gd name="T21" fmla="*/ 93 h 171"/>
                              <a:gd name="T22" fmla="*/ 84 w 94"/>
                              <a:gd name="T23" fmla="*/ 98 h 171"/>
                              <a:gd name="T24" fmla="*/ 84 w 94"/>
                              <a:gd name="T25" fmla="*/ 98 h 171"/>
                              <a:gd name="T26" fmla="*/ 73 w 94"/>
                              <a:gd name="T27" fmla="*/ 94 h 171"/>
                              <a:gd name="T28" fmla="*/ 63 w 94"/>
                              <a:gd name="T29" fmla="*/ 92 h 171"/>
                              <a:gd name="T30" fmla="*/ 54 w 94"/>
                              <a:gd name="T31" fmla="*/ 100 h 171"/>
                              <a:gd name="T32" fmla="*/ 54 w 94"/>
                              <a:gd name="T33" fmla="*/ 100 h 171"/>
                              <a:gd name="T34" fmla="*/ 52 w 94"/>
                              <a:gd name="T35" fmla="*/ 116 h 171"/>
                              <a:gd name="T36" fmla="*/ 51 w 94"/>
                              <a:gd name="T37" fmla="*/ 132 h 171"/>
                              <a:gd name="T38" fmla="*/ 59 w 94"/>
                              <a:gd name="T39" fmla="*/ 147 h 171"/>
                              <a:gd name="T40" fmla="*/ 59 w 94"/>
                              <a:gd name="T41" fmla="*/ 147 h 171"/>
                              <a:gd name="T42" fmla="*/ 65 w 94"/>
                              <a:gd name="T43" fmla="*/ 147 h 171"/>
                              <a:gd name="T44" fmla="*/ 75 w 94"/>
                              <a:gd name="T45" fmla="*/ 147 h 171"/>
                              <a:gd name="T46" fmla="*/ 82 w 94"/>
                              <a:gd name="T47" fmla="*/ 147 h 171"/>
                              <a:gd name="T48" fmla="*/ 82 w 94"/>
                              <a:gd name="T49" fmla="*/ 147 h 171"/>
                              <a:gd name="T50" fmla="*/ 82 w 94"/>
                              <a:gd name="T51" fmla="*/ 153 h 171"/>
                              <a:gd name="T52" fmla="*/ 82 w 94"/>
                              <a:gd name="T53" fmla="*/ 164 h 171"/>
                              <a:gd name="T54" fmla="*/ 82 w 94"/>
                              <a:gd name="T55" fmla="*/ 171 h 171"/>
                              <a:gd name="T56" fmla="*/ 82 w 94"/>
                              <a:gd name="T57" fmla="*/ 171 h 171"/>
                              <a:gd name="T58" fmla="*/ 66 w 94"/>
                              <a:gd name="T59" fmla="*/ 164 h 171"/>
                              <a:gd name="T60" fmla="*/ 54 w 94"/>
                              <a:gd name="T61" fmla="*/ 149 h 171"/>
                              <a:gd name="T62" fmla="*/ 42 w 94"/>
                              <a:gd name="T63" fmla="*/ 134 h 171"/>
                              <a:gd name="T64" fmla="*/ 42 w 94"/>
                              <a:gd name="T65" fmla="*/ 134 h 171"/>
                              <a:gd name="T66" fmla="*/ 37 w 94"/>
                              <a:gd name="T67" fmla="*/ 144 h 171"/>
                              <a:gd name="T68" fmla="*/ 26 w 94"/>
                              <a:gd name="T69" fmla="*/ 161 h 171"/>
                              <a:gd name="T70" fmla="*/ 20 w 94"/>
                              <a:gd name="T71" fmla="*/ 171 h 171"/>
                              <a:gd name="T72" fmla="*/ 20 w 94"/>
                              <a:gd name="T73" fmla="*/ 171 h 171"/>
                              <a:gd name="T74" fmla="*/ 23 w 94"/>
                              <a:gd name="T75" fmla="*/ 144 h 171"/>
                              <a:gd name="T76" fmla="*/ 40 w 94"/>
                              <a:gd name="T77" fmla="*/ 120 h 171"/>
                              <a:gd name="T78" fmla="*/ 37 w 94"/>
                              <a:gd name="T79" fmla="*/ 91 h 171"/>
                              <a:gd name="T80" fmla="*/ 37 w 94"/>
                              <a:gd name="T81" fmla="*/ 91 h 171"/>
                              <a:gd name="T82" fmla="*/ 21 w 94"/>
                              <a:gd name="T83" fmla="*/ 91 h 171"/>
                              <a:gd name="T84" fmla="*/ 5 w 94"/>
                              <a:gd name="T85" fmla="*/ 92 h 171"/>
                              <a:gd name="T86" fmla="*/ 0 w 94"/>
                              <a:gd name="T87" fmla="*/ 76 h 171"/>
                              <a:gd name="T88" fmla="*/ 0 w 94"/>
                              <a:gd name="T89" fmla="*/ 76 h 171"/>
                              <a:gd name="T90" fmla="*/ 16 w 94"/>
                              <a:gd name="T91" fmla="*/ 68 h 171"/>
                              <a:gd name="T92" fmla="*/ 33 w 94"/>
                              <a:gd name="T93" fmla="*/ 65 h 171"/>
                              <a:gd name="T94" fmla="*/ 49 w 94"/>
                              <a:gd name="T95" fmla="*/ 57 h 171"/>
                              <a:gd name="T96" fmla="*/ 49 w 94"/>
                              <a:gd name="T97" fmla="*/ 57 h 171"/>
                              <a:gd name="T98" fmla="*/ 43 w 94"/>
                              <a:gd name="T99" fmla="*/ 37 h 171"/>
                              <a:gd name="T100" fmla="*/ 37 w 94"/>
                              <a:gd name="T101" fmla="*/ 20 h 171"/>
                              <a:gd name="T102" fmla="*/ 42 w 94"/>
                              <a:gd name="T103" fmla="*/ 0 h 171"/>
                              <a:gd name="T104" fmla="*/ 42 w 94"/>
                              <a:gd name="T105" fmla="*/ 0 h 171"/>
                              <a:gd name="T106" fmla="*/ 52 w 94"/>
                              <a:gd name="T107" fmla="*/ 4 h 171"/>
                              <a:gd name="T108" fmla="*/ 58 w 94"/>
                              <a:gd name="T109" fmla="*/ 12 h 171"/>
                              <a:gd name="T110" fmla="*/ 59 w 94"/>
                              <a:gd name="T111" fmla="*/ 20 h 171"/>
                              <a:gd name="T112" fmla="*/ 59 w 94"/>
                              <a:gd name="T113" fmla="*/ 20 h 171"/>
                              <a:gd name="T114" fmla="*/ 59 w 94"/>
                              <a:gd name="T115" fmla="*/ 2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4" h="171">
                                <a:moveTo>
                                  <a:pt x="59" y="20"/>
                                </a:moveTo>
                                <a:lnTo>
                                  <a:pt x="56" y="38"/>
                                </a:lnTo>
                                <a:lnTo>
                                  <a:pt x="54" y="57"/>
                                </a:lnTo>
                                <a:lnTo>
                                  <a:pt x="66" y="69"/>
                                </a:lnTo>
                                <a:lnTo>
                                  <a:pt x="80" y="68"/>
                                </a:lnTo>
                                <a:lnTo>
                                  <a:pt x="87" y="75"/>
                                </a:lnTo>
                                <a:lnTo>
                                  <a:pt x="94" y="86"/>
                                </a:lnTo>
                                <a:lnTo>
                                  <a:pt x="92" y="90"/>
                                </a:lnTo>
                                <a:lnTo>
                                  <a:pt x="87" y="93"/>
                                </a:lnTo>
                                <a:lnTo>
                                  <a:pt x="84" y="98"/>
                                </a:lnTo>
                                <a:lnTo>
                                  <a:pt x="73" y="94"/>
                                </a:lnTo>
                                <a:lnTo>
                                  <a:pt x="63" y="92"/>
                                </a:lnTo>
                                <a:lnTo>
                                  <a:pt x="54" y="100"/>
                                </a:lnTo>
                                <a:lnTo>
                                  <a:pt x="52" y="116"/>
                                </a:lnTo>
                                <a:lnTo>
                                  <a:pt x="51" y="132"/>
                                </a:lnTo>
                                <a:lnTo>
                                  <a:pt x="59" y="147"/>
                                </a:lnTo>
                                <a:lnTo>
                                  <a:pt x="65" y="147"/>
                                </a:lnTo>
                                <a:lnTo>
                                  <a:pt x="75" y="147"/>
                                </a:lnTo>
                                <a:lnTo>
                                  <a:pt x="82" y="147"/>
                                </a:lnTo>
                                <a:lnTo>
                                  <a:pt x="82" y="153"/>
                                </a:lnTo>
                                <a:lnTo>
                                  <a:pt x="82" y="164"/>
                                </a:lnTo>
                                <a:lnTo>
                                  <a:pt x="82" y="171"/>
                                </a:lnTo>
                                <a:lnTo>
                                  <a:pt x="66" y="164"/>
                                </a:lnTo>
                                <a:lnTo>
                                  <a:pt x="54" y="149"/>
                                </a:lnTo>
                                <a:lnTo>
                                  <a:pt x="42" y="134"/>
                                </a:lnTo>
                                <a:lnTo>
                                  <a:pt x="37" y="144"/>
                                </a:lnTo>
                                <a:lnTo>
                                  <a:pt x="26" y="161"/>
                                </a:lnTo>
                                <a:lnTo>
                                  <a:pt x="20" y="171"/>
                                </a:lnTo>
                                <a:lnTo>
                                  <a:pt x="23" y="144"/>
                                </a:lnTo>
                                <a:lnTo>
                                  <a:pt x="40" y="120"/>
                                </a:lnTo>
                                <a:lnTo>
                                  <a:pt x="37" y="91"/>
                                </a:lnTo>
                                <a:lnTo>
                                  <a:pt x="21" y="91"/>
                                </a:lnTo>
                                <a:lnTo>
                                  <a:pt x="5" y="92"/>
                                </a:lnTo>
                                <a:lnTo>
                                  <a:pt x="0" y="76"/>
                                </a:lnTo>
                                <a:lnTo>
                                  <a:pt x="16" y="68"/>
                                </a:lnTo>
                                <a:lnTo>
                                  <a:pt x="33" y="65"/>
                                </a:lnTo>
                                <a:lnTo>
                                  <a:pt x="49" y="57"/>
                                </a:lnTo>
                                <a:lnTo>
                                  <a:pt x="43" y="37"/>
                                </a:lnTo>
                                <a:lnTo>
                                  <a:pt x="37" y="20"/>
                                </a:lnTo>
                                <a:lnTo>
                                  <a:pt x="42" y="0"/>
                                </a:lnTo>
                                <a:lnTo>
                                  <a:pt x="52" y="4"/>
                                </a:lnTo>
                                <a:lnTo>
                                  <a:pt x="58" y="12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7"/>
                        <wps:cNvSpPr>
                          <a:spLocks/>
                        </wps:cNvSpPr>
                        <wps:spPr bwMode="auto">
                          <a:xfrm>
                            <a:off x="810" y="385"/>
                            <a:ext cx="24" cy="67"/>
                          </a:xfrm>
                          <a:custGeom>
                            <a:avLst/>
                            <a:gdLst>
                              <a:gd name="T0" fmla="*/ 87 w 98"/>
                              <a:gd name="T1" fmla="*/ 15 h 266"/>
                              <a:gd name="T2" fmla="*/ 92 w 98"/>
                              <a:gd name="T3" fmla="*/ 43 h 266"/>
                              <a:gd name="T4" fmla="*/ 72 w 98"/>
                              <a:gd name="T5" fmla="*/ 43 h 266"/>
                              <a:gd name="T6" fmla="*/ 58 w 98"/>
                              <a:gd name="T7" fmla="*/ 78 h 266"/>
                              <a:gd name="T8" fmla="*/ 59 w 98"/>
                              <a:gd name="T9" fmla="*/ 90 h 266"/>
                              <a:gd name="T10" fmla="*/ 77 w 98"/>
                              <a:gd name="T11" fmla="*/ 106 h 266"/>
                              <a:gd name="T12" fmla="*/ 90 w 98"/>
                              <a:gd name="T13" fmla="*/ 106 h 266"/>
                              <a:gd name="T14" fmla="*/ 98 w 98"/>
                              <a:gd name="T15" fmla="*/ 117 h 266"/>
                              <a:gd name="T16" fmla="*/ 93 w 98"/>
                              <a:gd name="T17" fmla="*/ 135 h 266"/>
                              <a:gd name="T18" fmla="*/ 69 w 98"/>
                              <a:gd name="T19" fmla="*/ 162 h 266"/>
                              <a:gd name="T20" fmla="*/ 64 w 98"/>
                              <a:gd name="T21" fmla="*/ 150 h 266"/>
                              <a:gd name="T22" fmla="*/ 64 w 98"/>
                              <a:gd name="T23" fmla="*/ 128 h 266"/>
                              <a:gd name="T24" fmla="*/ 55 w 98"/>
                              <a:gd name="T25" fmla="*/ 139 h 266"/>
                              <a:gd name="T26" fmla="*/ 50 w 98"/>
                              <a:gd name="T27" fmla="*/ 171 h 266"/>
                              <a:gd name="T28" fmla="*/ 59 w 98"/>
                              <a:gd name="T29" fmla="*/ 178 h 266"/>
                              <a:gd name="T30" fmla="*/ 50 w 98"/>
                              <a:gd name="T31" fmla="*/ 200 h 266"/>
                              <a:gd name="T32" fmla="*/ 47 w 98"/>
                              <a:gd name="T33" fmla="*/ 200 h 266"/>
                              <a:gd name="T34" fmla="*/ 41 w 98"/>
                              <a:gd name="T35" fmla="*/ 202 h 266"/>
                              <a:gd name="T36" fmla="*/ 41 w 98"/>
                              <a:gd name="T37" fmla="*/ 191 h 266"/>
                              <a:gd name="T38" fmla="*/ 37 w 98"/>
                              <a:gd name="T39" fmla="*/ 171 h 266"/>
                              <a:gd name="T40" fmla="*/ 26 w 98"/>
                              <a:gd name="T41" fmla="*/ 176 h 266"/>
                              <a:gd name="T42" fmla="*/ 20 w 98"/>
                              <a:gd name="T43" fmla="*/ 202 h 266"/>
                              <a:gd name="T44" fmla="*/ 26 w 98"/>
                              <a:gd name="T45" fmla="*/ 215 h 266"/>
                              <a:gd name="T46" fmla="*/ 24 w 98"/>
                              <a:gd name="T47" fmla="*/ 239 h 266"/>
                              <a:gd name="T48" fmla="*/ 18 w 98"/>
                              <a:gd name="T49" fmla="*/ 246 h 266"/>
                              <a:gd name="T50" fmla="*/ 2 w 98"/>
                              <a:gd name="T51" fmla="*/ 266 h 266"/>
                              <a:gd name="T52" fmla="*/ 0 w 98"/>
                              <a:gd name="T53" fmla="*/ 221 h 266"/>
                              <a:gd name="T54" fmla="*/ 2 w 98"/>
                              <a:gd name="T55" fmla="*/ 109 h 266"/>
                              <a:gd name="T56" fmla="*/ 3 w 98"/>
                              <a:gd name="T57" fmla="*/ 3 h 266"/>
                              <a:gd name="T58" fmla="*/ 30 w 98"/>
                              <a:gd name="T59" fmla="*/ 0 h 266"/>
                              <a:gd name="T60" fmla="*/ 86 w 98"/>
                              <a:gd name="T61" fmla="*/ 5 h 266"/>
                              <a:gd name="T62" fmla="*/ 86 w 98"/>
                              <a:gd name="T63" fmla="*/ 5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8" h="266">
                                <a:moveTo>
                                  <a:pt x="86" y="5"/>
                                </a:moveTo>
                                <a:lnTo>
                                  <a:pt x="87" y="15"/>
                                </a:lnTo>
                                <a:lnTo>
                                  <a:pt x="91" y="33"/>
                                </a:lnTo>
                                <a:lnTo>
                                  <a:pt x="92" y="43"/>
                                </a:lnTo>
                                <a:lnTo>
                                  <a:pt x="72" y="43"/>
                                </a:lnTo>
                                <a:lnTo>
                                  <a:pt x="63" y="59"/>
                                </a:lnTo>
                                <a:lnTo>
                                  <a:pt x="58" y="78"/>
                                </a:lnTo>
                                <a:lnTo>
                                  <a:pt x="59" y="90"/>
                                </a:lnTo>
                                <a:lnTo>
                                  <a:pt x="68" y="100"/>
                                </a:lnTo>
                                <a:lnTo>
                                  <a:pt x="77" y="106"/>
                                </a:lnTo>
                                <a:lnTo>
                                  <a:pt x="90" y="106"/>
                                </a:lnTo>
                                <a:lnTo>
                                  <a:pt x="96" y="109"/>
                                </a:lnTo>
                                <a:lnTo>
                                  <a:pt x="98" y="117"/>
                                </a:lnTo>
                                <a:lnTo>
                                  <a:pt x="93" y="135"/>
                                </a:lnTo>
                                <a:lnTo>
                                  <a:pt x="83" y="151"/>
                                </a:lnTo>
                                <a:lnTo>
                                  <a:pt x="69" y="162"/>
                                </a:lnTo>
                                <a:lnTo>
                                  <a:pt x="64" y="150"/>
                                </a:lnTo>
                                <a:lnTo>
                                  <a:pt x="69" y="139"/>
                                </a:lnTo>
                                <a:lnTo>
                                  <a:pt x="64" y="128"/>
                                </a:lnTo>
                                <a:lnTo>
                                  <a:pt x="55" y="139"/>
                                </a:lnTo>
                                <a:lnTo>
                                  <a:pt x="50" y="153"/>
                                </a:lnTo>
                                <a:lnTo>
                                  <a:pt x="50" y="171"/>
                                </a:lnTo>
                                <a:lnTo>
                                  <a:pt x="59" y="178"/>
                                </a:lnTo>
                                <a:lnTo>
                                  <a:pt x="55" y="189"/>
                                </a:lnTo>
                                <a:lnTo>
                                  <a:pt x="50" y="200"/>
                                </a:lnTo>
                                <a:lnTo>
                                  <a:pt x="47" y="200"/>
                                </a:lnTo>
                                <a:lnTo>
                                  <a:pt x="43" y="200"/>
                                </a:lnTo>
                                <a:lnTo>
                                  <a:pt x="41" y="202"/>
                                </a:lnTo>
                                <a:lnTo>
                                  <a:pt x="41" y="191"/>
                                </a:lnTo>
                                <a:lnTo>
                                  <a:pt x="41" y="181"/>
                                </a:lnTo>
                                <a:lnTo>
                                  <a:pt x="37" y="171"/>
                                </a:lnTo>
                                <a:lnTo>
                                  <a:pt x="26" y="176"/>
                                </a:lnTo>
                                <a:lnTo>
                                  <a:pt x="25" y="190"/>
                                </a:lnTo>
                                <a:lnTo>
                                  <a:pt x="20" y="202"/>
                                </a:lnTo>
                                <a:lnTo>
                                  <a:pt x="26" y="215"/>
                                </a:lnTo>
                                <a:lnTo>
                                  <a:pt x="30" y="227"/>
                                </a:lnTo>
                                <a:lnTo>
                                  <a:pt x="24" y="239"/>
                                </a:lnTo>
                                <a:lnTo>
                                  <a:pt x="18" y="246"/>
                                </a:lnTo>
                                <a:lnTo>
                                  <a:pt x="7" y="259"/>
                                </a:lnTo>
                                <a:lnTo>
                                  <a:pt x="2" y="266"/>
                                </a:lnTo>
                                <a:lnTo>
                                  <a:pt x="0" y="221"/>
                                </a:lnTo>
                                <a:lnTo>
                                  <a:pt x="0" y="167"/>
                                </a:lnTo>
                                <a:lnTo>
                                  <a:pt x="2" y="109"/>
                                </a:lnTo>
                                <a:lnTo>
                                  <a:pt x="3" y="53"/>
                                </a:lnTo>
                                <a:lnTo>
                                  <a:pt x="3" y="3"/>
                                </a:lnTo>
                                <a:lnTo>
                                  <a:pt x="30" y="0"/>
                                </a:lnTo>
                                <a:lnTo>
                                  <a:pt x="61" y="1"/>
                                </a:lnTo>
                                <a:lnTo>
                                  <a:pt x="8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98"/>
                        <wps:cNvSpPr>
                          <a:spLocks/>
                        </wps:cNvSpPr>
                        <wps:spPr bwMode="auto">
                          <a:xfrm>
                            <a:off x="852" y="386"/>
                            <a:ext cx="22" cy="63"/>
                          </a:xfrm>
                          <a:custGeom>
                            <a:avLst/>
                            <a:gdLst>
                              <a:gd name="T0" fmla="*/ 79 w 89"/>
                              <a:gd name="T1" fmla="*/ 250 h 250"/>
                              <a:gd name="T2" fmla="*/ 67 w 89"/>
                              <a:gd name="T3" fmla="*/ 233 h 250"/>
                              <a:gd name="T4" fmla="*/ 76 w 89"/>
                              <a:gd name="T5" fmla="*/ 213 h 250"/>
                              <a:gd name="T6" fmla="*/ 73 w 89"/>
                              <a:gd name="T7" fmla="*/ 172 h 250"/>
                              <a:gd name="T8" fmla="*/ 59 w 89"/>
                              <a:gd name="T9" fmla="*/ 189 h 250"/>
                              <a:gd name="T10" fmla="*/ 37 w 89"/>
                              <a:gd name="T11" fmla="*/ 193 h 250"/>
                              <a:gd name="T12" fmla="*/ 44 w 89"/>
                              <a:gd name="T13" fmla="*/ 172 h 250"/>
                              <a:gd name="T14" fmla="*/ 41 w 89"/>
                              <a:gd name="T15" fmla="*/ 122 h 250"/>
                              <a:gd name="T16" fmla="*/ 34 w 89"/>
                              <a:gd name="T17" fmla="*/ 127 h 250"/>
                              <a:gd name="T18" fmla="*/ 25 w 89"/>
                              <a:gd name="T19" fmla="*/ 138 h 250"/>
                              <a:gd name="T20" fmla="*/ 26 w 89"/>
                              <a:gd name="T21" fmla="*/ 143 h 250"/>
                              <a:gd name="T22" fmla="*/ 32 w 89"/>
                              <a:gd name="T23" fmla="*/ 156 h 250"/>
                              <a:gd name="T24" fmla="*/ 30 w 89"/>
                              <a:gd name="T25" fmla="*/ 156 h 250"/>
                              <a:gd name="T26" fmla="*/ 23 w 89"/>
                              <a:gd name="T27" fmla="*/ 156 h 250"/>
                              <a:gd name="T28" fmla="*/ 23 w 89"/>
                              <a:gd name="T29" fmla="*/ 158 h 250"/>
                              <a:gd name="T30" fmla="*/ 23 w 89"/>
                              <a:gd name="T31" fmla="*/ 161 h 250"/>
                              <a:gd name="T32" fmla="*/ 10 w 89"/>
                              <a:gd name="T33" fmla="*/ 152 h 250"/>
                              <a:gd name="T34" fmla="*/ 8 w 89"/>
                              <a:gd name="T35" fmla="*/ 114 h 250"/>
                              <a:gd name="T36" fmla="*/ 25 w 89"/>
                              <a:gd name="T37" fmla="*/ 113 h 250"/>
                              <a:gd name="T38" fmla="*/ 45 w 89"/>
                              <a:gd name="T39" fmla="*/ 87 h 250"/>
                              <a:gd name="T40" fmla="*/ 39 w 89"/>
                              <a:gd name="T41" fmla="*/ 66 h 250"/>
                              <a:gd name="T42" fmla="*/ 19 w 89"/>
                              <a:gd name="T43" fmla="*/ 36 h 250"/>
                              <a:gd name="T44" fmla="*/ 14 w 89"/>
                              <a:gd name="T45" fmla="*/ 36 h 250"/>
                              <a:gd name="T46" fmla="*/ 4 w 89"/>
                              <a:gd name="T47" fmla="*/ 39 h 250"/>
                              <a:gd name="T48" fmla="*/ 0 w 89"/>
                              <a:gd name="T49" fmla="*/ 17 h 250"/>
                              <a:gd name="T50" fmla="*/ 10 w 89"/>
                              <a:gd name="T51" fmla="*/ 1 h 250"/>
                              <a:gd name="T52" fmla="*/ 30 w 89"/>
                              <a:gd name="T53" fmla="*/ 1 h 250"/>
                              <a:gd name="T54" fmla="*/ 87 w 89"/>
                              <a:gd name="T55" fmla="*/ 0 h 250"/>
                              <a:gd name="T56" fmla="*/ 87 w 89"/>
                              <a:gd name="T57" fmla="*/ 27 h 250"/>
                              <a:gd name="T58" fmla="*/ 88 w 89"/>
                              <a:gd name="T59" fmla="*/ 161 h 250"/>
                              <a:gd name="T60" fmla="*/ 89 w 89"/>
                              <a:gd name="T61" fmla="*/ 249 h 250"/>
                              <a:gd name="T62" fmla="*/ 89 w 89"/>
                              <a:gd name="T6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" h="250">
                                <a:moveTo>
                                  <a:pt x="89" y="249"/>
                                </a:moveTo>
                                <a:lnTo>
                                  <a:pt x="79" y="250"/>
                                </a:lnTo>
                                <a:lnTo>
                                  <a:pt x="72" y="243"/>
                                </a:lnTo>
                                <a:lnTo>
                                  <a:pt x="67" y="233"/>
                                </a:lnTo>
                                <a:lnTo>
                                  <a:pt x="76" y="213"/>
                                </a:lnTo>
                                <a:lnTo>
                                  <a:pt x="78" y="191"/>
                                </a:lnTo>
                                <a:lnTo>
                                  <a:pt x="73" y="172"/>
                                </a:lnTo>
                                <a:lnTo>
                                  <a:pt x="59" y="189"/>
                                </a:lnTo>
                                <a:lnTo>
                                  <a:pt x="55" y="209"/>
                                </a:lnTo>
                                <a:lnTo>
                                  <a:pt x="37" y="193"/>
                                </a:lnTo>
                                <a:lnTo>
                                  <a:pt x="44" y="172"/>
                                </a:lnTo>
                                <a:lnTo>
                                  <a:pt x="52" y="146"/>
                                </a:lnTo>
                                <a:lnTo>
                                  <a:pt x="41" y="122"/>
                                </a:lnTo>
                                <a:lnTo>
                                  <a:pt x="34" y="127"/>
                                </a:lnTo>
                                <a:lnTo>
                                  <a:pt x="28" y="131"/>
                                </a:lnTo>
                                <a:lnTo>
                                  <a:pt x="25" y="138"/>
                                </a:lnTo>
                                <a:lnTo>
                                  <a:pt x="26" y="143"/>
                                </a:lnTo>
                                <a:lnTo>
                                  <a:pt x="30" y="152"/>
                                </a:lnTo>
                                <a:lnTo>
                                  <a:pt x="32" y="156"/>
                                </a:lnTo>
                                <a:lnTo>
                                  <a:pt x="30" y="156"/>
                                </a:lnTo>
                                <a:lnTo>
                                  <a:pt x="25" y="156"/>
                                </a:lnTo>
                                <a:lnTo>
                                  <a:pt x="23" y="156"/>
                                </a:lnTo>
                                <a:lnTo>
                                  <a:pt x="23" y="158"/>
                                </a:lnTo>
                                <a:lnTo>
                                  <a:pt x="23" y="160"/>
                                </a:lnTo>
                                <a:lnTo>
                                  <a:pt x="23" y="161"/>
                                </a:lnTo>
                                <a:lnTo>
                                  <a:pt x="10" y="152"/>
                                </a:lnTo>
                                <a:lnTo>
                                  <a:pt x="4" y="135"/>
                                </a:lnTo>
                                <a:lnTo>
                                  <a:pt x="8" y="114"/>
                                </a:lnTo>
                                <a:lnTo>
                                  <a:pt x="25" y="113"/>
                                </a:lnTo>
                                <a:lnTo>
                                  <a:pt x="36" y="102"/>
                                </a:lnTo>
                                <a:lnTo>
                                  <a:pt x="45" y="87"/>
                                </a:lnTo>
                                <a:lnTo>
                                  <a:pt x="39" y="66"/>
                                </a:lnTo>
                                <a:lnTo>
                                  <a:pt x="36" y="45"/>
                                </a:lnTo>
                                <a:lnTo>
                                  <a:pt x="19" y="36"/>
                                </a:lnTo>
                                <a:lnTo>
                                  <a:pt x="14" y="36"/>
                                </a:lnTo>
                                <a:lnTo>
                                  <a:pt x="9" y="38"/>
                                </a:lnTo>
                                <a:lnTo>
                                  <a:pt x="4" y="39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10" y="1"/>
                                </a:lnTo>
                                <a:lnTo>
                                  <a:pt x="30" y="1"/>
                                </a:lnTo>
                                <a:lnTo>
                                  <a:pt x="67" y="1"/>
                                </a:lnTo>
                                <a:lnTo>
                                  <a:pt x="87" y="0"/>
                                </a:lnTo>
                                <a:lnTo>
                                  <a:pt x="87" y="27"/>
                                </a:lnTo>
                                <a:lnTo>
                                  <a:pt x="87" y="88"/>
                                </a:lnTo>
                                <a:lnTo>
                                  <a:pt x="88" y="161"/>
                                </a:lnTo>
                                <a:lnTo>
                                  <a:pt x="89" y="224"/>
                                </a:lnTo>
                                <a:lnTo>
                                  <a:pt x="89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99"/>
                        <wps:cNvSpPr>
                          <a:spLocks/>
                        </wps:cNvSpPr>
                        <wps:spPr bwMode="auto">
                          <a:xfrm>
                            <a:off x="631" y="387"/>
                            <a:ext cx="26" cy="28"/>
                          </a:xfrm>
                          <a:custGeom>
                            <a:avLst/>
                            <a:gdLst>
                              <a:gd name="T0" fmla="*/ 73 w 103"/>
                              <a:gd name="T1" fmla="*/ 63 h 113"/>
                              <a:gd name="T2" fmla="*/ 78 w 103"/>
                              <a:gd name="T3" fmla="*/ 61 h 113"/>
                              <a:gd name="T4" fmla="*/ 88 w 103"/>
                              <a:gd name="T5" fmla="*/ 56 h 113"/>
                              <a:gd name="T6" fmla="*/ 93 w 103"/>
                              <a:gd name="T7" fmla="*/ 55 h 113"/>
                              <a:gd name="T8" fmla="*/ 93 w 103"/>
                              <a:gd name="T9" fmla="*/ 55 h 113"/>
                              <a:gd name="T10" fmla="*/ 96 w 103"/>
                              <a:gd name="T11" fmla="*/ 63 h 113"/>
                              <a:gd name="T12" fmla="*/ 102 w 103"/>
                              <a:gd name="T13" fmla="*/ 71 h 113"/>
                              <a:gd name="T14" fmla="*/ 103 w 103"/>
                              <a:gd name="T15" fmla="*/ 79 h 113"/>
                              <a:gd name="T16" fmla="*/ 103 w 103"/>
                              <a:gd name="T17" fmla="*/ 79 h 113"/>
                              <a:gd name="T18" fmla="*/ 96 w 103"/>
                              <a:gd name="T19" fmla="*/ 85 h 113"/>
                              <a:gd name="T20" fmla="*/ 88 w 103"/>
                              <a:gd name="T21" fmla="*/ 85 h 113"/>
                              <a:gd name="T22" fmla="*/ 78 w 103"/>
                              <a:gd name="T23" fmla="*/ 85 h 113"/>
                              <a:gd name="T24" fmla="*/ 78 w 103"/>
                              <a:gd name="T25" fmla="*/ 85 h 113"/>
                              <a:gd name="T26" fmla="*/ 72 w 103"/>
                              <a:gd name="T27" fmla="*/ 80 h 113"/>
                              <a:gd name="T28" fmla="*/ 68 w 103"/>
                              <a:gd name="T29" fmla="*/ 75 h 113"/>
                              <a:gd name="T30" fmla="*/ 61 w 103"/>
                              <a:gd name="T31" fmla="*/ 77 h 113"/>
                              <a:gd name="T32" fmla="*/ 61 w 103"/>
                              <a:gd name="T33" fmla="*/ 77 h 113"/>
                              <a:gd name="T34" fmla="*/ 55 w 103"/>
                              <a:gd name="T35" fmla="*/ 89 h 113"/>
                              <a:gd name="T36" fmla="*/ 55 w 103"/>
                              <a:gd name="T37" fmla="*/ 100 h 113"/>
                              <a:gd name="T38" fmla="*/ 54 w 103"/>
                              <a:gd name="T39" fmla="*/ 113 h 113"/>
                              <a:gd name="T40" fmla="*/ 54 w 103"/>
                              <a:gd name="T41" fmla="*/ 113 h 113"/>
                              <a:gd name="T42" fmla="*/ 50 w 103"/>
                              <a:gd name="T43" fmla="*/ 113 h 113"/>
                              <a:gd name="T44" fmla="*/ 46 w 103"/>
                              <a:gd name="T45" fmla="*/ 113 h 113"/>
                              <a:gd name="T46" fmla="*/ 44 w 103"/>
                              <a:gd name="T47" fmla="*/ 113 h 113"/>
                              <a:gd name="T48" fmla="*/ 44 w 103"/>
                              <a:gd name="T49" fmla="*/ 113 h 113"/>
                              <a:gd name="T50" fmla="*/ 43 w 103"/>
                              <a:gd name="T51" fmla="*/ 105 h 113"/>
                              <a:gd name="T52" fmla="*/ 40 w 103"/>
                              <a:gd name="T53" fmla="*/ 88 h 113"/>
                              <a:gd name="T54" fmla="*/ 38 w 103"/>
                              <a:gd name="T55" fmla="*/ 79 h 113"/>
                              <a:gd name="T56" fmla="*/ 38 w 103"/>
                              <a:gd name="T57" fmla="*/ 79 h 113"/>
                              <a:gd name="T58" fmla="*/ 25 w 103"/>
                              <a:gd name="T59" fmla="*/ 83 h 113"/>
                              <a:gd name="T60" fmla="*/ 10 w 103"/>
                              <a:gd name="T61" fmla="*/ 85 h 113"/>
                              <a:gd name="T62" fmla="*/ 0 w 103"/>
                              <a:gd name="T63" fmla="*/ 75 h 113"/>
                              <a:gd name="T64" fmla="*/ 0 w 103"/>
                              <a:gd name="T65" fmla="*/ 75 h 113"/>
                              <a:gd name="T66" fmla="*/ 0 w 103"/>
                              <a:gd name="T67" fmla="*/ 71 h 113"/>
                              <a:gd name="T68" fmla="*/ 1 w 103"/>
                              <a:gd name="T69" fmla="*/ 63 h 113"/>
                              <a:gd name="T70" fmla="*/ 2 w 103"/>
                              <a:gd name="T71" fmla="*/ 58 h 113"/>
                              <a:gd name="T72" fmla="*/ 2 w 103"/>
                              <a:gd name="T73" fmla="*/ 58 h 113"/>
                              <a:gd name="T74" fmla="*/ 11 w 103"/>
                              <a:gd name="T75" fmla="*/ 58 h 113"/>
                              <a:gd name="T76" fmla="*/ 17 w 103"/>
                              <a:gd name="T77" fmla="*/ 63 h 113"/>
                              <a:gd name="T78" fmla="*/ 26 w 103"/>
                              <a:gd name="T79" fmla="*/ 65 h 113"/>
                              <a:gd name="T80" fmla="*/ 26 w 103"/>
                              <a:gd name="T81" fmla="*/ 65 h 113"/>
                              <a:gd name="T82" fmla="*/ 40 w 103"/>
                              <a:gd name="T83" fmla="*/ 45 h 113"/>
                              <a:gd name="T84" fmla="*/ 35 w 103"/>
                              <a:gd name="T85" fmla="*/ 22 h 113"/>
                              <a:gd name="T86" fmla="*/ 46 w 103"/>
                              <a:gd name="T87" fmla="*/ 0 h 113"/>
                              <a:gd name="T88" fmla="*/ 46 w 103"/>
                              <a:gd name="T89" fmla="*/ 0 h 113"/>
                              <a:gd name="T90" fmla="*/ 59 w 103"/>
                              <a:gd name="T91" fmla="*/ 22 h 113"/>
                              <a:gd name="T92" fmla="*/ 53 w 103"/>
                              <a:gd name="T93" fmla="*/ 47 h 113"/>
                              <a:gd name="T94" fmla="*/ 73 w 103"/>
                              <a:gd name="T95" fmla="*/ 63 h 113"/>
                              <a:gd name="T96" fmla="*/ 73 w 103"/>
                              <a:gd name="T97" fmla="*/ 63 h 113"/>
                              <a:gd name="T98" fmla="*/ 73 w 103"/>
                              <a:gd name="T99" fmla="*/ 6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3" h="113">
                                <a:moveTo>
                                  <a:pt x="73" y="63"/>
                                </a:moveTo>
                                <a:lnTo>
                                  <a:pt x="78" y="61"/>
                                </a:lnTo>
                                <a:lnTo>
                                  <a:pt x="88" y="56"/>
                                </a:lnTo>
                                <a:lnTo>
                                  <a:pt x="93" y="55"/>
                                </a:lnTo>
                                <a:lnTo>
                                  <a:pt x="96" y="63"/>
                                </a:lnTo>
                                <a:lnTo>
                                  <a:pt x="102" y="71"/>
                                </a:lnTo>
                                <a:lnTo>
                                  <a:pt x="103" y="79"/>
                                </a:lnTo>
                                <a:lnTo>
                                  <a:pt x="96" y="85"/>
                                </a:lnTo>
                                <a:lnTo>
                                  <a:pt x="88" y="85"/>
                                </a:lnTo>
                                <a:lnTo>
                                  <a:pt x="78" y="85"/>
                                </a:lnTo>
                                <a:lnTo>
                                  <a:pt x="72" y="80"/>
                                </a:lnTo>
                                <a:lnTo>
                                  <a:pt x="68" y="75"/>
                                </a:lnTo>
                                <a:lnTo>
                                  <a:pt x="61" y="77"/>
                                </a:lnTo>
                                <a:lnTo>
                                  <a:pt x="55" y="89"/>
                                </a:lnTo>
                                <a:lnTo>
                                  <a:pt x="55" y="100"/>
                                </a:lnTo>
                                <a:lnTo>
                                  <a:pt x="54" y="113"/>
                                </a:lnTo>
                                <a:lnTo>
                                  <a:pt x="50" y="113"/>
                                </a:lnTo>
                                <a:lnTo>
                                  <a:pt x="46" y="113"/>
                                </a:lnTo>
                                <a:lnTo>
                                  <a:pt x="44" y="113"/>
                                </a:lnTo>
                                <a:lnTo>
                                  <a:pt x="43" y="105"/>
                                </a:lnTo>
                                <a:lnTo>
                                  <a:pt x="40" y="88"/>
                                </a:lnTo>
                                <a:lnTo>
                                  <a:pt x="38" y="79"/>
                                </a:lnTo>
                                <a:lnTo>
                                  <a:pt x="25" y="83"/>
                                </a:lnTo>
                                <a:lnTo>
                                  <a:pt x="10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2" y="58"/>
                                </a:lnTo>
                                <a:lnTo>
                                  <a:pt x="11" y="58"/>
                                </a:lnTo>
                                <a:lnTo>
                                  <a:pt x="17" y="63"/>
                                </a:lnTo>
                                <a:lnTo>
                                  <a:pt x="26" y="65"/>
                                </a:lnTo>
                                <a:lnTo>
                                  <a:pt x="40" y="45"/>
                                </a:lnTo>
                                <a:lnTo>
                                  <a:pt x="35" y="22"/>
                                </a:lnTo>
                                <a:lnTo>
                                  <a:pt x="46" y="0"/>
                                </a:lnTo>
                                <a:lnTo>
                                  <a:pt x="59" y="22"/>
                                </a:lnTo>
                                <a:lnTo>
                                  <a:pt x="53" y="47"/>
                                </a:lnTo>
                                <a:lnTo>
                                  <a:pt x="7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00"/>
                        <wps:cNvSpPr>
                          <a:spLocks/>
                        </wps:cNvSpPr>
                        <wps:spPr bwMode="auto">
                          <a:xfrm>
                            <a:off x="610" y="386"/>
                            <a:ext cx="23" cy="70"/>
                          </a:xfrm>
                          <a:custGeom>
                            <a:avLst/>
                            <a:gdLst>
                              <a:gd name="T0" fmla="*/ 88 w 91"/>
                              <a:gd name="T1" fmla="*/ 0 h 282"/>
                              <a:gd name="T2" fmla="*/ 89 w 91"/>
                              <a:gd name="T3" fmla="*/ 10 h 282"/>
                              <a:gd name="T4" fmla="*/ 89 w 91"/>
                              <a:gd name="T5" fmla="*/ 26 h 282"/>
                              <a:gd name="T6" fmla="*/ 91 w 91"/>
                              <a:gd name="T7" fmla="*/ 37 h 282"/>
                              <a:gd name="T8" fmla="*/ 91 w 91"/>
                              <a:gd name="T9" fmla="*/ 37 h 282"/>
                              <a:gd name="T10" fmla="*/ 83 w 91"/>
                              <a:gd name="T11" fmla="*/ 47 h 282"/>
                              <a:gd name="T12" fmla="*/ 68 w 91"/>
                              <a:gd name="T13" fmla="*/ 47 h 282"/>
                              <a:gd name="T14" fmla="*/ 55 w 91"/>
                              <a:gd name="T15" fmla="*/ 50 h 282"/>
                              <a:gd name="T16" fmla="*/ 55 w 91"/>
                              <a:gd name="T17" fmla="*/ 50 h 282"/>
                              <a:gd name="T18" fmla="*/ 54 w 91"/>
                              <a:gd name="T19" fmla="*/ 74 h 282"/>
                              <a:gd name="T20" fmla="*/ 60 w 91"/>
                              <a:gd name="T21" fmla="*/ 94 h 282"/>
                              <a:gd name="T22" fmla="*/ 76 w 91"/>
                              <a:gd name="T23" fmla="*/ 108 h 282"/>
                              <a:gd name="T24" fmla="*/ 76 w 91"/>
                              <a:gd name="T25" fmla="*/ 108 h 282"/>
                              <a:gd name="T26" fmla="*/ 79 w 91"/>
                              <a:gd name="T27" fmla="*/ 105 h 282"/>
                              <a:gd name="T28" fmla="*/ 85 w 91"/>
                              <a:gd name="T29" fmla="*/ 105 h 282"/>
                              <a:gd name="T30" fmla="*/ 91 w 91"/>
                              <a:gd name="T31" fmla="*/ 105 h 282"/>
                              <a:gd name="T32" fmla="*/ 91 w 91"/>
                              <a:gd name="T33" fmla="*/ 105 h 282"/>
                              <a:gd name="T34" fmla="*/ 90 w 91"/>
                              <a:gd name="T35" fmla="*/ 124 h 282"/>
                              <a:gd name="T36" fmla="*/ 89 w 91"/>
                              <a:gd name="T37" fmla="*/ 145 h 282"/>
                              <a:gd name="T38" fmla="*/ 80 w 91"/>
                              <a:gd name="T39" fmla="*/ 160 h 282"/>
                              <a:gd name="T40" fmla="*/ 80 w 91"/>
                              <a:gd name="T41" fmla="*/ 160 h 282"/>
                              <a:gd name="T42" fmla="*/ 79 w 91"/>
                              <a:gd name="T43" fmla="*/ 149 h 282"/>
                              <a:gd name="T44" fmla="*/ 79 w 91"/>
                              <a:gd name="T45" fmla="*/ 138 h 282"/>
                              <a:gd name="T46" fmla="*/ 71 w 91"/>
                              <a:gd name="T47" fmla="*/ 129 h 282"/>
                              <a:gd name="T48" fmla="*/ 71 w 91"/>
                              <a:gd name="T49" fmla="*/ 129 h 282"/>
                              <a:gd name="T50" fmla="*/ 64 w 91"/>
                              <a:gd name="T51" fmla="*/ 140 h 282"/>
                              <a:gd name="T52" fmla="*/ 62 w 91"/>
                              <a:gd name="T53" fmla="*/ 155 h 282"/>
                              <a:gd name="T54" fmla="*/ 66 w 91"/>
                              <a:gd name="T55" fmla="*/ 169 h 282"/>
                              <a:gd name="T56" fmla="*/ 66 w 91"/>
                              <a:gd name="T57" fmla="*/ 169 h 282"/>
                              <a:gd name="T58" fmla="*/ 68 w 91"/>
                              <a:gd name="T59" fmla="*/ 181 h 282"/>
                              <a:gd name="T60" fmla="*/ 61 w 91"/>
                              <a:gd name="T61" fmla="*/ 193 h 282"/>
                              <a:gd name="T62" fmla="*/ 55 w 91"/>
                              <a:gd name="T63" fmla="*/ 204 h 282"/>
                              <a:gd name="T64" fmla="*/ 55 w 91"/>
                              <a:gd name="T65" fmla="*/ 204 h 282"/>
                              <a:gd name="T66" fmla="*/ 54 w 91"/>
                              <a:gd name="T67" fmla="*/ 204 h 282"/>
                              <a:gd name="T68" fmla="*/ 53 w 91"/>
                              <a:gd name="T69" fmla="*/ 204 h 282"/>
                              <a:gd name="T70" fmla="*/ 52 w 91"/>
                              <a:gd name="T71" fmla="*/ 204 h 282"/>
                              <a:gd name="T72" fmla="*/ 52 w 91"/>
                              <a:gd name="T73" fmla="*/ 204 h 282"/>
                              <a:gd name="T74" fmla="*/ 52 w 91"/>
                              <a:gd name="T75" fmla="*/ 195 h 282"/>
                              <a:gd name="T76" fmla="*/ 52 w 91"/>
                              <a:gd name="T77" fmla="*/ 186 h 282"/>
                              <a:gd name="T78" fmla="*/ 46 w 91"/>
                              <a:gd name="T79" fmla="*/ 177 h 282"/>
                              <a:gd name="T80" fmla="*/ 46 w 91"/>
                              <a:gd name="T81" fmla="*/ 177 h 282"/>
                              <a:gd name="T82" fmla="*/ 34 w 91"/>
                              <a:gd name="T83" fmla="*/ 201 h 282"/>
                              <a:gd name="T84" fmla="*/ 40 w 91"/>
                              <a:gd name="T85" fmla="*/ 228 h 282"/>
                              <a:gd name="T86" fmla="*/ 22 w 91"/>
                              <a:gd name="T87" fmla="*/ 251 h 282"/>
                              <a:gd name="T88" fmla="*/ 22 w 91"/>
                              <a:gd name="T89" fmla="*/ 251 h 282"/>
                              <a:gd name="T90" fmla="*/ 17 w 91"/>
                              <a:gd name="T91" fmla="*/ 259 h 282"/>
                              <a:gd name="T92" fmla="*/ 6 w 91"/>
                              <a:gd name="T93" fmla="*/ 274 h 282"/>
                              <a:gd name="T94" fmla="*/ 0 w 91"/>
                              <a:gd name="T95" fmla="*/ 282 h 282"/>
                              <a:gd name="T96" fmla="*/ 0 w 91"/>
                              <a:gd name="T97" fmla="*/ 282 h 282"/>
                              <a:gd name="T98" fmla="*/ 0 w 91"/>
                              <a:gd name="T99" fmla="*/ 253 h 282"/>
                              <a:gd name="T100" fmla="*/ 0 w 91"/>
                              <a:gd name="T101" fmla="*/ 184 h 282"/>
                              <a:gd name="T102" fmla="*/ 1 w 91"/>
                              <a:gd name="T103" fmla="*/ 102 h 282"/>
                              <a:gd name="T104" fmla="*/ 1 w 91"/>
                              <a:gd name="T105" fmla="*/ 33 h 282"/>
                              <a:gd name="T106" fmla="*/ 1 w 91"/>
                              <a:gd name="T107" fmla="*/ 3 h 282"/>
                              <a:gd name="T108" fmla="*/ 1 w 91"/>
                              <a:gd name="T109" fmla="*/ 3 h 282"/>
                              <a:gd name="T110" fmla="*/ 29 w 91"/>
                              <a:gd name="T111" fmla="*/ 6 h 282"/>
                              <a:gd name="T112" fmla="*/ 61 w 91"/>
                              <a:gd name="T113" fmla="*/ 3 h 282"/>
                              <a:gd name="T114" fmla="*/ 88 w 91"/>
                              <a:gd name="T115" fmla="*/ 0 h 282"/>
                              <a:gd name="T116" fmla="*/ 88 w 91"/>
                              <a:gd name="T117" fmla="*/ 0 h 282"/>
                              <a:gd name="T118" fmla="*/ 88 w 91"/>
                              <a:gd name="T119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1" h="282">
                                <a:moveTo>
                                  <a:pt x="88" y="0"/>
                                </a:moveTo>
                                <a:lnTo>
                                  <a:pt x="89" y="10"/>
                                </a:lnTo>
                                <a:lnTo>
                                  <a:pt x="89" y="26"/>
                                </a:lnTo>
                                <a:lnTo>
                                  <a:pt x="91" y="37"/>
                                </a:lnTo>
                                <a:lnTo>
                                  <a:pt x="83" y="47"/>
                                </a:lnTo>
                                <a:lnTo>
                                  <a:pt x="68" y="47"/>
                                </a:lnTo>
                                <a:lnTo>
                                  <a:pt x="55" y="50"/>
                                </a:lnTo>
                                <a:lnTo>
                                  <a:pt x="54" y="74"/>
                                </a:lnTo>
                                <a:lnTo>
                                  <a:pt x="60" y="94"/>
                                </a:lnTo>
                                <a:lnTo>
                                  <a:pt x="76" y="108"/>
                                </a:lnTo>
                                <a:lnTo>
                                  <a:pt x="79" y="105"/>
                                </a:lnTo>
                                <a:lnTo>
                                  <a:pt x="85" y="105"/>
                                </a:lnTo>
                                <a:lnTo>
                                  <a:pt x="91" y="105"/>
                                </a:lnTo>
                                <a:lnTo>
                                  <a:pt x="90" y="124"/>
                                </a:lnTo>
                                <a:lnTo>
                                  <a:pt x="89" y="145"/>
                                </a:lnTo>
                                <a:lnTo>
                                  <a:pt x="80" y="160"/>
                                </a:lnTo>
                                <a:lnTo>
                                  <a:pt x="79" y="149"/>
                                </a:lnTo>
                                <a:lnTo>
                                  <a:pt x="79" y="138"/>
                                </a:lnTo>
                                <a:lnTo>
                                  <a:pt x="71" y="129"/>
                                </a:lnTo>
                                <a:lnTo>
                                  <a:pt x="64" y="140"/>
                                </a:lnTo>
                                <a:lnTo>
                                  <a:pt x="62" y="155"/>
                                </a:lnTo>
                                <a:lnTo>
                                  <a:pt x="66" y="169"/>
                                </a:lnTo>
                                <a:lnTo>
                                  <a:pt x="68" y="181"/>
                                </a:lnTo>
                                <a:lnTo>
                                  <a:pt x="61" y="193"/>
                                </a:lnTo>
                                <a:lnTo>
                                  <a:pt x="55" y="204"/>
                                </a:lnTo>
                                <a:lnTo>
                                  <a:pt x="54" y="204"/>
                                </a:lnTo>
                                <a:lnTo>
                                  <a:pt x="53" y="204"/>
                                </a:lnTo>
                                <a:lnTo>
                                  <a:pt x="52" y="204"/>
                                </a:lnTo>
                                <a:lnTo>
                                  <a:pt x="52" y="195"/>
                                </a:lnTo>
                                <a:lnTo>
                                  <a:pt x="52" y="186"/>
                                </a:lnTo>
                                <a:lnTo>
                                  <a:pt x="46" y="177"/>
                                </a:lnTo>
                                <a:lnTo>
                                  <a:pt x="34" y="201"/>
                                </a:lnTo>
                                <a:lnTo>
                                  <a:pt x="40" y="228"/>
                                </a:lnTo>
                                <a:lnTo>
                                  <a:pt x="22" y="251"/>
                                </a:lnTo>
                                <a:lnTo>
                                  <a:pt x="17" y="259"/>
                                </a:lnTo>
                                <a:lnTo>
                                  <a:pt x="6" y="274"/>
                                </a:lnTo>
                                <a:lnTo>
                                  <a:pt x="0" y="282"/>
                                </a:lnTo>
                                <a:lnTo>
                                  <a:pt x="0" y="253"/>
                                </a:lnTo>
                                <a:lnTo>
                                  <a:pt x="0" y="184"/>
                                </a:lnTo>
                                <a:lnTo>
                                  <a:pt x="1" y="102"/>
                                </a:lnTo>
                                <a:lnTo>
                                  <a:pt x="1" y="33"/>
                                </a:lnTo>
                                <a:lnTo>
                                  <a:pt x="1" y="3"/>
                                </a:lnTo>
                                <a:lnTo>
                                  <a:pt x="29" y="6"/>
                                </a:lnTo>
                                <a:lnTo>
                                  <a:pt x="61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01"/>
                        <wps:cNvSpPr>
                          <a:spLocks/>
                        </wps:cNvSpPr>
                        <wps:spPr bwMode="auto">
                          <a:xfrm>
                            <a:off x="654" y="385"/>
                            <a:ext cx="21" cy="77"/>
                          </a:xfrm>
                          <a:custGeom>
                            <a:avLst/>
                            <a:gdLst>
                              <a:gd name="T0" fmla="*/ 85 w 86"/>
                              <a:gd name="T1" fmla="*/ 47 h 305"/>
                              <a:gd name="T2" fmla="*/ 86 w 86"/>
                              <a:gd name="T3" fmla="*/ 156 h 305"/>
                              <a:gd name="T4" fmla="*/ 86 w 86"/>
                              <a:gd name="T5" fmla="*/ 262 h 305"/>
                              <a:gd name="T6" fmla="*/ 86 w 86"/>
                              <a:gd name="T7" fmla="*/ 305 h 305"/>
                              <a:gd name="T8" fmla="*/ 80 w 86"/>
                              <a:gd name="T9" fmla="*/ 250 h 305"/>
                              <a:gd name="T10" fmla="*/ 78 w 86"/>
                              <a:gd name="T11" fmla="*/ 225 h 305"/>
                              <a:gd name="T12" fmla="*/ 69 w 86"/>
                              <a:gd name="T13" fmla="*/ 234 h 305"/>
                              <a:gd name="T14" fmla="*/ 67 w 86"/>
                              <a:gd name="T15" fmla="*/ 241 h 305"/>
                              <a:gd name="T16" fmla="*/ 69 w 86"/>
                              <a:gd name="T17" fmla="*/ 254 h 305"/>
                              <a:gd name="T18" fmla="*/ 69 w 86"/>
                              <a:gd name="T19" fmla="*/ 262 h 305"/>
                              <a:gd name="T20" fmla="*/ 66 w 86"/>
                              <a:gd name="T21" fmla="*/ 209 h 305"/>
                              <a:gd name="T22" fmla="*/ 55 w 86"/>
                              <a:gd name="T23" fmla="*/ 180 h 305"/>
                              <a:gd name="T24" fmla="*/ 50 w 86"/>
                              <a:gd name="T25" fmla="*/ 206 h 305"/>
                              <a:gd name="T26" fmla="*/ 44 w 86"/>
                              <a:gd name="T27" fmla="*/ 217 h 305"/>
                              <a:gd name="T28" fmla="*/ 28 w 86"/>
                              <a:gd name="T29" fmla="*/ 197 h 305"/>
                              <a:gd name="T30" fmla="*/ 28 w 86"/>
                              <a:gd name="T31" fmla="*/ 183 h 305"/>
                              <a:gd name="T32" fmla="*/ 33 w 86"/>
                              <a:gd name="T33" fmla="*/ 148 h 305"/>
                              <a:gd name="T34" fmla="*/ 31 w 86"/>
                              <a:gd name="T35" fmla="*/ 126 h 305"/>
                              <a:gd name="T36" fmla="*/ 21 w 86"/>
                              <a:gd name="T37" fmla="*/ 130 h 305"/>
                              <a:gd name="T38" fmla="*/ 17 w 86"/>
                              <a:gd name="T39" fmla="*/ 136 h 305"/>
                              <a:gd name="T40" fmla="*/ 22 w 86"/>
                              <a:gd name="T41" fmla="*/ 157 h 305"/>
                              <a:gd name="T42" fmla="*/ 17 w 86"/>
                              <a:gd name="T43" fmla="*/ 167 h 305"/>
                              <a:gd name="T44" fmla="*/ 1 w 86"/>
                              <a:gd name="T45" fmla="*/ 130 h 305"/>
                              <a:gd name="T46" fmla="*/ 0 w 86"/>
                              <a:gd name="T47" fmla="*/ 107 h 305"/>
                              <a:gd name="T48" fmla="*/ 21 w 86"/>
                              <a:gd name="T49" fmla="*/ 112 h 305"/>
                              <a:gd name="T50" fmla="*/ 31 w 86"/>
                              <a:gd name="T51" fmla="*/ 105 h 305"/>
                              <a:gd name="T52" fmla="*/ 36 w 86"/>
                              <a:gd name="T53" fmla="*/ 66 h 305"/>
                              <a:gd name="T54" fmla="*/ 36 w 86"/>
                              <a:gd name="T55" fmla="*/ 49 h 305"/>
                              <a:gd name="T56" fmla="*/ 14 w 86"/>
                              <a:gd name="T57" fmla="*/ 45 h 305"/>
                              <a:gd name="T58" fmla="*/ 6 w 86"/>
                              <a:gd name="T59" fmla="*/ 43 h 305"/>
                              <a:gd name="T60" fmla="*/ 5 w 86"/>
                              <a:gd name="T61" fmla="*/ 10 h 305"/>
                              <a:gd name="T62" fmla="*/ 10 w 86"/>
                              <a:gd name="T63" fmla="*/ 0 h 305"/>
                              <a:gd name="T64" fmla="*/ 58 w 86"/>
                              <a:gd name="T65" fmla="*/ 1 h 305"/>
                              <a:gd name="T66" fmla="*/ 83 w 86"/>
                              <a:gd name="T67" fmla="*/ 1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305">
                                <a:moveTo>
                                  <a:pt x="83" y="1"/>
                                </a:moveTo>
                                <a:lnTo>
                                  <a:pt x="85" y="47"/>
                                </a:lnTo>
                                <a:lnTo>
                                  <a:pt x="86" y="100"/>
                                </a:lnTo>
                                <a:lnTo>
                                  <a:pt x="86" y="156"/>
                                </a:lnTo>
                                <a:lnTo>
                                  <a:pt x="86" y="212"/>
                                </a:lnTo>
                                <a:lnTo>
                                  <a:pt x="86" y="262"/>
                                </a:lnTo>
                                <a:lnTo>
                                  <a:pt x="86" y="305"/>
                                </a:lnTo>
                                <a:lnTo>
                                  <a:pt x="83" y="281"/>
                                </a:lnTo>
                                <a:lnTo>
                                  <a:pt x="80" y="250"/>
                                </a:lnTo>
                                <a:lnTo>
                                  <a:pt x="78" y="225"/>
                                </a:lnTo>
                                <a:lnTo>
                                  <a:pt x="72" y="227"/>
                                </a:lnTo>
                                <a:lnTo>
                                  <a:pt x="69" y="234"/>
                                </a:lnTo>
                                <a:lnTo>
                                  <a:pt x="67" y="241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2"/>
                                </a:lnTo>
                                <a:lnTo>
                                  <a:pt x="52" y="239"/>
                                </a:lnTo>
                                <a:lnTo>
                                  <a:pt x="66" y="209"/>
                                </a:lnTo>
                                <a:lnTo>
                                  <a:pt x="55" y="180"/>
                                </a:lnTo>
                                <a:lnTo>
                                  <a:pt x="48" y="192"/>
                                </a:lnTo>
                                <a:lnTo>
                                  <a:pt x="50" y="206"/>
                                </a:lnTo>
                                <a:lnTo>
                                  <a:pt x="44" y="217"/>
                                </a:lnTo>
                                <a:lnTo>
                                  <a:pt x="34" y="209"/>
                                </a:lnTo>
                                <a:lnTo>
                                  <a:pt x="28" y="197"/>
                                </a:lnTo>
                                <a:lnTo>
                                  <a:pt x="28" y="183"/>
                                </a:lnTo>
                                <a:lnTo>
                                  <a:pt x="35" y="166"/>
                                </a:lnTo>
                                <a:lnTo>
                                  <a:pt x="33" y="148"/>
                                </a:lnTo>
                                <a:lnTo>
                                  <a:pt x="31" y="126"/>
                                </a:lnTo>
                                <a:lnTo>
                                  <a:pt x="25" y="127"/>
                                </a:lnTo>
                                <a:lnTo>
                                  <a:pt x="21" y="130"/>
                                </a:lnTo>
                                <a:lnTo>
                                  <a:pt x="17" y="136"/>
                                </a:lnTo>
                                <a:lnTo>
                                  <a:pt x="17" y="148"/>
                                </a:lnTo>
                                <a:lnTo>
                                  <a:pt x="22" y="157"/>
                                </a:lnTo>
                                <a:lnTo>
                                  <a:pt x="17" y="167"/>
                                </a:lnTo>
                                <a:lnTo>
                                  <a:pt x="4" y="152"/>
                                </a:lnTo>
                                <a:lnTo>
                                  <a:pt x="1" y="130"/>
                                </a:lnTo>
                                <a:lnTo>
                                  <a:pt x="0" y="107"/>
                                </a:lnTo>
                                <a:lnTo>
                                  <a:pt x="10" y="113"/>
                                </a:lnTo>
                                <a:lnTo>
                                  <a:pt x="21" y="112"/>
                                </a:lnTo>
                                <a:lnTo>
                                  <a:pt x="31" y="105"/>
                                </a:lnTo>
                                <a:lnTo>
                                  <a:pt x="39" y="88"/>
                                </a:lnTo>
                                <a:lnTo>
                                  <a:pt x="36" y="66"/>
                                </a:lnTo>
                                <a:lnTo>
                                  <a:pt x="36" y="49"/>
                                </a:lnTo>
                                <a:lnTo>
                                  <a:pt x="28" y="48"/>
                                </a:lnTo>
                                <a:lnTo>
                                  <a:pt x="14" y="45"/>
                                </a:lnTo>
                                <a:lnTo>
                                  <a:pt x="6" y="43"/>
                                </a:lnTo>
                                <a:lnTo>
                                  <a:pt x="5" y="28"/>
                                </a:lnTo>
                                <a:lnTo>
                                  <a:pt x="5" y="10"/>
                                </a:lnTo>
                                <a:lnTo>
                                  <a:pt x="10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1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02"/>
                        <wps:cNvSpPr>
                          <a:spLocks/>
                        </wps:cNvSpPr>
                        <wps:spPr bwMode="auto">
                          <a:xfrm>
                            <a:off x="183" y="412"/>
                            <a:ext cx="67" cy="241"/>
                          </a:xfrm>
                          <a:custGeom>
                            <a:avLst/>
                            <a:gdLst>
                              <a:gd name="T0" fmla="*/ 265 w 270"/>
                              <a:gd name="T1" fmla="*/ 72 h 965"/>
                              <a:gd name="T2" fmla="*/ 261 w 270"/>
                              <a:gd name="T3" fmla="*/ 142 h 965"/>
                              <a:gd name="T4" fmla="*/ 255 w 270"/>
                              <a:gd name="T5" fmla="*/ 209 h 965"/>
                              <a:gd name="T6" fmla="*/ 246 w 270"/>
                              <a:gd name="T7" fmla="*/ 276 h 965"/>
                              <a:gd name="T8" fmla="*/ 246 w 270"/>
                              <a:gd name="T9" fmla="*/ 276 h 965"/>
                              <a:gd name="T10" fmla="*/ 246 w 270"/>
                              <a:gd name="T11" fmla="*/ 329 h 965"/>
                              <a:gd name="T12" fmla="*/ 242 w 270"/>
                              <a:gd name="T13" fmla="*/ 381 h 965"/>
                              <a:gd name="T14" fmla="*/ 239 w 270"/>
                              <a:gd name="T15" fmla="*/ 431 h 965"/>
                              <a:gd name="T16" fmla="*/ 241 w 270"/>
                              <a:gd name="T17" fmla="*/ 481 h 965"/>
                              <a:gd name="T18" fmla="*/ 241 w 270"/>
                              <a:gd name="T19" fmla="*/ 481 h 965"/>
                              <a:gd name="T20" fmla="*/ 241 w 270"/>
                              <a:gd name="T21" fmla="*/ 529 h 965"/>
                              <a:gd name="T22" fmla="*/ 241 w 270"/>
                              <a:gd name="T23" fmla="*/ 578 h 965"/>
                              <a:gd name="T24" fmla="*/ 219 w 270"/>
                              <a:gd name="T25" fmla="*/ 621 h 965"/>
                              <a:gd name="T26" fmla="*/ 219 w 270"/>
                              <a:gd name="T27" fmla="*/ 621 h 965"/>
                              <a:gd name="T28" fmla="*/ 233 w 270"/>
                              <a:gd name="T29" fmla="*/ 639 h 965"/>
                              <a:gd name="T30" fmla="*/ 233 w 270"/>
                              <a:gd name="T31" fmla="*/ 666 h 965"/>
                              <a:gd name="T32" fmla="*/ 233 w 270"/>
                              <a:gd name="T33" fmla="*/ 695 h 965"/>
                              <a:gd name="T34" fmla="*/ 233 w 270"/>
                              <a:gd name="T35" fmla="*/ 695 h 965"/>
                              <a:gd name="T36" fmla="*/ 220 w 270"/>
                              <a:gd name="T37" fmla="*/ 714 h 965"/>
                              <a:gd name="T38" fmla="*/ 188 w 270"/>
                              <a:gd name="T39" fmla="*/ 765 h 965"/>
                              <a:gd name="T40" fmla="*/ 145 w 270"/>
                              <a:gd name="T41" fmla="*/ 830 h 965"/>
                              <a:gd name="T42" fmla="*/ 102 w 270"/>
                              <a:gd name="T43" fmla="*/ 895 h 965"/>
                              <a:gd name="T44" fmla="*/ 69 w 270"/>
                              <a:gd name="T45" fmla="*/ 946 h 965"/>
                              <a:gd name="T46" fmla="*/ 56 w 270"/>
                              <a:gd name="T47" fmla="*/ 965 h 965"/>
                              <a:gd name="T48" fmla="*/ 56 w 270"/>
                              <a:gd name="T49" fmla="*/ 965 h 965"/>
                              <a:gd name="T50" fmla="*/ 56 w 270"/>
                              <a:gd name="T51" fmla="*/ 926 h 965"/>
                              <a:gd name="T52" fmla="*/ 56 w 270"/>
                              <a:gd name="T53" fmla="*/ 854 h 965"/>
                              <a:gd name="T54" fmla="*/ 56 w 270"/>
                              <a:gd name="T55" fmla="*/ 814 h 965"/>
                              <a:gd name="T56" fmla="*/ 56 w 270"/>
                              <a:gd name="T57" fmla="*/ 814 h 965"/>
                              <a:gd name="T58" fmla="*/ 54 w 270"/>
                              <a:gd name="T59" fmla="*/ 800 h 965"/>
                              <a:gd name="T60" fmla="*/ 49 w 270"/>
                              <a:gd name="T61" fmla="*/ 764 h 965"/>
                              <a:gd name="T62" fmla="*/ 41 w 270"/>
                              <a:gd name="T63" fmla="*/ 711 h 965"/>
                              <a:gd name="T64" fmla="*/ 31 w 270"/>
                              <a:gd name="T65" fmla="*/ 650 h 965"/>
                              <a:gd name="T66" fmla="*/ 22 w 270"/>
                              <a:gd name="T67" fmla="*/ 587 h 965"/>
                              <a:gd name="T68" fmla="*/ 13 w 270"/>
                              <a:gd name="T69" fmla="*/ 530 h 965"/>
                              <a:gd name="T70" fmla="*/ 8 w 270"/>
                              <a:gd name="T71" fmla="*/ 485 h 965"/>
                              <a:gd name="T72" fmla="*/ 8 w 270"/>
                              <a:gd name="T73" fmla="*/ 485 h 965"/>
                              <a:gd name="T74" fmla="*/ 6 w 270"/>
                              <a:gd name="T75" fmla="*/ 485 h 965"/>
                              <a:gd name="T76" fmla="*/ 2 w 270"/>
                              <a:gd name="T77" fmla="*/ 485 h 965"/>
                              <a:gd name="T78" fmla="*/ 0 w 270"/>
                              <a:gd name="T79" fmla="*/ 485 h 965"/>
                              <a:gd name="T80" fmla="*/ 0 w 270"/>
                              <a:gd name="T81" fmla="*/ 485 h 965"/>
                              <a:gd name="T82" fmla="*/ 12 w 270"/>
                              <a:gd name="T83" fmla="*/ 441 h 965"/>
                              <a:gd name="T84" fmla="*/ 31 w 270"/>
                              <a:gd name="T85" fmla="*/ 401 h 965"/>
                              <a:gd name="T86" fmla="*/ 54 w 270"/>
                              <a:gd name="T87" fmla="*/ 363 h 965"/>
                              <a:gd name="T88" fmla="*/ 54 w 270"/>
                              <a:gd name="T89" fmla="*/ 363 h 965"/>
                              <a:gd name="T90" fmla="*/ 69 w 270"/>
                              <a:gd name="T91" fmla="*/ 316 h 965"/>
                              <a:gd name="T92" fmla="*/ 88 w 270"/>
                              <a:gd name="T93" fmla="*/ 269 h 965"/>
                              <a:gd name="T94" fmla="*/ 110 w 270"/>
                              <a:gd name="T95" fmla="*/ 222 h 965"/>
                              <a:gd name="T96" fmla="*/ 134 w 270"/>
                              <a:gd name="T97" fmla="*/ 176 h 965"/>
                              <a:gd name="T98" fmla="*/ 161 w 270"/>
                              <a:gd name="T99" fmla="*/ 131 h 965"/>
                              <a:gd name="T100" fmla="*/ 187 w 270"/>
                              <a:gd name="T101" fmla="*/ 87 h 965"/>
                              <a:gd name="T102" fmla="*/ 215 w 270"/>
                              <a:gd name="T103" fmla="*/ 43 h 965"/>
                              <a:gd name="T104" fmla="*/ 241 w 270"/>
                              <a:gd name="T105" fmla="*/ 0 h 965"/>
                              <a:gd name="T106" fmla="*/ 241 w 270"/>
                              <a:gd name="T107" fmla="*/ 0 h 965"/>
                              <a:gd name="T108" fmla="*/ 261 w 270"/>
                              <a:gd name="T109" fmla="*/ 18 h 965"/>
                              <a:gd name="T110" fmla="*/ 270 w 270"/>
                              <a:gd name="T111" fmla="*/ 43 h 965"/>
                              <a:gd name="T112" fmla="*/ 265 w 270"/>
                              <a:gd name="T113" fmla="*/ 72 h 965"/>
                              <a:gd name="T114" fmla="*/ 265 w 270"/>
                              <a:gd name="T115" fmla="*/ 72 h 965"/>
                              <a:gd name="T116" fmla="*/ 265 w 270"/>
                              <a:gd name="T117" fmla="*/ 72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0" h="965">
                                <a:moveTo>
                                  <a:pt x="265" y="72"/>
                                </a:moveTo>
                                <a:lnTo>
                                  <a:pt x="261" y="142"/>
                                </a:lnTo>
                                <a:lnTo>
                                  <a:pt x="255" y="209"/>
                                </a:lnTo>
                                <a:lnTo>
                                  <a:pt x="246" y="276"/>
                                </a:lnTo>
                                <a:lnTo>
                                  <a:pt x="246" y="329"/>
                                </a:lnTo>
                                <a:lnTo>
                                  <a:pt x="242" y="381"/>
                                </a:lnTo>
                                <a:lnTo>
                                  <a:pt x="239" y="431"/>
                                </a:lnTo>
                                <a:lnTo>
                                  <a:pt x="241" y="481"/>
                                </a:lnTo>
                                <a:lnTo>
                                  <a:pt x="241" y="529"/>
                                </a:lnTo>
                                <a:lnTo>
                                  <a:pt x="241" y="578"/>
                                </a:lnTo>
                                <a:lnTo>
                                  <a:pt x="219" y="621"/>
                                </a:lnTo>
                                <a:lnTo>
                                  <a:pt x="233" y="639"/>
                                </a:lnTo>
                                <a:lnTo>
                                  <a:pt x="233" y="666"/>
                                </a:lnTo>
                                <a:lnTo>
                                  <a:pt x="233" y="695"/>
                                </a:lnTo>
                                <a:lnTo>
                                  <a:pt x="220" y="714"/>
                                </a:lnTo>
                                <a:lnTo>
                                  <a:pt x="188" y="765"/>
                                </a:lnTo>
                                <a:lnTo>
                                  <a:pt x="145" y="830"/>
                                </a:lnTo>
                                <a:lnTo>
                                  <a:pt x="102" y="895"/>
                                </a:lnTo>
                                <a:lnTo>
                                  <a:pt x="69" y="946"/>
                                </a:lnTo>
                                <a:lnTo>
                                  <a:pt x="56" y="965"/>
                                </a:lnTo>
                                <a:lnTo>
                                  <a:pt x="56" y="926"/>
                                </a:lnTo>
                                <a:lnTo>
                                  <a:pt x="56" y="854"/>
                                </a:lnTo>
                                <a:lnTo>
                                  <a:pt x="56" y="814"/>
                                </a:lnTo>
                                <a:lnTo>
                                  <a:pt x="54" y="800"/>
                                </a:lnTo>
                                <a:lnTo>
                                  <a:pt x="49" y="764"/>
                                </a:lnTo>
                                <a:lnTo>
                                  <a:pt x="41" y="711"/>
                                </a:lnTo>
                                <a:lnTo>
                                  <a:pt x="31" y="650"/>
                                </a:lnTo>
                                <a:lnTo>
                                  <a:pt x="22" y="587"/>
                                </a:lnTo>
                                <a:lnTo>
                                  <a:pt x="13" y="530"/>
                                </a:lnTo>
                                <a:lnTo>
                                  <a:pt x="8" y="485"/>
                                </a:lnTo>
                                <a:lnTo>
                                  <a:pt x="6" y="485"/>
                                </a:lnTo>
                                <a:lnTo>
                                  <a:pt x="2" y="485"/>
                                </a:lnTo>
                                <a:lnTo>
                                  <a:pt x="0" y="485"/>
                                </a:lnTo>
                                <a:lnTo>
                                  <a:pt x="12" y="441"/>
                                </a:lnTo>
                                <a:lnTo>
                                  <a:pt x="31" y="401"/>
                                </a:lnTo>
                                <a:lnTo>
                                  <a:pt x="54" y="363"/>
                                </a:lnTo>
                                <a:lnTo>
                                  <a:pt x="69" y="316"/>
                                </a:lnTo>
                                <a:lnTo>
                                  <a:pt x="88" y="269"/>
                                </a:lnTo>
                                <a:lnTo>
                                  <a:pt x="110" y="222"/>
                                </a:lnTo>
                                <a:lnTo>
                                  <a:pt x="134" y="176"/>
                                </a:lnTo>
                                <a:lnTo>
                                  <a:pt x="161" y="131"/>
                                </a:lnTo>
                                <a:lnTo>
                                  <a:pt x="187" y="87"/>
                                </a:lnTo>
                                <a:lnTo>
                                  <a:pt x="215" y="43"/>
                                </a:lnTo>
                                <a:lnTo>
                                  <a:pt x="241" y="0"/>
                                </a:lnTo>
                                <a:lnTo>
                                  <a:pt x="261" y="18"/>
                                </a:lnTo>
                                <a:lnTo>
                                  <a:pt x="270" y="43"/>
                                </a:lnTo>
                                <a:lnTo>
                                  <a:pt x="26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03"/>
                        <wps:cNvSpPr>
                          <a:spLocks/>
                        </wps:cNvSpPr>
                        <wps:spPr bwMode="auto">
                          <a:xfrm>
                            <a:off x="1230" y="415"/>
                            <a:ext cx="62" cy="234"/>
                          </a:xfrm>
                          <a:custGeom>
                            <a:avLst/>
                            <a:gdLst>
                              <a:gd name="T0" fmla="*/ 215 w 247"/>
                              <a:gd name="T1" fmla="*/ 936 h 936"/>
                              <a:gd name="T2" fmla="*/ 201 w 247"/>
                              <a:gd name="T3" fmla="*/ 916 h 936"/>
                              <a:gd name="T4" fmla="*/ 167 w 247"/>
                              <a:gd name="T5" fmla="*/ 867 h 936"/>
                              <a:gd name="T6" fmla="*/ 123 w 247"/>
                              <a:gd name="T7" fmla="*/ 802 h 936"/>
                              <a:gd name="T8" fmla="*/ 79 w 247"/>
                              <a:gd name="T9" fmla="*/ 737 h 936"/>
                              <a:gd name="T10" fmla="*/ 45 w 247"/>
                              <a:gd name="T11" fmla="*/ 688 h 936"/>
                              <a:gd name="T12" fmla="*/ 31 w 247"/>
                              <a:gd name="T13" fmla="*/ 668 h 936"/>
                              <a:gd name="T14" fmla="*/ 31 w 247"/>
                              <a:gd name="T15" fmla="*/ 668 h 936"/>
                              <a:gd name="T16" fmla="*/ 31 w 247"/>
                              <a:gd name="T17" fmla="*/ 642 h 936"/>
                              <a:gd name="T18" fmla="*/ 31 w 247"/>
                              <a:gd name="T19" fmla="*/ 616 h 936"/>
                              <a:gd name="T20" fmla="*/ 48 w 247"/>
                              <a:gd name="T21" fmla="*/ 605 h 936"/>
                              <a:gd name="T22" fmla="*/ 48 w 247"/>
                              <a:gd name="T23" fmla="*/ 605 h 936"/>
                              <a:gd name="T24" fmla="*/ 53 w 247"/>
                              <a:gd name="T25" fmla="*/ 588 h 936"/>
                              <a:gd name="T26" fmla="*/ 46 w 247"/>
                              <a:gd name="T27" fmla="*/ 573 h 936"/>
                              <a:gd name="T28" fmla="*/ 41 w 247"/>
                              <a:gd name="T29" fmla="*/ 556 h 936"/>
                              <a:gd name="T30" fmla="*/ 41 w 247"/>
                              <a:gd name="T31" fmla="*/ 556 h 936"/>
                              <a:gd name="T32" fmla="*/ 41 w 247"/>
                              <a:gd name="T33" fmla="*/ 506 h 936"/>
                              <a:gd name="T34" fmla="*/ 38 w 247"/>
                              <a:gd name="T35" fmla="*/ 412 h 936"/>
                              <a:gd name="T36" fmla="*/ 38 w 247"/>
                              <a:gd name="T37" fmla="*/ 361 h 936"/>
                              <a:gd name="T38" fmla="*/ 38 w 247"/>
                              <a:gd name="T39" fmla="*/ 361 h 936"/>
                              <a:gd name="T40" fmla="*/ 30 w 247"/>
                              <a:gd name="T41" fmla="*/ 314 h 936"/>
                              <a:gd name="T42" fmla="*/ 30 w 247"/>
                              <a:gd name="T43" fmla="*/ 262 h 936"/>
                              <a:gd name="T44" fmla="*/ 19 w 247"/>
                              <a:gd name="T45" fmla="*/ 215 h 936"/>
                              <a:gd name="T46" fmla="*/ 19 w 247"/>
                              <a:gd name="T47" fmla="*/ 215 h 936"/>
                              <a:gd name="T48" fmla="*/ 21 w 247"/>
                              <a:gd name="T49" fmla="*/ 162 h 936"/>
                              <a:gd name="T50" fmla="*/ 12 w 247"/>
                              <a:gd name="T51" fmla="*/ 109 h 936"/>
                              <a:gd name="T52" fmla="*/ 9 w 247"/>
                              <a:gd name="T53" fmla="*/ 54 h 936"/>
                              <a:gd name="T54" fmla="*/ 9 w 247"/>
                              <a:gd name="T55" fmla="*/ 54 h 936"/>
                              <a:gd name="T56" fmla="*/ 0 w 247"/>
                              <a:gd name="T57" fmla="*/ 39 h 936"/>
                              <a:gd name="T58" fmla="*/ 1 w 247"/>
                              <a:gd name="T59" fmla="*/ 19 h 936"/>
                              <a:gd name="T60" fmla="*/ 4 w 247"/>
                              <a:gd name="T61" fmla="*/ 0 h 936"/>
                              <a:gd name="T62" fmla="*/ 4 w 247"/>
                              <a:gd name="T63" fmla="*/ 0 h 936"/>
                              <a:gd name="T64" fmla="*/ 34 w 247"/>
                              <a:gd name="T65" fmla="*/ 1 h 936"/>
                              <a:gd name="T66" fmla="*/ 50 w 247"/>
                              <a:gd name="T67" fmla="*/ 30 h 936"/>
                              <a:gd name="T68" fmla="*/ 70 w 247"/>
                              <a:gd name="T69" fmla="*/ 60 h 936"/>
                              <a:gd name="T70" fmla="*/ 70 w 247"/>
                              <a:gd name="T71" fmla="*/ 60 h 936"/>
                              <a:gd name="T72" fmla="*/ 97 w 247"/>
                              <a:gd name="T73" fmla="*/ 103 h 936"/>
                              <a:gd name="T74" fmla="*/ 122 w 247"/>
                              <a:gd name="T75" fmla="*/ 147 h 936"/>
                              <a:gd name="T76" fmla="*/ 145 w 247"/>
                              <a:gd name="T77" fmla="*/ 192 h 936"/>
                              <a:gd name="T78" fmla="*/ 167 w 247"/>
                              <a:gd name="T79" fmla="*/ 238 h 936"/>
                              <a:gd name="T80" fmla="*/ 188 w 247"/>
                              <a:gd name="T81" fmla="*/ 284 h 936"/>
                              <a:gd name="T82" fmla="*/ 208 w 247"/>
                              <a:gd name="T83" fmla="*/ 330 h 936"/>
                              <a:gd name="T84" fmla="*/ 228 w 247"/>
                              <a:gd name="T85" fmla="*/ 377 h 936"/>
                              <a:gd name="T86" fmla="*/ 247 w 247"/>
                              <a:gd name="T87" fmla="*/ 425 h 936"/>
                              <a:gd name="T88" fmla="*/ 247 w 247"/>
                              <a:gd name="T89" fmla="*/ 425 h 936"/>
                              <a:gd name="T90" fmla="*/ 245 w 247"/>
                              <a:gd name="T91" fmla="*/ 471 h 936"/>
                              <a:gd name="T92" fmla="*/ 242 w 247"/>
                              <a:gd name="T93" fmla="*/ 517 h 936"/>
                              <a:gd name="T94" fmla="*/ 239 w 247"/>
                              <a:gd name="T95" fmla="*/ 564 h 936"/>
                              <a:gd name="T96" fmla="*/ 234 w 247"/>
                              <a:gd name="T97" fmla="*/ 610 h 936"/>
                              <a:gd name="T98" fmla="*/ 231 w 247"/>
                              <a:gd name="T99" fmla="*/ 656 h 936"/>
                              <a:gd name="T100" fmla="*/ 226 w 247"/>
                              <a:gd name="T101" fmla="*/ 703 h 936"/>
                              <a:gd name="T102" fmla="*/ 223 w 247"/>
                              <a:gd name="T103" fmla="*/ 749 h 936"/>
                              <a:gd name="T104" fmla="*/ 220 w 247"/>
                              <a:gd name="T105" fmla="*/ 797 h 936"/>
                              <a:gd name="T106" fmla="*/ 218 w 247"/>
                              <a:gd name="T107" fmla="*/ 843 h 936"/>
                              <a:gd name="T108" fmla="*/ 215 w 247"/>
                              <a:gd name="T109" fmla="*/ 889 h 936"/>
                              <a:gd name="T110" fmla="*/ 215 w 247"/>
                              <a:gd name="T111" fmla="*/ 936 h 936"/>
                              <a:gd name="T112" fmla="*/ 215 w 247"/>
                              <a:gd name="T113" fmla="*/ 936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7" h="936">
                                <a:moveTo>
                                  <a:pt x="215" y="936"/>
                                </a:moveTo>
                                <a:lnTo>
                                  <a:pt x="201" y="916"/>
                                </a:lnTo>
                                <a:lnTo>
                                  <a:pt x="167" y="867"/>
                                </a:lnTo>
                                <a:lnTo>
                                  <a:pt x="123" y="802"/>
                                </a:lnTo>
                                <a:lnTo>
                                  <a:pt x="79" y="737"/>
                                </a:lnTo>
                                <a:lnTo>
                                  <a:pt x="45" y="688"/>
                                </a:lnTo>
                                <a:lnTo>
                                  <a:pt x="31" y="668"/>
                                </a:lnTo>
                                <a:lnTo>
                                  <a:pt x="31" y="642"/>
                                </a:lnTo>
                                <a:lnTo>
                                  <a:pt x="31" y="616"/>
                                </a:lnTo>
                                <a:lnTo>
                                  <a:pt x="48" y="605"/>
                                </a:lnTo>
                                <a:lnTo>
                                  <a:pt x="53" y="588"/>
                                </a:lnTo>
                                <a:lnTo>
                                  <a:pt x="46" y="573"/>
                                </a:lnTo>
                                <a:lnTo>
                                  <a:pt x="41" y="556"/>
                                </a:lnTo>
                                <a:lnTo>
                                  <a:pt x="41" y="506"/>
                                </a:lnTo>
                                <a:lnTo>
                                  <a:pt x="38" y="412"/>
                                </a:lnTo>
                                <a:lnTo>
                                  <a:pt x="38" y="361"/>
                                </a:lnTo>
                                <a:lnTo>
                                  <a:pt x="30" y="314"/>
                                </a:lnTo>
                                <a:lnTo>
                                  <a:pt x="30" y="262"/>
                                </a:lnTo>
                                <a:lnTo>
                                  <a:pt x="19" y="215"/>
                                </a:lnTo>
                                <a:lnTo>
                                  <a:pt x="21" y="162"/>
                                </a:lnTo>
                                <a:lnTo>
                                  <a:pt x="12" y="109"/>
                                </a:lnTo>
                                <a:lnTo>
                                  <a:pt x="9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19"/>
                                </a:lnTo>
                                <a:lnTo>
                                  <a:pt x="4" y="0"/>
                                </a:lnTo>
                                <a:lnTo>
                                  <a:pt x="34" y="1"/>
                                </a:lnTo>
                                <a:lnTo>
                                  <a:pt x="50" y="30"/>
                                </a:lnTo>
                                <a:lnTo>
                                  <a:pt x="70" y="60"/>
                                </a:lnTo>
                                <a:lnTo>
                                  <a:pt x="97" y="103"/>
                                </a:lnTo>
                                <a:lnTo>
                                  <a:pt x="122" y="147"/>
                                </a:lnTo>
                                <a:lnTo>
                                  <a:pt x="145" y="192"/>
                                </a:lnTo>
                                <a:lnTo>
                                  <a:pt x="167" y="238"/>
                                </a:lnTo>
                                <a:lnTo>
                                  <a:pt x="188" y="284"/>
                                </a:lnTo>
                                <a:lnTo>
                                  <a:pt x="208" y="330"/>
                                </a:lnTo>
                                <a:lnTo>
                                  <a:pt x="228" y="377"/>
                                </a:lnTo>
                                <a:lnTo>
                                  <a:pt x="247" y="425"/>
                                </a:lnTo>
                                <a:lnTo>
                                  <a:pt x="245" y="471"/>
                                </a:lnTo>
                                <a:lnTo>
                                  <a:pt x="242" y="517"/>
                                </a:lnTo>
                                <a:lnTo>
                                  <a:pt x="239" y="564"/>
                                </a:lnTo>
                                <a:lnTo>
                                  <a:pt x="234" y="610"/>
                                </a:lnTo>
                                <a:lnTo>
                                  <a:pt x="231" y="656"/>
                                </a:lnTo>
                                <a:lnTo>
                                  <a:pt x="226" y="703"/>
                                </a:lnTo>
                                <a:lnTo>
                                  <a:pt x="223" y="749"/>
                                </a:lnTo>
                                <a:lnTo>
                                  <a:pt x="220" y="797"/>
                                </a:lnTo>
                                <a:lnTo>
                                  <a:pt x="218" y="843"/>
                                </a:lnTo>
                                <a:lnTo>
                                  <a:pt x="215" y="889"/>
                                </a:lnTo>
                                <a:lnTo>
                                  <a:pt x="215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04"/>
                        <wps:cNvSpPr>
                          <a:spLocks/>
                        </wps:cNvSpPr>
                        <wps:spPr bwMode="auto">
                          <a:xfrm>
                            <a:off x="734" y="419"/>
                            <a:ext cx="15" cy="9"/>
                          </a:xfrm>
                          <a:custGeom>
                            <a:avLst/>
                            <a:gdLst>
                              <a:gd name="T0" fmla="*/ 0 w 57"/>
                              <a:gd name="T1" fmla="*/ 23 h 36"/>
                              <a:gd name="T2" fmla="*/ 0 w 57"/>
                              <a:gd name="T3" fmla="*/ 10 h 36"/>
                              <a:gd name="T4" fmla="*/ 9 w 57"/>
                              <a:gd name="T5" fmla="*/ 3 h 36"/>
                              <a:gd name="T6" fmla="*/ 20 w 57"/>
                              <a:gd name="T7" fmla="*/ 0 h 36"/>
                              <a:gd name="T8" fmla="*/ 20 w 57"/>
                              <a:gd name="T9" fmla="*/ 0 h 36"/>
                              <a:gd name="T10" fmla="*/ 39 w 57"/>
                              <a:gd name="T11" fmla="*/ 3 h 36"/>
                              <a:gd name="T12" fmla="*/ 56 w 57"/>
                              <a:gd name="T13" fmla="*/ 10 h 36"/>
                              <a:gd name="T14" fmla="*/ 57 w 57"/>
                              <a:gd name="T15" fmla="*/ 29 h 36"/>
                              <a:gd name="T16" fmla="*/ 57 w 57"/>
                              <a:gd name="T17" fmla="*/ 29 h 36"/>
                              <a:gd name="T18" fmla="*/ 37 w 57"/>
                              <a:gd name="T19" fmla="*/ 36 h 36"/>
                              <a:gd name="T20" fmla="*/ 18 w 57"/>
                              <a:gd name="T21" fmla="*/ 33 h 36"/>
                              <a:gd name="T22" fmla="*/ 0 w 57"/>
                              <a:gd name="T23" fmla="*/ 23 h 36"/>
                              <a:gd name="T24" fmla="*/ 0 w 57"/>
                              <a:gd name="T25" fmla="*/ 2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36">
                                <a:moveTo>
                                  <a:pt x="0" y="23"/>
                                </a:moveTo>
                                <a:lnTo>
                                  <a:pt x="0" y="10"/>
                                </a:lnTo>
                                <a:lnTo>
                                  <a:pt x="9" y="3"/>
                                </a:lnTo>
                                <a:lnTo>
                                  <a:pt x="20" y="0"/>
                                </a:lnTo>
                                <a:lnTo>
                                  <a:pt x="39" y="3"/>
                                </a:lnTo>
                                <a:lnTo>
                                  <a:pt x="56" y="10"/>
                                </a:lnTo>
                                <a:lnTo>
                                  <a:pt x="57" y="29"/>
                                </a:lnTo>
                                <a:lnTo>
                                  <a:pt x="37" y="36"/>
                                </a:lnTo>
                                <a:lnTo>
                                  <a:pt x="18" y="3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05"/>
                        <wps:cNvSpPr>
                          <a:spLocks/>
                        </wps:cNvSpPr>
                        <wps:spPr bwMode="auto">
                          <a:xfrm>
                            <a:off x="734" y="430"/>
                            <a:ext cx="16" cy="38"/>
                          </a:xfrm>
                          <a:custGeom>
                            <a:avLst/>
                            <a:gdLst>
                              <a:gd name="T0" fmla="*/ 64 w 65"/>
                              <a:gd name="T1" fmla="*/ 139 h 151"/>
                              <a:gd name="T2" fmla="*/ 62 w 65"/>
                              <a:gd name="T3" fmla="*/ 139 h 151"/>
                              <a:gd name="T4" fmla="*/ 59 w 65"/>
                              <a:gd name="T5" fmla="*/ 137 h 151"/>
                              <a:gd name="T6" fmla="*/ 57 w 65"/>
                              <a:gd name="T7" fmla="*/ 133 h 151"/>
                              <a:gd name="T8" fmla="*/ 57 w 65"/>
                              <a:gd name="T9" fmla="*/ 133 h 151"/>
                              <a:gd name="T10" fmla="*/ 54 w 65"/>
                              <a:gd name="T11" fmla="*/ 144 h 151"/>
                              <a:gd name="T12" fmla="*/ 43 w 65"/>
                              <a:gd name="T13" fmla="*/ 149 h 151"/>
                              <a:gd name="T14" fmla="*/ 30 w 65"/>
                              <a:gd name="T15" fmla="*/ 151 h 151"/>
                              <a:gd name="T16" fmla="*/ 30 w 65"/>
                              <a:gd name="T17" fmla="*/ 151 h 151"/>
                              <a:gd name="T18" fmla="*/ 0 w 65"/>
                              <a:gd name="T19" fmla="*/ 130 h 151"/>
                              <a:gd name="T20" fmla="*/ 2 w 65"/>
                              <a:gd name="T21" fmla="*/ 97 h 151"/>
                              <a:gd name="T22" fmla="*/ 15 w 65"/>
                              <a:gd name="T23" fmla="*/ 58 h 151"/>
                              <a:gd name="T24" fmla="*/ 18 w 65"/>
                              <a:gd name="T25" fmla="*/ 19 h 151"/>
                              <a:gd name="T26" fmla="*/ 18 w 65"/>
                              <a:gd name="T27" fmla="*/ 19 h 151"/>
                              <a:gd name="T28" fmla="*/ 18 w 65"/>
                              <a:gd name="T29" fmla="*/ 14 h 151"/>
                              <a:gd name="T30" fmla="*/ 20 w 65"/>
                              <a:gd name="T31" fmla="*/ 5 h 151"/>
                              <a:gd name="T32" fmla="*/ 20 w 65"/>
                              <a:gd name="T33" fmla="*/ 0 h 151"/>
                              <a:gd name="T34" fmla="*/ 20 w 65"/>
                              <a:gd name="T35" fmla="*/ 0 h 151"/>
                              <a:gd name="T36" fmla="*/ 47 w 65"/>
                              <a:gd name="T37" fmla="*/ 19 h 151"/>
                              <a:gd name="T38" fmla="*/ 47 w 65"/>
                              <a:gd name="T39" fmla="*/ 66 h 151"/>
                              <a:gd name="T40" fmla="*/ 57 w 65"/>
                              <a:gd name="T41" fmla="*/ 109 h 151"/>
                              <a:gd name="T42" fmla="*/ 57 w 65"/>
                              <a:gd name="T43" fmla="*/ 109 h 151"/>
                              <a:gd name="T44" fmla="*/ 63 w 65"/>
                              <a:gd name="T45" fmla="*/ 118 h 151"/>
                              <a:gd name="T46" fmla="*/ 65 w 65"/>
                              <a:gd name="T47" fmla="*/ 128 h 151"/>
                              <a:gd name="T48" fmla="*/ 64 w 65"/>
                              <a:gd name="T49" fmla="*/ 139 h 151"/>
                              <a:gd name="T50" fmla="*/ 64 w 65"/>
                              <a:gd name="T51" fmla="*/ 13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51">
                                <a:moveTo>
                                  <a:pt x="64" y="139"/>
                                </a:moveTo>
                                <a:lnTo>
                                  <a:pt x="62" y="139"/>
                                </a:lnTo>
                                <a:lnTo>
                                  <a:pt x="59" y="137"/>
                                </a:lnTo>
                                <a:lnTo>
                                  <a:pt x="57" y="133"/>
                                </a:lnTo>
                                <a:lnTo>
                                  <a:pt x="54" y="144"/>
                                </a:lnTo>
                                <a:lnTo>
                                  <a:pt x="43" y="149"/>
                                </a:lnTo>
                                <a:lnTo>
                                  <a:pt x="30" y="151"/>
                                </a:lnTo>
                                <a:lnTo>
                                  <a:pt x="0" y="130"/>
                                </a:lnTo>
                                <a:lnTo>
                                  <a:pt x="2" y="97"/>
                                </a:lnTo>
                                <a:lnTo>
                                  <a:pt x="15" y="58"/>
                                </a:lnTo>
                                <a:lnTo>
                                  <a:pt x="18" y="19"/>
                                </a:lnTo>
                                <a:lnTo>
                                  <a:pt x="18" y="14"/>
                                </a:lnTo>
                                <a:lnTo>
                                  <a:pt x="20" y="5"/>
                                </a:lnTo>
                                <a:lnTo>
                                  <a:pt x="20" y="0"/>
                                </a:lnTo>
                                <a:lnTo>
                                  <a:pt x="47" y="19"/>
                                </a:lnTo>
                                <a:lnTo>
                                  <a:pt x="47" y="66"/>
                                </a:lnTo>
                                <a:lnTo>
                                  <a:pt x="57" y="109"/>
                                </a:lnTo>
                                <a:lnTo>
                                  <a:pt x="63" y="118"/>
                                </a:lnTo>
                                <a:lnTo>
                                  <a:pt x="65" y="128"/>
                                </a:lnTo>
                                <a:lnTo>
                                  <a:pt x="6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06"/>
                        <wps:cNvSpPr>
                          <a:spLocks/>
                        </wps:cNvSpPr>
                        <wps:spPr bwMode="auto">
                          <a:xfrm>
                            <a:off x="105" y="453"/>
                            <a:ext cx="38" cy="32"/>
                          </a:xfrm>
                          <a:custGeom>
                            <a:avLst/>
                            <a:gdLst>
                              <a:gd name="T0" fmla="*/ 110 w 150"/>
                              <a:gd name="T1" fmla="*/ 62 h 125"/>
                              <a:gd name="T2" fmla="*/ 131 w 150"/>
                              <a:gd name="T3" fmla="*/ 73 h 125"/>
                              <a:gd name="T4" fmla="*/ 150 w 150"/>
                              <a:gd name="T5" fmla="*/ 93 h 125"/>
                              <a:gd name="T6" fmla="*/ 143 w 150"/>
                              <a:gd name="T7" fmla="*/ 125 h 125"/>
                              <a:gd name="T8" fmla="*/ 143 w 150"/>
                              <a:gd name="T9" fmla="*/ 125 h 125"/>
                              <a:gd name="T10" fmla="*/ 107 w 150"/>
                              <a:gd name="T11" fmla="*/ 112 h 125"/>
                              <a:gd name="T12" fmla="*/ 40 w 150"/>
                              <a:gd name="T13" fmla="*/ 87 h 125"/>
                              <a:gd name="T14" fmla="*/ 5 w 150"/>
                              <a:gd name="T15" fmla="*/ 73 h 125"/>
                              <a:gd name="T16" fmla="*/ 5 w 150"/>
                              <a:gd name="T17" fmla="*/ 73 h 125"/>
                              <a:gd name="T18" fmla="*/ 3 w 150"/>
                              <a:gd name="T19" fmla="*/ 61 h 125"/>
                              <a:gd name="T20" fmla="*/ 1 w 150"/>
                              <a:gd name="T21" fmla="*/ 40 h 125"/>
                              <a:gd name="T22" fmla="*/ 0 w 150"/>
                              <a:gd name="T23" fmla="*/ 28 h 125"/>
                              <a:gd name="T24" fmla="*/ 0 w 150"/>
                              <a:gd name="T25" fmla="*/ 28 h 125"/>
                              <a:gd name="T26" fmla="*/ 5 w 150"/>
                              <a:gd name="T27" fmla="*/ 21 h 125"/>
                              <a:gd name="T28" fmla="*/ 14 w 150"/>
                              <a:gd name="T29" fmla="*/ 8 h 125"/>
                              <a:gd name="T30" fmla="*/ 20 w 150"/>
                              <a:gd name="T31" fmla="*/ 0 h 125"/>
                              <a:gd name="T32" fmla="*/ 20 w 150"/>
                              <a:gd name="T33" fmla="*/ 0 h 125"/>
                              <a:gd name="T34" fmla="*/ 40 w 150"/>
                              <a:gd name="T35" fmla="*/ 30 h 125"/>
                              <a:gd name="T36" fmla="*/ 77 w 150"/>
                              <a:gd name="T37" fmla="*/ 45 h 125"/>
                              <a:gd name="T38" fmla="*/ 110 w 150"/>
                              <a:gd name="T39" fmla="*/ 62 h 125"/>
                              <a:gd name="T40" fmla="*/ 110 w 150"/>
                              <a:gd name="T41" fmla="*/ 62 h 125"/>
                              <a:gd name="T42" fmla="*/ 110 w 150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25">
                                <a:moveTo>
                                  <a:pt x="110" y="62"/>
                                </a:moveTo>
                                <a:lnTo>
                                  <a:pt x="131" y="73"/>
                                </a:lnTo>
                                <a:lnTo>
                                  <a:pt x="150" y="93"/>
                                </a:lnTo>
                                <a:lnTo>
                                  <a:pt x="143" y="125"/>
                                </a:lnTo>
                                <a:lnTo>
                                  <a:pt x="107" y="112"/>
                                </a:lnTo>
                                <a:lnTo>
                                  <a:pt x="40" y="87"/>
                                </a:lnTo>
                                <a:lnTo>
                                  <a:pt x="5" y="73"/>
                                </a:lnTo>
                                <a:lnTo>
                                  <a:pt x="3" y="61"/>
                                </a:lnTo>
                                <a:lnTo>
                                  <a:pt x="1" y="40"/>
                                </a:lnTo>
                                <a:lnTo>
                                  <a:pt x="0" y="28"/>
                                </a:lnTo>
                                <a:lnTo>
                                  <a:pt x="5" y="21"/>
                                </a:lnTo>
                                <a:lnTo>
                                  <a:pt x="14" y="8"/>
                                </a:lnTo>
                                <a:lnTo>
                                  <a:pt x="20" y="0"/>
                                </a:lnTo>
                                <a:lnTo>
                                  <a:pt x="40" y="30"/>
                                </a:lnTo>
                                <a:lnTo>
                                  <a:pt x="77" y="45"/>
                                </a:lnTo>
                                <a:lnTo>
                                  <a:pt x="11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7"/>
                        <wps:cNvSpPr>
                          <a:spLocks/>
                        </wps:cNvSpPr>
                        <wps:spPr bwMode="auto">
                          <a:xfrm>
                            <a:off x="694" y="471"/>
                            <a:ext cx="95" cy="123"/>
                          </a:xfrm>
                          <a:custGeom>
                            <a:avLst/>
                            <a:gdLst>
                              <a:gd name="T0" fmla="*/ 202 w 379"/>
                              <a:gd name="T1" fmla="*/ 30 h 489"/>
                              <a:gd name="T2" fmla="*/ 233 w 379"/>
                              <a:gd name="T3" fmla="*/ 25 h 489"/>
                              <a:gd name="T4" fmla="*/ 243 w 379"/>
                              <a:gd name="T5" fmla="*/ 7 h 489"/>
                              <a:gd name="T6" fmla="*/ 256 w 379"/>
                              <a:gd name="T7" fmla="*/ 58 h 489"/>
                              <a:gd name="T8" fmla="*/ 212 w 379"/>
                              <a:gd name="T9" fmla="*/ 70 h 489"/>
                              <a:gd name="T10" fmla="*/ 231 w 379"/>
                              <a:gd name="T11" fmla="*/ 118 h 489"/>
                              <a:gd name="T12" fmla="*/ 276 w 379"/>
                              <a:gd name="T13" fmla="*/ 132 h 489"/>
                              <a:gd name="T14" fmla="*/ 291 w 379"/>
                              <a:gd name="T15" fmla="*/ 95 h 489"/>
                              <a:gd name="T16" fmla="*/ 319 w 379"/>
                              <a:gd name="T17" fmla="*/ 133 h 489"/>
                              <a:gd name="T18" fmla="*/ 302 w 379"/>
                              <a:gd name="T19" fmla="*/ 168 h 489"/>
                              <a:gd name="T20" fmla="*/ 273 w 379"/>
                              <a:gd name="T21" fmla="*/ 172 h 489"/>
                              <a:gd name="T22" fmla="*/ 301 w 379"/>
                              <a:gd name="T23" fmla="*/ 226 h 489"/>
                              <a:gd name="T24" fmla="*/ 346 w 379"/>
                              <a:gd name="T25" fmla="*/ 221 h 489"/>
                              <a:gd name="T26" fmla="*/ 349 w 379"/>
                              <a:gd name="T27" fmla="*/ 195 h 489"/>
                              <a:gd name="T28" fmla="*/ 355 w 379"/>
                              <a:gd name="T29" fmla="*/ 190 h 489"/>
                              <a:gd name="T30" fmla="*/ 367 w 379"/>
                              <a:gd name="T31" fmla="*/ 248 h 489"/>
                              <a:gd name="T32" fmla="*/ 339 w 379"/>
                              <a:gd name="T33" fmla="*/ 251 h 489"/>
                              <a:gd name="T34" fmla="*/ 347 w 379"/>
                              <a:gd name="T35" fmla="*/ 294 h 489"/>
                              <a:gd name="T36" fmla="*/ 377 w 379"/>
                              <a:gd name="T37" fmla="*/ 384 h 489"/>
                              <a:gd name="T38" fmla="*/ 379 w 379"/>
                              <a:gd name="T39" fmla="*/ 484 h 489"/>
                              <a:gd name="T40" fmla="*/ 339 w 379"/>
                              <a:gd name="T41" fmla="*/ 415 h 489"/>
                              <a:gd name="T42" fmla="*/ 246 w 379"/>
                              <a:gd name="T43" fmla="*/ 257 h 489"/>
                              <a:gd name="T44" fmla="*/ 189 w 379"/>
                              <a:gd name="T45" fmla="*/ 168 h 489"/>
                              <a:gd name="T46" fmla="*/ 106 w 379"/>
                              <a:gd name="T47" fmla="*/ 307 h 489"/>
                              <a:gd name="T48" fmla="*/ 26 w 379"/>
                              <a:gd name="T49" fmla="*/ 448 h 489"/>
                              <a:gd name="T50" fmla="*/ 0 w 379"/>
                              <a:gd name="T51" fmla="*/ 464 h 489"/>
                              <a:gd name="T52" fmla="*/ 0 w 379"/>
                              <a:gd name="T53" fmla="*/ 384 h 489"/>
                              <a:gd name="T54" fmla="*/ 63 w 379"/>
                              <a:gd name="T55" fmla="*/ 248 h 489"/>
                              <a:gd name="T56" fmla="*/ 21 w 379"/>
                              <a:gd name="T57" fmla="*/ 236 h 489"/>
                              <a:gd name="T58" fmla="*/ 14 w 379"/>
                              <a:gd name="T59" fmla="*/ 205 h 489"/>
                              <a:gd name="T60" fmla="*/ 24 w 379"/>
                              <a:gd name="T61" fmla="*/ 175 h 489"/>
                              <a:gd name="T62" fmla="*/ 45 w 379"/>
                              <a:gd name="T63" fmla="*/ 204 h 489"/>
                              <a:gd name="T64" fmla="*/ 46 w 379"/>
                              <a:gd name="T65" fmla="*/ 213 h 489"/>
                              <a:gd name="T66" fmla="*/ 62 w 379"/>
                              <a:gd name="T67" fmla="*/ 210 h 489"/>
                              <a:gd name="T68" fmla="*/ 88 w 379"/>
                              <a:gd name="T69" fmla="*/ 214 h 489"/>
                              <a:gd name="T70" fmla="*/ 109 w 379"/>
                              <a:gd name="T71" fmla="*/ 158 h 489"/>
                              <a:gd name="T72" fmla="*/ 72 w 379"/>
                              <a:gd name="T73" fmla="*/ 143 h 489"/>
                              <a:gd name="T74" fmla="*/ 65 w 379"/>
                              <a:gd name="T75" fmla="*/ 113 h 489"/>
                              <a:gd name="T76" fmla="*/ 78 w 379"/>
                              <a:gd name="T77" fmla="*/ 92 h 489"/>
                              <a:gd name="T78" fmla="*/ 121 w 379"/>
                              <a:gd name="T79" fmla="*/ 124 h 489"/>
                              <a:gd name="T80" fmla="*/ 151 w 379"/>
                              <a:gd name="T81" fmla="*/ 101 h 489"/>
                              <a:gd name="T82" fmla="*/ 150 w 379"/>
                              <a:gd name="T83" fmla="*/ 65 h 489"/>
                              <a:gd name="T84" fmla="*/ 106 w 379"/>
                              <a:gd name="T85" fmla="*/ 48 h 489"/>
                              <a:gd name="T86" fmla="*/ 127 w 379"/>
                              <a:gd name="T87" fmla="*/ 0 h 489"/>
                              <a:gd name="T88" fmla="*/ 137 w 379"/>
                              <a:gd name="T89" fmla="*/ 19 h 489"/>
                              <a:gd name="T90" fmla="*/ 148 w 379"/>
                              <a:gd name="T91" fmla="*/ 2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79" h="489">
                                <a:moveTo>
                                  <a:pt x="148" y="29"/>
                                </a:moveTo>
                                <a:lnTo>
                                  <a:pt x="173" y="30"/>
                                </a:lnTo>
                                <a:lnTo>
                                  <a:pt x="202" y="30"/>
                                </a:lnTo>
                                <a:lnTo>
                                  <a:pt x="228" y="34"/>
                                </a:lnTo>
                                <a:lnTo>
                                  <a:pt x="233" y="25"/>
                                </a:lnTo>
                                <a:lnTo>
                                  <a:pt x="233" y="12"/>
                                </a:lnTo>
                                <a:lnTo>
                                  <a:pt x="243" y="7"/>
                                </a:lnTo>
                                <a:lnTo>
                                  <a:pt x="256" y="20"/>
                                </a:lnTo>
                                <a:lnTo>
                                  <a:pt x="265" y="39"/>
                                </a:lnTo>
                                <a:lnTo>
                                  <a:pt x="256" y="58"/>
                                </a:lnTo>
                                <a:lnTo>
                                  <a:pt x="235" y="66"/>
                                </a:lnTo>
                                <a:lnTo>
                                  <a:pt x="212" y="70"/>
                                </a:lnTo>
                                <a:lnTo>
                                  <a:pt x="214" y="95"/>
                                </a:lnTo>
                                <a:lnTo>
                                  <a:pt x="231" y="118"/>
                                </a:lnTo>
                                <a:lnTo>
                                  <a:pt x="254" y="123"/>
                                </a:lnTo>
                                <a:lnTo>
                                  <a:pt x="276" y="132"/>
                                </a:lnTo>
                                <a:lnTo>
                                  <a:pt x="282" y="119"/>
                                </a:lnTo>
                                <a:lnTo>
                                  <a:pt x="283" y="107"/>
                                </a:lnTo>
                                <a:lnTo>
                                  <a:pt x="291" y="95"/>
                                </a:lnTo>
                                <a:lnTo>
                                  <a:pt x="303" y="114"/>
                                </a:lnTo>
                                <a:lnTo>
                                  <a:pt x="319" y="133"/>
                                </a:lnTo>
                                <a:lnTo>
                                  <a:pt x="315" y="158"/>
                                </a:lnTo>
                                <a:lnTo>
                                  <a:pt x="302" y="168"/>
                                </a:lnTo>
                                <a:lnTo>
                                  <a:pt x="287" y="168"/>
                                </a:lnTo>
                                <a:lnTo>
                                  <a:pt x="273" y="172"/>
                                </a:lnTo>
                                <a:lnTo>
                                  <a:pt x="280" y="192"/>
                                </a:lnTo>
                                <a:lnTo>
                                  <a:pt x="288" y="210"/>
                                </a:lnTo>
                                <a:lnTo>
                                  <a:pt x="301" y="226"/>
                                </a:lnTo>
                                <a:lnTo>
                                  <a:pt x="324" y="217"/>
                                </a:lnTo>
                                <a:lnTo>
                                  <a:pt x="346" y="221"/>
                                </a:lnTo>
                                <a:lnTo>
                                  <a:pt x="348" y="196"/>
                                </a:lnTo>
                                <a:lnTo>
                                  <a:pt x="349" y="195"/>
                                </a:lnTo>
                                <a:lnTo>
                                  <a:pt x="353" y="191"/>
                                </a:lnTo>
                                <a:lnTo>
                                  <a:pt x="355" y="190"/>
                                </a:lnTo>
                                <a:lnTo>
                                  <a:pt x="372" y="205"/>
                                </a:lnTo>
                                <a:lnTo>
                                  <a:pt x="375" y="227"/>
                                </a:lnTo>
                                <a:lnTo>
                                  <a:pt x="367" y="248"/>
                                </a:lnTo>
                                <a:lnTo>
                                  <a:pt x="353" y="251"/>
                                </a:lnTo>
                                <a:lnTo>
                                  <a:pt x="339" y="251"/>
                                </a:lnTo>
                                <a:lnTo>
                                  <a:pt x="327" y="252"/>
                                </a:lnTo>
                                <a:lnTo>
                                  <a:pt x="347" y="294"/>
                                </a:lnTo>
                                <a:lnTo>
                                  <a:pt x="368" y="331"/>
                                </a:lnTo>
                                <a:lnTo>
                                  <a:pt x="377" y="384"/>
                                </a:lnTo>
                                <a:lnTo>
                                  <a:pt x="378" y="414"/>
                                </a:lnTo>
                                <a:lnTo>
                                  <a:pt x="379" y="461"/>
                                </a:lnTo>
                                <a:lnTo>
                                  <a:pt x="379" y="484"/>
                                </a:lnTo>
                                <a:lnTo>
                                  <a:pt x="363" y="456"/>
                                </a:lnTo>
                                <a:lnTo>
                                  <a:pt x="339" y="415"/>
                                </a:lnTo>
                                <a:lnTo>
                                  <a:pt x="311" y="365"/>
                                </a:lnTo>
                                <a:lnTo>
                                  <a:pt x="279" y="311"/>
                                </a:lnTo>
                                <a:lnTo>
                                  <a:pt x="246" y="257"/>
                                </a:lnTo>
                                <a:lnTo>
                                  <a:pt x="216" y="207"/>
                                </a:lnTo>
                                <a:lnTo>
                                  <a:pt x="189" y="168"/>
                                </a:lnTo>
                                <a:lnTo>
                                  <a:pt x="161" y="213"/>
                                </a:lnTo>
                                <a:lnTo>
                                  <a:pt x="134" y="259"/>
                                </a:lnTo>
                                <a:lnTo>
                                  <a:pt x="106" y="307"/>
                                </a:lnTo>
                                <a:lnTo>
                                  <a:pt x="79" y="356"/>
                                </a:lnTo>
                                <a:lnTo>
                                  <a:pt x="51" y="402"/>
                                </a:lnTo>
                                <a:lnTo>
                                  <a:pt x="26" y="448"/>
                                </a:lnTo>
                                <a:lnTo>
                                  <a:pt x="2" y="489"/>
                                </a:lnTo>
                                <a:lnTo>
                                  <a:pt x="0" y="464"/>
                                </a:lnTo>
                                <a:lnTo>
                                  <a:pt x="2" y="409"/>
                                </a:lnTo>
                                <a:lnTo>
                                  <a:pt x="0" y="384"/>
                                </a:lnTo>
                                <a:lnTo>
                                  <a:pt x="21" y="338"/>
                                </a:lnTo>
                                <a:lnTo>
                                  <a:pt x="46" y="296"/>
                                </a:lnTo>
                                <a:lnTo>
                                  <a:pt x="63" y="248"/>
                                </a:lnTo>
                                <a:lnTo>
                                  <a:pt x="41" y="244"/>
                                </a:lnTo>
                                <a:lnTo>
                                  <a:pt x="21" y="236"/>
                                </a:lnTo>
                                <a:lnTo>
                                  <a:pt x="10" y="216"/>
                                </a:lnTo>
                                <a:lnTo>
                                  <a:pt x="14" y="205"/>
                                </a:lnTo>
                                <a:lnTo>
                                  <a:pt x="21" y="186"/>
                                </a:lnTo>
                                <a:lnTo>
                                  <a:pt x="24" y="175"/>
                                </a:lnTo>
                                <a:lnTo>
                                  <a:pt x="36" y="182"/>
                                </a:lnTo>
                                <a:lnTo>
                                  <a:pt x="44" y="191"/>
                                </a:lnTo>
                                <a:lnTo>
                                  <a:pt x="45" y="204"/>
                                </a:lnTo>
                                <a:lnTo>
                                  <a:pt x="44" y="209"/>
                                </a:lnTo>
                                <a:lnTo>
                                  <a:pt x="46" y="213"/>
                                </a:lnTo>
                                <a:lnTo>
                                  <a:pt x="49" y="214"/>
                                </a:lnTo>
                                <a:lnTo>
                                  <a:pt x="62" y="210"/>
                                </a:lnTo>
                                <a:lnTo>
                                  <a:pt x="74" y="209"/>
                                </a:lnTo>
                                <a:lnTo>
                                  <a:pt x="88" y="214"/>
                                </a:lnTo>
                                <a:lnTo>
                                  <a:pt x="101" y="200"/>
                                </a:lnTo>
                                <a:lnTo>
                                  <a:pt x="112" y="180"/>
                                </a:lnTo>
                                <a:lnTo>
                                  <a:pt x="109" y="158"/>
                                </a:lnTo>
                                <a:lnTo>
                                  <a:pt x="90" y="153"/>
                                </a:lnTo>
                                <a:lnTo>
                                  <a:pt x="72" y="143"/>
                                </a:lnTo>
                                <a:lnTo>
                                  <a:pt x="61" y="126"/>
                                </a:lnTo>
                                <a:lnTo>
                                  <a:pt x="65" y="113"/>
                                </a:lnTo>
                                <a:lnTo>
                                  <a:pt x="73" y="102"/>
                                </a:lnTo>
                                <a:lnTo>
                                  <a:pt x="78" y="92"/>
                                </a:lnTo>
                                <a:lnTo>
                                  <a:pt x="91" y="109"/>
                                </a:lnTo>
                                <a:lnTo>
                                  <a:pt x="100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51" y="101"/>
                                </a:lnTo>
                                <a:lnTo>
                                  <a:pt x="165" y="82"/>
                                </a:lnTo>
                                <a:lnTo>
                                  <a:pt x="150" y="65"/>
                                </a:lnTo>
                                <a:lnTo>
                                  <a:pt x="125" y="65"/>
                                </a:lnTo>
                                <a:lnTo>
                                  <a:pt x="106" y="48"/>
                                </a:lnTo>
                                <a:lnTo>
                                  <a:pt x="109" y="31"/>
                                </a:lnTo>
                                <a:lnTo>
                                  <a:pt x="118" y="16"/>
                                </a:lnTo>
                                <a:lnTo>
                                  <a:pt x="127" y="0"/>
                                </a:lnTo>
                                <a:lnTo>
                                  <a:pt x="136" y="8"/>
                                </a:lnTo>
                                <a:lnTo>
                                  <a:pt x="137" y="19"/>
                                </a:lnTo>
                                <a:lnTo>
                                  <a:pt x="141" y="29"/>
                                </a:lnTo>
                                <a:lnTo>
                                  <a:pt x="14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8"/>
                        <wps:cNvSpPr>
                          <a:spLocks/>
                        </wps:cNvSpPr>
                        <wps:spPr bwMode="auto">
                          <a:xfrm>
                            <a:off x="152" y="477"/>
                            <a:ext cx="9" cy="19"/>
                          </a:xfrm>
                          <a:custGeom>
                            <a:avLst/>
                            <a:gdLst>
                              <a:gd name="T0" fmla="*/ 33 w 33"/>
                              <a:gd name="T1" fmla="*/ 7 h 79"/>
                              <a:gd name="T2" fmla="*/ 31 w 33"/>
                              <a:gd name="T3" fmla="*/ 27 h 79"/>
                              <a:gd name="T4" fmla="*/ 32 w 33"/>
                              <a:gd name="T5" fmla="*/ 60 h 79"/>
                              <a:gd name="T6" fmla="*/ 28 w 33"/>
                              <a:gd name="T7" fmla="*/ 79 h 79"/>
                              <a:gd name="T8" fmla="*/ 28 w 33"/>
                              <a:gd name="T9" fmla="*/ 79 h 79"/>
                              <a:gd name="T10" fmla="*/ 18 w 33"/>
                              <a:gd name="T11" fmla="*/ 59 h 79"/>
                              <a:gd name="T12" fmla="*/ 6 w 33"/>
                              <a:gd name="T13" fmla="*/ 24 h 79"/>
                              <a:gd name="T14" fmla="*/ 0 w 33"/>
                              <a:gd name="T15" fmla="*/ 0 h 79"/>
                              <a:gd name="T16" fmla="*/ 0 w 33"/>
                              <a:gd name="T17" fmla="*/ 0 h 79"/>
                              <a:gd name="T18" fmla="*/ 10 w 33"/>
                              <a:gd name="T19" fmla="*/ 2 h 79"/>
                              <a:gd name="T20" fmla="*/ 23 w 33"/>
                              <a:gd name="T21" fmla="*/ 4 h 79"/>
                              <a:gd name="T22" fmla="*/ 33 w 33"/>
                              <a:gd name="T23" fmla="*/ 7 h 79"/>
                              <a:gd name="T24" fmla="*/ 33 w 33"/>
                              <a:gd name="T25" fmla="*/ 7 h 79"/>
                              <a:gd name="T26" fmla="*/ 33 w 33"/>
                              <a:gd name="T27" fmla="*/ 7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3" y="7"/>
                                </a:moveTo>
                                <a:lnTo>
                                  <a:pt x="31" y="27"/>
                                </a:lnTo>
                                <a:lnTo>
                                  <a:pt x="32" y="60"/>
                                </a:lnTo>
                                <a:lnTo>
                                  <a:pt x="28" y="79"/>
                                </a:lnTo>
                                <a:lnTo>
                                  <a:pt x="18" y="59"/>
                                </a:lnTo>
                                <a:lnTo>
                                  <a:pt x="6" y="2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09"/>
                        <wps:cNvSpPr>
                          <a:spLocks/>
                        </wps:cNvSpPr>
                        <wps:spPr bwMode="auto">
                          <a:xfrm>
                            <a:off x="86" y="513"/>
                            <a:ext cx="19" cy="11"/>
                          </a:xfrm>
                          <a:custGeom>
                            <a:avLst/>
                            <a:gdLst>
                              <a:gd name="T0" fmla="*/ 72 w 76"/>
                              <a:gd name="T1" fmla="*/ 47 h 47"/>
                              <a:gd name="T2" fmla="*/ 48 w 76"/>
                              <a:gd name="T3" fmla="*/ 44 h 47"/>
                              <a:gd name="T4" fmla="*/ 22 w 76"/>
                              <a:gd name="T5" fmla="*/ 37 h 47"/>
                              <a:gd name="T6" fmla="*/ 1 w 76"/>
                              <a:gd name="T7" fmla="*/ 28 h 47"/>
                              <a:gd name="T8" fmla="*/ 1 w 76"/>
                              <a:gd name="T9" fmla="*/ 28 h 47"/>
                              <a:gd name="T10" fmla="*/ 0 w 76"/>
                              <a:gd name="T11" fmla="*/ 26 h 47"/>
                              <a:gd name="T12" fmla="*/ 0 w 76"/>
                              <a:gd name="T13" fmla="*/ 24 h 47"/>
                              <a:gd name="T14" fmla="*/ 0 w 76"/>
                              <a:gd name="T15" fmla="*/ 21 h 47"/>
                              <a:gd name="T16" fmla="*/ 0 w 76"/>
                              <a:gd name="T17" fmla="*/ 21 h 47"/>
                              <a:gd name="T18" fmla="*/ 26 w 76"/>
                              <a:gd name="T19" fmla="*/ 0 h 47"/>
                              <a:gd name="T20" fmla="*/ 63 w 76"/>
                              <a:gd name="T21" fmla="*/ 18 h 47"/>
                              <a:gd name="T22" fmla="*/ 76 w 76"/>
                              <a:gd name="T23" fmla="*/ 41 h 47"/>
                              <a:gd name="T24" fmla="*/ 76 w 76"/>
                              <a:gd name="T25" fmla="*/ 41 h 47"/>
                              <a:gd name="T26" fmla="*/ 75 w 76"/>
                              <a:gd name="T27" fmla="*/ 43 h 47"/>
                              <a:gd name="T28" fmla="*/ 74 w 76"/>
                              <a:gd name="T29" fmla="*/ 46 h 47"/>
                              <a:gd name="T30" fmla="*/ 72 w 76"/>
                              <a:gd name="T31" fmla="*/ 47 h 47"/>
                              <a:gd name="T32" fmla="*/ 72 w 76"/>
                              <a:gd name="T33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47">
                                <a:moveTo>
                                  <a:pt x="72" y="47"/>
                                </a:moveTo>
                                <a:lnTo>
                                  <a:pt x="48" y="44"/>
                                </a:lnTo>
                                <a:lnTo>
                                  <a:pt x="22" y="37"/>
                                </a:lnTo>
                                <a:lnTo>
                                  <a:pt x="1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1"/>
                                </a:lnTo>
                                <a:lnTo>
                                  <a:pt x="26" y="0"/>
                                </a:lnTo>
                                <a:lnTo>
                                  <a:pt x="63" y="18"/>
                                </a:lnTo>
                                <a:lnTo>
                                  <a:pt x="76" y="41"/>
                                </a:lnTo>
                                <a:lnTo>
                                  <a:pt x="75" y="43"/>
                                </a:lnTo>
                                <a:lnTo>
                                  <a:pt x="74" y="46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0"/>
                        <wps:cNvSpPr>
                          <a:spLocks/>
                        </wps:cNvSpPr>
                        <wps:spPr bwMode="auto">
                          <a:xfrm>
                            <a:off x="1237" y="538"/>
                            <a:ext cx="95" cy="515"/>
                          </a:xfrm>
                          <a:custGeom>
                            <a:avLst/>
                            <a:gdLst>
                              <a:gd name="T0" fmla="*/ 1 w 381"/>
                              <a:gd name="T1" fmla="*/ 2024 h 2060"/>
                              <a:gd name="T2" fmla="*/ 6 w 381"/>
                              <a:gd name="T3" fmla="*/ 1870 h 2060"/>
                              <a:gd name="T4" fmla="*/ 6 w 381"/>
                              <a:gd name="T5" fmla="*/ 1835 h 2060"/>
                              <a:gd name="T6" fmla="*/ 6 w 381"/>
                              <a:gd name="T7" fmla="*/ 1803 h 2060"/>
                              <a:gd name="T8" fmla="*/ 6 w 381"/>
                              <a:gd name="T9" fmla="*/ 1784 h 2060"/>
                              <a:gd name="T10" fmla="*/ 31 w 381"/>
                              <a:gd name="T11" fmla="*/ 1672 h 2060"/>
                              <a:gd name="T12" fmla="*/ 60 w 381"/>
                              <a:gd name="T13" fmla="*/ 1625 h 2060"/>
                              <a:gd name="T14" fmla="*/ 148 w 381"/>
                              <a:gd name="T15" fmla="*/ 1584 h 2060"/>
                              <a:gd name="T16" fmla="*/ 198 w 381"/>
                              <a:gd name="T17" fmla="*/ 1587 h 2060"/>
                              <a:gd name="T18" fmla="*/ 205 w 381"/>
                              <a:gd name="T19" fmla="*/ 1520 h 2060"/>
                              <a:gd name="T20" fmla="*/ 208 w 381"/>
                              <a:gd name="T21" fmla="*/ 1481 h 2060"/>
                              <a:gd name="T22" fmla="*/ 270 w 381"/>
                              <a:gd name="T23" fmla="*/ 1396 h 2060"/>
                              <a:gd name="T24" fmla="*/ 306 w 381"/>
                              <a:gd name="T25" fmla="*/ 1357 h 2060"/>
                              <a:gd name="T26" fmla="*/ 298 w 381"/>
                              <a:gd name="T27" fmla="*/ 1331 h 2060"/>
                              <a:gd name="T28" fmla="*/ 288 w 381"/>
                              <a:gd name="T29" fmla="*/ 1321 h 2060"/>
                              <a:gd name="T30" fmla="*/ 288 w 381"/>
                              <a:gd name="T31" fmla="*/ 1218 h 2060"/>
                              <a:gd name="T32" fmla="*/ 306 w 381"/>
                              <a:gd name="T33" fmla="*/ 1178 h 2060"/>
                              <a:gd name="T34" fmla="*/ 296 w 381"/>
                              <a:gd name="T35" fmla="*/ 1147 h 2060"/>
                              <a:gd name="T36" fmla="*/ 286 w 381"/>
                              <a:gd name="T37" fmla="*/ 1134 h 2060"/>
                              <a:gd name="T38" fmla="*/ 283 w 381"/>
                              <a:gd name="T39" fmla="*/ 1051 h 2060"/>
                              <a:gd name="T40" fmla="*/ 281 w 381"/>
                              <a:gd name="T41" fmla="*/ 967 h 2060"/>
                              <a:gd name="T42" fmla="*/ 281 w 381"/>
                              <a:gd name="T43" fmla="*/ 882 h 2060"/>
                              <a:gd name="T44" fmla="*/ 282 w 381"/>
                              <a:gd name="T45" fmla="*/ 793 h 2060"/>
                              <a:gd name="T46" fmla="*/ 284 w 381"/>
                              <a:gd name="T47" fmla="*/ 704 h 2060"/>
                              <a:gd name="T48" fmla="*/ 285 w 381"/>
                              <a:gd name="T49" fmla="*/ 613 h 2060"/>
                              <a:gd name="T50" fmla="*/ 286 w 381"/>
                              <a:gd name="T51" fmla="*/ 523 h 2060"/>
                              <a:gd name="T52" fmla="*/ 286 w 381"/>
                              <a:gd name="T53" fmla="*/ 432 h 2060"/>
                              <a:gd name="T54" fmla="*/ 284 w 381"/>
                              <a:gd name="T55" fmla="*/ 342 h 2060"/>
                              <a:gd name="T56" fmla="*/ 279 w 381"/>
                              <a:gd name="T57" fmla="*/ 253 h 2060"/>
                              <a:gd name="T58" fmla="*/ 272 w 381"/>
                              <a:gd name="T59" fmla="*/ 166 h 2060"/>
                              <a:gd name="T60" fmla="*/ 262 w 381"/>
                              <a:gd name="T61" fmla="*/ 81 h 2060"/>
                              <a:gd name="T62" fmla="*/ 247 w 381"/>
                              <a:gd name="T63" fmla="*/ 0 h 2060"/>
                              <a:gd name="T64" fmla="*/ 261 w 381"/>
                              <a:gd name="T65" fmla="*/ 38 h 2060"/>
                              <a:gd name="T66" fmla="*/ 286 w 381"/>
                              <a:gd name="T67" fmla="*/ 117 h 2060"/>
                              <a:gd name="T68" fmla="*/ 308 w 381"/>
                              <a:gd name="T69" fmla="*/ 196 h 2060"/>
                              <a:gd name="T70" fmla="*/ 327 w 381"/>
                              <a:gd name="T71" fmla="*/ 277 h 2060"/>
                              <a:gd name="T72" fmla="*/ 343 w 381"/>
                              <a:gd name="T73" fmla="*/ 358 h 2060"/>
                              <a:gd name="T74" fmla="*/ 356 w 381"/>
                              <a:gd name="T75" fmla="*/ 441 h 2060"/>
                              <a:gd name="T76" fmla="*/ 367 w 381"/>
                              <a:gd name="T77" fmla="*/ 523 h 2060"/>
                              <a:gd name="T78" fmla="*/ 374 w 381"/>
                              <a:gd name="T79" fmla="*/ 606 h 2060"/>
                              <a:gd name="T80" fmla="*/ 378 w 381"/>
                              <a:gd name="T81" fmla="*/ 690 h 2060"/>
                              <a:gd name="T82" fmla="*/ 381 w 381"/>
                              <a:gd name="T83" fmla="*/ 773 h 2060"/>
                              <a:gd name="T84" fmla="*/ 378 w 381"/>
                              <a:gd name="T85" fmla="*/ 855 h 2060"/>
                              <a:gd name="T86" fmla="*/ 375 w 381"/>
                              <a:gd name="T87" fmla="*/ 939 h 2060"/>
                              <a:gd name="T88" fmla="*/ 367 w 381"/>
                              <a:gd name="T89" fmla="*/ 1022 h 2060"/>
                              <a:gd name="T90" fmla="*/ 358 w 381"/>
                              <a:gd name="T91" fmla="*/ 1105 h 2060"/>
                              <a:gd name="T92" fmla="*/ 345 w 381"/>
                              <a:gd name="T93" fmla="*/ 1187 h 2060"/>
                              <a:gd name="T94" fmla="*/ 330 w 381"/>
                              <a:gd name="T95" fmla="*/ 1270 h 2060"/>
                              <a:gd name="T96" fmla="*/ 311 w 381"/>
                              <a:gd name="T97" fmla="*/ 1351 h 2060"/>
                              <a:gd name="T98" fmla="*/ 290 w 381"/>
                              <a:gd name="T99" fmla="*/ 1431 h 2060"/>
                              <a:gd name="T100" fmla="*/ 267 w 381"/>
                              <a:gd name="T101" fmla="*/ 1510 h 2060"/>
                              <a:gd name="T102" fmla="*/ 241 w 381"/>
                              <a:gd name="T103" fmla="*/ 1589 h 2060"/>
                              <a:gd name="T104" fmla="*/ 212 w 381"/>
                              <a:gd name="T105" fmla="*/ 1666 h 2060"/>
                              <a:gd name="T106" fmla="*/ 181 w 381"/>
                              <a:gd name="T107" fmla="*/ 1741 h 2060"/>
                              <a:gd name="T108" fmla="*/ 146 w 381"/>
                              <a:gd name="T109" fmla="*/ 1815 h 2060"/>
                              <a:gd name="T110" fmla="*/ 109 w 381"/>
                              <a:gd name="T111" fmla="*/ 1887 h 2060"/>
                              <a:gd name="T112" fmla="*/ 69 w 381"/>
                              <a:gd name="T113" fmla="*/ 1958 h 2060"/>
                              <a:gd name="T114" fmla="*/ 28 w 381"/>
                              <a:gd name="T115" fmla="*/ 2028 h 2060"/>
                              <a:gd name="T116" fmla="*/ 6 w 381"/>
                              <a:gd name="T117" fmla="*/ 2060 h 2060"/>
                              <a:gd name="T118" fmla="*/ 2 w 381"/>
                              <a:gd name="T119" fmla="*/ 2059 h 2060"/>
                              <a:gd name="T120" fmla="*/ 0 w 381"/>
                              <a:gd name="T121" fmla="*/ 2059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1" h="2060">
                                <a:moveTo>
                                  <a:pt x="0" y="2059"/>
                                </a:moveTo>
                                <a:lnTo>
                                  <a:pt x="1" y="2024"/>
                                </a:lnTo>
                                <a:lnTo>
                                  <a:pt x="3" y="1946"/>
                                </a:lnTo>
                                <a:lnTo>
                                  <a:pt x="6" y="1870"/>
                                </a:lnTo>
                                <a:lnTo>
                                  <a:pt x="6" y="1835"/>
                                </a:lnTo>
                                <a:lnTo>
                                  <a:pt x="3" y="1820"/>
                                </a:lnTo>
                                <a:lnTo>
                                  <a:pt x="6" y="1803"/>
                                </a:lnTo>
                                <a:lnTo>
                                  <a:pt x="6" y="1784"/>
                                </a:lnTo>
                                <a:lnTo>
                                  <a:pt x="10" y="1724"/>
                                </a:lnTo>
                                <a:lnTo>
                                  <a:pt x="31" y="1672"/>
                                </a:lnTo>
                                <a:lnTo>
                                  <a:pt x="60" y="1625"/>
                                </a:lnTo>
                                <a:lnTo>
                                  <a:pt x="100" y="1600"/>
                                </a:lnTo>
                                <a:lnTo>
                                  <a:pt x="148" y="1584"/>
                                </a:lnTo>
                                <a:lnTo>
                                  <a:pt x="198" y="1587"/>
                                </a:lnTo>
                                <a:lnTo>
                                  <a:pt x="206" y="1556"/>
                                </a:lnTo>
                                <a:lnTo>
                                  <a:pt x="205" y="1520"/>
                                </a:lnTo>
                                <a:lnTo>
                                  <a:pt x="208" y="1481"/>
                                </a:lnTo>
                                <a:lnTo>
                                  <a:pt x="232" y="1434"/>
                                </a:lnTo>
                                <a:lnTo>
                                  <a:pt x="270" y="1396"/>
                                </a:lnTo>
                                <a:lnTo>
                                  <a:pt x="306" y="1357"/>
                                </a:lnTo>
                                <a:lnTo>
                                  <a:pt x="306" y="1342"/>
                                </a:lnTo>
                                <a:lnTo>
                                  <a:pt x="298" y="1331"/>
                                </a:lnTo>
                                <a:lnTo>
                                  <a:pt x="288" y="1321"/>
                                </a:lnTo>
                                <a:lnTo>
                                  <a:pt x="288" y="1270"/>
                                </a:lnTo>
                                <a:lnTo>
                                  <a:pt x="288" y="1218"/>
                                </a:lnTo>
                                <a:lnTo>
                                  <a:pt x="306" y="1178"/>
                                </a:lnTo>
                                <a:lnTo>
                                  <a:pt x="306" y="1160"/>
                                </a:lnTo>
                                <a:lnTo>
                                  <a:pt x="296" y="1147"/>
                                </a:lnTo>
                                <a:lnTo>
                                  <a:pt x="286" y="1134"/>
                                </a:lnTo>
                                <a:lnTo>
                                  <a:pt x="284" y="1093"/>
                                </a:lnTo>
                                <a:lnTo>
                                  <a:pt x="283" y="1051"/>
                                </a:lnTo>
                                <a:lnTo>
                                  <a:pt x="282" y="1010"/>
                                </a:lnTo>
                                <a:lnTo>
                                  <a:pt x="281" y="967"/>
                                </a:lnTo>
                                <a:lnTo>
                                  <a:pt x="281" y="924"/>
                                </a:lnTo>
                                <a:lnTo>
                                  <a:pt x="281" y="882"/>
                                </a:lnTo>
                                <a:lnTo>
                                  <a:pt x="282" y="837"/>
                                </a:lnTo>
                                <a:lnTo>
                                  <a:pt x="282" y="793"/>
                                </a:lnTo>
                                <a:lnTo>
                                  <a:pt x="283" y="749"/>
                                </a:lnTo>
                                <a:lnTo>
                                  <a:pt x="284" y="704"/>
                                </a:lnTo>
                                <a:lnTo>
                                  <a:pt x="285" y="659"/>
                                </a:lnTo>
                                <a:lnTo>
                                  <a:pt x="285" y="613"/>
                                </a:lnTo>
                                <a:lnTo>
                                  <a:pt x="286" y="568"/>
                                </a:lnTo>
                                <a:lnTo>
                                  <a:pt x="286" y="523"/>
                                </a:lnTo>
                                <a:lnTo>
                                  <a:pt x="286" y="477"/>
                                </a:lnTo>
                                <a:lnTo>
                                  <a:pt x="286" y="432"/>
                                </a:lnTo>
                                <a:lnTo>
                                  <a:pt x="285" y="387"/>
                                </a:lnTo>
                                <a:lnTo>
                                  <a:pt x="284" y="342"/>
                                </a:lnTo>
                                <a:lnTo>
                                  <a:pt x="282" y="297"/>
                                </a:lnTo>
                                <a:lnTo>
                                  <a:pt x="279" y="253"/>
                                </a:lnTo>
                                <a:lnTo>
                                  <a:pt x="276" y="209"/>
                                </a:lnTo>
                                <a:lnTo>
                                  <a:pt x="272" y="166"/>
                                </a:lnTo>
                                <a:lnTo>
                                  <a:pt x="267" y="124"/>
                                </a:lnTo>
                                <a:lnTo>
                                  <a:pt x="262" y="81"/>
                                </a:lnTo>
                                <a:lnTo>
                                  <a:pt x="254" y="40"/>
                                </a:lnTo>
                                <a:lnTo>
                                  <a:pt x="247" y="0"/>
                                </a:lnTo>
                                <a:lnTo>
                                  <a:pt x="261" y="38"/>
                                </a:lnTo>
                                <a:lnTo>
                                  <a:pt x="274" y="78"/>
                                </a:lnTo>
                                <a:lnTo>
                                  <a:pt x="286" y="117"/>
                                </a:lnTo>
                                <a:lnTo>
                                  <a:pt x="297" y="157"/>
                                </a:lnTo>
                                <a:lnTo>
                                  <a:pt x="308" y="196"/>
                                </a:lnTo>
                                <a:lnTo>
                                  <a:pt x="318" y="237"/>
                                </a:lnTo>
                                <a:lnTo>
                                  <a:pt x="327" y="277"/>
                                </a:lnTo>
                                <a:lnTo>
                                  <a:pt x="336" y="318"/>
                                </a:lnTo>
                                <a:lnTo>
                                  <a:pt x="343" y="358"/>
                                </a:lnTo>
                                <a:lnTo>
                                  <a:pt x="351" y="399"/>
                                </a:lnTo>
                                <a:lnTo>
                                  <a:pt x="356" y="441"/>
                                </a:lnTo>
                                <a:lnTo>
                                  <a:pt x="362" y="481"/>
                                </a:lnTo>
                                <a:lnTo>
                                  <a:pt x="367" y="523"/>
                                </a:lnTo>
                                <a:lnTo>
                                  <a:pt x="371" y="565"/>
                                </a:lnTo>
                                <a:lnTo>
                                  <a:pt x="374" y="606"/>
                                </a:lnTo>
                                <a:lnTo>
                                  <a:pt x="377" y="648"/>
                                </a:lnTo>
                                <a:lnTo>
                                  <a:pt x="378" y="690"/>
                                </a:lnTo>
                                <a:lnTo>
                                  <a:pt x="380" y="731"/>
                                </a:lnTo>
                                <a:lnTo>
                                  <a:pt x="381" y="773"/>
                                </a:lnTo>
                                <a:lnTo>
                                  <a:pt x="380" y="814"/>
                                </a:lnTo>
                                <a:lnTo>
                                  <a:pt x="378" y="855"/>
                                </a:lnTo>
                                <a:lnTo>
                                  <a:pt x="377" y="897"/>
                                </a:lnTo>
                                <a:lnTo>
                                  <a:pt x="375" y="939"/>
                                </a:lnTo>
                                <a:lnTo>
                                  <a:pt x="372" y="980"/>
                                </a:lnTo>
                                <a:lnTo>
                                  <a:pt x="367" y="1022"/>
                                </a:lnTo>
                                <a:lnTo>
                                  <a:pt x="363" y="1064"/>
                                </a:lnTo>
                                <a:lnTo>
                                  <a:pt x="358" y="1105"/>
                                </a:lnTo>
                                <a:lnTo>
                                  <a:pt x="352" y="1147"/>
                                </a:lnTo>
                                <a:lnTo>
                                  <a:pt x="345" y="1187"/>
                                </a:lnTo>
                                <a:lnTo>
                                  <a:pt x="338" y="1228"/>
                                </a:lnTo>
                                <a:lnTo>
                                  <a:pt x="330" y="1270"/>
                                </a:lnTo>
                                <a:lnTo>
                                  <a:pt x="321" y="1310"/>
                                </a:lnTo>
                                <a:lnTo>
                                  <a:pt x="311" y="1351"/>
                                </a:lnTo>
                                <a:lnTo>
                                  <a:pt x="301" y="1390"/>
                                </a:lnTo>
                                <a:lnTo>
                                  <a:pt x="290" y="1431"/>
                                </a:lnTo>
                                <a:lnTo>
                                  <a:pt x="279" y="1470"/>
                                </a:lnTo>
                                <a:lnTo>
                                  <a:pt x="267" y="1510"/>
                                </a:lnTo>
                                <a:lnTo>
                                  <a:pt x="254" y="1549"/>
                                </a:lnTo>
                                <a:lnTo>
                                  <a:pt x="241" y="1589"/>
                                </a:lnTo>
                                <a:lnTo>
                                  <a:pt x="227" y="1627"/>
                                </a:lnTo>
                                <a:lnTo>
                                  <a:pt x="212" y="1666"/>
                                </a:lnTo>
                                <a:lnTo>
                                  <a:pt x="196" y="1703"/>
                                </a:lnTo>
                                <a:lnTo>
                                  <a:pt x="181" y="1741"/>
                                </a:lnTo>
                                <a:lnTo>
                                  <a:pt x="164" y="1779"/>
                                </a:lnTo>
                                <a:lnTo>
                                  <a:pt x="146" y="1815"/>
                                </a:lnTo>
                                <a:lnTo>
                                  <a:pt x="128" y="1852"/>
                                </a:lnTo>
                                <a:lnTo>
                                  <a:pt x="109" y="1887"/>
                                </a:lnTo>
                                <a:lnTo>
                                  <a:pt x="90" y="1923"/>
                                </a:lnTo>
                                <a:lnTo>
                                  <a:pt x="69" y="1958"/>
                                </a:lnTo>
                                <a:lnTo>
                                  <a:pt x="50" y="1994"/>
                                </a:lnTo>
                                <a:lnTo>
                                  <a:pt x="28" y="2028"/>
                                </a:lnTo>
                                <a:lnTo>
                                  <a:pt x="6" y="2060"/>
                                </a:lnTo>
                                <a:lnTo>
                                  <a:pt x="5" y="2060"/>
                                </a:lnTo>
                                <a:lnTo>
                                  <a:pt x="2" y="2059"/>
                                </a:lnTo>
                                <a:lnTo>
                                  <a:pt x="0" y="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1"/>
                        <wps:cNvSpPr>
                          <a:spLocks/>
                        </wps:cNvSpPr>
                        <wps:spPr bwMode="auto">
                          <a:xfrm>
                            <a:off x="146" y="540"/>
                            <a:ext cx="90" cy="507"/>
                          </a:xfrm>
                          <a:custGeom>
                            <a:avLst/>
                            <a:gdLst>
                              <a:gd name="T0" fmla="*/ 104 w 361"/>
                              <a:gd name="T1" fmla="*/ 353 h 2029"/>
                              <a:gd name="T2" fmla="*/ 104 w 361"/>
                              <a:gd name="T3" fmla="*/ 436 h 2029"/>
                              <a:gd name="T4" fmla="*/ 103 w 361"/>
                              <a:gd name="T5" fmla="*/ 519 h 2029"/>
                              <a:gd name="T6" fmla="*/ 103 w 361"/>
                              <a:gd name="T7" fmla="*/ 603 h 2029"/>
                              <a:gd name="T8" fmla="*/ 102 w 361"/>
                              <a:gd name="T9" fmla="*/ 688 h 2029"/>
                              <a:gd name="T10" fmla="*/ 101 w 361"/>
                              <a:gd name="T11" fmla="*/ 775 h 2029"/>
                              <a:gd name="T12" fmla="*/ 101 w 361"/>
                              <a:gd name="T13" fmla="*/ 861 h 2029"/>
                              <a:gd name="T14" fmla="*/ 100 w 361"/>
                              <a:gd name="T15" fmla="*/ 951 h 2029"/>
                              <a:gd name="T16" fmla="*/ 99 w 361"/>
                              <a:gd name="T17" fmla="*/ 1043 h 2029"/>
                              <a:gd name="T18" fmla="*/ 97 w 361"/>
                              <a:gd name="T19" fmla="*/ 1138 h 2029"/>
                              <a:gd name="T20" fmla="*/ 82 w 361"/>
                              <a:gd name="T21" fmla="*/ 1153 h 2029"/>
                              <a:gd name="T22" fmla="*/ 65 w 361"/>
                              <a:gd name="T23" fmla="*/ 1177 h 2029"/>
                              <a:gd name="T24" fmla="*/ 71 w 361"/>
                              <a:gd name="T25" fmla="*/ 1186 h 2029"/>
                              <a:gd name="T26" fmla="*/ 92 w 361"/>
                              <a:gd name="T27" fmla="*/ 1187 h 2029"/>
                              <a:gd name="T28" fmla="*/ 97 w 361"/>
                              <a:gd name="T29" fmla="*/ 1244 h 2029"/>
                              <a:gd name="T30" fmla="*/ 85 w 361"/>
                              <a:gd name="T31" fmla="*/ 1355 h 2029"/>
                              <a:gd name="T32" fmla="*/ 113 w 361"/>
                              <a:gd name="T33" fmla="*/ 1388 h 2029"/>
                              <a:gd name="T34" fmla="*/ 168 w 361"/>
                              <a:gd name="T35" fmla="*/ 1450 h 2029"/>
                              <a:gd name="T36" fmla="*/ 174 w 361"/>
                              <a:gd name="T37" fmla="*/ 1490 h 2029"/>
                              <a:gd name="T38" fmla="*/ 170 w 361"/>
                              <a:gd name="T39" fmla="*/ 1566 h 2029"/>
                              <a:gd name="T40" fmla="*/ 218 w 361"/>
                              <a:gd name="T41" fmla="*/ 1564 h 2029"/>
                              <a:gd name="T42" fmla="*/ 306 w 361"/>
                              <a:gd name="T43" fmla="*/ 1596 h 2029"/>
                              <a:gd name="T44" fmla="*/ 330 w 361"/>
                              <a:gd name="T45" fmla="*/ 1632 h 2029"/>
                              <a:gd name="T46" fmla="*/ 355 w 361"/>
                              <a:gd name="T47" fmla="*/ 1713 h 2029"/>
                              <a:gd name="T48" fmla="*/ 361 w 361"/>
                              <a:gd name="T49" fmla="*/ 1802 h 2029"/>
                              <a:gd name="T50" fmla="*/ 356 w 361"/>
                              <a:gd name="T51" fmla="*/ 1894 h 2029"/>
                              <a:gd name="T52" fmla="*/ 354 w 361"/>
                              <a:gd name="T53" fmla="*/ 1985 h 2029"/>
                              <a:gd name="T54" fmla="*/ 357 w 361"/>
                              <a:gd name="T55" fmla="*/ 2029 h 2029"/>
                              <a:gd name="T56" fmla="*/ 315 w 361"/>
                              <a:gd name="T57" fmla="*/ 1962 h 2029"/>
                              <a:gd name="T58" fmla="*/ 276 w 361"/>
                              <a:gd name="T59" fmla="*/ 1892 h 2029"/>
                              <a:gd name="T60" fmla="*/ 239 w 361"/>
                              <a:gd name="T61" fmla="*/ 1821 h 2029"/>
                              <a:gd name="T62" fmla="*/ 204 w 361"/>
                              <a:gd name="T63" fmla="*/ 1747 h 2029"/>
                              <a:gd name="T64" fmla="*/ 173 w 361"/>
                              <a:gd name="T65" fmla="*/ 1673 h 2029"/>
                              <a:gd name="T66" fmla="*/ 143 w 361"/>
                              <a:gd name="T67" fmla="*/ 1596 h 2029"/>
                              <a:gd name="T68" fmla="*/ 116 w 361"/>
                              <a:gd name="T69" fmla="*/ 1518 h 2029"/>
                              <a:gd name="T70" fmla="*/ 92 w 361"/>
                              <a:gd name="T71" fmla="*/ 1439 h 2029"/>
                              <a:gd name="T72" fmla="*/ 71 w 361"/>
                              <a:gd name="T73" fmla="*/ 1358 h 2029"/>
                              <a:gd name="T74" fmla="*/ 53 w 361"/>
                              <a:gd name="T75" fmla="*/ 1277 h 2029"/>
                              <a:gd name="T76" fmla="*/ 36 w 361"/>
                              <a:gd name="T77" fmla="*/ 1195 h 2029"/>
                              <a:gd name="T78" fmla="*/ 24 w 361"/>
                              <a:gd name="T79" fmla="*/ 1111 h 2029"/>
                              <a:gd name="T80" fmla="*/ 13 w 361"/>
                              <a:gd name="T81" fmla="*/ 1028 h 2029"/>
                              <a:gd name="T82" fmla="*/ 6 w 361"/>
                              <a:gd name="T83" fmla="*/ 945 h 2029"/>
                              <a:gd name="T84" fmla="*/ 2 w 361"/>
                              <a:gd name="T85" fmla="*/ 860 h 2029"/>
                              <a:gd name="T86" fmla="*/ 0 w 361"/>
                              <a:gd name="T87" fmla="*/ 777 h 2029"/>
                              <a:gd name="T88" fmla="*/ 1 w 361"/>
                              <a:gd name="T89" fmla="*/ 693 h 2029"/>
                              <a:gd name="T90" fmla="*/ 5 w 361"/>
                              <a:gd name="T91" fmla="*/ 609 h 2029"/>
                              <a:gd name="T92" fmla="*/ 13 w 361"/>
                              <a:gd name="T93" fmla="*/ 526 h 2029"/>
                              <a:gd name="T94" fmla="*/ 23 w 361"/>
                              <a:gd name="T95" fmla="*/ 442 h 2029"/>
                              <a:gd name="T96" fmla="*/ 36 w 361"/>
                              <a:gd name="T97" fmla="*/ 360 h 2029"/>
                              <a:gd name="T98" fmla="*/ 53 w 361"/>
                              <a:gd name="T99" fmla="*/ 278 h 2029"/>
                              <a:gd name="T100" fmla="*/ 72 w 361"/>
                              <a:gd name="T101" fmla="*/ 198 h 2029"/>
                              <a:gd name="T102" fmla="*/ 94 w 361"/>
                              <a:gd name="T103" fmla="*/ 118 h 2029"/>
                              <a:gd name="T104" fmla="*/ 121 w 361"/>
                              <a:gd name="T105" fmla="*/ 40 h 2029"/>
                              <a:gd name="T106" fmla="*/ 135 w 361"/>
                              <a:gd name="T107" fmla="*/ 0 h 2029"/>
                              <a:gd name="T108" fmla="*/ 123 w 361"/>
                              <a:gd name="T109" fmla="*/ 129 h 2029"/>
                              <a:gd name="T110" fmla="*/ 111 w 361"/>
                              <a:gd name="T111" fmla="*/ 255 h 2029"/>
                              <a:gd name="T112" fmla="*/ 105 w 361"/>
                              <a:gd name="T113" fmla="*/ 312 h 2029"/>
                              <a:gd name="T114" fmla="*/ 105 w 361"/>
                              <a:gd name="T115" fmla="*/ 312 h 2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" h="2029">
                                <a:moveTo>
                                  <a:pt x="105" y="312"/>
                                </a:moveTo>
                                <a:lnTo>
                                  <a:pt x="104" y="353"/>
                                </a:lnTo>
                                <a:lnTo>
                                  <a:pt x="104" y="394"/>
                                </a:lnTo>
                                <a:lnTo>
                                  <a:pt x="104" y="436"/>
                                </a:lnTo>
                                <a:lnTo>
                                  <a:pt x="103" y="477"/>
                                </a:lnTo>
                                <a:lnTo>
                                  <a:pt x="103" y="519"/>
                                </a:lnTo>
                                <a:lnTo>
                                  <a:pt x="103" y="561"/>
                                </a:lnTo>
                                <a:lnTo>
                                  <a:pt x="103" y="603"/>
                                </a:lnTo>
                                <a:lnTo>
                                  <a:pt x="102" y="645"/>
                                </a:lnTo>
                                <a:lnTo>
                                  <a:pt x="102" y="688"/>
                                </a:lnTo>
                                <a:lnTo>
                                  <a:pt x="102" y="731"/>
                                </a:lnTo>
                                <a:lnTo>
                                  <a:pt x="101" y="775"/>
                                </a:lnTo>
                                <a:lnTo>
                                  <a:pt x="101" y="817"/>
                                </a:lnTo>
                                <a:lnTo>
                                  <a:pt x="101" y="861"/>
                                </a:lnTo>
                                <a:lnTo>
                                  <a:pt x="100" y="906"/>
                                </a:lnTo>
                                <a:lnTo>
                                  <a:pt x="100" y="951"/>
                                </a:lnTo>
                                <a:lnTo>
                                  <a:pt x="99" y="997"/>
                                </a:lnTo>
                                <a:lnTo>
                                  <a:pt x="99" y="1043"/>
                                </a:lnTo>
                                <a:lnTo>
                                  <a:pt x="98" y="1090"/>
                                </a:lnTo>
                                <a:lnTo>
                                  <a:pt x="97" y="1138"/>
                                </a:lnTo>
                                <a:lnTo>
                                  <a:pt x="82" y="1153"/>
                                </a:lnTo>
                                <a:lnTo>
                                  <a:pt x="75" y="1161"/>
                                </a:lnTo>
                                <a:lnTo>
                                  <a:pt x="65" y="1177"/>
                                </a:lnTo>
                                <a:lnTo>
                                  <a:pt x="71" y="1186"/>
                                </a:lnTo>
                                <a:lnTo>
                                  <a:pt x="82" y="1188"/>
                                </a:lnTo>
                                <a:lnTo>
                                  <a:pt x="92" y="1187"/>
                                </a:lnTo>
                                <a:lnTo>
                                  <a:pt x="97" y="1244"/>
                                </a:lnTo>
                                <a:lnTo>
                                  <a:pt x="97" y="1301"/>
                                </a:lnTo>
                                <a:lnTo>
                                  <a:pt x="85" y="1355"/>
                                </a:lnTo>
                                <a:lnTo>
                                  <a:pt x="113" y="1388"/>
                                </a:lnTo>
                                <a:lnTo>
                                  <a:pt x="146" y="1414"/>
                                </a:lnTo>
                                <a:lnTo>
                                  <a:pt x="168" y="1450"/>
                                </a:lnTo>
                                <a:lnTo>
                                  <a:pt x="174" y="1490"/>
                                </a:lnTo>
                                <a:lnTo>
                                  <a:pt x="177" y="1529"/>
                                </a:lnTo>
                                <a:lnTo>
                                  <a:pt x="170" y="1566"/>
                                </a:lnTo>
                                <a:lnTo>
                                  <a:pt x="218" y="1564"/>
                                </a:lnTo>
                                <a:lnTo>
                                  <a:pt x="264" y="1576"/>
                                </a:lnTo>
                                <a:lnTo>
                                  <a:pt x="306" y="1596"/>
                                </a:lnTo>
                                <a:lnTo>
                                  <a:pt x="330" y="1632"/>
                                </a:lnTo>
                                <a:lnTo>
                                  <a:pt x="345" y="1672"/>
                                </a:lnTo>
                                <a:lnTo>
                                  <a:pt x="355" y="1713"/>
                                </a:lnTo>
                                <a:lnTo>
                                  <a:pt x="359" y="1756"/>
                                </a:lnTo>
                                <a:lnTo>
                                  <a:pt x="361" y="1802"/>
                                </a:lnTo>
                                <a:lnTo>
                                  <a:pt x="358" y="1848"/>
                                </a:lnTo>
                                <a:lnTo>
                                  <a:pt x="356" y="1894"/>
                                </a:lnTo>
                                <a:lnTo>
                                  <a:pt x="354" y="1940"/>
                                </a:lnTo>
                                <a:lnTo>
                                  <a:pt x="354" y="1985"/>
                                </a:lnTo>
                                <a:lnTo>
                                  <a:pt x="357" y="2029"/>
                                </a:lnTo>
                                <a:lnTo>
                                  <a:pt x="336" y="1996"/>
                                </a:lnTo>
                                <a:lnTo>
                                  <a:pt x="315" y="1962"/>
                                </a:lnTo>
                                <a:lnTo>
                                  <a:pt x="296" y="1927"/>
                                </a:lnTo>
                                <a:lnTo>
                                  <a:pt x="276" y="1892"/>
                                </a:lnTo>
                                <a:lnTo>
                                  <a:pt x="257" y="1857"/>
                                </a:lnTo>
                                <a:lnTo>
                                  <a:pt x="239" y="1821"/>
                                </a:lnTo>
                                <a:lnTo>
                                  <a:pt x="221" y="1785"/>
                                </a:lnTo>
                                <a:lnTo>
                                  <a:pt x="204" y="1747"/>
                                </a:lnTo>
                                <a:lnTo>
                                  <a:pt x="188" y="1710"/>
                                </a:lnTo>
                                <a:lnTo>
                                  <a:pt x="173" y="1673"/>
                                </a:lnTo>
                                <a:lnTo>
                                  <a:pt x="157" y="1634"/>
                                </a:lnTo>
                                <a:lnTo>
                                  <a:pt x="143" y="1596"/>
                                </a:lnTo>
                                <a:lnTo>
                                  <a:pt x="130" y="1558"/>
                                </a:lnTo>
                                <a:lnTo>
                                  <a:pt x="116" y="1518"/>
                                </a:lnTo>
                                <a:lnTo>
                                  <a:pt x="104" y="1479"/>
                                </a:lnTo>
                                <a:lnTo>
                                  <a:pt x="92" y="1439"/>
                                </a:lnTo>
                                <a:lnTo>
                                  <a:pt x="81" y="1399"/>
                                </a:lnTo>
                                <a:lnTo>
                                  <a:pt x="71" y="1358"/>
                                </a:lnTo>
                                <a:lnTo>
                                  <a:pt x="61" y="1317"/>
                                </a:lnTo>
                                <a:lnTo>
                                  <a:pt x="53" y="1277"/>
                                </a:lnTo>
                                <a:lnTo>
                                  <a:pt x="44" y="1236"/>
                                </a:lnTo>
                                <a:lnTo>
                                  <a:pt x="36" y="1195"/>
                                </a:lnTo>
                                <a:lnTo>
                                  <a:pt x="30" y="1153"/>
                                </a:lnTo>
                                <a:lnTo>
                                  <a:pt x="24" y="1111"/>
                                </a:lnTo>
                                <a:lnTo>
                                  <a:pt x="19" y="1070"/>
                                </a:lnTo>
                                <a:lnTo>
                                  <a:pt x="13" y="1028"/>
                                </a:lnTo>
                                <a:lnTo>
                                  <a:pt x="10" y="986"/>
                                </a:lnTo>
                                <a:lnTo>
                                  <a:pt x="6" y="945"/>
                                </a:lnTo>
                                <a:lnTo>
                                  <a:pt x="3" y="902"/>
                                </a:lnTo>
                                <a:lnTo>
                                  <a:pt x="2" y="860"/>
                                </a:lnTo>
                                <a:lnTo>
                                  <a:pt x="1" y="818"/>
                                </a:lnTo>
                                <a:lnTo>
                                  <a:pt x="0" y="777"/>
                                </a:lnTo>
                                <a:lnTo>
                                  <a:pt x="0" y="735"/>
                                </a:lnTo>
                                <a:lnTo>
                                  <a:pt x="1" y="693"/>
                                </a:lnTo>
                                <a:lnTo>
                                  <a:pt x="3" y="651"/>
                                </a:lnTo>
                                <a:lnTo>
                                  <a:pt x="5" y="609"/>
                                </a:lnTo>
                                <a:lnTo>
                                  <a:pt x="9" y="567"/>
                                </a:lnTo>
                                <a:lnTo>
                                  <a:pt x="13" y="526"/>
                                </a:lnTo>
                                <a:lnTo>
                                  <a:pt x="17" y="484"/>
                                </a:lnTo>
                                <a:lnTo>
                                  <a:pt x="23" y="442"/>
                                </a:lnTo>
                                <a:lnTo>
                                  <a:pt x="30" y="401"/>
                                </a:lnTo>
                                <a:lnTo>
                                  <a:pt x="36" y="360"/>
                                </a:lnTo>
                                <a:lnTo>
                                  <a:pt x="44" y="319"/>
                                </a:lnTo>
                                <a:lnTo>
                                  <a:pt x="53" y="278"/>
                                </a:lnTo>
                                <a:lnTo>
                                  <a:pt x="63" y="237"/>
                                </a:lnTo>
                                <a:lnTo>
                                  <a:pt x="72" y="198"/>
                                </a:lnTo>
                                <a:lnTo>
                                  <a:pt x="83" y="157"/>
                                </a:lnTo>
                                <a:lnTo>
                                  <a:pt x="94" y="118"/>
                                </a:lnTo>
                                <a:lnTo>
                                  <a:pt x="108" y="78"/>
                                </a:lnTo>
                                <a:lnTo>
                                  <a:pt x="121" y="40"/>
                                </a:lnTo>
                                <a:lnTo>
                                  <a:pt x="135" y="0"/>
                                </a:lnTo>
                                <a:lnTo>
                                  <a:pt x="130" y="61"/>
                                </a:lnTo>
                                <a:lnTo>
                                  <a:pt x="123" y="129"/>
                                </a:lnTo>
                                <a:lnTo>
                                  <a:pt x="116" y="197"/>
                                </a:lnTo>
                                <a:lnTo>
                                  <a:pt x="111" y="255"/>
                                </a:lnTo>
                                <a:lnTo>
                                  <a:pt x="107" y="296"/>
                                </a:lnTo>
                                <a:lnTo>
                                  <a:pt x="10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2"/>
                        <wps:cNvSpPr>
                          <a:spLocks/>
                        </wps:cNvSpPr>
                        <wps:spPr bwMode="auto">
                          <a:xfrm>
                            <a:off x="808" y="561"/>
                            <a:ext cx="64" cy="61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34 h 244"/>
                              <a:gd name="T2" fmla="*/ 257 w 257"/>
                              <a:gd name="T3" fmla="*/ 163 h 244"/>
                              <a:gd name="T4" fmla="*/ 257 w 257"/>
                              <a:gd name="T5" fmla="*/ 199 h 244"/>
                              <a:gd name="T6" fmla="*/ 257 w 257"/>
                              <a:gd name="T7" fmla="*/ 236 h 244"/>
                              <a:gd name="T8" fmla="*/ 257 w 257"/>
                              <a:gd name="T9" fmla="*/ 236 h 244"/>
                              <a:gd name="T10" fmla="*/ 204 w 257"/>
                              <a:gd name="T11" fmla="*/ 168 h 244"/>
                              <a:gd name="T12" fmla="*/ 155 w 257"/>
                              <a:gd name="T13" fmla="*/ 110 h 244"/>
                              <a:gd name="T14" fmla="*/ 133 w 257"/>
                              <a:gd name="T15" fmla="*/ 84 h 244"/>
                              <a:gd name="T16" fmla="*/ 133 w 257"/>
                              <a:gd name="T17" fmla="*/ 84 h 244"/>
                              <a:gd name="T18" fmla="*/ 108 w 257"/>
                              <a:gd name="T19" fmla="*/ 126 h 244"/>
                              <a:gd name="T20" fmla="*/ 60 w 257"/>
                              <a:gd name="T21" fmla="*/ 204 h 244"/>
                              <a:gd name="T22" fmla="*/ 35 w 257"/>
                              <a:gd name="T23" fmla="*/ 244 h 244"/>
                              <a:gd name="T24" fmla="*/ 35 w 257"/>
                              <a:gd name="T25" fmla="*/ 244 h 244"/>
                              <a:gd name="T26" fmla="*/ 23 w 257"/>
                              <a:gd name="T27" fmla="*/ 240 h 244"/>
                              <a:gd name="T28" fmla="*/ 11 w 257"/>
                              <a:gd name="T29" fmla="*/ 233 h 244"/>
                              <a:gd name="T30" fmla="*/ 0 w 257"/>
                              <a:gd name="T31" fmla="*/ 226 h 244"/>
                              <a:gd name="T32" fmla="*/ 0 w 257"/>
                              <a:gd name="T33" fmla="*/ 226 h 244"/>
                              <a:gd name="T34" fmla="*/ 29 w 257"/>
                              <a:gd name="T35" fmla="*/ 180 h 244"/>
                              <a:gd name="T36" fmla="*/ 57 w 257"/>
                              <a:gd name="T37" fmla="*/ 133 h 244"/>
                              <a:gd name="T38" fmla="*/ 83 w 257"/>
                              <a:gd name="T39" fmla="*/ 87 h 244"/>
                              <a:gd name="T40" fmla="*/ 112 w 257"/>
                              <a:gd name="T41" fmla="*/ 42 h 244"/>
                              <a:gd name="T42" fmla="*/ 145 w 257"/>
                              <a:gd name="T43" fmla="*/ 0 h 244"/>
                              <a:gd name="T44" fmla="*/ 145 w 257"/>
                              <a:gd name="T45" fmla="*/ 0 h 244"/>
                              <a:gd name="T46" fmla="*/ 186 w 257"/>
                              <a:gd name="T47" fmla="*/ 49 h 244"/>
                              <a:gd name="T48" fmla="*/ 218 w 257"/>
                              <a:gd name="T49" fmla="*/ 85 h 244"/>
                              <a:gd name="T50" fmla="*/ 256 w 257"/>
                              <a:gd name="T51" fmla="*/ 134 h 244"/>
                              <a:gd name="T52" fmla="*/ 256 w 257"/>
                              <a:gd name="T53" fmla="*/ 134 h 244"/>
                              <a:gd name="T54" fmla="*/ 256 w 257"/>
                              <a:gd name="T55" fmla="*/ 13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57" h="244">
                                <a:moveTo>
                                  <a:pt x="256" y="134"/>
                                </a:moveTo>
                                <a:lnTo>
                                  <a:pt x="257" y="163"/>
                                </a:lnTo>
                                <a:lnTo>
                                  <a:pt x="257" y="199"/>
                                </a:lnTo>
                                <a:lnTo>
                                  <a:pt x="257" y="236"/>
                                </a:lnTo>
                                <a:lnTo>
                                  <a:pt x="204" y="168"/>
                                </a:lnTo>
                                <a:lnTo>
                                  <a:pt x="155" y="110"/>
                                </a:lnTo>
                                <a:lnTo>
                                  <a:pt x="133" y="84"/>
                                </a:lnTo>
                                <a:lnTo>
                                  <a:pt x="108" y="126"/>
                                </a:lnTo>
                                <a:lnTo>
                                  <a:pt x="60" y="204"/>
                                </a:lnTo>
                                <a:lnTo>
                                  <a:pt x="35" y="244"/>
                                </a:lnTo>
                                <a:lnTo>
                                  <a:pt x="23" y="240"/>
                                </a:lnTo>
                                <a:lnTo>
                                  <a:pt x="11" y="233"/>
                                </a:lnTo>
                                <a:lnTo>
                                  <a:pt x="0" y="226"/>
                                </a:lnTo>
                                <a:lnTo>
                                  <a:pt x="29" y="180"/>
                                </a:lnTo>
                                <a:lnTo>
                                  <a:pt x="57" y="133"/>
                                </a:lnTo>
                                <a:lnTo>
                                  <a:pt x="83" y="87"/>
                                </a:lnTo>
                                <a:lnTo>
                                  <a:pt x="112" y="42"/>
                                </a:lnTo>
                                <a:lnTo>
                                  <a:pt x="145" y="0"/>
                                </a:lnTo>
                                <a:lnTo>
                                  <a:pt x="186" y="49"/>
                                </a:lnTo>
                                <a:lnTo>
                                  <a:pt x="218" y="85"/>
                                </a:lnTo>
                                <a:lnTo>
                                  <a:pt x="2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"/>
                        <wps:cNvSpPr>
                          <a:spLocks/>
                        </wps:cNvSpPr>
                        <wps:spPr bwMode="auto">
                          <a:xfrm>
                            <a:off x="711" y="552"/>
                            <a:ext cx="61" cy="51"/>
                          </a:xfrm>
                          <a:custGeom>
                            <a:avLst/>
                            <a:gdLst>
                              <a:gd name="T0" fmla="*/ 246 w 246"/>
                              <a:gd name="T1" fmla="*/ 200 h 202"/>
                              <a:gd name="T2" fmla="*/ 184 w 246"/>
                              <a:gd name="T3" fmla="*/ 191 h 202"/>
                              <a:gd name="T4" fmla="*/ 129 w 246"/>
                              <a:gd name="T5" fmla="*/ 187 h 202"/>
                              <a:gd name="T6" fmla="*/ 81 w 246"/>
                              <a:gd name="T7" fmla="*/ 190 h 202"/>
                              <a:gd name="T8" fmla="*/ 38 w 246"/>
                              <a:gd name="T9" fmla="*/ 195 h 202"/>
                              <a:gd name="T10" fmla="*/ 0 w 246"/>
                              <a:gd name="T11" fmla="*/ 202 h 202"/>
                              <a:gd name="T12" fmla="*/ 0 w 246"/>
                              <a:gd name="T13" fmla="*/ 202 h 202"/>
                              <a:gd name="T14" fmla="*/ 29 w 246"/>
                              <a:gd name="T15" fmla="*/ 157 h 202"/>
                              <a:gd name="T16" fmla="*/ 64 w 246"/>
                              <a:gd name="T17" fmla="*/ 101 h 202"/>
                              <a:gd name="T18" fmla="*/ 97 w 246"/>
                              <a:gd name="T19" fmla="*/ 45 h 202"/>
                              <a:gd name="T20" fmla="*/ 124 w 246"/>
                              <a:gd name="T21" fmla="*/ 0 h 202"/>
                              <a:gd name="T22" fmla="*/ 124 w 246"/>
                              <a:gd name="T23" fmla="*/ 0 h 202"/>
                              <a:gd name="T24" fmla="*/ 158 w 246"/>
                              <a:gd name="T25" fmla="*/ 52 h 202"/>
                              <a:gd name="T26" fmla="*/ 190 w 246"/>
                              <a:gd name="T27" fmla="*/ 105 h 202"/>
                              <a:gd name="T28" fmla="*/ 218 w 246"/>
                              <a:gd name="T29" fmla="*/ 154 h 202"/>
                              <a:gd name="T30" fmla="*/ 246 w 246"/>
                              <a:gd name="T31" fmla="*/ 200 h 202"/>
                              <a:gd name="T32" fmla="*/ 246 w 246"/>
                              <a:gd name="T33" fmla="*/ 200 h 202"/>
                              <a:gd name="T34" fmla="*/ 246 w 246"/>
                              <a:gd name="T35" fmla="*/ 20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6" h="202">
                                <a:moveTo>
                                  <a:pt x="246" y="200"/>
                                </a:moveTo>
                                <a:lnTo>
                                  <a:pt x="184" y="191"/>
                                </a:lnTo>
                                <a:lnTo>
                                  <a:pt x="129" y="187"/>
                                </a:lnTo>
                                <a:lnTo>
                                  <a:pt x="81" y="190"/>
                                </a:lnTo>
                                <a:lnTo>
                                  <a:pt x="38" y="195"/>
                                </a:lnTo>
                                <a:lnTo>
                                  <a:pt x="0" y="202"/>
                                </a:lnTo>
                                <a:lnTo>
                                  <a:pt x="29" y="157"/>
                                </a:lnTo>
                                <a:lnTo>
                                  <a:pt x="64" y="101"/>
                                </a:lnTo>
                                <a:lnTo>
                                  <a:pt x="97" y="45"/>
                                </a:lnTo>
                                <a:lnTo>
                                  <a:pt x="124" y="0"/>
                                </a:lnTo>
                                <a:lnTo>
                                  <a:pt x="158" y="52"/>
                                </a:lnTo>
                                <a:lnTo>
                                  <a:pt x="190" y="105"/>
                                </a:lnTo>
                                <a:lnTo>
                                  <a:pt x="218" y="154"/>
                                </a:lnTo>
                                <a:lnTo>
                                  <a:pt x="246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4"/>
                        <wps:cNvSpPr>
                          <a:spLocks/>
                        </wps:cNvSpPr>
                        <wps:spPr bwMode="auto">
                          <a:xfrm>
                            <a:off x="613" y="600"/>
                            <a:ext cx="49" cy="84"/>
                          </a:xfrm>
                          <a:custGeom>
                            <a:avLst/>
                            <a:gdLst>
                              <a:gd name="T0" fmla="*/ 1 w 195"/>
                              <a:gd name="T1" fmla="*/ 334 h 334"/>
                              <a:gd name="T2" fmla="*/ 1 w 195"/>
                              <a:gd name="T3" fmla="*/ 291 h 334"/>
                              <a:gd name="T4" fmla="*/ 0 w 195"/>
                              <a:gd name="T5" fmla="*/ 213 h 334"/>
                              <a:gd name="T6" fmla="*/ 0 w 195"/>
                              <a:gd name="T7" fmla="*/ 172 h 334"/>
                              <a:gd name="T8" fmla="*/ 0 w 195"/>
                              <a:gd name="T9" fmla="*/ 172 h 334"/>
                              <a:gd name="T10" fmla="*/ 20 w 195"/>
                              <a:gd name="T11" fmla="*/ 144 h 334"/>
                              <a:gd name="T12" fmla="*/ 62 w 195"/>
                              <a:gd name="T13" fmla="*/ 86 h 334"/>
                              <a:gd name="T14" fmla="*/ 105 w 195"/>
                              <a:gd name="T15" fmla="*/ 27 h 334"/>
                              <a:gd name="T16" fmla="*/ 123 w 195"/>
                              <a:gd name="T17" fmla="*/ 0 h 334"/>
                              <a:gd name="T18" fmla="*/ 123 w 195"/>
                              <a:gd name="T19" fmla="*/ 0 h 334"/>
                              <a:gd name="T20" fmla="*/ 149 w 195"/>
                              <a:gd name="T21" fmla="*/ 28 h 334"/>
                              <a:gd name="T22" fmla="*/ 171 w 195"/>
                              <a:gd name="T23" fmla="*/ 57 h 334"/>
                              <a:gd name="T24" fmla="*/ 195 w 195"/>
                              <a:gd name="T25" fmla="*/ 89 h 334"/>
                              <a:gd name="T26" fmla="*/ 195 w 195"/>
                              <a:gd name="T27" fmla="*/ 89 h 334"/>
                              <a:gd name="T28" fmla="*/ 154 w 195"/>
                              <a:gd name="T29" fmla="*/ 123 h 334"/>
                              <a:gd name="T30" fmla="*/ 116 w 195"/>
                              <a:gd name="T31" fmla="*/ 160 h 334"/>
                              <a:gd name="T32" fmla="*/ 81 w 195"/>
                              <a:gd name="T33" fmla="*/ 197 h 334"/>
                              <a:gd name="T34" fmla="*/ 49 w 195"/>
                              <a:gd name="T35" fmla="*/ 239 h 334"/>
                              <a:gd name="T36" fmla="*/ 22 w 195"/>
                              <a:gd name="T37" fmla="*/ 284 h 334"/>
                              <a:gd name="T38" fmla="*/ 1 w 195"/>
                              <a:gd name="T39" fmla="*/ 334 h 334"/>
                              <a:gd name="T40" fmla="*/ 1 w 195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5" h="334">
                                <a:moveTo>
                                  <a:pt x="1" y="334"/>
                                </a:moveTo>
                                <a:lnTo>
                                  <a:pt x="1" y="291"/>
                                </a:lnTo>
                                <a:lnTo>
                                  <a:pt x="0" y="213"/>
                                </a:lnTo>
                                <a:lnTo>
                                  <a:pt x="0" y="172"/>
                                </a:lnTo>
                                <a:lnTo>
                                  <a:pt x="20" y="144"/>
                                </a:lnTo>
                                <a:lnTo>
                                  <a:pt x="62" y="86"/>
                                </a:lnTo>
                                <a:lnTo>
                                  <a:pt x="105" y="27"/>
                                </a:lnTo>
                                <a:lnTo>
                                  <a:pt x="123" y="0"/>
                                </a:lnTo>
                                <a:lnTo>
                                  <a:pt x="149" y="28"/>
                                </a:lnTo>
                                <a:lnTo>
                                  <a:pt x="171" y="57"/>
                                </a:lnTo>
                                <a:lnTo>
                                  <a:pt x="195" y="89"/>
                                </a:lnTo>
                                <a:lnTo>
                                  <a:pt x="154" y="123"/>
                                </a:lnTo>
                                <a:lnTo>
                                  <a:pt x="116" y="160"/>
                                </a:lnTo>
                                <a:lnTo>
                                  <a:pt x="81" y="197"/>
                                </a:lnTo>
                                <a:lnTo>
                                  <a:pt x="49" y="239"/>
                                </a:lnTo>
                                <a:lnTo>
                                  <a:pt x="22" y="284"/>
                                </a:lnTo>
                                <a:lnTo>
                                  <a:pt x="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5"/>
                        <wps:cNvSpPr>
                          <a:spLocks/>
                        </wps:cNvSpPr>
                        <wps:spPr bwMode="auto">
                          <a:xfrm>
                            <a:off x="824" y="597"/>
                            <a:ext cx="47" cy="98"/>
                          </a:xfrm>
                          <a:custGeom>
                            <a:avLst/>
                            <a:gdLst>
                              <a:gd name="T0" fmla="*/ 184 w 187"/>
                              <a:gd name="T1" fmla="*/ 391 h 391"/>
                              <a:gd name="T2" fmla="*/ 176 w 187"/>
                              <a:gd name="T3" fmla="*/ 341 h 391"/>
                              <a:gd name="T4" fmla="*/ 160 w 187"/>
                              <a:gd name="T5" fmla="*/ 297 h 391"/>
                              <a:gd name="T6" fmla="*/ 139 w 187"/>
                              <a:gd name="T7" fmla="*/ 256 h 391"/>
                              <a:gd name="T8" fmla="*/ 113 w 187"/>
                              <a:gd name="T9" fmla="*/ 220 h 391"/>
                              <a:gd name="T10" fmla="*/ 81 w 187"/>
                              <a:gd name="T11" fmla="*/ 185 h 391"/>
                              <a:gd name="T12" fmla="*/ 43 w 187"/>
                              <a:gd name="T13" fmla="*/ 151 h 391"/>
                              <a:gd name="T14" fmla="*/ 0 w 187"/>
                              <a:gd name="T15" fmla="*/ 116 h 391"/>
                              <a:gd name="T16" fmla="*/ 0 w 187"/>
                              <a:gd name="T17" fmla="*/ 116 h 391"/>
                              <a:gd name="T18" fmla="*/ 27 w 187"/>
                              <a:gd name="T19" fmla="*/ 75 h 391"/>
                              <a:gd name="T20" fmla="*/ 47 w 187"/>
                              <a:gd name="T21" fmla="*/ 40 h 391"/>
                              <a:gd name="T22" fmla="*/ 73 w 187"/>
                              <a:gd name="T23" fmla="*/ 0 h 391"/>
                              <a:gd name="T24" fmla="*/ 73 w 187"/>
                              <a:gd name="T25" fmla="*/ 0 h 391"/>
                              <a:gd name="T26" fmla="*/ 103 w 187"/>
                              <a:gd name="T27" fmla="*/ 35 h 391"/>
                              <a:gd name="T28" fmla="*/ 158 w 187"/>
                              <a:gd name="T29" fmla="*/ 101 h 391"/>
                              <a:gd name="T30" fmla="*/ 187 w 187"/>
                              <a:gd name="T31" fmla="*/ 136 h 391"/>
                              <a:gd name="T32" fmla="*/ 187 w 187"/>
                              <a:gd name="T33" fmla="*/ 136 h 391"/>
                              <a:gd name="T34" fmla="*/ 187 w 187"/>
                              <a:gd name="T35" fmla="*/ 162 h 391"/>
                              <a:gd name="T36" fmla="*/ 187 w 187"/>
                              <a:gd name="T37" fmla="*/ 226 h 391"/>
                              <a:gd name="T38" fmla="*/ 185 w 187"/>
                              <a:gd name="T39" fmla="*/ 301 h 391"/>
                              <a:gd name="T40" fmla="*/ 185 w 187"/>
                              <a:gd name="T41" fmla="*/ 364 h 391"/>
                              <a:gd name="T42" fmla="*/ 184 w 187"/>
                              <a:gd name="T43" fmla="*/ 391 h 391"/>
                              <a:gd name="T44" fmla="*/ 184 w 187"/>
                              <a:gd name="T45" fmla="*/ 391 h 391"/>
                              <a:gd name="T46" fmla="*/ 184 w 187"/>
                              <a:gd name="T4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7" h="391">
                                <a:moveTo>
                                  <a:pt x="184" y="391"/>
                                </a:moveTo>
                                <a:lnTo>
                                  <a:pt x="176" y="341"/>
                                </a:lnTo>
                                <a:lnTo>
                                  <a:pt x="160" y="297"/>
                                </a:lnTo>
                                <a:lnTo>
                                  <a:pt x="139" y="256"/>
                                </a:lnTo>
                                <a:lnTo>
                                  <a:pt x="113" y="220"/>
                                </a:lnTo>
                                <a:lnTo>
                                  <a:pt x="81" y="185"/>
                                </a:lnTo>
                                <a:lnTo>
                                  <a:pt x="43" y="151"/>
                                </a:lnTo>
                                <a:lnTo>
                                  <a:pt x="0" y="116"/>
                                </a:lnTo>
                                <a:lnTo>
                                  <a:pt x="27" y="75"/>
                                </a:lnTo>
                                <a:lnTo>
                                  <a:pt x="47" y="40"/>
                                </a:lnTo>
                                <a:lnTo>
                                  <a:pt x="73" y="0"/>
                                </a:lnTo>
                                <a:lnTo>
                                  <a:pt x="103" y="35"/>
                                </a:lnTo>
                                <a:lnTo>
                                  <a:pt x="158" y="101"/>
                                </a:lnTo>
                                <a:lnTo>
                                  <a:pt x="187" y="13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226"/>
                                </a:lnTo>
                                <a:lnTo>
                                  <a:pt x="185" y="301"/>
                                </a:lnTo>
                                <a:lnTo>
                                  <a:pt x="185" y="364"/>
                                </a:lnTo>
                                <a:lnTo>
                                  <a:pt x="184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6"/>
                        <wps:cNvSpPr>
                          <a:spLocks/>
                        </wps:cNvSpPr>
                        <wps:spPr bwMode="auto">
                          <a:xfrm>
                            <a:off x="197" y="620"/>
                            <a:ext cx="45" cy="109"/>
                          </a:xfrm>
                          <a:custGeom>
                            <a:avLst/>
                            <a:gdLst>
                              <a:gd name="T0" fmla="*/ 181 w 181"/>
                              <a:gd name="T1" fmla="*/ 431 h 433"/>
                              <a:gd name="T2" fmla="*/ 161 w 181"/>
                              <a:gd name="T3" fmla="*/ 398 h 433"/>
                              <a:gd name="T4" fmla="*/ 135 w 181"/>
                              <a:gd name="T5" fmla="*/ 367 h 433"/>
                              <a:gd name="T6" fmla="*/ 113 w 181"/>
                              <a:gd name="T7" fmla="*/ 336 h 433"/>
                              <a:gd name="T8" fmla="*/ 107 w 181"/>
                              <a:gd name="T9" fmla="*/ 305 h 433"/>
                              <a:gd name="T10" fmla="*/ 127 w 181"/>
                              <a:gd name="T11" fmla="*/ 270 h 433"/>
                              <a:gd name="T12" fmla="*/ 127 w 181"/>
                              <a:gd name="T13" fmla="*/ 270 h 433"/>
                              <a:gd name="T14" fmla="*/ 128 w 181"/>
                              <a:gd name="T15" fmla="*/ 241 h 433"/>
                              <a:gd name="T16" fmla="*/ 121 w 181"/>
                              <a:gd name="T17" fmla="*/ 218 h 433"/>
                              <a:gd name="T18" fmla="*/ 111 w 181"/>
                              <a:gd name="T19" fmla="*/ 193 h 433"/>
                              <a:gd name="T20" fmla="*/ 111 w 181"/>
                              <a:gd name="T21" fmla="*/ 193 h 433"/>
                              <a:gd name="T22" fmla="*/ 98 w 181"/>
                              <a:gd name="T23" fmla="*/ 191 h 433"/>
                              <a:gd name="T24" fmla="*/ 83 w 181"/>
                              <a:gd name="T25" fmla="*/ 191 h 433"/>
                              <a:gd name="T26" fmla="*/ 70 w 181"/>
                              <a:gd name="T27" fmla="*/ 192 h 433"/>
                              <a:gd name="T28" fmla="*/ 70 w 181"/>
                              <a:gd name="T29" fmla="*/ 192 h 433"/>
                              <a:gd name="T30" fmla="*/ 61 w 181"/>
                              <a:gd name="T31" fmla="*/ 204 h 433"/>
                              <a:gd name="T32" fmla="*/ 61 w 181"/>
                              <a:gd name="T33" fmla="*/ 218 h 433"/>
                              <a:gd name="T34" fmla="*/ 67 w 181"/>
                              <a:gd name="T35" fmla="*/ 231 h 433"/>
                              <a:gd name="T36" fmla="*/ 67 w 181"/>
                              <a:gd name="T37" fmla="*/ 231 h 433"/>
                              <a:gd name="T38" fmla="*/ 52 w 181"/>
                              <a:gd name="T39" fmla="*/ 242 h 433"/>
                              <a:gd name="T40" fmla="*/ 45 w 181"/>
                              <a:gd name="T41" fmla="*/ 259 h 433"/>
                              <a:gd name="T42" fmla="*/ 48 w 181"/>
                              <a:gd name="T43" fmla="*/ 277 h 433"/>
                              <a:gd name="T44" fmla="*/ 48 w 181"/>
                              <a:gd name="T45" fmla="*/ 277 h 433"/>
                              <a:gd name="T46" fmla="*/ 65 w 181"/>
                              <a:gd name="T47" fmla="*/ 288 h 433"/>
                              <a:gd name="T48" fmla="*/ 66 w 181"/>
                              <a:gd name="T49" fmla="*/ 310 h 433"/>
                              <a:gd name="T50" fmla="*/ 62 w 181"/>
                              <a:gd name="T51" fmla="*/ 331 h 433"/>
                              <a:gd name="T52" fmla="*/ 62 w 181"/>
                              <a:gd name="T53" fmla="*/ 331 h 433"/>
                              <a:gd name="T54" fmla="*/ 46 w 181"/>
                              <a:gd name="T55" fmla="*/ 357 h 433"/>
                              <a:gd name="T56" fmla="*/ 17 w 181"/>
                              <a:gd name="T57" fmla="*/ 407 h 433"/>
                              <a:gd name="T58" fmla="*/ 0 w 181"/>
                              <a:gd name="T59" fmla="*/ 433 h 433"/>
                              <a:gd name="T60" fmla="*/ 0 w 181"/>
                              <a:gd name="T61" fmla="*/ 433 h 433"/>
                              <a:gd name="T62" fmla="*/ 1 w 181"/>
                              <a:gd name="T63" fmla="*/ 389 h 433"/>
                              <a:gd name="T64" fmla="*/ 2 w 181"/>
                              <a:gd name="T65" fmla="*/ 307 h 433"/>
                              <a:gd name="T66" fmla="*/ 4 w 181"/>
                              <a:gd name="T67" fmla="*/ 263 h 433"/>
                              <a:gd name="T68" fmla="*/ 4 w 181"/>
                              <a:gd name="T69" fmla="*/ 263 h 433"/>
                              <a:gd name="T70" fmla="*/ 16 w 181"/>
                              <a:gd name="T71" fmla="*/ 243 h 433"/>
                              <a:gd name="T72" fmla="*/ 48 w 181"/>
                              <a:gd name="T73" fmla="*/ 194 h 433"/>
                              <a:gd name="T74" fmla="*/ 89 w 181"/>
                              <a:gd name="T75" fmla="*/ 131 h 433"/>
                              <a:gd name="T76" fmla="*/ 131 w 181"/>
                              <a:gd name="T77" fmla="*/ 68 h 433"/>
                              <a:gd name="T78" fmla="*/ 162 w 181"/>
                              <a:gd name="T79" fmla="*/ 18 h 433"/>
                              <a:gd name="T80" fmla="*/ 175 w 181"/>
                              <a:gd name="T81" fmla="*/ 0 h 433"/>
                              <a:gd name="T82" fmla="*/ 175 w 181"/>
                              <a:gd name="T83" fmla="*/ 0 h 433"/>
                              <a:gd name="T84" fmla="*/ 176 w 181"/>
                              <a:gd name="T85" fmla="*/ 2 h 433"/>
                              <a:gd name="T86" fmla="*/ 178 w 181"/>
                              <a:gd name="T87" fmla="*/ 6 h 433"/>
                              <a:gd name="T88" fmla="*/ 181 w 181"/>
                              <a:gd name="T89" fmla="*/ 10 h 433"/>
                              <a:gd name="T90" fmla="*/ 181 w 181"/>
                              <a:gd name="T91" fmla="*/ 10 h 433"/>
                              <a:gd name="T92" fmla="*/ 181 w 181"/>
                              <a:gd name="T93" fmla="*/ 24 h 433"/>
                              <a:gd name="T94" fmla="*/ 181 w 181"/>
                              <a:gd name="T95" fmla="*/ 62 h 433"/>
                              <a:gd name="T96" fmla="*/ 181 w 181"/>
                              <a:gd name="T97" fmla="*/ 118 h 433"/>
                              <a:gd name="T98" fmla="*/ 181 w 181"/>
                              <a:gd name="T99" fmla="*/ 185 h 433"/>
                              <a:gd name="T100" fmla="*/ 181 w 181"/>
                              <a:gd name="T101" fmla="*/ 255 h 433"/>
                              <a:gd name="T102" fmla="*/ 181 w 181"/>
                              <a:gd name="T103" fmla="*/ 321 h 433"/>
                              <a:gd name="T104" fmla="*/ 181 w 181"/>
                              <a:gd name="T105" fmla="*/ 377 h 433"/>
                              <a:gd name="T106" fmla="*/ 181 w 181"/>
                              <a:gd name="T107" fmla="*/ 417 h 433"/>
                              <a:gd name="T108" fmla="*/ 181 w 181"/>
                              <a:gd name="T109" fmla="*/ 431 h 433"/>
                              <a:gd name="T110" fmla="*/ 181 w 181"/>
                              <a:gd name="T111" fmla="*/ 431 h 433"/>
                              <a:gd name="T112" fmla="*/ 181 w 181"/>
                              <a:gd name="T113" fmla="*/ 431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1" h="433">
                                <a:moveTo>
                                  <a:pt x="181" y="431"/>
                                </a:moveTo>
                                <a:lnTo>
                                  <a:pt x="161" y="398"/>
                                </a:lnTo>
                                <a:lnTo>
                                  <a:pt x="135" y="367"/>
                                </a:lnTo>
                                <a:lnTo>
                                  <a:pt x="113" y="336"/>
                                </a:lnTo>
                                <a:lnTo>
                                  <a:pt x="107" y="305"/>
                                </a:lnTo>
                                <a:lnTo>
                                  <a:pt x="127" y="270"/>
                                </a:lnTo>
                                <a:lnTo>
                                  <a:pt x="128" y="241"/>
                                </a:lnTo>
                                <a:lnTo>
                                  <a:pt x="121" y="218"/>
                                </a:lnTo>
                                <a:lnTo>
                                  <a:pt x="111" y="193"/>
                                </a:lnTo>
                                <a:lnTo>
                                  <a:pt x="98" y="191"/>
                                </a:lnTo>
                                <a:lnTo>
                                  <a:pt x="83" y="191"/>
                                </a:lnTo>
                                <a:lnTo>
                                  <a:pt x="70" y="192"/>
                                </a:lnTo>
                                <a:lnTo>
                                  <a:pt x="61" y="204"/>
                                </a:lnTo>
                                <a:lnTo>
                                  <a:pt x="61" y="218"/>
                                </a:lnTo>
                                <a:lnTo>
                                  <a:pt x="67" y="231"/>
                                </a:lnTo>
                                <a:lnTo>
                                  <a:pt x="52" y="242"/>
                                </a:lnTo>
                                <a:lnTo>
                                  <a:pt x="45" y="259"/>
                                </a:lnTo>
                                <a:lnTo>
                                  <a:pt x="48" y="277"/>
                                </a:lnTo>
                                <a:lnTo>
                                  <a:pt x="65" y="288"/>
                                </a:lnTo>
                                <a:lnTo>
                                  <a:pt x="66" y="310"/>
                                </a:lnTo>
                                <a:lnTo>
                                  <a:pt x="62" y="331"/>
                                </a:lnTo>
                                <a:lnTo>
                                  <a:pt x="46" y="357"/>
                                </a:lnTo>
                                <a:lnTo>
                                  <a:pt x="17" y="407"/>
                                </a:lnTo>
                                <a:lnTo>
                                  <a:pt x="0" y="433"/>
                                </a:lnTo>
                                <a:lnTo>
                                  <a:pt x="1" y="389"/>
                                </a:lnTo>
                                <a:lnTo>
                                  <a:pt x="2" y="307"/>
                                </a:lnTo>
                                <a:lnTo>
                                  <a:pt x="4" y="263"/>
                                </a:lnTo>
                                <a:lnTo>
                                  <a:pt x="16" y="243"/>
                                </a:lnTo>
                                <a:lnTo>
                                  <a:pt x="48" y="194"/>
                                </a:lnTo>
                                <a:lnTo>
                                  <a:pt x="89" y="131"/>
                                </a:lnTo>
                                <a:lnTo>
                                  <a:pt x="131" y="68"/>
                                </a:lnTo>
                                <a:lnTo>
                                  <a:pt x="162" y="18"/>
                                </a:lnTo>
                                <a:lnTo>
                                  <a:pt x="175" y="0"/>
                                </a:lnTo>
                                <a:lnTo>
                                  <a:pt x="176" y="2"/>
                                </a:lnTo>
                                <a:lnTo>
                                  <a:pt x="178" y="6"/>
                                </a:lnTo>
                                <a:lnTo>
                                  <a:pt x="181" y="10"/>
                                </a:lnTo>
                                <a:lnTo>
                                  <a:pt x="181" y="24"/>
                                </a:lnTo>
                                <a:lnTo>
                                  <a:pt x="181" y="62"/>
                                </a:lnTo>
                                <a:lnTo>
                                  <a:pt x="181" y="118"/>
                                </a:lnTo>
                                <a:lnTo>
                                  <a:pt x="181" y="185"/>
                                </a:lnTo>
                                <a:lnTo>
                                  <a:pt x="181" y="255"/>
                                </a:lnTo>
                                <a:lnTo>
                                  <a:pt x="181" y="321"/>
                                </a:lnTo>
                                <a:lnTo>
                                  <a:pt x="181" y="377"/>
                                </a:lnTo>
                                <a:lnTo>
                                  <a:pt x="181" y="417"/>
                                </a:lnTo>
                                <a:lnTo>
                                  <a:pt x="18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7"/>
                        <wps:cNvSpPr>
                          <a:spLocks/>
                        </wps:cNvSpPr>
                        <wps:spPr bwMode="auto">
                          <a:xfrm>
                            <a:off x="1237" y="623"/>
                            <a:ext cx="48" cy="109"/>
                          </a:xfrm>
                          <a:custGeom>
                            <a:avLst/>
                            <a:gdLst>
                              <a:gd name="T0" fmla="*/ 28 w 193"/>
                              <a:gd name="T1" fmla="*/ 4 h 433"/>
                              <a:gd name="T2" fmla="*/ 51 w 193"/>
                              <a:gd name="T3" fmla="*/ 42 h 433"/>
                              <a:gd name="T4" fmla="*/ 77 w 193"/>
                              <a:gd name="T5" fmla="*/ 78 h 433"/>
                              <a:gd name="T6" fmla="*/ 105 w 193"/>
                              <a:gd name="T7" fmla="*/ 115 h 433"/>
                              <a:gd name="T8" fmla="*/ 131 w 193"/>
                              <a:gd name="T9" fmla="*/ 152 h 433"/>
                              <a:gd name="T10" fmla="*/ 155 w 193"/>
                              <a:gd name="T11" fmla="*/ 191 h 433"/>
                              <a:gd name="T12" fmla="*/ 175 w 193"/>
                              <a:gd name="T13" fmla="*/ 231 h 433"/>
                              <a:gd name="T14" fmla="*/ 187 w 193"/>
                              <a:gd name="T15" fmla="*/ 274 h 433"/>
                              <a:gd name="T16" fmla="*/ 193 w 193"/>
                              <a:gd name="T17" fmla="*/ 321 h 433"/>
                              <a:gd name="T18" fmla="*/ 193 w 193"/>
                              <a:gd name="T19" fmla="*/ 321 h 433"/>
                              <a:gd name="T20" fmla="*/ 192 w 193"/>
                              <a:gd name="T21" fmla="*/ 349 h 433"/>
                              <a:gd name="T22" fmla="*/ 190 w 193"/>
                              <a:gd name="T23" fmla="*/ 399 h 433"/>
                              <a:gd name="T24" fmla="*/ 190 w 193"/>
                              <a:gd name="T25" fmla="*/ 425 h 433"/>
                              <a:gd name="T26" fmla="*/ 190 w 193"/>
                              <a:gd name="T27" fmla="*/ 425 h 433"/>
                              <a:gd name="T28" fmla="*/ 155 w 193"/>
                              <a:gd name="T29" fmla="*/ 378 h 433"/>
                              <a:gd name="T30" fmla="*/ 121 w 193"/>
                              <a:gd name="T31" fmla="*/ 329 h 433"/>
                              <a:gd name="T32" fmla="*/ 113 w 193"/>
                              <a:gd name="T33" fmla="*/ 265 h 433"/>
                              <a:gd name="T34" fmla="*/ 113 w 193"/>
                              <a:gd name="T35" fmla="*/ 265 h 433"/>
                              <a:gd name="T36" fmla="*/ 124 w 193"/>
                              <a:gd name="T37" fmla="*/ 260 h 433"/>
                              <a:gd name="T38" fmla="*/ 134 w 193"/>
                              <a:gd name="T39" fmla="*/ 251 h 433"/>
                              <a:gd name="T40" fmla="*/ 139 w 193"/>
                              <a:gd name="T41" fmla="*/ 238 h 433"/>
                              <a:gd name="T42" fmla="*/ 139 w 193"/>
                              <a:gd name="T43" fmla="*/ 238 h 433"/>
                              <a:gd name="T44" fmla="*/ 130 w 193"/>
                              <a:gd name="T45" fmla="*/ 217 h 433"/>
                              <a:gd name="T46" fmla="*/ 121 w 193"/>
                              <a:gd name="T47" fmla="*/ 195 h 433"/>
                              <a:gd name="T48" fmla="*/ 104 w 193"/>
                              <a:gd name="T49" fmla="*/ 175 h 433"/>
                              <a:gd name="T50" fmla="*/ 104 w 193"/>
                              <a:gd name="T51" fmla="*/ 175 h 433"/>
                              <a:gd name="T52" fmla="*/ 88 w 193"/>
                              <a:gd name="T53" fmla="*/ 175 h 433"/>
                              <a:gd name="T54" fmla="*/ 76 w 193"/>
                              <a:gd name="T55" fmla="*/ 182 h 433"/>
                              <a:gd name="T56" fmla="*/ 65 w 193"/>
                              <a:gd name="T57" fmla="*/ 192 h 433"/>
                              <a:gd name="T58" fmla="*/ 65 w 193"/>
                              <a:gd name="T59" fmla="*/ 192 h 433"/>
                              <a:gd name="T60" fmla="*/ 61 w 193"/>
                              <a:gd name="T61" fmla="*/ 210 h 433"/>
                              <a:gd name="T62" fmla="*/ 46 w 193"/>
                              <a:gd name="T63" fmla="*/ 225 h 433"/>
                              <a:gd name="T64" fmla="*/ 45 w 193"/>
                              <a:gd name="T65" fmla="*/ 243 h 433"/>
                              <a:gd name="T66" fmla="*/ 45 w 193"/>
                              <a:gd name="T67" fmla="*/ 243 h 433"/>
                              <a:gd name="T68" fmla="*/ 68 w 193"/>
                              <a:gd name="T69" fmla="*/ 264 h 433"/>
                              <a:gd name="T70" fmla="*/ 73 w 193"/>
                              <a:gd name="T71" fmla="*/ 294 h 433"/>
                              <a:gd name="T72" fmla="*/ 69 w 193"/>
                              <a:gd name="T73" fmla="*/ 323 h 433"/>
                              <a:gd name="T74" fmla="*/ 69 w 193"/>
                              <a:gd name="T75" fmla="*/ 323 h 433"/>
                              <a:gd name="T76" fmla="*/ 52 w 193"/>
                              <a:gd name="T77" fmla="*/ 352 h 433"/>
                              <a:gd name="T78" fmla="*/ 19 w 193"/>
                              <a:gd name="T79" fmla="*/ 405 h 433"/>
                              <a:gd name="T80" fmla="*/ 0 w 193"/>
                              <a:gd name="T81" fmla="*/ 433 h 433"/>
                              <a:gd name="T82" fmla="*/ 0 w 193"/>
                              <a:gd name="T83" fmla="*/ 433 h 433"/>
                              <a:gd name="T84" fmla="*/ 0 w 193"/>
                              <a:gd name="T85" fmla="*/ 418 h 433"/>
                              <a:gd name="T86" fmla="*/ 0 w 193"/>
                              <a:gd name="T87" fmla="*/ 378 h 433"/>
                              <a:gd name="T88" fmla="*/ 0 w 193"/>
                              <a:gd name="T89" fmla="*/ 320 h 433"/>
                              <a:gd name="T90" fmla="*/ 0 w 193"/>
                              <a:gd name="T91" fmla="*/ 252 h 433"/>
                              <a:gd name="T92" fmla="*/ 0 w 193"/>
                              <a:gd name="T93" fmla="*/ 180 h 433"/>
                              <a:gd name="T94" fmla="*/ 0 w 193"/>
                              <a:gd name="T95" fmla="*/ 112 h 433"/>
                              <a:gd name="T96" fmla="*/ 0 w 193"/>
                              <a:gd name="T97" fmla="*/ 55 h 433"/>
                              <a:gd name="T98" fmla="*/ 0 w 193"/>
                              <a:gd name="T99" fmla="*/ 14 h 433"/>
                              <a:gd name="T100" fmla="*/ 0 w 193"/>
                              <a:gd name="T101" fmla="*/ 0 h 433"/>
                              <a:gd name="T102" fmla="*/ 0 w 193"/>
                              <a:gd name="T103" fmla="*/ 0 h 433"/>
                              <a:gd name="T104" fmla="*/ 8 w 193"/>
                              <a:gd name="T105" fmla="*/ 1 h 433"/>
                              <a:gd name="T106" fmla="*/ 21 w 193"/>
                              <a:gd name="T107" fmla="*/ 3 h 433"/>
                              <a:gd name="T108" fmla="*/ 28 w 193"/>
                              <a:gd name="T109" fmla="*/ 4 h 433"/>
                              <a:gd name="T110" fmla="*/ 28 w 193"/>
                              <a:gd name="T111" fmla="*/ 4 h 433"/>
                              <a:gd name="T112" fmla="*/ 28 w 193"/>
                              <a:gd name="T113" fmla="*/ 4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3" h="433">
                                <a:moveTo>
                                  <a:pt x="28" y="4"/>
                                </a:moveTo>
                                <a:lnTo>
                                  <a:pt x="51" y="42"/>
                                </a:lnTo>
                                <a:lnTo>
                                  <a:pt x="77" y="78"/>
                                </a:lnTo>
                                <a:lnTo>
                                  <a:pt x="105" y="115"/>
                                </a:lnTo>
                                <a:lnTo>
                                  <a:pt x="131" y="152"/>
                                </a:lnTo>
                                <a:lnTo>
                                  <a:pt x="155" y="191"/>
                                </a:lnTo>
                                <a:lnTo>
                                  <a:pt x="175" y="231"/>
                                </a:lnTo>
                                <a:lnTo>
                                  <a:pt x="187" y="274"/>
                                </a:lnTo>
                                <a:lnTo>
                                  <a:pt x="193" y="321"/>
                                </a:lnTo>
                                <a:lnTo>
                                  <a:pt x="192" y="349"/>
                                </a:lnTo>
                                <a:lnTo>
                                  <a:pt x="190" y="399"/>
                                </a:lnTo>
                                <a:lnTo>
                                  <a:pt x="190" y="425"/>
                                </a:lnTo>
                                <a:lnTo>
                                  <a:pt x="155" y="378"/>
                                </a:lnTo>
                                <a:lnTo>
                                  <a:pt x="121" y="329"/>
                                </a:lnTo>
                                <a:lnTo>
                                  <a:pt x="113" y="265"/>
                                </a:lnTo>
                                <a:lnTo>
                                  <a:pt x="124" y="260"/>
                                </a:lnTo>
                                <a:lnTo>
                                  <a:pt x="134" y="251"/>
                                </a:lnTo>
                                <a:lnTo>
                                  <a:pt x="139" y="238"/>
                                </a:lnTo>
                                <a:lnTo>
                                  <a:pt x="130" y="217"/>
                                </a:lnTo>
                                <a:lnTo>
                                  <a:pt x="121" y="195"/>
                                </a:lnTo>
                                <a:lnTo>
                                  <a:pt x="104" y="175"/>
                                </a:lnTo>
                                <a:lnTo>
                                  <a:pt x="88" y="175"/>
                                </a:lnTo>
                                <a:lnTo>
                                  <a:pt x="76" y="182"/>
                                </a:lnTo>
                                <a:lnTo>
                                  <a:pt x="65" y="192"/>
                                </a:lnTo>
                                <a:lnTo>
                                  <a:pt x="61" y="210"/>
                                </a:lnTo>
                                <a:lnTo>
                                  <a:pt x="46" y="225"/>
                                </a:lnTo>
                                <a:lnTo>
                                  <a:pt x="45" y="243"/>
                                </a:lnTo>
                                <a:lnTo>
                                  <a:pt x="68" y="264"/>
                                </a:lnTo>
                                <a:lnTo>
                                  <a:pt x="73" y="294"/>
                                </a:lnTo>
                                <a:lnTo>
                                  <a:pt x="69" y="323"/>
                                </a:lnTo>
                                <a:lnTo>
                                  <a:pt x="52" y="352"/>
                                </a:lnTo>
                                <a:lnTo>
                                  <a:pt x="19" y="405"/>
                                </a:lnTo>
                                <a:lnTo>
                                  <a:pt x="0" y="433"/>
                                </a:lnTo>
                                <a:lnTo>
                                  <a:pt x="0" y="418"/>
                                </a:lnTo>
                                <a:lnTo>
                                  <a:pt x="0" y="378"/>
                                </a:lnTo>
                                <a:lnTo>
                                  <a:pt x="0" y="320"/>
                                </a:lnTo>
                                <a:lnTo>
                                  <a:pt x="0" y="252"/>
                                </a:lnTo>
                                <a:lnTo>
                                  <a:pt x="0" y="180"/>
                                </a:lnTo>
                                <a:lnTo>
                                  <a:pt x="0" y="112"/>
                                </a:lnTo>
                                <a:lnTo>
                                  <a:pt x="0" y="55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8" y="1"/>
                                </a:lnTo>
                                <a:lnTo>
                                  <a:pt x="21" y="3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8"/>
                        <wps:cNvSpPr>
                          <a:spLocks/>
                        </wps:cNvSpPr>
                        <wps:spPr bwMode="auto">
                          <a:xfrm>
                            <a:off x="735" y="705"/>
                            <a:ext cx="12" cy="11"/>
                          </a:xfrm>
                          <a:custGeom>
                            <a:avLst/>
                            <a:gdLst>
                              <a:gd name="T0" fmla="*/ 48 w 48"/>
                              <a:gd name="T1" fmla="*/ 25 h 45"/>
                              <a:gd name="T2" fmla="*/ 41 w 48"/>
                              <a:gd name="T3" fmla="*/ 15 h 45"/>
                              <a:gd name="T4" fmla="*/ 31 w 48"/>
                              <a:gd name="T5" fmla="*/ 11 h 45"/>
                              <a:gd name="T6" fmla="*/ 22 w 48"/>
                              <a:gd name="T7" fmla="*/ 8 h 45"/>
                              <a:gd name="T8" fmla="*/ 22 w 48"/>
                              <a:gd name="T9" fmla="*/ 8 h 45"/>
                              <a:gd name="T10" fmla="*/ 16 w 48"/>
                              <a:gd name="T11" fmla="*/ 15 h 45"/>
                              <a:gd name="T12" fmla="*/ 13 w 48"/>
                              <a:gd name="T13" fmla="*/ 22 h 45"/>
                              <a:gd name="T14" fmla="*/ 13 w 48"/>
                              <a:gd name="T15" fmla="*/ 30 h 45"/>
                              <a:gd name="T16" fmla="*/ 13 w 48"/>
                              <a:gd name="T17" fmla="*/ 30 h 45"/>
                              <a:gd name="T18" fmla="*/ 18 w 48"/>
                              <a:gd name="T19" fmla="*/ 30 h 45"/>
                              <a:gd name="T20" fmla="*/ 29 w 48"/>
                              <a:gd name="T21" fmla="*/ 30 h 45"/>
                              <a:gd name="T22" fmla="*/ 35 w 48"/>
                              <a:gd name="T23" fmla="*/ 30 h 45"/>
                              <a:gd name="T24" fmla="*/ 35 w 48"/>
                              <a:gd name="T25" fmla="*/ 30 h 45"/>
                              <a:gd name="T26" fmla="*/ 36 w 48"/>
                              <a:gd name="T27" fmla="*/ 37 h 45"/>
                              <a:gd name="T28" fmla="*/ 32 w 48"/>
                              <a:gd name="T29" fmla="*/ 42 h 45"/>
                              <a:gd name="T30" fmla="*/ 26 w 48"/>
                              <a:gd name="T31" fmla="*/ 44 h 45"/>
                              <a:gd name="T32" fmla="*/ 26 w 48"/>
                              <a:gd name="T33" fmla="*/ 44 h 45"/>
                              <a:gd name="T34" fmla="*/ 15 w 48"/>
                              <a:gd name="T35" fmla="*/ 45 h 45"/>
                              <a:gd name="T36" fmla="*/ 4 w 48"/>
                              <a:gd name="T37" fmla="*/ 40 h 45"/>
                              <a:gd name="T38" fmla="*/ 0 w 48"/>
                              <a:gd name="T39" fmla="*/ 29 h 45"/>
                              <a:gd name="T40" fmla="*/ 0 w 48"/>
                              <a:gd name="T41" fmla="*/ 29 h 45"/>
                              <a:gd name="T42" fmla="*/ 3 w 48"/>
                              <a:gd name="T43" fmla="*/ 16 h 45"/>
                              <a:gd name="T44" fmla="*/ 13 w 48"/>
                              <a:gd name="T45" fmla="*/ 7 h 45"/>
                              <a:gd name="T46" fmla="*/ 25 w 48"/>
                              <a:gd name="T47" fmla="*/ 0 h 45"/>
                              <a:gd name="T48" fmla="*/ 25 w 48"/>
                              <a:gd name="T49" fmla="*/ 0 h 45"/>
                              <a:gd name="T50" fmla="*/ 35 w 48"/>
                              <a:gd name="T51" fmla="*/ 0 h 45"/>
                              <a:gd name="T52" fmla="*/ 41 w 48"/>
                              <a:gd name="T53" fmla="*/ 7 h 45"/>
                              <a:gd name="T54" fmla="*/ 48 w 48"/>
                              <a:gd name="T55" fmla="*/ 15 h 45"/>
                              <a:gd name="T56" fmla="*/ 48 w 48"/>
                              <a:gd name="T57" fmla="*/ 15 h 45"/>
                              <a:gd name="T58" fmla="*/ 48 w 48"/>
                              <a:gd name="T59" fmla="*/ 17 h 45"/>
                              <a:gd name="T60" fmla="*/ 48 w 48"/>
                              <a:gd name="T61" fmla="*/ 22 h 45"/>
                              <a:gd name="T62" fmla="*/ 48 w 48"/>
                              <a:gd name="T63" fmla="*/ 25 h 45"/>
                              <a:gd name="T64" fmla="*/ 48 w 48"/>
                              <a:gd name="T65" fmla="*/ 2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8" y="25"/>
                                </a:moveTo>
                                <a:lnTo>
                                  <a:pt x="41" y="15"/>
                                </a:lnTo>
                                <a:lnTo>
                                  <a:pt x="31" y="11"/>
                                </a:lnTo>
                                <a:lnTo>
                                  <a:pt x="22" y="8"/>
                                </a:lnTo>
                                <a:lnTo>
                                  <a:pt x="16" y="15"/>
                                </a:lnTo>
                                <a:lnTo>
                                  <a:pt x="13" y="22"/>
                                </a:lnTo>
                                <a:lnTo>
                                  <a:pt x="13" y="30"/>
                                </a:lnTo>
                                <a:lnTo>
                                  <a:pt x="18" y="30"/>
                                </a:lnTo>
                                <a:lnTo>
                                  <a:pt x="29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7"/>
                                </a:lnTo>
                                <a:lnTo>
                                  <a:pt x="32" y="42"/>
                                </a:lnTo>
                                <a:lnTo>
                                  <a:pt x="26" y="44"/>
                                </a:lnTo>
                                <a:lnTo>
                                  <a:pt x="15" y="45"/>
                                </a:lnTo>
                                <a:lnTo>
                                  <a:pt x="4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6"/>
                                </a:lnTo>
                                <a:lnTo>
                                  <a:pt x="13" y="7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1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17"/>
                                </a:lnTo>
                                <a:lnTo>
                                  <a:pt x="48" y="22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9"/>
                        <wps:cNvSpPr>
                          <a:spLocks/>
                        </wps:cNvSpPr>
                        <wps:spPr bwMode="auto">
                          <a:xfrm>
                            <a:off x="724" y="705"/>
                            <a:ext cx="5" cy="9"/>
                          </a:xfrm>
                          <a:custGeom>
                            <a:avLst/>
                            <a:gdLst>
                              <a:gd name="T0" fmla="*/ 11 w 22"/>
                              <a:gd name="T1" fmla="*/ 37 h 37"/>
                              <a:gd name="T2" fmla="*/ 2 w 22"/>
                              <a:gd name="T3" fmla="*/ 30 h 37"/>
                              <a:gd name="T4" fmla="*/ 0 w 22"/>
                              <a:gd name="T5" fmla="*/ 20 h 37"/>
                              <a:gd name="T6" fmla="*/ 2 w 22"/>
                              <a:gd name="T7" fmla="*/ 10 h 37"/>
                              <a:gd name="T8" fmla="*/ 2 w 22"/>
                              <a:gd name="T9" fmla="*/ 10 h 37"/>
                              <a:gd name="T10" fmla="*/ 8 w 22"/>
                              <a:gd name="T11" fmla="*/ 5 h 37"/>
                              <a:gd name="T12" fmla="*/ 13 w 22"/>
                              <a:gd name="T13" fmla="*/ 2 h 37"/>
                              <a:gd name="T14" fmla="*/ 21 w 22"/>
                              <a:gd name="T15" fmla="*/ 0 h 37"/>
                              <a:gd name="T16" fmla="*/ 21 w 22"/>
                              <a:gd name="T17" fmla="*/ 0 h 37"/>
                              <a:gd name="T18" fmla="*/ 20 w 22"/>
                              <a:gd name="T19" fmla="*/ 14 h 37"/>
                              <a:gd name="T20" fmla="*/ 22 w 22"/>
                              <a:gd name="T21" fmla="*/ 29 h 37"/>
                              <a:gd name="T22" fmla="*/ 11 w 22"/>
                              <a:gd name="T23" fmla="*/ 37 h 37"/>
                              <a:gd name="T24" fmla="*/ 11 w 22"/>
                              <a:gd name="T2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11" y="37"/>
                                </a:moveTo>
                                <a:lnTo>
                                  <a:pt x="2" y="30"/>
                                </a:lnTo>
                                <a:lnTo>
                                  <a:pt x="0" y="20"/>
                                </a:lnTo>
                                <a:lnTo>
                                  <a:pt x="2" y="10"/>
                                </a:lnTo>
                                <a:lnTo>
                                  <a:pt x="8" y="5"/>
                                </a:lnTo>
                                <a:lnTo>
                                  <a:pt x="13" y="2"/>
                                </a:lnTo>
                                <a:lnTo>
                                  <a:pt x="21" y="0"/>
                                </a:lnTo>
                                <a:lnTo>
                                  <a:pt x="20" y="14"/>
                                </a:lnTo>
                                <a:lnTo>
                                  <a:pt x="22" y="29"/>
                                </a:lnTo>
                                <a:lnTo>
                                  <a:pt x="1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20"/>
                        <wps:cNvSpPr>
                          <a:spLocks/>
                        </wps:cNvSpPr>
                        <wps:spPr bwMode="auto">
                          <a:xfrm>
                            <a:off x="752" y="707"/>
                            <a:ext cx="8" cy="11"/>
                          </a:xfrm>
                          <a:custGeom>
                            <a:avLst/>
                            <a:gdLst>
                              <a:gd name="T0" fmla="*/ 17 w 32"/>
                              <a:gd name="T1" fmla="*/ 42 h 42"/>
                              <a:gd name="T2" fmla="*/ 13 w 32"/>
                              <a:gd name="T3" fmla="*/ 42 h 42"/>
                              <a:gd name="T4" fmla="*/ 4 w 32"/>
                              <a:gd name="T5" fmla="*/ 41 h 42"/>
                              <a:gd name="T6" fmla="*/ 0 w 32"/>
                              <a:gd name="T7" fmla="*/ 40 h 42"/>
                              <a:gd name="T8" fmla="*/ 0 w 32"/>
                              <a:gd name="T9" fmla="*/ 40 h 42"/>
                              <a:gd name="T10" fmla="*/ 3 w 32"/>
                              <a:gd name="T11" fmla="*/ 27 h 42"/>
                              <a:gd name="T12" fmla="*/ 8 w 32"/>
                              <a:gd name="T13" fmla="*/ 14 h 42"/>
                              <a:gd name="T14" fmla="*/ 12 w 32"/>
                              <a:gd name="T15" fmla="*/ 0 h 42"/>
                              <a:gd name="T16" fmla="*/ 12 w 32"/>
                              <a:gd name="T17" fmla="*/ 0 h 42"/>
                              <a:gd name="T18" fmla="*/ 21 w 32"/>
                              <a:gd name="T19" fmla="*/ 5 h 42"/>
                              <a:gd name="T20" fmla="*/ 28 w 32"/>
                              <a:gd name="T21" fmla="*/ 11 h 42"/>
                              <a:gd name="T22" fmla="*/ 32 w 32"/>
                              <a:gd name="T23" fmla="*/ 20 h 42"/>
                              <a:gd name="T24" fmla="*/ 32 w 32"/>
                              <a:gd name="T25" fmla="*/ 20 h 42"/>
                              <a:gd name="T26" fmla="*/ 29 w 32"/>
                              <a:gd name="T27" fmla="*/ 29 h 42"/>
                              <a:gd name="T28" fmla="*/ 24 w 32"/>
                              <a:gd name="T29" fmla="*/ 36 h 42"/>
                              <a:gd name="T30" fmla="*/ 17 w 32"/>
                              <a:gd name="T31" fmla="*/ 42 h 42"/>
                              <a:gd name="T32" fmla="*/ 17 w 32"/>
                              <a:gd name="T3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42">
                                <a:moveTo>
                                  <a:pt x="17" y="42"/>
                                </a:moveTo>
                                <a:lnTo>
                                  <a:pt x="13" y="42"/>
                                </a:lnTo>
                                <a:lnTo>
                                  <a:pt x="4" y="41"/>
                                </a:lnTo>
                                <a:lnTo>
                                  <a:pt x="0" y="40"/>
                                </a:lnTo>
                                <a:lnTo>
                                  <a:pt x="3" y="27"/>
                                </a:lnTo>
                                <a:lnTo>
                                  <a:pt x="8" y="14"/>
                                </a:lnTo>
                                <a:lnTo>
                                  <a:pt x="12" y="0"/>
                                </a:lnTo>
                                <a:lnTo>
                                  <a:pt x="21" y="5"/>
                                </a:lnTo>
                                <a:lnTo>
                                  <a:pt x="28" y="11"/>
                                </a:lnTo>
                                <a:lnTo>
                                  <a:pt x="32" y="20"/>
                                </a:lnTo>
                                <a:lnTo>
                                  <a:pt x="29" y="29"/>
                                </a:lnTo>
                                <a:lnTo>
                                  <a:pt x="24" y="36"/>
                                </a:lnTo>
                                <a:lnTo>
                                  <a:pt x="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21"/>
                        <wps:cNvSpPr>
                          <a:spLocks/>
                        </wps:cNvSpPr>
                        <wps:spPr bwMode="auto">
                          <a:xfrm>
                            <a:off x="714" y="710"/>
                            <a:ext cx="7" cy="11"/>
                          </a:xfrm>
                          <a:custGeom>
                            <a:avLst/>
                            <a:gdLst>
                              <a:gd name="T0" fmla="*/ 8 w 27"/>
                              <a:gd name="T1" fmla="*/ 40 h 42"/>
                              <a:gd name="T2" fmla="*/ 3 w 27"/>
                              <a:gd name="T3" fmla="*/ 30 h 42"/>
                              <a:gd name="T4" fmla="*/ 0 w 27"/>
                              <a:gd name="T5" fmla="*/ 18 h 42"/>
                              <a:gd name="T6" fmla="*/ 3 w 27"/>
                              <a:gd name="T7" fmla="*/ 7 h 42"/>
                              <a:gd name="T8" fmla="*/ 3 w 27"/>
                              <a:gd name="T9" fmla="*/ 7 h 42"/>
                              <a:gd name="T10" fmla="*/ 5 w 27"/>
                              <a:gd name="T11" fmla="*/ 5 h 42"/>
                              <a:gd name="T12" fmla="*/ 10 w 27"/>
                              <a:gd name="T13" fmla="*/ 1 h 42"/>
                              <a:gd name="T14" fmla="*/ 12 w 27"/>
                              <a:gd name="T15" fmla="*/ 0 h 42"/>
                              <a:gd name="T16" fmla="*/ 12 w 27"/>
                              <a:gd name="T17" fmla="*/ 0 h 42"/>
                              <a:gd name="T18" fmla="*/ 16 w 27"/>
                              <a:gd name="T19" fmla="*/ 10 h 42"/>
                              <a:gd name="T20" fmla="*/ 24 w 27"/>
                              <a:gd name="T21" fmla="*/ 28 h 42"/>
                              <a:gd name="T22" fmla="*/ 27 w 27"/>
                              <a:gd name="T23" fmla="*/ 38 h 42"/>
                              <a:gd name="T24" fmla="*/ 27 w 27"/>
                              <a:gd name="T25" fmla="*/ 38 h 42"/>
                              <a:gd name="T26" fmla="*/ 22 w 27"/>
                              <a:gd name="T27" fmla="*/ 42 h 42"/>
                              <a:gd name="T28" fmla="*/ 15 w 27"/>
                              <a:gd name="T29" fmla="*/ 42 h 42"/>
                              <a:gd name="T30" fmla="*/ 8 w 27"/>
                              <a:gd name="T31" fmla="*/ 40 h 42"/>
                              <a:gd name="T32" fmla="*/ 8 w 27"/>
                              <a:gd name="T33" fmla="*/ 4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8" y="40"/>
                                </a:moveTo>
                                <a:lnTo>
                                  <a:pt x="3" y="30"/>
                                </a:lnTo>
                                <a:lnTo>
                                  <a:pt x="0" y="18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10"/>
                                </a:lnTo>
                                <a:lnTo>
                                  <a:pt x="24" y="28"/>
                                </a:lnTo>
                                <a:lnTo>
                                  <a:pt x="27" y="38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22"/>
                        <wps:cNvSpPr>
                          <a:spLocks/>
                        </wps:cNvSpPr>
                        <wps:spPr bwMode="auto">
                          <a:xfrm>
                            <a:off x="763" y="712"/>
                            <a:ext cx="6" cy="10"/>
                          </a:xfrm>
                          <a:custGeom>
                            <a:avLst/>
                            <a:gdLst>
                              <a:gd name="T0" fmla="*/ 8 w 23"/>
                              <a:gd name="T1" fmla="*/ 39 h 39"/>
                              <a:gd name="T2" fmla="*/ 6 w 23"/>
                              <a:gd name="T3" fmla="*/ 37 h 39"/>
                              <a:gd name="T4" fmla="*/ 2 w 23"/>
                              <a:gd name="T5" fmla="*/ 36 h 39"/>
                              <a:gd name="T6" fmla="*/ 0 w 23"/>
                              <a:gd name="T7" fmla="*/ 35 h 39"/>
                              <a:gd name="T8" fmla="*/ 0 w 23"/>
                              <a:gd name="T9" fmla="*/ 35 h 39"/>
                              <a:gd name="T10" fmla="*/ 6 w 23"/>
                              <a:gd name="T11" fmla="*/ 26 h 39"/>
                              <a:gd name="T12" fmla="*/ 11 w 23"/>
                              <a:gd name="T13" fmla="*/ 14 h 39"/>
                              <a:gd name="T14" fmla="*/ 8 w 23"/>
                              <a:gd name="T15" fmla="*/ 0 h 39"/>
                              <a:gd name="T16" fmla="*/ 8 w 23"/>
                              <a:gd name="T17" fmla="*/ 0 h 39"/>
                              <a:gd name="T18" fmla="*/ 16 w 23"/>
                              <a:gd name="T19" fmla="*/ 0 h 39"/>
                              <a:gd name="T20" fmla="*/ 20 w 23"/>
                              <a:gd name="T21" fmla="*/ 5 h 39"/>
                              <a:gd name="T22" fmla="*/ 23 w 23"/>
                              <a:gd name="T23" fmla="*/ 10 h 39"/>
                              <a:gd name="T24" fmla="*/ 23 w 23"/>
                              <a:gd name="T25" fmla="*/ 10 h 39"/>
                              <a:gd name="T26" fmla="*/ 23 w 23"/>
                              <a:gd name="T27" fmla="*/ 21 h 39"/>
                              <a:gd name="T28" fmla="*/ 17 w 23"/>
                              <a:gd name="T29" fmla="*/ 31 h 39"/>
                              <a:gd name="T30" fmla="*/ 8 w 23"/>
                              <a:gd name="T31" fmla="*/ 39 h 39"/>
                              <a:gd name="T32" fmla="*/ 8 w 23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8" y="39"/>
                                </a:moveTo>
                                <a:lnTo>
                                  <a:pt x="6" y="37"/>
                                </a:lnTo>
                                <a:lnTo>
                                  <a:pt x="2" y="36"/>
                                </a:lnTo>
                                <a:lnTo>
                                  <a:pt x="0" y="35"/>
                                </a:lnTo>
                                <a:lnTo>
                                  <a:pt x="6" y="26"/>
                                </a:lnTo>
                                <a:lnTo>
                                  <a:pt x="11" y="1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5"/>
                                </a:lnTo>
                                <a:lnTo>
                                  <a:pt x="23" y="10"/>
                                </a:lnTo>
                                <a:lnTo>
                                  <a:pt x="23" y="21"/>
                                </a:lnTo>
                                <a:lnTo>
                                  <a:pt x="17" y="31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23"/>
                        <wps:cNvSpPr>
                          <a:spLocks/>
                        </wps:cNvSpPr>
                        <wps:spPr bwMode="auto">
                          <a:xfrm>
                            <a:off x="699" y="716"/>
                            <a:ext cx="7" cy="9"/>
                          </a:xfrm>
                          <a:custGeom>
                            <a:avLst/>
                            <a:gdLst>
                              <a:gd name="T0" fmla="*/ 0 w 29"/>
                              <a:gd name="T1" fmla="*/ 19 h 36"/>
                              <a:gd name="T2" fmla="*/ 4 w 29"/>
                              <a:gd name="T3" fmla="*/ 9 h 36"/>
                              <a:gd name="T4" fmla="*/ 11 w 29"/>
                              <a:gd name="T5" fmla="*/ 4 h 36"/>
                              <a:gd name="T6" fmla="*/ 21 w 29"/>
                              <a:gd name="T7" fmla="*/ 0 h 36"/>
                              <a:gd name="T8" fmla="*/ 21 w 29"/>
                              <a:gd name="T9" fmla="*/ 0 h 36"/>
                              <a:gd name="T10" fmla="*/ 29 w 29"/>
                              <a:gd name="T11" fmla="*/ 11 h 36"/>
                              <a:gd name="T12" fmla="*/ 26 w 29"/>
                              <a:gd name="T13" fmla="*/ 23 h 36"/>
                              <a:gd name="T14" fmla="*/ 19 w 29"/>
                              <a:gd name="T15" fmla="*/ 35 h 36"/>
                              <a:gd name="T16" fmla="*/ 19 w 29"/>
                              <a:gd name="T17" fmla="*/ 35 h 36"/>
                              <a:gd name="T18" fmla="*/ 9 w 29"/>
                              <a:gd name="T19" fmla="*/ 36 h 36"/>
                              <a:gd name="T20" fmla="*/ 0 w 29"/>
                              <a:gd name="T21" fmla="*/ 30 h 36"/>
                              <a:gd name="T22" fmla="*/ 0 w 29"/>
                              <a:gd name="T23" fmla="*/ 19 h 36"/>
                              <a:gd name="T24" fmla="*/ 0 w 29"/>
                              <a:gd name="T25" fmla="*/ 19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0" y="19"/>
                                </a:moveTo>
                                <a:lnTo>
                                  <a:pt x="4" y="9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29" y="11"/>
                                </a:lnTo>
                                <a:lnTo>
                                  <a:pt x="26" y="23"/>
                                </a:lnTo>
                                <a:lnTo>
                                  <a:pt x="19" y="35"/>
                                </a:lnTo>
                                <a:lnTo>
                                  <a:pt x="9" y="36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24"/>
                        <wps:cNvSpPr>
                          <a:spLocks/>
                        </wps:cNvSpPr>
                        <wps:spPr bwMode="auto">
                          <a:xfrm>
                            <a:off x="775" y="718"/>
                            <a:ext cx="5" cy="8"/>
                          </a:xfrm>
                          <a:custGeom>
                            <a:avLst/>
                            <a:gdLst>
                              <a:gd name="T0" fmla="*/ 10 w 22"/>
                              <a:gd name="T1" fmla="*/ 35 h 35"/>
                              <a:gd name="T2" fmla="*/ 1 w 22"/>
                              <a:gd name="T3" fmla="*/ 26 h 35"/>
                              <a:gd name="T4" fmla="*/ 0 w 22"/>
                              <a:gd name="T5" fmla="*/ 13 h 35"/>
                              <a:gd name="T6" fmla="*/ 4 w 22"/>
                              <a:gd name="T7" fmla="*/ 1 h 35"/>
                              <a:gd name="T8" fmla="*/ 4 w 22"/>
                              <a:gd name="T9" fmla="*/ 1 h 35"/>
                              <a:gd name="T10" fmla="*/ 13 w 22"/>
                              <a:gd name="T11" fmla="*/ 0 h 35"/>
                              <a:gd name="T12" fmla="*/ 20 w 22"/>
                              <a:gd name="T13" fmla="*/ 5 h 35"/>
                              <a:gd name="T14" fmla="*/ 22 w 22"/>
                              <a:gd name="T15" fmla="*/ 14 h 35"/>
                              <a:gd name="T16" fmla="*/ 22 w 22"/>
                              <a:gd name="T17" fmla="*/ 14 h 35"/>
                              <a:gd name="T18" fmla="*/ 21 w 22"/>
                              <a:gd name="T19" fmla="*/ 23 h 35"/>
                              <a:gd name="T20" fmla="*/ 15 w 22"/>
                              <a:gd name="T21" fmla="*/ 30 h 35"/>
                              <a:gd name="T22" fmla="*/ 10 w 22"/>
                              <a:gd name="T23" fmla="*/ 35 h 35"/>
                              <a:gd name="T24" fmla="*/ 10 w 22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0" y="35"/>
                                </a:move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4" y="1"/>
                                </a:lnTo>
                                <a:lnTo>
                                  <a:pt x="13" y="0"/>
                                </a:lnTo>
                                <a:lnTo>
                                  <a:pt x="20" y="5"/>
                                </a:lnTo>
                                <a:lnTo>
                                  <a:pt x="22" y="14"/>
                                </a:lnTo>
                                <a:lnTo>
                                  <a:pt x="21" y="23"/>
                                </a:lnTo>
                                <a:lnTo>
                                  <a:pt x="15" y="30"/>
                                </a:lnTo>
                                <a:lnTo>
                                  <a:pt x="1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25"/>
                        <wps:cNvSpPr>
                          <a:spLocks/>
                        </wps:cNvSpPr>
                        <wps:spPr bwMode="auto">
                          <a:xfrm>
                            <a:off x="728" y="722"/>
                            <a:ext cx="21" cy="11"/>
                          </a:xfrm>
                          <a:custGeom>
                            <a:avLst/>
                            <a:gdLst>
                              <a:gd name="T0" fmla="*/ 68 w 83"/>
                              <a:gd name="T1" fmla="*/ 45 h 45"/>
                              <a:gd name="T2" fmla="*/ 58 w 83"/>
                              <a:gd name="T3" fmla="*/ 42 h 45"/>
                              <a:gd name="T4" fmla="*/ 53 w 83"/>
                              <a:gd name="T5" fmla="*/ 37 h 45"/>
                              <a:gd name="T6" fmla="*/ 54 w 83"/>
                              <a:gd name="T7" fmla="*/ 29 h 45"/>
                              <a:gd name="T8" fmla="*/ 54 w 83"/>
                              <a:gd name="T9" fmla="*/ 29 h 45"/>
                              <a:gd name="T10" fmla="*/ 58 w 83"/>
                              <a:gd name="T11" fmla="*/ 22 h 45"/>
                              <a:gd name="T12" fmla="*/ 65 w 83"/>
                              <a:gd name="T13" fmla="*/ 25 h 45"/>
                              <a:gd name="T14" fmla="*/ 71 w 83"/>
                              <a:gd name="T15" fmla="*/ 23 h 45"/>
                              <a:gd name="T16" fmla="*/ 71 w 83"/>
                              <a:gd name="T17" fmla="*/ 23 h 45"/>
                              <a:gd name="T18" fmla="*/ 71 w 83"/>
                              <a:gd name="T19" fmla="*/ 19 h 45"/>
                              <a:gd name="T20" fmla="*/ 68 w 83"/>
                              <a:gd name="T21" fmla="*/ 15 h 45"/>
                              <a:gd name="T22" fmla="*/ 64 w 83"/>
                              <a:gd name="T23" fmla="*/ 11 h 45"/>
                              <a:gd name="T24" fmla="*/ 64 w 83"/>
                              <a:gd name="T25" fmla="*/ 11 h 45"/>
                              <a:gd name="T26" fmla="*/ 44 w 83"/>
                              <a:gd name="T27" fmla="*/ 15 h 45"/>
                              <a:gd name="T28" fmla="*/ 29 w 83"/>
                              <a:gd name="T29" fmla="*/ 13 h 45"/>
                              <a:gd name="T30" fmla="*/ 10 w 83"/>
                              <a:gd name="T31" fmla="*/ 17 h 45"/>
                              <a:gd name="T32" fmla="*/ 10 w 83"/>
                              <a:gd name="T33" fmla="*/ 17 h 45"/>
                              <a:gd name="T34" fmla="*/ 10 w 83"/>
                              <a:gd name="T35" fmla="*/ 19 h 45"/>
                              <a:gd name="T36" fmla="*/ 10 w 83"/>
                              <a:gd name="T37" fmla="*/ 25 h 45"/>
                              <a:gd name="T38" fmla="*/ 10 w 83"/>
                              <a:gd name="T39" fmla="*/ 28 h 45"/>
                              <a:gd name="T40" fmla="*/ 10 w 83"/>
                              <a:gd name="T41" fmla="*/ 28 h 45"/>
                              <a:gd name="T42" fmla="*/ 14 w 83"/>
                              <a:gd name="T43" fmla="*/ 28 h 45"/>
                              <a:gd name="T44" fmla="*/ 23 w 83"/>
                              <a:gd name="T45" fmla="*/ 28 h 45"/>
                              <a:gd name="T46" fmla="*/ 28 w 83"/>
                              <a:gd name="T47" fmla="*/ 28 h 45"/>
                              <a:gd name="T48" fmla="*/ 28 w 83"/>
                              <a:gd name="T49" fmla="*/ 28 h 45"/>
                              <a:gd name="T50" fmla="*/ 31 w 83"/>
                              <a:gd name="T51" fmla="*/ 33 h 45"/>
                              <a:gd name="T52" fmla="*/ 28 w 83"/>
                              <a:gd name="T53" fmla="*/ 40 h 45"/>
                              <a:gd name="T54" fmla="*/ 24 w 83"/>
                              <a:gd name="T55" fmla="*/ 45 h 45"/>
                              <a:gd name="T56" fmla="*/ 24 w 83"/>
                              <a:gd name="T57" fmla="*/ 45 h 45"/>
                              <a:gd name="T58" fmla="*/ 7 w 83"/>
                              <a:gd name="T59" fmla="*/ 43 h 45"/>
                              <a:gd name="T60" fmla="*/ 0 w 83"/>
                              <a:gd name="T61" fmla="*/ 32 h 45"/>
                              <a:gd name="T62" fmla="*/ 3 w 83"/>
                              <a:gd name="T63" fmla="*/ 17 h 45"/>
                              <a:gd name="T64" fmla="*/ 3 w 83"/>
                              <a:gd name="T65" fmla="*/ 17 h 45"/>
                              <a:gd name="T66" fmla="*/ 9 w 83"/>
                              <a:gd name="T67" fmla="*/ 9 h 45"/>
                              <a:gd name="T68" fmla="*/ 16 w 83"/>
                              <a:gd name="T69" fmla="*/ 4 h 45"/>
                              <a:gd name="T70" fmla="*/ 26 w 83"/>
                              <a:gd name="T71" fmla="*/ 0 h 45"/>
                              <a:gd name="T72" fmla="*/ 26 w 83"/>
                              <a:gd name="T73" fmla="*/ 0 h 45"/>
                              <a:gd name="T74" fmla="*/ 45 w 83"/>
                              <a:gd name="T75" fmla="*/ 6 h 45"/>
                              <a:gd name="T76" fmla="*/ 67 w 83"/>
                              <a:gd name="T77" fmla="*/ 6 h 45"/>
                              <a:gd name="T78" fmla="*/ 82 w 83"/>
                              <a:gd name="T79" fmla="*/ 20 h 45"/>
                              <a:gd name="T80" fmla="*/ 82 w 83"/>
                              <a:gd name="T81" fmla="*/ 20 h 45"/>
                              <a:gd name="T82" fmla="*/ 83 w 83"/>
                              <a:gd name="T83" fmla="*/ 29 h 45"/>
                              <a:gd name="T84" fmla="*/ 78 w 83"/>
                              <a:gd name="T85" fmla="*/ 40 h 45"/>
                              <a:gd name="T86" fmla="*/ 68 w 83"/>
                              <a:gd name="T87" fmla="*/ 45 h 45"/>
                              <a:gd name="T88" fmla="*/ 68 w 83"/>
                              <a:gd name="T8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3" h="45">
                                <a:moveTo>
                                  <a:pt x="68" y="45"/>
                                </a:moveTo>
                                <a:lnTo>
                                  <a:pt x="58" y="42"/>
                                </a:lnTo>
                                <a:lnTo>
                                  <a:pt x="53" y="37"/>
                                </a:lnTo>
                                <a:lnTo>
                                  <a:pt x="54" y="29"/>
                                </a:lnTo>
                                <a:lnTo>
                                  <a:pt x="58" y="22"/>
                                </a:lnTo>
                                <a:lnTo>
                                  <a:pt x="65" y="25"/>
                                </a:lnTo>
                                <a:lnTo>
                                  <a:pt x="71" y="23"/>
                                </a:lnTo>
                                <a:lnTo>
                                  <a:pt x="71" y="19"/>
                                </a:lnTo>
                                <a:lnTo>
                                  <a:pt x="68" y="15"/>
                                </a:lnTo>
                                <a:lnTo>
                                  <a:pt x="64" y="11"/>
                                </a:lnTo>
                                <a:lnTo>
                                  <a:pt x="44" y="15"/>
                                </a:lnTo>
                                <a:lnTo>
                                  <a:pt x="29" y="13"/>
                                </a:lnTo>
                                <a:lnTo>
                                  <a:pt x="10" y="17"/>
                                </a:lnTo>
                                <a:lnTo>
                                  <a:pt x="10" y="19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14" y="28"/>
                                </a:lnTo>
                                <a:lnTo>
                                  <a:pt x="23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33"/>
                                </a:lnTo>
                                <a:lnTo>
                                  <a:pt x="28" y="40"/>
                                </a:lnTo>
                                <a:lnTo>
                                  <a:pt x="24" y="45"/>
                                </a:lnTo>
                                <a:lnTo>
                                  <a:pt x="7" y="43"/>
                                </a:lnTo>
                                <a:lnTo>
                                  <a:pt x="0" y="32"/>
                                </a:lnTo>
                                <a:lnTo>
                                  <a:pt x="3" y="17"/>
                                </a:lnTo>
                                <a:lnTo>
                                  <a:pt x="9" y="9"/>
                                </a:lnTo>
                                <a:lnTo>
                                  <a:pt x="16" y="4"/>
                                </a:lnTo>
                                <a:lnTo>
                                  <a:pt x="26" y="0"/>
                                </a:lnTo>
                                <a:lnTo>
                                  <a:pt x="45" y="6"/>
                                </a:lnTo>
                                <a:lnTo>
                                  <a:pt x="67" y="6"/>
                                </a:lnTo>
                                <a:lnTo>
                                  <a:pt x="82" y="20"/>
                                </a:lnTo>
                                <a:lnTo>
                                  <a:pt x="83" y="29"/>
                                </a:lnTo>
                                <a:lnTo>
                                  <a:pt x="78" y="40"/>
                                </a:lnTo>
                                <a:lnTo>
                                  <a:pt x="6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26"/>
                        <wps:cNvSpPr>
                          <a:spLocks/>
                        </wps:cNvSpPr>
                        <wps:spPr bwMode="auto">
                          <a:xfrm>
                            <a:off x="690" y="722"/>
                            <a:ext cx="2" cy="4"/>
                          </a:xfrm>
                          <a:custGeom>
                            <a:avLst/>
                            <a:gdLst>
                              <a:gd name="T0" fmla="*/ 9 w 9"/>
                              <a:gd name="T1" fmla="*/ 17 h 17"/>
                              <a:gd name="T2" fmla="*/ 7 w 9"/>
                              <a:gd name="T3" fmla="*/ 17 h 17"/>
                              <a:gd name="T4" fmla="*/ 3 w 9"/>
                              <a:gd name="T5" fmla="*/ 17 h 17"/>
                              <a:gd name="T6" fmla="*/ 2 w 9"/>
                              <a:gd name="T7" fmla="*/ 17 h 17"/>
                              <a:gd name="T8" fmla="*/ 2 w 9"/>
                              <a:gd name="T9" fmla="*/ 17 h 17"/>
                              <a:gd name="T10" fmla="*/ 0 w 9"/>
                              <a:gd name="T11" fmla="*/ 12 h 17"/>
                              <a:gd name="T12" fmla="*/ 2 w 9"/>
                              <a:gd name="T13" fmla="*/ 5 h 17"/>
                              <a:gd name="T14" fmla="*/ 9 w 9"/>
                              <a:gd name="T15" fmla="*/ 0 h 17"/>
                              <a:gd name="T16" fmla="*/ 9 w 9"/>
                              <a:gd name="T17" fmla="*/ 0 h 17"/>
                              <a:gd name="T18" fmla="*/ 9 w 9"/>
                              <a:gd name="T19" fmla="*/ 4 h 17"/>
                              <a:gd name="T20" fmla="*/ 9 w 9"/>
                              <a:gd name="T21" fmla="*/ 13 h 17"/>
                              <a:gd name="T22" fmla="*/ 9 w 9"/>
                              <a:gd name="T23" fmla="*/ 17 h 17"/>
                              <a:gd name="T24" fmla="*/ 9 w 9"/>
                              <a:gd name="T25" fmla="*/ 17 h 17"/>
                              <a:gd name="T26" fmla="*/ 9 w 9"/>
                              <a:gd name="T2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9" y="17"/>
                                </a:moveTo>
                                <a:lnTo>
                                  <a:pt x="7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7"/>
                        <wps:cNvSpPr>
                          <a:spLocks/>
                        </wps:cNvSpPr>
                        <wps:spPr bwMode="auto">
                          <a:xfrm>
                            <a:off x="709" y="727"/>
                            <a:ext cx="8" cy="8"/>
                          </a:xfrm>
                          <a:custGeom>
                            <a:avLst/>
                            <a:gdLst>
                              <a:gd name="T0" fmla="*/ 11 w 33"/>
                              <a:gd name="T1" fmla="*/ 16 h 34"/>
                              <a:gd name="T2" fmla="*/ 18 w 33"/>
                              <a:gd name="T3" fmla="*/ 21 h 34"/>
                              <a:gd name="T4" fmla="*/ 23 w 33"/>
                              <a:gd name="T5" fmla="*/ 16 h 34"/>
                              <a:gd name="T6" fmla="*/ 29 w 33"/>
                              <a:gd name="T7" fmla="*/ 12 h 34"/>
                              <a:gd name="T8" fmla="*/ 29 w 33"/>
                              <a:gd name="T9" fmla="*/ 12 h 34"/>
                              <a:gd name="T10" fmla="*/ 33 w 33"/>
                              <a:gd name="T11" fmla="*/ 18 h 34"/>
                              <a:gd name="T12" fmla="*/ 33 w 33"/>
                              <a:gd name="T13" fmla="*/ 26 h 34"/>
                              <a:gd name="T14" fmla="*/ 29 w 33"/>
                              <a:gd name="T15" fmla="*/ 32 h 34"/>
                              <a:gd name="T16" fmla="*/ 29 w 33"/>
                              <a:gd name="T17" fmla="*/ 32 h 34"/>
                              <a:gd name="T18" fmla="*/ 15 w 33"/>
                              <a:gd name="T19" fmla="*/ 34 h 34"/>
                              <a:gd name="T20" fmla="*/ 4 w 33"/>
                              <a:gd name="T21" fmla="*/ 31 h 34"/>
                              <a:gd name="T22" fmla="*/ 0 w 33"/>
                              <a:gd name="T23" fmla="*/ 19 h 34"/>
                              <a:gd name="T24" fmla="*/ 0 w 33"/>
                              <a:gd name="T25" fmla="*/ 19 h 34"/>
                              <a:gd name="T26" fmla="*/ 1 w 33"/>
                              <a:gd name="T27" fmla="*/ 10 h 34"/>
                              <a:gd name="T28" fmla="*/ 4 w 33"/>
                              <a:gd name="T29" fmla="*/ 1 h 34"/>
                              <a:gd name="T30" fmla="*/ 13 w 33"/>
                              <a:gd name="T31" fmla="*/ 0 h 34"/>
                              <a:gd name="T32" fmla="*/ 13 w 33"/>
                              <a:gd name="T33" fmla="*/ 0 h 34"/>
                              <a:gd name="T34" fmla="*/ 12 w 33"/>
                              <a:gd name="T35" fmla="*/ 4 h 34"/>
                              <a:gd name="T36" fmla="*/ 11 w 33"/>
                              <a:gd name="T37" fmla="*/ 10 h 34"/>
                              <a:gd name="T38" fmla="*/ 11 w 33"/>
                              <a:gd name="T39" fmla="*/ 16 h 34"/>
                              <a:gd name="T40" fmla="*/ 11 w 33"/>
                              <a:gd name="T41" fmla="*/ 1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11" y="16"/>
                                </a:moveTo>
                                <a:lnTo>
                                  <a:pt x="18" y="21"/>
                                </a:lnTo>
                                <a:lnTo>
                                  <a:pt x="23" y="16"/>
                                </a:lnTo>
                                <a:lnTo>
                                  <a:pt x="29" y="12"/>
                                </a:lnTo>
                                <a:lnTo>
                                  <a:pt x="33" y="18"/>
                                </a:lnTo>
                                <a:lnTo>
                                  <a:pt x="33" y="26"/>
                                </a:lnTo>
                                <a:lnTo>
                                  <a:pt x="29" y="32"/>
                                </a:lnTo>
                                <a:lnTo>
                                  <a:pt x="15" y="34"/>
                                </a:lnTo>
                                <a:lnTo>
                                  <a:pt x="4" y="31"/>
                                </a:lnTo>
                                <a:lnTo>
                                  <a:pt x="0" y="19"/>
                                </a:lnTo>
                                <a:lnTo>
                                  <a:pt x="1" y="10"/>
                                </a:lnTo>
                                <a:lnTo>
                                  <a:pt x="4" y="1"/>
                                </a:lnTo>
                                <a:lnTo>
                                  <a:pt x="13" y="0"/>
                                </a:lnTo>
                                <a:lnTo>
                                  <a:pt x="12" y="4"/>
                                </a:lnTo>
                                <a:lnTo>
                                  <a:pt x="11" y="10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8"/>
                        <wps:cNvSpPr>
                          <a:spLocks/>
                        </wps:cNvSpPr>
                        <wps:spPr bwMode="auto">
                          <a:xfrm>
                            <a:off x="763" y="727"/>
                            <a:ext cx="7" cy="8"/>
                          </a:xfrm>
                          <a:custGeom>
                            <a:avLst/>
                            <a:gdLst>
                              <a:gd name="T0" fmla="*/ 29 w 30"/>
                              <a:gd name="T1" fmla="*/ 26 h 32"/>
                              <a:gd name="T2" fmla="*/ 21 w 30"/>
                              <a:gd name="T3" fmla="*/ 32 h 32"/>
                              <a:gd name="T4" fmla="*/ 11 w 30"/>
                              <a:gd name="T5" fmla="*/ 32 h 32"/>
                              <a:gd name="T6" fmla="*/ 5 w 30"/>
                              <a:gd name="T7" fmla="*/ 30 h 32"/>
                              <a:gd name="T8" fmla="*/ 5 w 30"/>
                              <a:gd name="T9" fmla="*/ 30 h 32"/>
                              <a:gd name="T10" fmla="*/ 1 w 30"/>
                              <a:gd name="T11" fmla="*/ 22 h 32"/>
                              <a:gd name="T12" fmla="*/ 0 w 30"/>
                              <a:gd name="T13" fmla="*/ 17 h 32"/>
                              <a:gd name="T14" fmla="*/ 5 w 30"/>
                              <a:gd name="T15" fmla="*/ 11 h 32"/>
                              <a:gd name="T16" fmla="*/ 5 w 30"/>
                              <a:gd name="T17" fmla="*/ 11 h 32"/>
                              <a:gd name="T18" fmla="*/ 9 w 30"/>
                              <a:gd name="T19" fmla="*/ 14 h 32"/>
                              <a:gd name="T20" fmla="*/ 14 w 30"/>
                              <a:gd name="T21" fmla="*/ 18 h 32"/>
                              <a:gd name="T22" fmla="*/ 19 w 30"/>
                              <a:gd name="T23" fmla="*/ 18 h 32"/>
                              <a:gd name="T24" fmla="*/ 19 w 30"/>
                              <a:gd name="T25" fmla="*/ 18 h 32"/>
                              <a:gd name="T26" fmla="*/ 20 w 30"/>
                              <a:gd name="T27" fmla="*/ 14 h 32"/>
                              <a:gd name="T28" fmla="*/ 22 w 30"/>
                              <a:gd name="T29" fmla="*/ 5 h 32"/>
                              <a:gd name="T30" fmla="*/ 23 w 30"/>
                              <a:gd name="T31" fmla="*/ 0 h 32"/>
                              <a:gd name="T32" fmla="*/ 23 w 30"/>
                              <a:gd name="T33" fmla="*/ 0 h 32"/>
                              <a:gd name="T34" fmla="*/ 29 w 30"/>
                              <a:gd name="T35" fmla="*/ 6 h 32"/>
                              <a:gd name="T36" fmla="*/ 30 w 30"/>
                              <a:gd name="T37" fmla="*/ 16 h 32"/>
                              <a:gd name="T38" fmla="*/ 29 w 30"/>
                              <a:gd name="T39" fmla="*/ 26 h 32"/>
                              <a:gd name="T40" fmla="*/ 29 w 30"/>
                              <a:gd name="T41" fmla="*/ 26 h 32"/>
                              <a:gd name="T42" fmla="*/ 29 w 30"/>
                              <a:gd name="T43" fmla="*/ 2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26"/>
                                </a:moveTo>
                                <a:lnTo>
                                  <a:pt x="21" y="32"/>
                                </a:lnTo>
                                <a:lnTo>
                                  <a:pt x="11" y="32"/>
                                </a:lnTo>
                                <a:lnTo>
                                  <a:pt x="5" y="30"/>
                                </a:lnTo>
                                <a:lnTo>
                                  <a:pt x="1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1"/>
                                </a:lnTo>
                                <a:lnTo>
                                  <a:pt x="9" y="14"/>
                                </a:lnTo>
                                <a:lnTo>
                                  <a:pt x="14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4"/>
                                </a:lnTo>
                                <a:lnTo>
                                  <a:pt x="22" y="5"/>
                                </a:lnTo>
                                <a:lnTo>
                                  <a:pt x="23" y="0"/>
                                </a:lnTo>
                                <a:lnTo>
                                  <a:pt x="29" y="6"/>
                                </a:lnTo>
                                <a:lnTo>
                                  <a:pt x="30" y="16"/>
                                </a:lnTo>
                                <a:lnTo>
                                  <a:pt x="2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29"/>
                        <wps:cNvSpPr>
                          <a:spLocks/>
                        </wps:cNvSpPr>
                        <wps:spPr bwMode="auto">
                          <a:xfrm>
                            <a:off x="793" y="730"/>
                            <a:ext cx="3" cy="8"/>
                          </a:xfrm>
                          <a:custGeom>
                            <a:avLst/>
                            <a:gdLst>
                              <a:gd name="T0" fmla="*/ 5 w 14"/>
                              <a:gd name="T1" fmla="*/ 33 h 33"/>
                              <a:gd name="T2" fmla="*/ 4 w 14"/>
                              <a:gd name="T3" fmla="*/ 24 h 33"/>
                              <a:gd name="T4" fmla="*/ 1 w 14"/>
                              <a:gd name="T5" fmla="*/ 9 h 33"/>
                              <a:gd name="T6" fmla="*/ 0 w 14"/>
                              <a:gd name="T7" fmla="*/ 0 h 33"/>
                              <a:gd name="T8" fmla="*/ 0 w 14"/>
                              <a:gd name="T9" fmla="*/ 0 h 33"/>
                              <a:gd name="T10" fmla="*/ 7 w 14"/>
                              <a:gd name="T11" fmla="*/ 4 h 33"/>
                              <a:gd name="T12" fmla="*/ 12 w 14"/>
                              <a:gd name="T13" fmla="*/ 9 h 33"/>
                              <a:gd name="T14" fmla="*/ 14 w 14"/>
                              <a:gd name="T15" fmla="*/ 17 h 33"/>
                              <a:gd name="T16" fmla="*/ 14 w 14"/>
                              <a:gd name="T17" fmla="*/ 17 h 33"/>
                              <a:gd name="T18" fmla="*/ 14 w 14"/>
                              <a:gd name="T19" fmla="*/ 23 h 33"/>
                              <a:gd name="T20" fmla="*/ 11 w 14"/>
                              <a:gd name="T21" fmla="*/ 32 h 33"/>
                              <a:gd name="T22" fmla="*/ 5 w 14"/>
                              <a:gd name="T23" fmla="*/ 33 h 33"/>
                              <a:gd name="T24" fmla="*/ 5 w 14"/>
                              <a:gd name="T2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" h="33">
                                <a:moveTo>
                                  <a:pt x="5" y="33"/>
                                </a:moveTo>
                                <a:lnTo>
                                  <a:pt x="4" y="24"/>
                                </a:lnTo>
                                <a:lnTo>
                                  <a:pt x="1" y="9"/>
                                </a:ln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2" y="9"/>
                                </a:lnTo>
                                <a:lnTo>
                                  <a:pt x="14" y="17"/>
                                </a:lnTo>
                                <a:lnTo>
                                  <a:pt x="14" y="23"/>
                                </a:lnTo>
                                <a:lnTo>
                                  <a:pt x="11" y="32"/>
                                </a:lnTo>
                                <a:lnTo>
                                  <a:pt x="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0"/>
                        <wps:cNvSpPr>
                          <a:spLocks/>
                        </wps:cNvSpPr>
                        <wps:spPr bwMode="auto">
                          <a:xfrm>
                            <a:off x="693" y="731"/>
                            <a:ext cx="10" cy="10"/>
                          </a:xfrm>
                          <a:custGeom>
                            <a:avLst/>
                            <a:gdLst>
                              <a:gd name="T0" fmla="*/ 40 w 40"/>
                              <a:gd name="T1" fmla="*/ 21 h 41"/>
                              <a:gd name="T2" fmla="*/ 39 w 40"/>
                              <a:gd name="T3" fmla="*/ 32 h 41"/>
                              <a:gd name="T4" fmla="*/ 33 w 40"/>
                              <a:gd name="T5" fmla="*/ 39 h 41"/>
                              <a:gd name="T6" fmla="*/ 23 w 40"/>
                              <a:gd name="T7" fmla="*/ 41 h 41"/>
                              <a:gd name="T8" fmla="*/ 23 w 40"/>
                              <a:gd name="T9" fmla="*/ 41 h 41"/>
                              <a:gd name="T10" fmla="*/ 13 w 40"/>
                              <a:gd name="T11" fmla="*/ 40 h 41"/>
                              <a:gd name="T12" fmla="*/ 7 w 40"/>
                              <a:gd name="T13" fmla="*/ 34 h 41"/>
                              <a:gd name="T14" fmla="*/ 0 w 40"/>
                              <a:gd name="T15" fmla="*/ 25 h 41"/>
                              <a:gd name="T16" fmla="*/ 0 w 40"/>
                              <a:gd name="T17" fmla="*/ 25 h 41"/>
                              <a:gd name="T18" fmla="*/ 3 w 40"/>
                              <a:gd name="T19" fmla="*/ 18 h 41"/>
                              <a:gd name="T20" fmla="*/ 9 w 40"/>
                              <a:gd name="T21" fmla="*/ 6 h 41"/>
                              <a:gd name="T22" fmla="*/ 11 w 40"/>
                              <a:gd name="T23" fmla="*/ 0 h 41"/>
                              <a:gd name="T24" fmla="*/ 11 w 40"/>
                              <a:gd name="T25" fmla="*/ 0 h 41"/>
                              <a:gd name="T26" fmla="*/ 15 w 40"/>
                              <a:gd name="T27" fmla="*/ 6 h 41"/>
                              <a:gd name="T28" fmla="*/ 11 w 40"/>
                              <a:gd name="T29" fmla="*/ 14 h 41"/>
                              <a:gd name="T30" fmla="*/ 11 w 40"/>
                              <a:gd name="T31" fmla="*/ 23 h 41"/>
                              <a:gd name="T32" fmla="*/ 11 w 40"/>
                              <a:gd name="T33" fmla="*/ 23 h 41"/>
                              <a:gd name="T34" fmla="*/ 21 w 40"/>
                              <a:gd name="T35" fmla="*/ 23 h 41"/>
                              <a:gd name="T36" fmla="*/ 32 w 40"/>
                              <a:gd name="T37" fmla="*/ 18 h 41"/>
                              <a:gd name="T38" fmla="*/ 40 w 40"/>
                              <a:gd name="T39" fmla="*/ 21 h 41"/>
                              <a:gd name="T40" fmla="*/ 40 w 40"/>
                              <a:gd name="T4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40" y="21"/>
                                </a:moveTo>
                                <a:lnTo>
                                  <a:pt x="39" y="32"/>
                                </a:lnTo>
                                <a:lnTo>
                                  <a:pt x="33" y="39"/>
                                </a:lnTo>
                                <a:lnTo>
                                  <a:pt x="23" y="41"/>
                                </a:lnTo>
                                <a:lnTo>
                                  <a:pt x="13" y="40"/>
                                </a:lnTo>
                                <a:lnTo>
                                  <a:pt x="7" y="34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9" y="6"/>
                                </a:lnTo>
                                <a:lnTo>
                                  <a:pt x="11" y="0"/>
                                </a:lnTo>
                                <a:lnTo>
                                  <a:pt x="15" y="6"/>
                                </a:lnTo>
                                <a:lnTo>
                                  <a:pt x="11" y="14"/>
                                </a:lnTo>
                                <a:lnTo>
                                  <a:pt x="11" y="23"/>
                                </a:lnTo>
                                <a:lnTo>
                                  <a:pt x="21" y="23"/>
                                </a:lnTo>
                                <a:lnTo>
                                  <a:pt x="32" y="18"/>
                                </a:lnTo>
                                <a:lnTo>
                                  <a:pt x="4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31"/>
                        <wps:cNvSpPr>
                          <a:spLocks/>
                        </wps:cNvSpPr>
                        <wps:spPr bwMode="auto">
                          <a:xfrm>
                            <a:off x="777" y="731"/>
                            <a:ext cx="10" cy="9"/>
                          </a:xfrm>
                          <a:custGeom>
                            <a:avLst/>
                            <a:gdLst>
                              <a:gd name="T0" fmla="*/ 38 w 38"/>
                              <a:gd name="T1" fmla="*/ 17 h 37"/>
                              <a:gd name="T2" fmla="*/ 35 w 38"/>
                              <a:gd name="T3" fmla="*/ 26 h 37"/>
                              <a:gd name="T4" fmla="*/ 28 w 38"/>
                              <a:gd name="T5" fmla="*/ 34 h 37"/>
                              <a:gd name="T6" fmla="*/ 20 w 38"/>
                              <a:gd name="T7" fmla="*/ 37 h 37"/>
                              <a:gd name="T8" fmla="*/ 20 w 38"/>
                              <a:gd name="T9" fmla="*/ 37 h 37"/>
                              <a:gd name="T10" fmla="*/ 11 w 38"/>
                              <a:gd name="T11" fmla="*/ 37 h 37"/>
                              <a:gd name="T12" fmla="*/ 5 w 38"/>
                              <a:gd name="T13" fmla="*/ 33 h 37"/>
                              <a:gd name="T14" fmla="*/ 0 w 38"/>
                              <a:gd name="T15" fmla="*/ 25 h 37"/>
                              <a:gd name="T16" fmla="*/ 0 w 38"/>
                              <a:gd name="T17" fmla="*/ 25 h 37"/>
                              <a:gd name="T18" fmla="*/ 1 w 38"/>
                              <a:gd name="T19" fmla="*/ 19 h 37"/>
                              <a:gd name="T20" fmla="*/ 5 w 38"/>
                              <a:gd name="T21" fmla="*/ 15 h 37"/>
                              <a:gd name="T22" fmla="*/ 10 w 38"/>
                              <a:gd name="T23" fmla="*/ 13 h 37"/>
                              <a:gd name="T24" fmla="*/ 10 w 38"/>
                              <a:gd name="T25" fmla="*/ 13 h 37"/>
                              <a:gd name="T26" fmla="*/ 16 w 38"/>
                              <a:gd name="T27" fmla="*/ 15 h 37"/>
                              <a:gd name="T28" fmla="*/ 22 w 38"/>
                              <a:gd name="T29" fmla="*/ 20 h 37"/>
                              <a:gd name="T30" fmla="*/ 28 w 38"/>
                              <a:gd name="T31" fmla="*/ 17 h 37"/>
                              <a:gd name="T32" fmla="*/ 28 w 38"/>
                              <a:gd name="T33" fmla="*/ 17 h 37"/>
                              <a:gd name="T34" fmla="*/ 26 w 38"/>
                              <a:gd name="T35" fmla="*/ 14 h 37"/>
                              <a:gd name="T36" fmla="*/ 23 w 38"/>
                              <a:gd name="T37" fmla="*/ 5 h 37"/>
                              <a:gd name="T38" fmla="*/ 21 w 38"/>
                              <a:gd name="T39" fmla="*/ 0 h 37"/>
                              <a:gd name="T40" fmla="*/ 21 w 38"/>
                              <a:gd name="T41" fmla="*/ 0 h 37"/>
                              <a:gd name="T42" fmla="*/ 32 w 38"/>
                              <a:gd name="T43" fmla="*/ 1 h 37"/>
                              <a:gd name="T44" fmla="*/ 36 w 38"/>
                              <a:gd name="T45" fmla="*/ 10 h 37"/>
                              <a:gd name="T46" fmla="*/ 38 w 38"/>
                              <a:gd name="T47" fmla="*/ 17 h 37"/>
                              <a:gd name="T48" fmla="*/ 38 w 38"/>
                              <a:gd name="T49" fmla="*/ 17 h 37"/>
                              <a:gd name="T50" fmla="*/ 38 w 38"/>
                              <a:gd name="T51" fmla="*/ 1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38" y="17"/>
                                </a:moveTo>
                                <a:lnTo>
                                  <a:pt x="35" y="26"/>
                                </a:lnTo>
                                <a:lnTo>
                                  <a:pt x="28" y="34"/>
                                </a:lnTo>
                                <a:lnTo>
                                  <a:pt x="20" y="37"/>
                                </a:lnTo>
                                <a:lnTo>
                                  <a:pt x="11" y="37"/>
                                </a:lnTo>
                                <a:lnTo>
                                  <a:pt x="5" y="33"/>
                                </a:lnTo>
                                <a:lnTo>
                                  <a:pt x="0" y="25"/>
                                </a:lnTo>
                                <a:lnTo>
                                  <a:pt x="1" y="19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6" y="15"/>
                                </a:lnTo>
                                <a:lnTo>
                                  <a:pt x="22" y="20"/>
                                </a:lnTo>
                                <a:lnTo>
                                  <a:pt x="28" y="17"/>
                                </a:lnTo>
                                <a:lnTo>
                                  <a:pt x="26" y="14"/>
                                </a:lnTo>
                                <a:lnTo>
                                  <a:pt x="23" y="5"/>
                                </a:lnTo>
                                <a:lnTo>
                                  <a:pt x="21" y="0"/>
                                </a:lnTo>
                                <a:lnTo>
                                  <a:pt x="32" y="1"/>
                                </a:lnTo>
                                <a:lnTo>
                                  <a:pt x="36" y="10"/>
                                </a:lnTo>
                                <a:lnTo>
                                  <a:pt x="3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32"/>
                        <wps:cNvSpPr>
                          <a:spLocks/>
                        </wps:cNvSpPr>
                        <wps:spPr bwMode="auto">
                          <a:xfrm>
                            <a:off x="683" y="737"/>
                            <a:ext cx="7" cy="10"/>
                          </a:xfrm>
                          <a:custGeom>
                            <a:avLst/>
                            <a:gdLst>
                              <a:gd name="T0" fmla="*/ 14 w 30"/>
                              <a:gd name="T1" fmla="*/ 39 h 41"/>
                              <a:gd name="T2" fmla="*/ 4 w 30"/>
                              <a:gd name="T3" fmla="*/ 28 h 41"/>
                              <a:gd name="T4" fmla="*/ 0 w 30"/>
                              <a:gd name="T5" fmla="*/ 14 h 41"/>
                              <a:gd name="T6" fmla="*/ 6 w 30"/>
                              <a:gd name="T7" fmla="*/ 1 h 41"/>
                              <a:gd name="T8" fmla="*/ 6 w 30"/>
                              <a:gd name="T9" fmla="*/ 1 h 41"/>
                              <a:gd name="T10" fmla="*/ 18 w 30"/>
                              <a:gd name="T11" fmla="*/ 0 h 41"/>
                              <a:gd name="T12" fmla="*/ 20 w 30"/>
                              <a:gd name="T13" fmla="*/ 16 h 41"/>
                              <a:gd name="T14" fmla="*/ 30 w 30"/>
                              <a:gd name="T15" fmla="*/ 29 h 41"/>
                              <a:gd name="T16" fmla="*/ 30 w 30"/>
                              <a:gd name="T17" fmla="*/ 29 h 41"/>
                              <a:gd name="T18" fmla="*/ 27 w 30"/>
                              <a:gd name="T19" fmla="*/ 36 h 41"/>
                              <a:gd name="T20" fmla="*/ 21 w 30"/>
                              <a:gd name="T21" fmla="*/ 41 h 41"/>
                              <a:gd name="T22" fmla="*/ 14 w 30"/>
                              <a:gd name="T23" fmla="*/ 39 h 41"/>
                              <a:gd name="T24" fmla="*/ 14 w 30"/>
                              <a:gd name="T25" fmla="*/ 3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1">
                                <a:moveTo>
                                  <a:pt x="14" y="39"/>
                                </a:moveTo>
                                <a:lnTo>
                                  <a:pt x="4" y="28"/>
                                </a:lnTo>
                                <a:lnTo>
                                  <a:pt x="0" y="14"/>
                                </a:lnTo>
                                <a:lnTo>
                                  <a:pt x="6" y="1"/>
                                </a:lnTo>
                                <a:lnTo>
                                  <a:pt x="18" y="0"/>
                                </a:lnTo>
                                <a:lnTo>
                                  <a:pt x="20" y="16"/>
                                </a:lnTo>
                                <a:lnTo>
                                  <a:pt x="30" y="29"/>
                                </a:lnTo>
                                <a:lnTo>
                                  <a:pt x="27" y="36"/>
                                </a:lnTo>
                                <a:lnTo>
                                  <a:pt x="21" y="41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33"/>
                        <wps:cNvSpPr>
                          <a:spLocks/>
                        </wps:cNvSpPr>
                        <wps:spPr bwMode="auto">
                          <a:xfrm>
                            <a:off x="798" y="743"/>
                            <a:ext cx="5" cy="11"/>
                          </a:xfrm>
                          <a:custGeom>
                            <a:avLst/>
                            <a:gdLst>
                              <a:gd name="T0" fmla="*/ 2 w 21"/>
                              <a:gd name="T1" fmla="*/ 44 h 44"/>
                              <a:gd name="T2" fmla="*/ 0 w 21"/>
                              <a:gd name="T3" fmla="*/ 30 h 44"/>
                              <a:gd name="T4" fmla="*/ 7 w 21"/>
                              <a:gd name="T5" fmla="*/ 13 h 44"/>
                              <a:gd name="T6" fmla="*/ 8 w 21"/>
                              <a:gd name="T7" fmla="*/ 0 h 44"/>
                              <a:gd name="T8" fmla="*/ 8 w 21"/>
                              <a:gd name="T9" fmla="*/ 0 h 44"/>
                              <a:gd name="T10" fmla="*/ 13 w 21"/>
                              <a:gd name="T11" fmla="*/ 3 h 44"/>
                              <a:gd name="T12" fmla="*/ 19 w 21"/>
                              <a:gd name="T13" fmla="*/ 10 h 44"/>
                              <a:gd name="T14" fmla="*/ 21 w 21"/>
                              <a:gd name="T15" fmla="*/ 18 h 44"/>
                              <a:gd name="T16" fmla="*/ 21 w 21"/>
                              <a:gd name="T17" fmla="*/ 18 h 44"/>
                              <a:gd name="T18" fmla="*/ 19 w 21"/>
                              <a:gd name="T19" fmla="*/ 29 h 44"/>
                              <a:gd name="T20" fmla="*/ 13 w 21"/>
                              <a:gd name="T21" fmla="*/ 38 h 44"/>
                              <a:gd name="T22" fmla="*/ 2 w 21"/>
                              <a:gd name="T23" fmla="*/ 44 h 44"/>
                              <a:gd name="T24" fmla="*/ 2 w 21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44">
                                <a:moveTo>
                                  <a:pt x="2" y="44"/>
                                </a:moveTo>
                                <a:lnTo>
                                  <a:pt x="0" y="30"/>
                                </a:lnTo>
                                <a:lnTo>
                                  <a:pt x="7" y="13"/>
                                </a:lnTo>
                                <a:lnTo>
                                  <a:pt x="8" y="0"/>
                                </a:lnTo>
                                <a:lnTo>
                                  <a:pt x="13" y="3"/>
                                </a:lnTo>
                                <a:lnTo>
                                  <a:pt x="19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9"/>
                                </a:lnTo>
                                <a:lnTo>
                                  <a:pt x="13" y="38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4"/>
                        <wps:cNvSpPr>
                          <a:spLocks/>
                        </wps:cNvSpPr>
                        <wps:spPr bwMode="auto">
                          <a:xfrm>
                            <a:off x="697" y="750"/>
                            <a:ext cx="3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14 h 14"/>
                              <a:gd name="T2" fmla="*/ 0 w 12"/>
                              <a:gd name="T3" fmla="*/ 10 h 14"/>
                              <a:gd name="T4" fmla="*/ 0 w 12"/>
                              <a:gd name="T5" fmla="*/ 4 h 14"/>
                              <a:gd name="T6" fmla="*/ 0 w 12"/>
                              <a:gd name="T7" fmla="*/ 0 h 14"/>
                              <a:gd name="T8" fmla="*/ 0 w 12"/>
                              <a:gd name="T9" fmla="*/ 0 h 14"/>
                              <a:gd name="T10" fmla="*/ 6 w 12"/>
                              <a:gd name="T11" fmla="*/ 2 h 14"/>
                              <a:gd name="T12" fmla="*/ 9 w 12"/>
                              <a:gd name="T13" fmla="*/ 8 h 14"/>
                              <a:gd name="T14" fmla="*/ 12 w 12"/>
                              <a:gd name="T15" fmla="*/ 14 h 14"/>
                              <a:gd name="T16" fmla="*/ 12 w 12"/>
                              <a:gd name="T17" fmla="*/ 14 h 14"/>
                              <a:gd name="T18" fmla="*/ 9 w 12"/>
                              <a:gd name="T19" fmla="*/ 14 h 14"/>
                              <a:gd name="T20" fmla="*/ 3 w 12"/>
                              <a:gd name="T21" fmla="*/ 14 h 14"/>
                              <a:gd name="T22" fmla="*/ 0 w 12"/>
                              <a:gd name="T23" fmla="*/ 14 h 14"/>
                              <a:gd name="T24" fmla="*/ 0 w 12"/>
                              <a:gd name="T2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0" y="14"/>
                                </a:move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9" y="8"/>
                                </a:lnTo>
                                <a:lnTo>
                                  <a:pt x="12" y="14"/>
                                </a:lnTo>
                                <a:lnTo>
                                  <a:pt x="9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35"/>
                        <wps:cNvSpPr>
                          <a:spLocks/>
                        </wps:cNvSpPr>
                        <wps:spPr bwMode="auto">
                          <a:xfrm>
                            <a:off x="689" y="755"/>
                            <a:ext cx="9" cy="11"/>
                          </a:xfrm>
                          <a:custGeom>
                            <a:avLst/>
                            <a:gdLst>
                              <a:gd name="T0" fmla="*/ 12 w 36"/>
                              <a:gd name="T1" fmla="*/ 40 h 43"/>
                              <a:gd name="T2" fmla="*/ 5 w 36"/>
                              <a:gd name="T3" fmla="*/ 32 h 43"/>
                              <a:gd name="T4" fmla="*/ 1 w 36"/>
                              <a:gd name="T5" fmla="*/ 22 h 43"/>
                              <a:gd name="T6" fmla="*/ 0 w 36"/>
                              <a:gd name="T7" fmla="*/ 10 h 43"/>
                              <a:gd name="T8" fmla="*/ 0 w 36"/>
                              <a:gd name="T9" fmla="*/ 10 h 43"/>
                              <a:gd name="T10" fmla="*/ 2 w 36"/>
                              <a:gd name="T11" fmla="*/ 8 h 43"/>
                              <a:gd name="T12" fmla="*/ 7 w 36"/>
                              <a:gd name="T13" fmla="*/ 4 h 43"/>
                              <a:gd name="T14" fmla="*/ 9 w 36"/>
                              <a:gd name="T15" fmla="*/ 0 h 43"/>
                              <a:gd name="T16" fmla="*/ 9 w 36"/>
                              <a:gd name="T17" fmla="*/ 0 h 43"/>
                              <a:gd name="T18" fmla="*/ 15 w 36"/>
                              <a:gd name="T19" fmla="*/ 16 h 43"/>
                              <a:gd name="T20" fmla="*/ 23 w 36"/>
                              <a:gd name="T21" fmla="*/ 28 h 43"/>
                              <a:gd name="T22" fmla="*/ 36 w 36"/>
                              <a:gd name="T23" fmla="*/ 38 h 43"/>
                              <a:gd name="T24" fmla="*/ 36 w 36"/>
                              <a:gd name="T25" fmla="*/ 38 h 43"/>
                              <a:gd name="T26" fmla="*/ 29 w 36"/>
                              <a:gd name="T27" fmla="*/ 43 h 43"/>
                              <a:gd name="T28" fmla="*/ 19 w 36"/>
                              <a:gd name="T29" fmla="*/ 43 h 43"/>
                              <a:gd name="T30" fmla="*/ 12 w 36"/>
                              <a:gd name="T31" fmla="*/ 40 h 43"/>
                              <a:gd name="T32" fmla="*/ 12 w 36"/>
                              <a:gd name="T33" fmla="*/ 4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3">
                                <a:moveTo>
                                  <a:pt x="12" y="40"/>
                                </a:moveTo>
                                <a:lnTo>
                                  <a:pt x="5" y="32"/>
                                </a:lnTo>
                                <a:lnTo>
                                  <a:pt x="1" y="2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7" y="4"/>
                                </a:lnTo>
                                <a:lnTo>
                                  <a:pt x="9" y="0"/>
                                </a:lnTo>
                                <a:lnTo>
                                  <a:pt x="15" y="16"/>
                                </a:lnTo>
                                <a:lnTo>
                                  <a:pt x="23" y="28"/>
                                </a:lnTo>
                                <a:lnTo>
                                  <a:pt x="36" y="38"/>
                                </a:lnTo>
                                <a:lnTo>
                                  <a:pt x="29" y="43"/>
                                </a:lnTo>
                                <a:lnTo>
                                  <a:pt x="19" y="43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36"/>
                        <wps:cNvSpPr>
                          <a:spLocks/>
                        </wps:cNvSpPr>
                        <wps:spPr bwMode="auto">
                          <a:xfrm>
                            <a:off x="791" y="759"/>
                            <a:ext cx="4" cy="9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34"/>
                              <a:gd name="T2" fmla="*/ 17 w 17"/>
                              <a:gd name="T3" fmla="*/ 12 h 34"/>
                              <a:gd name="T4" fmla="*/ 12 w 17"/>
                              <a:gd name="T5" fmla="*/ 23 h 34"/>
                              <a:gd name="T6" fmla="*/ 6 w 17"/>
                              <a:gd name="T7" fmla="*/ 34 h 34"/>
                              <a:gd name="T8" fmla="*/ 6 w 17"/>
                              <a:gd name="T9" fmla="*/ 34 h 34"/>
                              <a:gd name="T10" fmla="*/ 0 w 17"/>
                              <a:gd name="T11" fmla="*/ 24 h 34"/>
                              <a:gd name="T12" fmla="*/ 7 w 17"/>
                              <a:gd name="T13" fmla="*/ 13 h 34"/>
                              <a:gd name="T14" fmla="*/ 11 w 17"/>
                              <a:gd name="T15" fmla="*/ 0 h 34"/>
                              <a:gd name="T16" fmla="*/ 11 w 17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1" y="0"/>
                                </a:moveTo>
                                <a:lnTo>
                                  <a:pt x="17" y="12"/>
                                </a:lnTo>
                                <a:lnTo>
                                  <a:pt x="12" y="23"/>
                                </a:lnTo>
                                <a:lnTo>
                                  <a:pt x="6" y="34"/>
                                </a:lnTo>
                                <a:lnTo>
                                  <a:pt x="0" y="24"/>
                                </a:lnTo>
                                <a:lnTo>
                                  <a:pt x="7" y="1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37"/>
                        <wps:cNvSpPr>
                          <a:spLocks/>
                        </wps:cNvSpPr>
                        <wps:spPr bwMode="auto">
                          <a:xfrm>
                            <a:off x="757" y="762"/>
                            <a:ext cx="4" cy="3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0"/>
                              <a:gd name="T2" fmla="*/ 5 w 20"/>
                              <a:gd name="T3" fmla="*/ 8 h 10"/>
                              <a:gd name="T4" fmla="*/ 14 w 20"/>
                              <a:gd name="T5" fmla="*/ 2 h 10"/>
                              <a:gd name="T6" fmla="*/ 20 w 20"/>
                              <a:gd name="T7" fmla="*/ 0 h 10"/>
                              <a:gd name="T8" fmla="*/ 20 w 20"/>
                              <a:gd name="T9" fmla="*/ 0 h 10"/>
                              <a:gd name="T10" fmla="*/ 18 w 20"/>
                              <a:gd name="T11" fmla="*/ 8 h 10"/>
                              <a:gd name="T12" fmla="*/ 8 w 20"/>
                              <a:gd name="T13" fmla="*/ 10 h 10"/>
                              <a:gd name="T14" fmla="*/ 0 w 20"/>
                              <a:gd name="T15" fmla="*/ 10 h 10"/>
                              <a:gd name="T16" fmla="*/ 0 w 20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10"/>
                                </a:moveTo>
                                <a:lnTo>
                                  <a:pt x="5" y="8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18" y="8"/>
                                </a:lnTo>
                                <a:lnTo>
                                  <a:pt x="8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38"/>
                        <wps:cNvSpPr>
                          <a:spLocks/>
                        </wps:cNvSpPr>
                        <wps:spPr bwMode="auto">
                          <a:xfrm>
                            <a:off x="735" y="795"/>
                            <a:ext cx="10" cy="3"/>
                          </a:xfrm>
                          <a:custGeom>
                            <a:avLst/>
                            <a:gdLst>
                              <a:gd name="T0" fmla="*/ 41 w 41"/>
                              <a:gd name="T1" fmla="*/ 2 h 13"/>
                              <a:gd name="T2" fmla="*/ 29 w 41"/>
                              <a:gd name="T3" fmla="*/ 13 h 13"/>
                              <a:gd name="T4" fmla="*/ 10 w 41"/>
                              <a:gd name="T5" fmla="*/ 10 h 13"/>
                              <a:gd name="T6" fmla="*/ 0 w 41"/>
                              <a:gd name="T7" fmla="*/ 0 h 13"/>
                              <a:gd name="T8" fmla="*/ 0 w 41"/>
                              <a:gd name="T9" fmla="*/ 0 h 13"/>
                              <a:gd name="T10" fmla="*/ 10 w 41"/>
                              <a:gd name="T11" fmla="*/ 1 h 13"/>
                              <a:gd name="T12" fmla="*/ 31 w 41"/>
                              <a:gd name="T13" fmla="*/ 2 h 13"/>
                              <a:gd name="T14" fmla="*/ 41 w 41"/>
                              <a:gd name="T15" fmla="*/ 2 h 13"/>
                              <a:gd name="T16" fmla="*/ 41 w 41"/>
                              <a:gd name="T17" fmla="*/ 2 h 13"/>
                              <a:gd name="T18" fmla="*/ 41 w 41"/>
                              <a:gd name="T19" fmla="*/ 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13">
                                <a:moveTo>
                                  <a:pt x="41" y="2"/>
                                </a:moveTo>
                                <a:lnTo>
                                  <a:pt x="29" y="13"/>
                                </a:lnTo>
                                <a:lnTo>
                                  <a:pt x="1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31" y="2"/>
                                </a:lnTo>
                                <a:lnTo>
                                  <a:pt x="4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39"/>
                        <wps:cNvSpPr>
                          <a:spLocks/>
                        </wps:cNvSpPr>
                        <wps:spPr bwMode="auto">
                          <a:xfrm>
                            <a:off x="776" y="776"/>
                            <a:ext cx="1" cy="3"/>
                          </a:xfrm>
                          <a:custGeom>
                            <a:avLst/>
                            <a:gdLst>
                              <a:gd name="T0" fmla="*/ 8 w 8"/>
                              <a:gd name="T1" fmla="*/ 14 h 14"/>
                              <a:gd name="T2" fmla="*/ 0 w 8"/>
                              <a:gd name="T3" fmla="*/ 0 h 14"/>
                              <a:gd name="T4" fmla="*/ 8 w 8"/>
                              <a:gd name="T5" fmla="*/ 2 h 14"/>
                              <a:gd name="T6" fmla="*/ 8 w 8"/>
                              <a:gd name="T7" fmla="*/ 14 h 14"/>
                              <a:gd name="T8" fmla="*/ 8 w 8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14"/>
                                </a:move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0"/>
                        <wps:cNvSpPr>
                          <a:spLocks/>
                        </wps:cNvSpPr>
                        <wps:spPr bwMode="auto">
                          <a:xfrm>
                            <a:off x="710" y="781"/>
                            <a:ext cx="6" cy="8"/>
                          </a:xfrm>
                          <a:custGeom>
                            <a:avLst/>
                            <a:gdLst>
                              <a:gd name="T0" fmla="*/ 27 w 27"/>
                              <a:gd name="T1" fmla="*/ 32 h 32"/>
                              <a:gd name="T2" fmla="*/ 17 w 27"/>
                              <a:gd name="T3" fmla="*/ 24 h 32"/>
                              <a:gd name="T4" fmla="*/ 9 w 27"/>
                              <a:gd name="T5" fmla="*/ 12 h 32"/>
                              <a:gd name="T6" fmla="*/ 0 w 27"/>
                              <a:gd name="T7" fmla="*/ 0 h 32"/>
                              <a:gd name="T8" fmla="*/ 0 w 27"/>
                              <a:gd name="T9" fmla="*/ 0 h 32"/>
                              <a:gd name="T10" fmla="*/ 12 w 27"/>
                              <a:gd name="T11" fmla="*/ 8 h 32"/>
                              <a:gd name="T12" fmla="*/ 22 w 27"/>
                              <a:gd name="T13" fmla="*/ 19 h 32"/>
                              <a:gd name="T14" fmla="*/ 27 w 27"/>
                              <a:gd name="T15" fmla="*/ 32 h 32"/>
                              <a:gd name="T16" fmla="*/ 27 w 27"/>
                              <a:gd name="T17" fmla="*/ 32 h 32"/>
                              <a:gd name="T18" fmla="*/ 27 w 27"/>
                              <a:gd name="T1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7" y="32"/>
                                </a:moveTo>
                                <a:lnTo>
                                  <a:pt x="17" y="24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22" y="19"/>
                                </a:lnTo>
                                <a:lnTo>
                                  <a:pt x="2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41"/>
                        <wps:cNvSpPr>
                          <a:spLocks/>
                        </wps:cNvSpPr>
                        <wps:spPr bwMode="auto">
                          <a:xfrm>
                            <a:off x="771" y="781"/>
                            <a:ext cx="4" cy="4"/>
                          </a:xfrm>
                          <a:custGeom>
                            <a:avLst/>
                            <a:gdLst>
                              <a:gd name="T0" fmla="*/ 16 w 16"/>
                              <a:gd name="T1" fmla="*/ 17 h 17"/>
                              <a:gd name="T2" fmla="*/ 11 w 16"/>
                              <a:gd name="T3" fmla="*/ 12 h 17"/>
                              <a:gd name="T4" fmla="*/ 5 w 16"/>
                              <a:gd name="T5" fmla="*/ 5 h 17"/>
                              <a:gd name="T6" fmla="*/ 0 w 16"/>
                              <a:gd name="T7" fmla="*/ 0 h 17"/>
                              <a:gd name="T8" fmla="*/ 0 w 16"/>
                              <a:gd name="T9" fmla="*/ 0 h 17"/>
                              <a:gd name="T10" fmla="*/ 7 w 16"/>
                              <a:gd name="T11" fmla="*/ 6 h 17"/>
                              <a:gd name="T12" fmla="*/ 14 w 16"/>
                              <a:gd name="T13" fmla="*/ 10 h 17"/>
                              <a:gd name="T14" fmla="*/ 16 w 16"/>
                              <a:gd name="T15" fmla="*/ 17 h 17"/>
                              <a:gd name="T16" fmla="*/ 16 w 16"/>
                              <a:gd name="T17" fmla="*/ 17 h 17"/>
                              <a:gd name="T18" fmla="*/ 16 w 16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6" y="17"/>
                                </a:moveTo>
                                <a:lnTo>
                                  <a:pt x="11" y="12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7" y="6"/>
                                </a:lnTo>
                                <a:lnTo>
                                  <a:pt x="14" y="10"/>
                                </a:lnTo>
                                <a:lnTo>
                                  <a:pt x="1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42"/>
                        <wps:cNvSpPr>
                          <a:spLocks/>
                        </wps:cNvSpPr>
                        <wps:spPr bwMode="auto">
                          <a:xfrm>
                            <a:off x="749" y="784"/>
                            <a:ext cx="5" cy="10"/>
                          </a:xfrm>
                          <a:custGeom>
                            <a:avLst/>
                            <a:gdLst>
                              <a:gd name="T0" fmla="*/ 20 w 20"/>
                              <a:gd name="T1" fmla="*/ 42 h 42"/>
                              <a:gd name="T2" fmla="*/ 12 w 20"/>
                              <a:gd name="T3" fmla="*/ 28 h 42"/>
                              <a:gd name="T4" fmla="*/ 2 w 20"/>
                              <a:gd name="T5" fmla="*/ 14 h 42"/>
                              <a:gd name="T6" fmla="*/ 0 w 20"/>
                              <a:gd name="T7" fmla="*/ 0 h 42"/>
                              <a:gd name="T8" fmla="*/ 0 w 20"/>
                              <a:gd name="T9" fmla="*/ 0 h 42"/>
                              <a:gd name="T10" fmla="*/ 12 w 20"/>
                              <a:gd name="T11" fmla="*/ 12 h 42"/>
                              <a:gd name="T12" fmla="*/ 20 w 20"/>
                              <a:gd name="T13" fmla="*/ 25 h 42"/>
                              <a:gd name="T14" fmla="*/ 20 w 20"/>
                              <a:gd name="T15" fmla="*/ 42 h 42"/>
                              <a:gd name="T16" fmla="*/ 20 w 20"/>
                              <a:gd name="T17" fmla="*/ 42 h 42"/>
                              <a:gd name="T18" fmla="*/ 20 w 20"/>
                              <a:gd name="T1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0" y="42"/>
                                </a:moveTo>
                                <a:lnTo>
                                  <a:pt x="12" y="28"/>
                                </a:ln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12"/>
                                </a:lnTo>
                                <a:lnTo>
                                  <a:pt x="20" y="25"/>
                                </a:lnTo>
                                <a:lnTo>
                                  <a:pt x="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3"/>
                        <wps:cNvSpPr>
                          <a:spLocks/>
                        </wps:cNvSpPr>
                        <wps:spPr bwMode="auto">
                          <a:xfrm>
                            <a:off x="727" y="784"/>
                            <a:ext cx="6" cy="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15 w 25"/>
                              <a:gd name="T3" fmla="*/ 12 h 29"/>
                              <a:gd name="T4" fmla="*/ 11 w 25"/>
                              <a:gd name="T5" fmla="*/ 25 h 29"/>
                              <a:gd name="T6" fmla="*/ 0 w 25"/>
                              <a:gd name="T7" fmla="*/ 29 h 29"/>
                              <a:gd name="T8" fmla="*/ 0 w 25"/>
                              <a:gd name="T9" fmla="*/ 29 h 29"/>
                              <a:gd name="T10" fmla="*/ 6 w 25"/>
                              <a:gd name="T11" fmla="*/ 17 h 29"/>
                              <a:gd name="T12" fmla="*/ 13 w 25"/>
                              <a:gd name="T13" fmla="*/ 6 h 29"/>
                              <a:gd name="T14" fmla="*/ 25 w 25"/>
                              <a:gd name="T15" fmla="*/ 0 h 29"/>
                              <a:gd name="T16" fmla="*/ 25 w 25"/>
                              <a:gd name="T17" fmla="*/ 0 h 29"/>
                              <a:gd name="T18" fmla="*/ 25 w 25"/>
                              <a:gd name="T1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15" y="12"/>
                                </a:lnTo>
                                <a:lnTo>
                                  <a:pt x="11" y="25"/>
                                </a:lnTo>
                                <a:lnTo>
                                  <a:pt x="0" y="29"/>
                                </a:lnTo>
                                <a:lnTo>
                                  <a:pt x="6" y="17"/>
                                </a:lnTo>
                                <a:lnTo>
                                  <a:pt x="13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4"/>
                        <wps:cNvSpPr>
                          <a:spLocks/>
                        </wps:cNvSpPr>
                        <wps:spPr bwMode="auto">
                          <a:xfrm>
                            <a:off x="736" y="784"/>
                            <a:ext cx="2" cy="6"/>
                          </a:xfrm>
                          <a:custGeom>
                            <a:avLst/>
                            <a:gdLst>
                              <a:gd name="T0" fmla="*/ 3 w 6"/>
                              <a:gd name="T1" fmla="*/ 22 h 22"/>
                              <a:gd name="T2" fmla="*/ 0 w 6"/>
                              <a:gd name="T3" fmla="*/ 18 h 22"/>
                              <a:gd name="T4" fmla="*/ 0 w 6"/>
                              <a:gd name="T5" fmla="*/ 8 h 22"/>
                              <a:gd name="T6" fmla="*/ 6 w 6"/>
                              <a:gd name="T7" fmla="*/ 0 h 22"/>
                              <a:gd name="T8" fmla="*/ 6 w 6"/>
                              <a:gd name="T9" fmla="*/ 0 h 22"/>
                              <a:gd name="T10" fmla="*/ 6 w 6"/>
                              <a:gd name="T11" fmla="*/ 5 h 22"/>
                              <a:gd name="T12" fmla="*/ 6 w 6"/>
                              <a:gd name="T13" fmla="*/ 16 h 22"/>
                              <a:gd name="T14" fmla="*/ 6 w 6"/>
                              <a:gd name="T15" fmla="*/ 22 h 22"/>
                              <a:gd name="T16" fmla="*/ 6 w 6"/>
                              <a:gd name="T17" fmla="*/ 22 h 22"/>
                              <a:gd name="T18" fmla="*/ 5 w 6"/>
                              <a:gd name="T19" fmla="*/ 22 h 22"/>
                              <a:gd name="T20" fmla="*/ 4 w 6"/>
                              <a:gd name="T21" fmla="*/ 22 h 22"/>
                              <a:gd name="T22" fmla="*/ 3 w 6"/>
                              <a:gd name="T23" fmla="*/ 22 h 22"/>
                              <a:gd name="T24" fmla="*/ 3 w 6"/>
                              <a:gd name="T25" fmla="*/ 22 h 22"/>
                              <a:gd name="T26" fmla="*/ 3 w 6"/>
                              <a:gd name="T2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" h="22">
                                <a:moveTo>
                                  <a:pt x="3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6" y="5"/>
                                </a:lnTo>
                                <a:lnTo>
                                  <a:pt x="6" y="16"/>
                                </a:lnTo>
                                <a:lnTo>
                                  <a:pt x="6" y="22"/>
                                </a:lnTo>
                                <a:lnTo>
                                  <a:pt x="5" y="22"/>
                                </a:lnTo>
                                <a:lnTo>
                                  <a:pt x="4" y="22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5"/>
                        <wps:cNvSpPr>
                          <a:spLocks/>
                        </wps:cNvSpPr>
                        <wps:spPr bwMode="auto">
                          <a:xfrm>
                            <a:off x="742" y="785"/>
                            <a:ext cx="4" cy="5"/>
                          </a:xfrm>
                          <a:custGeom>
                            <a:avLst/>
                            <a:gdLst>
                              <a:gd name="T0" fmla="*/ 15 w 15"/>
                              <a:gd name="T1" fmla="*/ 20 h 22"/>
                              <a:gd name="T2" fmla="*/ 12 w 15"/>
                              <a:gd name="T3" fmla="*/ 22 h 22"/>
                              <a:gd name="T4" fmla="*/ 8 w 15"/>
                              <a:gd name="T5" fmla="*/ 22 h 22"/>
                              <a:gd name="T6" fmla="*/ 3 w 15"/>
                              <a:gd name="T7" fmla="*/ 22 h 22"/>
                              <a:gd name="T8" fmla="*/ 3 w 15"/>
                              <a:gd name="T9" fmla="*/ 22 h 22"/>
                              <a:gd name="T10" fmla="*/ 2 w 15"/>
                              <a:gd name="T11" fmla="*/ 16 h 22"/>
                              <a:gd name="T12" fmla="*/ 1 w 15"/>
                              <a:gd name="T13" fmla="*/ 6 h 22"/>
                              <a:gd name="T14" fmla="*/ 0 w 15"/>
                              <a:gd name="T15" fmla="*/ 0 h 22"/>
                              <a:gd name="T16" fmla="*/ 0 w 15"/>
                              <a:gd name="T17" fmla="*/ 0 h 22"/>
                              <a:gd name="T18" fmla="*/ 4 w 15"/>
                              <a:gd name="T19" fmla="*/ 5 h 22"/>
                              <a:gd name="T20" fmla="*/ 11 w 15"/>
                              <a:gd name="T21" fmla="*/ 15 h 22"/>
                              <a:gd name="T22" fmla="*/ 15 w 15"/>
                              <a:gd name="T23" fmla="*/ 20 h 22"/>
                              <a:gd name="T24" fmla="*/ 15 w 15"/>
                              <a:gd name="T25" fmla="*/ 20 h 22"/>
                              <a:gd name="T26" fmla="*/ 15 w 15"/>
                              <a:gd name="T27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20"/>
                                </a:moveTo>
                                <a:lnTo>
                                  <a:pt x="12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2"/>
                                </a:lnTo>
                                <a:lnTo>
                                  <a:pt x="2" y="16"/>
                                </a:lnTo>
                                <a:lnTo>
                                  <a:pt x="1" y="6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1" y="1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6"/>
                        <wps:cNvSpPr>
                          <a:spLocks/>
                        </wps:cNvSpPr>
                        <wps:spPr bwMode="auto">
                          <a:xfrm>
                            <a:off x="715" y="786"/>
                            <a:ext cx="1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80 h 80"/>
                              <a:gd name="T2" fmla="*/ 3 w 40"/>
                              <a:gd name="T3" fmla="*/ 59 h 80"/>
                              <a:gd name="T4" fmla="*/ 13 w 40"/>
                              <a:gd name="T5" fmla="*/ 36 h 80"/>
                              <a:gd name="T6" fmla="*/ 22 w 40"/>
                              <a:gd name="T7" fmla="*/ 15 h 80"/>
                              <a:gd name="T8" fmla="*/ 22 w 40"/>
                              <a:gd name="T9" fmla="*/ 15 h 80"/>
                              <a:gd name="T10" fmla="*/ 26 w 40"/>
                              <a:gd name="T11" fmla="*/ 11 h 80"/>
                              <a:gd name="T12" fmla="*/ 34 w 40"/>
                              <a:gd name="T13" fmla="*/ 4 h 80"/>
                              <a:gd name="T14" fmla="*/ 40 w 40"/>
                              <a:gd name="T15" fmla="*/ 0 h 80"/>
                              <a:gd name="T16" fmla="*/ 40 w 40"/>
                              <a:gd name="T17" fmla="*/ 0 h 80"/>
                              <a:gd name="T18" fmla="*/ 34 w 40"/>
                              <a:gd name="T19" fmla="*/ 28 h 80"/>
                              <a:gd name="T20" fmla="*/ 13 w 40"/>
                              <a:gd name="T21" fmla="*/ 52 h 80"/>
                              <a:gd name="T22" fmla="*/ 0 w 40"/>
                              <a:gd name="T23" fmla="*/ 80 h 80"/>
                              <a:gd name="T24" fmla="*/ 0 w 40"/>
                              <a:gd name="T25" fmla="*/ 80 h 80"/>
                              <a:gd name="T26" fmla="*/ 0 w 40"/>
                              <a:gd name="T27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0" h="80">
                                <a:moveTo>
                                  <a:pt x="0" y="80"/>
                                </a:moveTo>
                                <a:lnTo>
                                  <a:pt x="3" y="59"/>
                                </a:lnTo>
                                <a:lnTo>
                                  <a:pt x="13" y="36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34" y="28"/>
                                </a:lnTo>
                                <a:lnTo>
                                  <a:pt x="13" y="5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7"/>
                        <wps:cNvSpPr>
                          <a:spLocks/>
                        </wps:cNvSpPr>
                        <wps:spPr bwMode="auto">
                          <a:xfrm>
                            <a:off x="759" y="787"/>
                            <a:ext cx="2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31 h 31"/>
                              <a:gd name="T2" fmla="*/ 0 w 10"/>
                              <a:gd name="T3" fmla="*/ 0 h 31"/>
                              <a:gd name="T4" fmla="*/ 10 w 10"/>
                              <a:gd name="T5" fmla="*/ 14 h 31"/>
                              <a:gd name="T6" fmla="*/ 10 w 10"/>
                              <a:gd name="T7" fmla="*/ 31 h 31"/>
                              <a:gd name="T8" fmla="*/ 10 w 10"/>
                              <a:gd name="T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31">
                                <a:moveTo>
                                  <a:pt x="10" y="31"/>
                                </a:moveTo>
                                <a:lnTo>
                                  <a:pt x="0" y="0"/>
                                </a:lnTo>
                                <a:lnTo>
                                  <a:pt x="10" y="14"/>
                                </a:lnTo>
                                <a:lnTo>
                                  <a:pt x="1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8"/>
                        <wps:cNvSpPr>
                          <a:spLocks/>
                        </wps:cNvSpPr>
                        <wps:spPr bwMode="auto">
                          <a:xfrm>
                            <a:off x="769" y="788"/>
                            <a:ext cx="6" cy="5"/>
                          </a:xfrm>
                          <a:custGeom>
                            <a:avLst/>
                            <a:gdLst>
                              <a:gd name="T0" fmla="*/ 25 w 25"/>
                              <a:gd name="T1" fmla="*/ 22 h 22"/>
                              <a:gd name="T2" fmla="*/ 18 w 25"/>
                              <a:gd name="T3" fmla="*/ 16 h 22"/>
                              <a:gd name="T4" fmla="*/ 6 w 25"/>
                              <a:gd name="T5" fmla="*/ 6 h 22"/>
                              <a:gd name="T6" fmla="*/ 0 w 25"/>
                              <a:gd name="T7" fmla="*/ 0 h 22"/>
                              <a:gd name="T8" fmla="*/ 0 w 25"/>
                              <a:gd name="T9" fmla="*/ 0 h 22"/>
                              <a:gd name="T10" fmla="*/ 11 w 25"/>
                              <a:gd name="T11" fmla="*/ 5 h 22"/>
                              <a:gd name="T12" fmla="*/ 17 w 25"/>
                              <a:gd name="T13" fmla="*/ 14 h 22"/>
                              <a:gd name="T14" fmla="*/ 25 w 25"/>
                              <a:gd name="T15" fmla="*/ 22 h 22"/>
                              <a:gd name="T16" fmla="*/ 25 w 25"/>
                              <a:gd name="T17" fmla="*/ 22 h 22"/>
                              <a:gd name="T18" fmla="*/ 25 w 25"/>
                              <a:gd name="T1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22"/>
                                </a:moveTo>
                                <a:lnTo>
                                  <a:pt x="18" y="16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1" y="5"/>
                                </a:lnTo>
                                <a:lnTo>
                                  <a:pt x="17" y="14"/>
                                </a:lnTo>
                                <a:lnTo>
                                  <a:pt x="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7" name="Group 249"/>
                      <wpg:cNvGrpSpPr>
                        <a:grpSpLocks/>
                      </wpg:cNvGrpSpPr>
                      <wpg:grpSpPr bwMode="auto">
                        <a:xfrm>
                          <a:off x="20" y="132"/>
                          <a:ext cx="1277" cy="1118"/>
                          <a:chOff x="20" y="132"/>
                          <a:chExt cx="1277" cy="1118"/>
                        </a:xfrm>
                      </wpg:grpSpPr>
                      <wps:wsp>
                        <wps:cNvPr id="218" name="Freeform 250"/>
                        <wps:cNvSpPr>
                          <a:spLocks/>
                        </wps:cNvSpPr>
                        <wps:spPr bwMode="auto">
                          <a:xfrm>
                            <a:off x="769" y="795"/>
                            <a:ext cx="3" cy="7"/>
                          </a:xfrm>
                          <a:custGeom>
                            <a:avLst/>
                            <a:gdLst>
                              <a:gd name="T0" fmla="*/ 13 w 13"/>
                              <a:gd name="T1" fmla="*/ 30 h 30"/>
                              <a:gd name="T2" fmla="*/ 4 w 13"/>
                              <a:gd name="T3" fmla="*/ 24 h 30"/>
                              <a:gd name="T4" fmla="*/ 1 w 13"/>
                              <a:gd name="T5" fmla="*/ 13 h 30"/>
                              <a:gd name="T6" fmla="*/ 0 w 13"/>
                              <a:gd name="T7" fmla="*/ 0 h 30"/>
                              <a:gd name="T8" fmla="*/ 0 w 13"/>
                              <a:gd name="T9" fmla="*/ 0 h 30"/>
                              <a:gd name="T10" fmla="*/ 3 w 13"/>
                              <a:gd name="T11" fmla="*/ 8 h 30"/>
                              <a:gd name="T12" fmla="*/ 9 w 13"/>
                              <a:gd name="T13" fmla="*/ 22 h 30"/>
                              <a:gd name="T14" fmla="*/ 13 w 13"/>
                              <a:gd name="T15" fmla="*/ 30 h 30"/>
                              <a:gd name="T16" fmla="*/ 13 w 13"/>
                              <a:gd name="T17" fmla="*/ 30 h 30"/>
                              <a:gd name="T18" fmla="*/ 13 w 13"/>
                              <a:gd name="T1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3" y="30"/>
                                </a:moveTo>
                                <a:lnTo>
                                  <a:pt x="4" y="24"/>
                                </a:lnTo>
                                <a:lnTo>
                                  <a:pt x="1" y="13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9" y="22"/>
                                </a:lnTo>
                                <a:lnTo>
                                  <a:pt x="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51"/>
                        <wps:cNvSpPr>
                          <a:spLocks/>
                        </wps:cNvSpPr>
                        <wps:spPr bwMode="auto">
                          <a:xfrm>
                            <a:off x="283" y="797"/>
                            <a:ext cx="226" cy="83"/>
                          </a:xfrm>
                          <a:custGeom>
                            <a:avLst/>
                            <a:gdLst>
                              <a:gd name="T0" fmla="*/ 867 w 904"/>
                              <a:gd name="T1" fmla="*/ 304 h 329"/>
                              <a:gd name="T2" fmla="*/ 806 w 904"/>
                              <a:gd name="T3" fmla="*/ 317 h 329"/>
                              <a:gd name="T4" fmla="*/ 796 w 904"/>
                              <a:gd name="T5" fmla="*/ 273 h 329"/>
                              <a:gd name="T6" fmla="*/ 761 w 904"/>
                              <a:gd name="T7" fmla="*/ 188 h 329"/>
                              <a:gd name="T8" fmla="*/ 706 w 904"/>
                              <a:gd name="T9" fmla="*/ 113 h 329"/>
                              <a:gd name="T10" fmla="*/ 635 w 904"/>
                              <a:gd name="T11" fmla="*/ 55 h 329"/>
                              <a:gd name="T12" fmla="*/ 594 w 904"/>
                              <a:gd name="T13" fmla="*/ 34 h 329"/>
                              <a:gd name="T14" fmla="*/ 507 w 904"/>
                              <a:gd name="T15" fmla="*/ 12 h 329"/>
                              <a:gd name="T16" fmla="*/ 414 w 904"/>
                              <a:gd name="T17" fmla="*/ 8 h 329"/>
                              <a:gd name="T18" fmla="*/ 325 w 904"/>
                              <a:gd name="T19" fmla="*/ 25 h 329"/>
                              <a:gd name="T20" fmla="*/ 245 w 904"/>
                              <a:gd name="T21" fmla="*/ 66 h 329"/>
                              <a:gd name="T22" fmla="*/ 211 w 904"/>
                              <a:gd name="T23" fmla="*/ 94 h 329"/>
                              <a:gd name="T24" fmla="*/ 142 w 904"/>
                              <a:gd name="T25" fmla="*/ 178 h 329"/>
                              <a:gd name="T26" fmla="*/ 100 w 904"/>
                              <a:gd name="T27" fmla="*/ 275 h 329"/>
                              <a:gd name="T28" fmla="*/ 90 w 904"/>
                              <a:gd name="T29" fmla="*/ 329 h 329"/>
                              <a:gd name="T30" fmla="*/ 37 w 904"/>
                              <a:gd name="T31" fmla="*/ 303 h 329"/>
                              <a:gd name="T32" fmla="*/ 4 w 904"/>
                              <a:gd name="T33" fmla="*/ 307 h 329"/>
                              <a:gd name="T34" fmla="*/ 1 w 904"/>
                              <a:gd name="T35" fmla="*/ 302 h 329"/>
                              <a:gd name="T36" fmla="*/ 0 w 904"/>
                              <a:gd name="T37" fmla="*/ 300 h 329"/>
                              <a:gd name="T38" fmla="*/ 44 w 904"/>
                              <a:gd name="T39" fmla="*/ 222 h 329"/>
                              <a:gd name="T40" fmla="*/ 101 w 904"/>
                              <a:gd name="T41" fmla="*/ 151 h 329"/>
                              <a:gd name="T42" fmla="*/ 169 w 904"/>
                              <a:gd name="T43" fmla="*/ 93 h 329"/>
                              <a:gd name="T44" fmla="*/ 245 w 904"/>
                              <a:gd name="T45" fmla="*/ 46 h 329"/>
                              <a:gd name="T46" fmla="*/ 328 w 904"/>
                              <a:gd name="T47" fmla="*/ 15 h 329"/>
                              <a:gd name="T48" fmla="*/ 418 w 904"/>
                              <a:gd name="T49" fmla="*/ 0 h 329"/>
                              <a:gd name="T50" fmla="*/ 464 w 904"/>
                              <a:gd name="T51" fmla="*/ 0 h 329"/>
                              <a:gd name="T52" fmla="*/ 555 w 904"/>
                              <a:gd name="T53" fmla="*/ 12 h 329"/>
                              <a:gd name="T54" fmla="*/ 640 w 904"/>
                              <a:gd name="T55" fmla="*/ 40 h 329"/>
                              <a:gd name="T56" fmla="*/ 718 w 904"/>
                              <a:gd name="T57" fmla="*/ 81 h 329"/>
                              <a:gd name="T58" fmla="*/ 788 w 904"/>
                              <a:gd name="T59" fmla="*/ 137 h 329"/>
                              <a:gd name="T60" fmla="*/ 850 w 904"/>
                              <a:gd name="T61" fmla="*/ 207 h 329"/>
                              <a:gd name="T62" fmla="*/ 871 w 904"/>
                              <a:gd name="T63" fmla="*/ 241 h 329"/>
                              <a:gd name="T64" fmla="*/ 904 w 904"/>
                              <a:gd name="T65" fmla="*/ 314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4" h="329">
                                <a:moveTo>
                                  <a:pt x="904" y="314"/>
                                </a:moveTo>
                                <a:lnTo>
                                  <a:pt x="867" y="304"/>
                                </a:lnTo>
                                <a:lnTo>
                                  <a:pt x="838" y="302"/>
                                </a:lnTo>
                                <a:lnTo>
                                  <a:pt x="806" y="317"/>
                                </a:lnTo>
                                <a:lnTo>
                                  <a:pt x="796" y="273"/>
                                </a:lnTo>
                                <a:lnTo>
                                  <a:pt x="782" y="229"/>
                                </a:lnTo>
                                <a:lnTo>
                                  <a:pt x="761" y="188"/>
                                </a:lnTo>
                                <a:lnTo>
                                  <a:pt x="735" y="149"/>
                                </a:lnTo>
                                <a:lnTo>
                                  <a:pt x="706" y="113"/>
                                </a:lnTo>
                                <a:lnTo>
                                  <a:pt x="673" y="81"/>
                                </a:lnTo>
                                <a:lnTo>
                                  <a:pt x="635" y="55"/>
                                </a:lnTo>
                                <a:lnTo>
                                  <a:pt x="594" y="34"/>
                                </a:lnTo>
                                <a:lnTo>
                                  <a:pt x="551" y="21"/>
                                </a:lnTo>
                                <a:lnTo>
                                  <a:pt x="507" y="12"/>
                                </a:lnTo>
                                <a:lnTo>
                                  <a:pt x="460" y="8"/>
                                </a:lnTo>
                                <a:lnTo>
                                  <a:pt x="414" y="8"/>
                                </a:lnTo>
                                <a:lnTo>
                                  <a:pt x="369" y="14"/>
                                </a:lnTo>
                                <a:lnTo>
                                  <a:pt x="325" y="25"/>
                                </a:lnTo>
                                <a:lnTo>
                                  <a:pt x="283" y="43"/>
                                </a:lnTo>
                                <a:lnTo>
                                  <a:pt x="245" y="66"/>
                                </a:lnTo>
                                <a:lnTo>
                                  <a:pt x="211" y="94"/>
                                </a:lnTo>
                                <a:lnTo>
                                  <a:pt x="172" y="135"/>
                                </a:lnTo>
                                <a:lnTo>
                                  <a:pt x="142" y="178"/>
                                </a:lnTo>
                                <a:lnTo>
                                  <a:pt x="117" y="225"/>
                                </a:lnTo>
                                <a:lnTo>
                                  <a:pt x="100" y="275"/>
                                </a:lnTo>
                                <a:lnTo>
                                  <a:pt x="90" y="329"/>
                                </a:lnTo>
                                <a:lnTo>
                                  <a:pt x="66" y="314"/>
                                </a:lnTo>
                                <a:lnTo>
                                  <a:pt x="37" y="303"/>
                                </a:lnTo>
                                <a:lnTo>
                                  <a:pt x="4" y="307"/>
                                </a:lnTo>
                                <a:lnTo>
                                  <a:pt x="3" y="305"/>
                                </a:lnTo>
                                <a:lnTo>
                                  <a:pt x="1" y="302"/>
                                </a:lnTo>
                                <a:lnTo>
                                  <a:pt x="0" y="300"/>
                                </a:lnTo>
                                <a:lnTo>
                                  <a:pt x="20" y="260"/>
                                </a:lnTo>
                                <a:lnTo>
                                  <a:pt x="44" y="222"/>
                                </a:lnTo>
                                <a:lnTo>
                                  <a:pt x="70" y="185"/>
                                </a:lnTo>
                                <a:lnTo>
                                  <a:pt x="101" y="151"/>
                                </a:lnTo>
                                <a:lnTo>
                                  <a:pt x="133" y="121"/>
                                </a:lnTo>
                                <a:lnTo>
                                  <a:pt x="169" y="93"/>
                                </a:lnTo>
                                <a:lnTo>
                                  <a:pt x="206" y="68"/>
                                </a:lnTo>
                                <a:lnTo>
                                  <a:pt x="245" y="46"/>
                                </a:lnTo>
                                <a:lnTo>
                                  <a:pt x="287" y="29"/>
                                </a:lnTo>
                                <a:lnTo>
                                  <a:pt x="328" y="15"/>
                                </a:lnTo>
                                <a:lnTo>
                                  <a:pt x="372" y="6"/>
                                </a:lnTo>
                                <a:lnTo>
                                  <a:pt x="418" y="0"/>
                                </a:lnTo>
                                <a:lnTo>
                                  <a:pt x="464" y="0"/>
                                </a:lnTo>
                                <a:lnTo>
                                  <a:pt x="510" y="5"/>
                                </a:lnTo>
                                <a:lnTo>
                                  <a:pt x="555" y="12"/>
                                </a:lnTo>
                                <a:lnTo>
                                  <a:pt x="598" y="24"/>
                                </a:lnTo>
                                <a:lnTo>
                                  <a:pt x="640" y="40"/>
                                </a:lnTo>
                                <a:lnTo>
                                  <a:pt x="680" y="58"/>
                                </a:lnTo>
                                <a:lnTo>
                                  <a:pt x="718" y="81"/>
                                </a:lnTo>
                                <a:lnTo>
                                  <a:pt x="754" y="108"/>
                                </a:lnTo>
                                <a:lnTo>
                                  <a:pt x="788" y="137"/>
                                </a:lnTo>
                                <a:lnTo>
                                  <a:pt x="820" y="171"/>
                                </a:lnTo>
                                <a:lnTo>
                                  <a:pt x="850" y="207"/>
                                </a:lnTo>
                                <a:lnTo>
                                  <a:pt x="871" y="241"/>
                                </a:lnTo>
                                <a:lnTo>
                                  <a:pt x="890" y="275"/>
                                </a:lnTo>
                                <a:lnTo>
                                  <a:pt x="904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52"/>
                        <wps:cNvSpPr>
                          <a:spLocks/>
                        </wps:cNvSpPr>
                        <wps:spPr bwMode="auto">
                          <a:xfrm>
                            <a:off x="719" y="798"/>
                            <a:ext cx="50" cy="23"/>
                          </a:xfrm>
                          <a:custGeom>
                            <a:avLst/>
                            <a:gdLst>
                              <a:gd name="T0" fmla="*/ 188 w 201"/>
                              <a:gd name="T1" fmla="*/ 31 h 91"/>
                              <a:gd name="T2" fmla="*/ 164 w 201"/>
                              <a:gd name="T3" fmla="*/ 22 h 91"/>
                              <a:gd name="T4" fmla="*/ 173 w 201"/>
                              <a:gd name="T5" fmla="*/ 35 h 91"/>
                              <a:gd name="T6" fmla="*/ 182 w 201"/>
                              <a:gd name="T7" fmla="*/ 71 h 91"/>
                              <a:gd name="T8" fmla="*/ 176 w 201"/>
                              <a:gd name="T9" fmla="*/ 53 h 91"/>
                              <a:gd name="T10" fmla="*/ 152 w 201"/>
                              <a:gd name="T11" fmla="*/ 28 h 91"/>
                              <a:gd name="T12" fmla="*/ 149 w 201"/>
                              <a:gd name="T13" fmla="*/ 28 h 91"/>
                              <a:gd name="T14" fmla="*/ 142 w 201"/>
                              <a:gd name="T15" fmla="*/ 28 h 91"/>
                              <a:gd name="T16" fmla="*/ 150 w 201"/>
                              <a:gd name="T17" fmla="*/ 44 h 91"/>
                              <a:gd name="T18" fmla="*/ 152 w 201"/>
                              <a:gd name="T19" fmla="*/ 86 h 91"/>
                              <a:gd name="T20" fmla="*/ 146 w 201"/>
                              <a:gd name="T21" fmla="*/ 69 h 91"/>
                              <a:gd name="T22" fmla="*/ 122 w 201"/>
                              <a:gd name="T23" fmla="*/ 44 h 91"/>
                              <a:gd name="T24" fmla="*/ 122 w 201"/>
                              <a:gd name="T25" fmla="*/ 58 h 91"/>
                              <a:gd name="T26" fmla="*/ 113 w 201"/>
                              <a:gd name="T27" fmla="*/ 90 h 91"/>
                              <a:gd name="T28" fmla="*/ 102 w 201"/>
                              <a:gd name="T29" fmla="*/ 80 h 91"/>
                              <a:gd name="T30" fmla="*/ 95 w 201"/>
                              <a:gd name="T31" fmla="*/ 49 h 91"/>
                              <a:gd name="T32" fmla="*/ 81 w 201"/>
                              <a:gd name="T33" fmla="*/ 68 h 91"/>
                              <a:gd name="T34" fmla="*/ 51 w 201"/>
                              <a:gd name="T35" fmla="*/ 71 h 91"/>
                              <a:gd name="T36" fmla="*/ 51 w 201"/>
                              <a:gd name="T37" fmla="*/ 61 h 91"/>
                              <a:gd name="T38" fmla="*/ 49 w 201"/>
                              <a:gd name="T39" fmla="*/ 42 h 91"/>
                              <a:gd name="T40" fmla="*/ 39 w 201"/>
                              <a:gd name="T41" fmla="*/ 50 h 91"/>
                              <a:gd name="T42" fmla="*/ 34 w 201"/>
                              <a:gd name="T43" fmla="*/ 78 h 91"/>
                              <a:gd name="T44" fmla="*/ 25 w 201"/>
                              <a:gd name="T45" fmla="*/ 56 h 91"/>
                              <a:gd name="T46" fmla="*/ 31 w 201"/>
                              <a:gd name="T47" fmla="*/ 12 h 91"/>
                              <a:gd name="T48" fmla="*/ 17 w 201"/>
                              <a:gd name="T49" fmla="*/ 22 h 91"/>
                              <a:gd name="T50" fmla="*/ 5 w 201"/>
                              <a:gd name="T51" fmla="*/ 51 h 91"/>
                              <a:gd name="T52" fmla="*/ 0 w 201"/>
                              <a:gd name="T53" fmla="*/ 32 h 91"/>
                              <a:gd name="T54" fmla="*/ 39 w 201"/>
                              <a:gd name="T55" fmla="*/ 3 h 91"/>
                              <a:gd name="T56" fmla="*/ 42 w 201"/>
                              <a:gd name="T57" fmla="*/ 4 h 91"/>
                              <a:gd name="T58" fmla="*/ 53 w 201"/>
                              <a:gd name="T59" fmla="*/ 6 h 91"/>
                              <a:gd name="T60" fmla="*/ 52 w 201"/>
                              <a:gd name="T61" fmla="*/ 11 h 91"/>
                              <a:gd name="T62" fmla="*/ 49 w 201"/>
                              <a:gd name="T63" fmla="*/ 22 h 91"/>
                              <a:gd name="T64" fmla="*/ 76 w 201"/>
                              <a:gd name="T65" fmla="*/ 27 h 91"/>
                              <a:gd name="T66" fmla="*/ 132 w 201"/>
                              <a:gd name="T67" fmla="*/ 28 h 91"/>
                              <a:gd name="T68" fmla="*/ 132 w 201"/>
                              <a:gd name="T69" fmla="*/ 20 h 91"/>
                              <a:gd name="T70" fmla="*/ 132 w 201"/>
                              <a:gd name="T71" fmla="*/ 0 h 91"/>
                              <a:gd name="T72" fmla="*/ 160 w 201"/>
                              <a:gd name="T73" fmla="*/ 5 h 91"/>
                              <a:gd name="T74" fmla="*/ 201 w 201"/>
                              <a:gd name="T75" fmla="*/ 37 h 91"/>
                              <a:gd name="T76" fmla="*/ 201 w 201"/>
                              <a:gd name="T77" fmla="*/ 38 h 91"/>
                              <a:gd name="T78" fmla="*/ 198 w 201"/>
                              <a:gd name="T79" fmla="*/ 42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1" h="91">
                                <a:moveTo>
                                  <a:pt x="198" y="42"/>
                                </a:moveTo>
                                <a:lnTo>
                                  <a:pt x="188" y="31"/>
                                </a:lnTo>
                                <a:lnTo>
                                  <a:pt x="177" y="20"/>
                                </a:lnTo>
                                <a:lnTo>
                                  <a:pt x="164" y="22"/>
                                </a:lnTo>
                                <a:lnTo>
                                  <a:pt x="173" y="35"/>
                                </a:lnTo>
                                <a:lnTo>
                                  <a:pt x="181" y="52"/>
                                </a:lnTo>
                                <a:lnTo>
                                  <a:pt x="182" y="71"/>
                                </a:lnTo>
                                <a:lnTo>
                                  <a:pt x="176" y="53"/>
                                </a:lnTo>
                                <a:lnTo>
                                  <a:pt x="168" y="39"/>
                                </a:lnTo>
                                <a:lnTo>
                                  <a:pt x="152" y="28"/>
                                </a:lnTo>
                                <a:lnTo>
                                  <a:pt x="149" y="28"/>
                                </a:lnTo>
                                <a:lnTo>
                                  <a:pt x="144" y="28"/>
                                </a:lnTo>
                                <a:lnTo>
                                  <a:pt x="142" y="28"/>
                                </a:lnTo>
                                <a:lnTo>
                                  <a:pt x="150" y="44"/>
                                </a:lnTo>
                                <a:lnTo>
                                  <a:pt x="158" y="64"/>
                                </a:lnTo>
                                <a:lnTo>
                                  <a:pt x="152" y="86"/>
                                </a:lnTo>
                                <a:lnTo>
                                  <a:pt x="146" y="69"/>
                                </a:lnTo>
                                <a:lnTo>
                                  <a:pt x="137" y="53"/>
                                </a:lnTo>
                                <a:lnTo>
                                  <a:pt x="122" y="44"/>
                                </a:lnTo>
                                <a:lnTo>
                                  <a:pt x="122" y="58"/>
                                </a:lnTo>
                                <a:lnTo>
                                  <a:pt x="119" y="76"/>
                                </a:lnTo>
                                <a:lnTo>
                                  <a:pt x="113" y="90"/>
                                </a:lnTo>
                                <a:lnTo>
                                  <a:pt x="102" y="80"/>
                                </a:lnTo>
                                <a:lnTo>
                                  <a:pt x="99" y="65"/>
                                </a:lnTo>
                                <a:lnTo>
                                  <a:pt x="95" y="49"/>
                                </a:lnTo>
                                <a:lnTo>
                                  <a:pt x="81" y="68"/>
                                </a:lnTo>
                                <a:lnTo>
                                  <a:pt x="71" y="91"/>
                                </a:lnTo>
                                <a:lnTo>
                                  <a:pt x="51" y="71"/>
                                </a:lnTo>
                                <a:lnTo>
                                  <a:pt x="51" y="61"/>
                                </a:lnTo>
                                <a:lnTo>
                                  <a:pt x="51" y="51"/>
                                </a:lnTo>
                                <a:lnTo>
                                  <a:pt x="49" y="42"/>
                                </a:lnTo>
                                <a:lnTo>
                                  <a:pt x="39" y="50"/>
                                </a:lnTo>
                                <a:lnTo>
                                  <a:pt x="37" y="65"/>
                                </a:lnTo>
                                <a:lnTo>
                                  <a:pt x="34" y="78"/>
                                </a:lnTo>
                                <a:lnTo>
                                  <a:pt x="25" y="56"/>
                                </a:lnTo>
                                <a:lnTo>
                                  <a:pt x="30" y="32"/>
                                </a:lnTo>
                                <a:lnTo>
                                  <a:pt x="31" y="12"/>
                                </a:lnTo>
                                <a:lnTo>
                                  <a:pt x="17" y="22"/>
                                </a:lnTo>
                                <a:lnTo>
                                  <a:pt x="9" y="37"/>
                                </a:lnTo>
                                <a:lnTo>
                                  <a:pt x="5" y="51"/>
                                </a:lnTo>
                                <a:lnTo>
                                  <a:pt x="0" y="32"/>
                                </a:lnTo>
                                <a:lnTo>
                                  <a:pt x="16" y="13"/>
                                </a:lnTo>
                                <a:lnTo>
                                  <a:pt x="39" y="3"/>
                                </a:lnTo>
                                <a:lnTo>
                                  <a:pt x="42" y="4"/>
                                </a:lnTo>
                                <a:lnTo>
                                  <a:pt x="50" y="5"/>
                                </a:lnTo>
                                <a:lnTo>
                                  <a:pt x="53" y="6"/>
                                </a:lnTo>
                                <a:lnTo>
                                  <a:pt x="52" y="11"/>
                                </a:lnTo>
                                <a:lnTo>
                                  <a:pt x="49" y="17"/>
                                </a:lnTo>
                                <a:lnTo>
                                  <a:pt x="49" y="22"/>
                                </a:lnTo>
                                <a:lnTo>
                                  <a:pt x="76" y="27"/>
                                </a:lnTo>
                                <a:lnTo>
                                  <a:pt x="105" y="27"/>
                                </a:lnTo>
                                <a:lnTo>
                                  <a:pt x="132" y="28"/>
                                </a:lnTo>
                                <a:lnTo>
                                  <a:pt x="132" y="20"/>
                                </a:lnTo>
                                <a:lnTo>
                                  <a:pt x="132" y="7"/>
                                </a:lnTo>
                                <a:lnTo>
                                  <a:pt x="132" y="0"/>
                                </a:lnTo>
                                <a:lnTo>
                                  <a:pt x="160" y="5"/>
                                </a:lnTo>
                                <a:lnTo>
                                  <a:pt x="185" y="17"/>
                                </a:lnTo>
                                <a:lnTo>
                                  <a:pt x="201" y="37"/>
                                </a:lnTo>
                                <a:lnTo>
                                  <a:pt x="201" y="38"/>
                                </a:lnTo>
                                <a:lnTo>
                                  <a:pt x="199" y="41"/>
                                </a:lnTo>
                                <a:lnTo>
                                  <a:pt x="19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53"/>
                        <wps:cNvSpPr>
                          <a:spLocks/>
                        </wps:cNvSpPr>
                        <wps:spPr bwMode="auto">
                          <a:xfrm>
                            <a:off x="694" y="812"/>
                            <a:ext cx="32" cy="96"/>
                          </a:xfrm>
                          <a:custGeom>
                            <a:avLst/>
                            <a:gdLst>
                              <a:gd name="T0" fmla="*/ 15 w 128"/>
                              <a:gd name="T1" fmla="*/ 5 h 383"/>
                              <a:gd name="T2" fmla="*/ 30 w 128"/>
                              <a:gd name="T3" fmla="*/ 52 h 383"/>
                              <a:gd name="T4" fmla="*/ 46 w 128"/>
                              <a:gd name="T5" fmla="*/ 99 h 383"/>
                              <a:gd name="T6" fmla="*/ 61 w 128"/>
                              <a:gd name="T7" fmla="*/ 146 h 383"/>
                              <a:gd name="T8" fmla="*/ 76 w 128"/>
                              <a:gd name="T9" fmla="*/ 193 h 383"/>
                              <a:gd name="T10" fmla="*/ 91 w 128"/>
                              <a:gd name="T11" fmla="*/ 240 h 383"/>
                              <a:gd name="T12" fmla="*/ 104 w 128"/>
                              <a:gd name="T13" fmla="*/ 288 h 383"/>
                              <a:gd name="T14" fmla="*/ 116 w 128"/>
                              <a:gd name="T15" fmla="*/ 335 h 383"/>
                              <a:gd name="T16" fmla="*/ 128 w 128"/>
                              <a:gd name="T17" fmla="*/ 383 h 383"/>
                              <a:gd name="T18" fmla="*/ 128 w 128"/>
                              <a:gd name="T19" fmla="*/ 383 h 383"/>
                              <a:gd name="T20" fmla="*/ 126 w 128"/>
                              <a:gd name="T21" fmla="*/ 383 h 383"/>
                              <a:gd name="T22" fmla="*/ 120 w 128"/>
                              <a:gd name="T23" fmla="*/ 383 h 383"/>
                              <a:gd name="T24" fmla="*/ 118 w 128"/>
                              <a:gd name="T25" fmla="*/ 383 h 383"/>
                              <a:gd name="T26" fmla="*/ 118 w 128"/>
                              <a:gd name="T27" fmla="*/ 383 h 383"/>
                              <a:gd name="T28" fmla="*/ 113 w 128"/>
                              <a:gd name="T29" fmla="*/ 367 h 383"/>
                              <a:gd name="T30" fmla="*/ 99 w 128"/>
                              <a:gd name="T31" fmla="*/ 323 h 383"/>
                              <a:gd name="T32" fmla="*/ 81 w 128"/>
                              <a:gd name="T33" fmla="*/ 261 h 383"/>
                              <a:gd name="T34" fmla="*/ 59 w 128"/>
                              <a:gd name="T35" fmla="*/ 191 h 383"/>
                              <a:gd name="T36" fmla="*/ 38 w 128"/>
                              <a:gd name="T37" fmla="*/ 121 h 383"/>
                              <a:gd name="T38" fmla="*/ 19 w 128"/>
                              <a:gd name="T39" fmla="*/ 61 h 383"/>
                              <a:gd name="T40" fmla="*/ 5 w 128"/>
                              <a:gd name="T41" fmla="*/ 17 h 383"/>
                              <a:gd name="T42" fmla="*/ 0 w 128"/>
                              <a:gd name="T43" fmla="*/ 0 h 383"/>
                              <a:gd name="T44" fmla="*/ 0 w 128"/>
                              <a:gd name="T45" fmla="*/ 0 h 383"/>
                              <a:gd name="T46" fmla="*/ 4 w 128"/>
                              <a:gd name="T47" fmla="*/ 1 h 383"/>
                              <a:gd name="T48" fmla="*/ 11 w 128"/>
                              <a:gd name="T49" fmla="*/ 4 h 383"/>
                              <a:gd name="T50" fmla="*/ 15 w 128"/>
                              <a:gd name="T51" fmla="*/ 5 h 383"/>
                              <a:gd name="T52" fmla="*/ 15 w 128"/>
                              <a:gd name="T53" fmla="*/ 5 h 383"/>
                              <a:gd name="T54" fmla="*/ 15 w 128"/>
                              <a:gd name="T55" fmla="*/ 5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8" h="383">
                                <a:moveTo>
                                  <a:pt x="15" y="5"/>
                                </a:moveTo>
                                <a:lnTo>
                                  <a:pt x="30" y="52"/>
                                </a:lnTo>
                                <a:lnTo>
                                  <a:pt x="46" y="99"/>
                                </a:lnTo>
                                <a:lnTo>
                                  <a:pt x="61" y="146"/>
                                </a:lnTo>
                                <a:lnTo>
                                  <a:pt x="76" y="193"/>
                                </a:lnTo>
                                <a:lnTo>
                                  <a:pt x="91" y="240"/>
                                </a:lnTo>
                                <a:lnTo>
                                  <a:pt x="104" y="288"/>
                                </a:lnTo>
                                <a:lnTo>
                                  <a:pt x="116" y="335"/>
                                </a:lnTo>
                                <a:lnTo>
                                  <a:pt x="128" y="383"/>
                                </a:lnTo>
                                <a:lnTo>
                                  <a:pt x="126" y="383"/>
                                </a:lnTo>
                                <a:lnTo>
                                  <a:pt x="120" y="383"/>
                                </a:lnTo>
                                <a:lnTo>
                                  <a:pt x="118" y="383"/>
                                </a:lnTo>
                                <a:lnTo>
                                  <a:pt x="113" y="367"/>
                                </a:lnTo>
                                <a:lnTo>
                                  <a:pt x="99" y="323"/>
                                </a:lnTo>
                                <a:lnTo>
                                  <a:pt x="81" y="261"/>
                                </a:lnTo>
                                <a:lnTo>
                                  <a:pt x="59" y="191"/>
                                </a:lnTo>
                                <a:lnTo>
                                  <a:pt x="38" y="121"/>
                                </a:lnTo>
                                <a:lnTo>
                                  <a:pt x="19" y="61"/>
                                </a:lnTo>
                                <a:lnTo>
                                  <a:pt x="5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"/>
                                </a:lnTo>
                                <a:lnTo>
                                  <a:pt x="11" y="4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54"/>
                        <wps:cNvSpPr>
                          <a:spLocks/>
                        </wps:cNvSpPr>
                        <wps:spPr bwMode="auto">
                          <a:xfrm>
                            <a:off x="358" y="806"/>
                            <a:ext cx="33" cy="74"/>
                          </a:xfrm>
                          <a:custGeom>
                            <a:avLst/>
                            <a:gdLst>
                              <a:gd name="T0" fmla="*/ 13 w 133"/>
                              <a:gd name="T1" fmla="*/ 274 h 298"/>
                              <a:gd name="T2" fmla="*/ 10 w 133"/>
                              <a:gd name="T3" fmla="*/ 276 h 298"/>
                              <a:gd name="T4" fmla="*/ 3 w 133"/>
                              <a:gd name="T5" fmla="*/ 280 h 298"/>
                              <a:gd name="T6" fmla="*/ 0 w 133"/>
                              <a:gd name="T7" fmla="*/ 282 h 298"/>
                              <a:gd name="T8" fmla="*/ 0 w 133"/>
                              <a:gd name="T9" fmla="*/ 282 h 298"/>
                              <a:gd name="T10" fmla="*/ 0 w 133"/>
                              <a:gd name="T11" fmla="*/ 234 h 298"/>
                              <a:gd name="T12" fmla="*/ 4 w 133"/>
                              <a:gd name="T13" fmla="*/ 185 h 298"/>
                              <a:gd name="T14" fmla="*/ 14 w 133"/>
                              <a:gd name="T15" fmla="*/ 139 h 298"/>
                              <a:gd name="T16" fmla="*/ 29 w 133"/>
                              <a:gd name="T17" fmla="*/ 97 h 298"/>
                              <a:gd name="T18" fmla="*/ 53 w 133"/>
                              <a:gd name="T19" fmla="*/ 57 h 298"/>
                              <a:gd name="T20" fmla="*/ 83 w 133"/>
                              <a:gd name="T21" fmla="*/ 25 h 298"/>
                              <a:gd name="T22" fmla="*/ 123 w 133"/>
                              <a:gd name="T23" fmla="*/ 0 h 298"/>
                              <a:gd name="T24" fmla="*/ 123 w 133"/>
                              <a:gd name="T25" fmla="*/ 0 h 298"/>
                              <a:gd name="T26" fmla="*/ 125 w 133"/>
                              <a:gd name="T27" fmla="*/ 7 h 298"/>
                              <a:gd name="T28" fmla="*/ 131 w 133"/>
                              <a:gd name="T29" fmla="*/ 20 h 298"/>
                              <a:gd name="T30" fmla="*/ 133 w 133"/>
                              <a:gd name="T31" fmla="*/ 27 h 298"/>
                              <a:gd name="T32" fmla="*/ 133 w 133"/>
                              <a:gd name="T33" fmla="*/ 27 h 298"/>
                              <a:gd name="T34" fmla="*/ 133 w 133"/>
                              <a:gd name="T35" fmla="*/ 55 h 298"/>
                              <a:gd name="T36" fmla="*/ 132 w 133"/>
                              <a:gd name="T37" fmla="*/ 123 h 298"/>
                              <a:gd name="T38" fmla="*/ 130 w 133"/>
                              <a:gd name="T39" fmla="*/ 203 h 298"/>
                              <a:gd name="T40" fmla="*/ 128 w 133"/>
                              <a:gd name="T41" fmla="*/ 270 h 298"/>
                              <a:gd name="T42" fmla="*/ 127 w 133"/>
                              <a:gd name="T43" fmla="*/ 298 h 298"/>
                              <a:gd name="T44" fmla="*/ 127 w 133"/>
                              <a:gd name="T45" fmla="*/ 298 h 298"/>
                              <a:gd name="T46" fmla="*/ 93 w 133"/>
                              <a:gd name="T47" fmla="*/ 273 h 298"/>
                              <a:gd name="T48" fmla="*/ 55 w 133"/>
                              <a:gd name="T49" fmla="*/ 263 h 298"/>
                              <a:gd name="T50" fmla="*/ 13 w 133"/>
                              <a:gd name="T51" fmla="*/ 274 h 298"/>
                              <a:gd name="T52" fmla="*/ 13 w 133"/>
                              <a:gd name="T53" fmla="*/ 274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3" h="298">
                                <a:moveTo>
                                  <a:pt x="13" y="274"/>
                                </a:moveTo>
                                <a:lnTo>
                                  <a:pt x="10" y="276"/>
                                </a:lnTo>
                                <a:lnTo>
                                  <a:pt x="3" y="280"/>
                                </a:lnTo>
                                <a:lnTo>
                                  <a:pt x="0" y="282"/>
                                </a:lnTo>
                                <a:lnTo>
                                  <a:pt x="0" y="234"/>
                                </a:lnTo>
                                <a:lnTo>
                                  <a:pt x="4" y="185"/>
                                </a:lnTo>
                                <a:lnTo>
                                  <a:pt x="14" y="139"/>
                                </a:lnTo>
                                <a:lnTo>
                                  <a:pt x="29" y="97"/>
                                </a:lnTo>
                                <a:lnTo>
                                  <a:pt x="53" y="57"/>
                                </a:lnTo>
                                <a:lnTo>
                                  <a:pt x="83" y="25"/>
                                </a:lnTo>
                                <a:lnTo>
                                  <a:pt x="123" y="0"/>
                                </a:lnTo>
                                <a:lnTo>
                                  <a:pt x="125" y="7"/>
                                </a:lnTo>
                                <a:lnTo>
                                  <a:pt x="131" y="20"/>
                                </a:lnTo>
                                <a:lnTo>
                                  <a:pt x="133" y="27"/>
                                </a:lnTo>
                                <a:lnTo>
                                  <a:pt x="133" y="55"/>
                                </a:lnTo>
                                <a:lnTo>
                                  <a:pt x="132" y="123"/>
                                </a:lnTo>
                                <a:lnTo>
                                  <a:pt x="130" y="203"/>
                                </a:lnTo>
                                <a:lnTo>
                                  <a:pt x="128" y="270"/>
                                </a:lnTo>
                                <a:lnTo>
                                  <a:pt x="127" y="298"/>
                                </a:lnTo>
                                <a:lnTo>
                                  <a:pt x="93" y="273"/>
                                </a:lnTo>
                                <a:lnTo>
                                  <a:pt x="55" y="263"/>
                                </a:lnTo>
                                <a:lnTo>
                                  <a:pt x="13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55"/>
                        <wps:cNvSpPr>
                          <a:spLocks/>
                        </wps:cNvSpPr>
                        <wps:spPr bwMode="auto">
                          <a:xfrm>
                            <a:off x="398" y="806"/>
                            <a:ext cx="38" cy="74"/>
                          </a:xfrm>
                          <a:custGeom>
                            <a:avLst/>
                            <a:gdLst>
                              <a:gd name="T0" fmla="*/ 9 w 152"/>
                              <a:gd name="T1" fmla="*/ 289 h 296"/>
                              <a:gd name="T2" fmla="*/ 2 w 152"/>
                              <a:gd name="T3" fmla="*/ 233 h 296"/>
                              <a:gd name="T4" fmla="*/ 0 w 152"/>
                              <a:gd name="T5" fmla="*/ 176 h 296"/>
                              <a:gd name="T6" fmla="*/ 0 w 152"/>
                              <a:gd name="T7" fmla="*/ 117 h 296"/>
                              <a:gd name="T8" fmla="*/ 2 w 152"/>
                              <a:gd name="T9" fmla="*/ 58 h 296"/>
                              <a:gd name="T10" fmla="*/ 9 w 152"/>
                              <a:gd name="T11" fmla="*/ 0 h 296"/>
                              <a:gd name="T12" fmla="*/ 9 w 152"/>
                              <a:gd name="T13" fmla="*/ 0 h 296"/>
                              <a:gd name="T14" fmla="*/ 50 w 152"/>
                              <a:gd name="T15" fmla="*/ 25 h 296"/>
                              <a:gd name="T16" fmla="*/ 83 w 152"/>
                              <a:gd name="T17" fmla="*/ 55 h 296"/>
                              <a:gd name="T18" fmla="*/ 109 w 152"/>
                              <a:gd name="T19" fmla="*/ 90 h 296"/>
                              <a:gd name="T20" fmla="*/ 129 w 152"/>
                              <a:gd name="T21" fmla="*/ 128 h 296"/>
                              <a:gd name="T22" fmla="*/ 142 w 152"/>
                              <a:gd name="T23" fmla="*/ 169 h 296"/>
                              <a:gd name="T24" fmla="*/ 150 w 152"/>
                              <a:gd name="T25" fmla="*/ 211 h 296"/>
                              <a:gd name="T26" fmla="*/ 152 w 152"/>
                              <a:gd name="T27" fmla="*/ 253 h 296"/>
                              <a:gd name="T28" fmla="*/ 150 w 152"/>
                              <a:gd name="T29" fmla="*/ 296 h 296"/>
                              <a:gd name="T30" fmla="*/ 150 w 152"/>
                              <a:gd name="T31" fmla="*/ 296 h 296"/>
                              <a:gd name="T32" fmla="*/ 106 w 152"/>
                              <a:gd name="T33" fmla="*/ 278 h 296"/>
                              <a:gd name="T34" fmla="*/ 50 w 152"/>
                              <a:gd name="T35" fmla="*/ 268 h 296"/>
                              <a:gd name="T36" fmla="*/ 9 w 152"/>
                              <a:gd name="T37" fmla="*/ 289 h 296"/>
                              <a:gd name="T38" fmla="*/ 9 w 152"/>
                              <a:gd name="T39" fmla="*/ 289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296">
                                <a:moveTo>
                                  <a:pt x="9" y="289"/>
                                </a:moveTo>
                                <a:lnTo>
                                  <a:pt x="2" y="233"/>
                                </a:lnTo>
                                <a:lnTo>
                                  <a:pt x="0" y="176"/>
                                </a:lnTo>
                                <a:lnTo>
                                  <a:pt x="0" y="117"/>
                                </a:lnTo>
                                <a:lnTo>
                                  <a:pt x="2" y="58"/>
                                </a:lnTo>
                                <a:lnTo>
                                  <a:pt x="9" y="0"/>
                                </a:lnTo>
                                <a:lnTo>
                                  <a:pt x="50" y="25"/>
                                </a:lnTo>
                                <a:lnTo>
                                  <a:pt x="83" y="55"/>
                                </a:lnTo>
                                <a:lnTo>
                                  <a:pt x="109" y="90"/>
                                </a:lnTo>
                                <a:lnTo>
                                  <a:pt x="129" y="128"/>
                                </a:lnTo>
                                <a:lnTo>
                                  <a:pt x="142" y="169"/>
                                </a:lnTo>
                                <a:lnTo>
                                  <a:pt x="150" y="211"/>
                                </a:lnTo>
                                <a:lnTo>
                                  <a:pt x="152" y="253"/>
                                </a:lnTo>
                                <a:lnTo>
                                  <a:pt x="150" y="296"/>
                                </a:lnTo>
                                <a:lnTo>
                                  <a:pt x="106" y="278"/>
                                </a:lnTo>
                                <a:lnTo>
                                  <a:pt x="50" y="268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56"/>
                        <wps:cNvSpPr>
                          <a:spLocks/>
                        </wps:cNvSpPr>
                        <wps:spPr bwMode="auto">
                          <a:xfrm>
                            <a:off x="423" y="807"/>
                            <a:ext cx="51" cy="72"/>
                          </a:xfrm>
                          <a:custGeom>
                            <a:avLst/>
                            <a:gdLst>
                              <a:gd name="T0" fmla="*/ 81 w 205"/>
                              <a:gd name="T1" fmla="*/ 272 h 285"/>
                              <a:gd name="T2" fmla="*/ 80 w 205"/>
                              <a:gd name="T3" fmla="*/ 273 h 285"/>
                              <a:gd name="T4" fmla="*/ 78 w 205"/>
                              <a:gd name="T5" fmla="*/ 274 h 285"/>
                              <a:gd name="T6" fmla="*/ 78 w 205"/>
                              <a:gd name="T7" fmla="*/ 274 h 285"/>
                              <a:gd name="T8" fmla="*/ 78 w 205"/>
                              <a:gd name="T9" fmla="*/ 274 h 285"/>
                              <a:gd name="T10" fmla="*/ 78 w 205"/>
                              <a:gd name="T11" fmla="*/ 227 h 285"/>
                              <a:gd name="T12" fmla="*/ 72 w 205"/>
                              <a:gd name="T13" fmla="*/ 178 h 285"/>
                              <a:gd name="T14" fmla="*/ 61 w 205"/>
                              <a:gd name="T15" fmla="*/ 131 h 285"/>
                              <a:gd name="T16" fmla="*/ 44 w 205"/>
                              <a:gd name="T17" fmla="*/ 84 h 285"/>
                              <a:gd name="T18" fmla="*/ 24 w 205"/>
                              <a:gd name="T19" fmla="*/ 40 h 285"/>
                              <a:gd name="T20" fmla="*/ 0 w 205"/>
                              <a:gd name="T21" fmla="*/ 0 h 285"/>
                              <a:gd name="T22" fmla="*/ 0 w 205"/>
                              <a:gd name="T23" fmla="*/ 0 h 285"/>
                              <a:gd name="T24" fmla="*/ 41 w 205"/>
                              <a:gd name="T25" fmla="*/ 22 h 285"/>
                              <a:gd name="T26" fmla="*/ 78 w 205"/>
                              <a:gd name="T27" fmla="*/ 48 h 285"/>
                              <a:gd name="T28" fmla="*/ 111 w 205"/>
                              <a:gd name="T29" fmla="*/ 78 h 285"/>
                              <a:gd name="T30" fmla="*/ 141 w 205"/>
                              <a:gd name="T31" fmla="*/ 112 h 285"/>
                              <a:gd name="T32" fmla="*/ 166 w 205"/>
                              <a:gd name="T33" fmla="*/ 150 h 285"/>
                              <a:gd name="T34" fmla="*/ 185 w 205"/>
                              <a:gd name="T35" fmla="*/ 192 h 285"/>
                              <a:gd name="T36" fmla="*/ 198 w 205"/>
                              <a:gd name="T37" fmla="*/ 237 h 285"/>
                              <a:gd name="T38" fmla="*/ 205 w 205"/>
                              <a:gd name="T39" fmla="*/ 285 h 285"/>
                              <a:gd name="T40" fmla="*/ 205 w 205"/>
                              <a:gd name="T41" fmla="*/ 285 h 285"/>
                              <a:gd name="T42" fmla="*/ 166 w 205"/>
                              <a:gd name="T43" fmla="*/ 263 h 285"/>
                              <a:gd name="T44" fmla="*/ 122 w 205"/>
                              <a:gd name="T45" fmla="*/ 260 h 285"/>
                              <a:gd name="T46" fmla="*/ 81 w 205"/>
                              <a:gd name="T47" fmla="*/ 272 h 285"/>
                              <a:gd name="T48" fmla="*/ 81 w 205"/>
                              <a:gd name="T49" fmla="*/ 272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5" h="285">
                                <a:moveTo>
                                  <a:pt x="81" y="272"/>
                                </a:moveTo>
                                <a:lnTo>
                                  <a:pt x="80" y="273"/>
                                </a:lnTo>
                                <a:lnTo>
                                  <a:pt x="78" y="274"/>
                                </a:lnTo>
                                <a:lnTo>
                                  <a:pt x="78" y="227"/>
                                </a:lnTo>
                                <a:lnTo>
                                  <a:pt x="72" y="178"/>
                                </a:lnTo>
                                <a:lnTo>
                                  <a:pt x="61" y="131"/>
                                </a:lnTo>
                                <a:lnTo>
                                  <a:pt x="44" y="84"/>
                                </a:lnTo>
                                <a:lnTo>
                                  <a:pt x="24" y="40"/>
                                </a:lnTo>
                                <a:lnTo>
                                  <a:pt x="0" y="0"/>
                                </a:lnTo>
                                <a:lnTo>
                                  <a:pt x="41" y="22"/>
                                </a:lnTo>
                                <a:lnTo>
                                  <a:pt x="78" y="48"/>
                                </a:lnTo>
                                <a:lnTo>
                                  <a:pt x="111" y="78"/>
                                </a:lnTo>
                                <a:lnTo>
                                  <a:pt x="141" y="112"/>
                                </a:lnTo>
                                <a:lnTo>
                                  <a:pt x="166" y="150"/>
                                </a:lnTo>
                                <a:lnTo>
                                  <a:pt x="185" y="192"/>
                                </a:lnTo>
                                <a:lnTo>
                                  <a:pt x="198" y="237"/>
                                </a:lnTo>
                                <a:lnTo>
                                  <a:pt x="205" y="285"/>
                                </a:lnTo>
                                <a:lnTo>
                                  <a:pt x="166" y="263"/>
                                </a:lnTo>
                                <a:lnTo>
                                  <a:pt x="122" y="260"/>
                                </a:lnTo>
                                <a:lnTo>
                                  <a:pt x="81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57"/>
                        <wps:cNvSpPr>
                          <a:spLocks/>
                        </wps:cNvSpPr>
                        <wps:spPr bwMode="auto">
                          <a:xfrm>
                            <a:off x="313" y="806"/>
                            <a:ext cx="53" cy="72"/>
                          </a:xfrm>
                          <a:custGeom>
                            <a:avLst/>
                            <a:gdLst>
                              <a:gd name="T0" fmla="*/ 147 w 212"/>
                              <a:gd name="T1" fmla="*/ 288 h 288"/>
                              <a:gd name="T2" fmla="*/ 106 w 212"/>
                              <a:gd name="T3" fmla="*/ 266 h 288"/>
                              <a:gd name="T4" fmla="*/ 59 w 212"/>
                              <a:gd name="T5" fmla="*/ 256 h 288"/>
                              <a:gd name="T6" fmla="*/ 13 w 212"/>
                              <a:gd name="T7" fmla="*/ 267 h 288"/>
                              <a:gd name="T8" fmla="*/ 13 w 212"/>
                              <a:gd name="T9" fmla="*/ 267 h 288"/>
                              <a:gd name="T10" fmla="*/ 9 w 212"/>
                              <a:gd name="T11" fmla="*/ 268 h 288"/>
                              <a:gd name="T12" fmla="*/ 7 w 212"/>
                              <a:gd name="T13" fmla="*/ 270 h 288"/>
                              <a:gd name="T14" fmla="*/ 6 w 212"/>
                              <a:gd name="T15" fmla="*/ 273 h 288"/>
                              <a:gd name="T16" fmla="*/ 6 w 212"/>
                              <a:gd name="T17" fmla="*/ 273 h 288"/>
                              <a:gd name="T18" fmla="*/ 5 w 212"/>
                              <a:gd name="T19" fmla="*/ 273 h 288"/>
                              <a:gd name="T20" fmla="*/ 2 w 212"/>
                              <a:gd name="T21" fmla="*/ 273 h 288"/>
                              <a:gd name="T22" fmla="*/ 0 w 212"/>
                              <a:gd name="T23" fmla="*/ 273 h 288"/>
                              <a:gd name="T24" fmla="*/ 0 w 212"/>
                              <a:gd name="T25" fmla="*/ 273 h 288"/>
                              <a:gd name="T26" fmla="*/ 15 w 212"/>
                              <a:gd name="T27" fmla="*/ 225 h 288"/>
                              <a:gd name="T28" fmla="*/ 36 w 212"/>
                              <a:gd name="T29" fmla="*/ 180 h 288"/>
                              <a:gd name="T30" fmla="*/ 63 w 212"/>
                              <a:gd name="T31" fmla="*/ 139 h 288"/>
                              <a:gd name="T32" fmla="*/ 96 w 212"/>
                              <a:gd name="T33" fmla="*/ 99 h 288"/>
                              <a:gd name="T34" fmla="*/ 132 w 212"/>
                              <a:gd name="T35" fmla="*/ 62 h 288"/>
                              <a:gd name="T36" fmla="*/ 171 w 212"/>
                              <a:gd name="T37" fmla="*/ 30 h 288"/>
                              <a:gd name="T38" fmla="*/ 212 w 212"/>
                              <a:gd name="T39" fmla="*/ 0 h 288"/>
                              <a:gd name="T40" fmla="*/ 212 w 212"/>
                              <a:gd name="T41" fmla="*/ 0 h 288"/>
                              <a:gd name="T42" fmla="*/ 194 w 212"/>
                              <a:gd name="T43" fmla="*/ 42 h 288"/>
                              <a:gd name="T44" fmla="*/ 172 w 212"/>
                              <a:gd name="T45" fmla="*/ 86 h 288"/>
                              <a:gd name="T46" fmla="*/ 152 w 212"/>
                              <a:gd name="T47" fmla="*/ 131 h 288"/>
                              <a:gd name="T48" fmla="*/ 152 w 212"/>
                              <a:gd name="T49" fmla="*/ 131 h 288"/>
                              <a:gd name="T50" fmla="*/ 147 w 212"/>
                              <a:gd name="T51" fmla="*/ 183 h 288"/>
                              <a:gd name="T52" fmla="*/ 146 w 212"/>
                              <a:gd name="T53" fmla="*/ 235 h 288"/>
                              <a:gd name="T54" fmla="*/ 147 w 212"/>
                              <a:gd name="T55" fmla="*/ 288 h 288"/>
                              <a:gd name="T56" fmla="*/ 147 w 212"/>
                              <a:gd name="T5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12" h="288">
                                <a:moveTo>
                                  <a:pt x="147" y="288"/>
                                </a:moveTo>
                                <a:lnTo>
                                  <a:pt x="106" y="266"/>
                                </a:lnTo>
                                <a:lnTo>
                                  <a:pt x="59" y="256"/>
                                </a:lnTo>
                                <a:lnTo>
                                  <a:pt x="13" y="267"/>
                                </a:lnTo>
                                <a:lnTo>
                                  <a:pt x="9" y="268"/>
                                </a:lnTo>
                                <a:lnTo>
                                  <a:pt x="7" y="270"/>
                                </a:lnTo>
                                <a:lnTo>
                                  <a:pt x="6" y="273"/>
                                </a:lnTo>
                                <a:lnTo>
                                  <a:pt x="5" y="273"/>
                                </a:lnTo>
                                <a:lnTo>
                                  <a:pt x="2" y="273"/>
                                </a:lnTo>
                                <a:lnTo>
                                  <a:pt x="0" y="273"/>
                                </a:lnTo>
                                <a:lnTo>
                                  <a:pt x="15" y="225"/>
                                </a:lnTo>
                                <a:lnTo>
                                  <a:pt x="36" y="180"/>
                                </a:lnTo>
                                <a:lnTo>
                                  <a:pt x="63" y="139"/>
                                </a:lnTo>
                                <a:lnTo>
                                  <a:pt x="96" y="99"/>
                                </a:lnTo>
                                <a:lnTo>
                                  <a:pt x="132" y="62"/>
                                </a:lnTo>
                                <a:lnTo>
                                  <a:pt x="171" y="30"/>
                                </a:lnTo>
                                <a:lnTo>
                                  <a:pt x="212" y="0"/>
                                </a:lnTo>
                                <a:lnTo>
                                  <a:pt x="194" y="42"/>
                                </a:lnTo>
                                <a:lnTo>
                                  <a:pt x="172" y="86"/>
                                </a:lnTo>
                                <a:lnTo>
                                  <a:pt x="152" y="131"/>
                                </a:lnTo>
                                <a:lnTo>
                                  <a:pt x="147" y="183"/>
                                </a:lnTo>
                                <a:lnTo>
                                  <a:pt x="146" y="235"/>
                                </a:lnTo>
                                <a:lnTo>
                                  <a:pt x="14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8"/>
                        <wps:cNvSpPr>
                          <a:spLocks/>
                        </wps:cNvSpPr>
                        <wps:spPr bwMode="auto">
                          <a:xfrm>
                            <a:off x="752" y="819"/>
                            <a:ext cx="103" cy="180"/>
                          </a:xfrm>
                          <a:custGeom>
                            <a:avLst/>
                            <a:gdLst>
                              <a:gd name="T0" fmla="*/ 46 w 410"/>
                              <a:gd name="T1" fmla="*/ 219 h 720"/>
                              <a:gd name="T2" fmla="*/ 79 w 410"/>
                              <a:gd name="T3" fmla="*/ 320 h 720"/>
                              <a:gd name="T4" fmla="*/ 117 w 410"/>
                              <a:gd name="T5" fmla="*/ 431 h 720"/>
                              <a:gd name="T6" fmla="*/ 171 w 410"/>
                              <a:gd name="T7" fmla="*/ 499 h 720"/>
                              <a:gd name="T8" fmla="*/ 254 w 410"/>
                              <a:gd name="T9" fmla="*/ 526 h 720"/>
                              <a:gd name="T10" fmla="*/ 323 w 410"/>
                              <a:gd name="T11" fmla="*/ 560 h 720"/>
                              <a:gd name="T12" fmla="*/ 339 w 410"/>
                              <a:gd name="T13" fmla="*/ 648 h 720"/>
                              <a:gd name="T14" fmla="*/ 343 w 410"/>
                              <a:gd name="T15" fmla="*/ 648 h 720"/>
                              <a:gd name="T16" fmla="*/ 349 w 410"/>
                              <a:gd name="T17" fmla="*/ 613 h 720"/>
                              <a:gd name="T18" fmla="*/ 340 w 410"/>
                              <a:gd name="T19" fmla="*/ 543 h 720"/>
                              <a:gd name="T20" fmla="*/ 288 w 410"/>
                              <a:gd name="T21" fmla="*/ 507 h 720"/>
                              <a:gd name="T22" fmla="*/ 325 w 410"/>
                              <a:gd name="T23" fmla="*/ 499 h 720"/>
                              <a:gd name="T24" fmla="*/ 325 w 410"/>
                              <a:gd name="T25" fmla="*/ 479 h 720"/>
                              <a:gd name="T26" fmla="*/ 272 w 410"/>
                              <a:gd name="T27" fmla="*/ 481 h 720"/>
                              <a:gd name="T28" fmla="*/ 262 w 410"/>
                              <a:gd name="T29" fmla="*/ 497 h 720"/>
                              <a:gd name="T30" fmla="*/ 258 w 410"/>
                              <a:gd name="T31" fmla="*/ 429 h 720"/>
                              <a:gd name="T32" fmla="*/ 288 w 410"/>
                              <a:gd name="T33" fmla="*/ 401 h 720"/>
                              <a:gd name="T34" fmla="*/ 306 w 410"/>
                              <a:gd name="T35" fmla="*/ 401 h 720"/>
                              <a:gd name="T36" fmla="*/ 284 w 410"/>
                              <a:gd name="T37" fmla="*/ 375 h 720"/>
                              <a:gd name="T38" fmla="*/ 249 w 410"/>
                              <a:gd name="T39" fmla="*/ 390 h 720"/>
                              <a:gd name="T40" fmla="*/ 234 w 410"/>
                              <a:gd name="T41" fmla="*/ 433 h 720"/>
                              <a:gd name="T42" fmla="*/ 238 w 410"/>
                              <a:gd name="T43" fmla="*/ 484 h 720"/>
                              <a:gd name="T44" fmla="*/ 182 w 410"/>
                              <a:gd name="T45" fmla="*/ 350 h 720"/>
                              <a:gd name="T46" fmla="*/ 155 w 410"/>
                              <a:gd name="T47" fmla="*/ 194 h 720"/>
                              <a:gd name="T48" fmla="*/ 115 w 410"/>
                              <a:gd name="T49" fmla="*/ 152 h 720"/>
                              <a:gd name="T50" fmla="*/ 83 w 410"/>
                              <a:gd name="T51" fmla="*/ 158 h 720"/>
                              <a:gd name="T52" fmla="*/ 115 w 410"/>
                              <a:gd name="T53" fmla="*/ 175 h 720"/>
                              <a:gd name="T54" fmla="*/ 154 w 410"/>
                              <a:gd name="T55" fmla="*/ 330 h 720"/>
                              <a:gd name="T56" fmla="*/ 141 w 410"/>
                              <a:gd name="T57" fmla="*/ 337 h 720"/>
                              <a:gd name="T58" fmla="*/ 85 w 410"/>
                              <a:gd name="T59" fmla="*/ 191 h 720"/>
                              <a:gd name="T60" fmla="*/ 57 w 410"/>
                              <a:gd name="T61" fmla="*/ 90 h 720"/>
                              <a:gd name="T62" fmla="*/ 51 w 410"/>
                              <a:gd name="T63" fmla="*/ 126 h 720"/>
                              <a:gd name="T64" fmla="*/ 70 w 410"/>
                              <a:gd name="T65" fmla="*/ 205 h 720"/>
                              <a:gd name="T66" fmla="*/ 60 w 410"/>
                              <a:gd name="T67" fmla="*/ 192 h 720"/>
                              <a:gd name="T68" fmla="*/ 41 w 410"/>
                              <a:gd name="T69" fmla="*/ 72 h 720"/>
                              <a:gd name="T70" fmla="*/ 113 w 410"/>
                              <a:gd name="T71" fmla="*/ 16 h 720"/>
                              <a:gd name="T72" fmla="*/ 170 w 410"/>
                              <a:gd name="T73" fmla="*/ 74 h 720"/>
                              <a:gd name="T74" fmla="*/ 245 w 410"/>
                              <a:gd name="T75" fmla="*/ 194 h 720"/>
                              <a:gd name="T76" fmla="*/ 317 w 410"/>
                              <a:gd name="T77" fmla="*/ 315 h 720"/>
                              <a:gd name="T78" fmla="*/ 379 w 410"/>
                              <a:gd name="T79" fmla="*/ 440 h 720"/>
                              <a:gd name="T80" fmla="*/ 410 w 410"/>
                              <a:gd name="T81" fmla="*/ 531 h 720"/>
                              <a:gd name="T82" fmla="*/ 338 w 410"/>
                              <a:gd name="T83" fmla="*/ 682 h 720"/>
                              <a:gd name="T84" fmla="*/ 300 w 410"/>
                              <a:gd name="T85" fmla="*/ 674 h 720"/>
                              <a:gd name="T86" fmla="*/ 258 w 410"/>
                              <a:gd name="T87" fmla="*/ 591 h 720"/>
                              <a:gd name="T88" fmla="*/ 136 w 410"/>
                              <a:gd name="T89" fmla="*/ 512 h 720"/>
                              <a:gd name="T90" fmla="*/ 101 w 410"/>
                              <a:gd name="T91" fmla="*/ 422 h 720"/>
                              <a:gd name="T92" fmla="*/ 60 w 410"/>
                              <a:gd name="T93" fmla="*/ 287 h 720"/>
                              <a:gd name="T94" fmla="*/ 23 w 410"/>
                              <a:gd name="T95" fmla="*/ 151 h 720"/>
                              <a:gd name="T96" fmla="*/ 0 w 410"/>
                              <a:gd name="T97" fmla="*/ 60 h 720"/>
                              <a:gd name="T98" fmla="*/ 75 w 410"/>
                              <a:gd name="T99" fmla="*/ 6 h 720"/>
                              <a:gd name="T100" fmla="*/ 80 w 410"/>
                              <a:gd name="T101" fmla="*/ 2 h 720"/>
                              <a:gd name="T102" fmla="*/ 73 w 410"/>
                              <a:gd name="T103" fmla="*/ 26 h 720"/>
                              <a:gd name="T104" fmla="*/ 12 w 410"/>
                              <a:gd name="T105" fmla="*/ 77 h 720"/>
                              <a:gd name="T106" fmla="*/ 22 w 410"/>
                              <a:gd name="T107" fmla="*/ 11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10" h="720">
                                <a:moveTo>
                                  <a:pt x="22" y="110"/>
                                </a:moveTo>
                                <a:lnTo>
                                  <a:pt x="36" y="163"/>
                                </a:lnTo>
                                <a:lnTo>
                                  <a:pt x="46" y="219"/>
                                </a:lnTo>
                                <a:lnTo>
                                  <a:pt x="66" y="270"/>
                                </a:lnTo>
                                <a:lnTo>
                                  <a:pt x="79" y="320"/>
                                </a:lnTo>
                                <a:lnTo>
                                  <a:pt x="102" y="374"/>
                                </a:lnTo>
                                <a:lnTo>
                                  <a:pt x="117" y="431"/>
                                </a:lnTo>
                                <a:lnTo>
                                  <a:pt x="130" y="460"/>
                                </a:lnTo>
                                <a:lnTo>
                                  <a:pt x="148" y="482"/>
                                </a:lnTo>
                                <a:lnTo>
                                  <a:pt x="171" y="499"/>
                                </a:lnTo>
                                <a:lnTo>
                                  <a:pt x="197" y="510"/>
                                </a:lnTo>
                                <a:lnTo>
                                  <a:pt x="225" y="519"/>
                                </a:lnTo>
                                <a:lnTo>
                                  <a:pt x="254" y="526"/>
                                </a:lnTo>
                                <a:lnTo>
                                  <a:pt x="280" y="534"/>
                                </a:lnTo>
                                <a:lnTo>
                                  <a:pt x="303" y="545"/>
                                </a:lnTo>
                                <a:lnTo>
                                  <a:pt x="323" y="560"/>
                                </a:lnTo>
                                <a:lnTo>
                                  <a:pt x="336" y="581"/>
                                </a:lnTo>
                                <a:lnTo>
                                  <a:pt x="342" y="610"/>
                                </a:lnTo>
                                <a:lnTo>
                                  <a:pt x="339" y="648"/>
                                </a:lnTo>
                                <a:lnTo>
                                  <a:pt x="340" y="648"/>
                                </a:lnTo>
                                <a:lnTo>
                                  <a:pt x="343" y="648"/>
                                </a:lnTo>
                                <a:lnTo>
                                  <a:pt x="344" y="648"/>
                                </a:lnTo>
                                <a:lnTo>
                                  <a:pt x="349" y="613"/>
                                </a:lnTo>
                                <a:lnTo>
                                  <a:pt x="350" y="576"/>
                                </a:lnTo>
                                <a:lnTo>
                                  <a:pt x="340" y="543"/>
                                </a:lnTo>
                                <a:lnTo>
                                  <a:pt x="326" y="527"/>
                                </a:lnTo>
                                <a:lnTo>
                                  <a:pt x="309" y="515"/>
                                </a:lnTo>
                                <a:lnTo>
                                  <a:pt x="288" y="507"/>
                                </a:lnTo>
                                <a:lnTo>
                                  <a:pt x="303" y="496"/>
                                </a:lnTo>
                                <a:lnTo>
                                  <a:pt x="325" y="499"/>
                                </a:lnTo>
                                <a:lnTo>
                                  <a:pt x="344" y="497"/>
                                </a:lnTo>
                                <a:lnTo>
                                  <a:pt x="325" y="479"/>
                                </a:lnTo>
                                <a:lnTo>
                                  <a:pt x="299" y="475"/>
                                </a:lnTo>
                                <a:lnTo>
                                  <a:pt x="272" y="481"/>
                                </a:lnTo>
                                <a:lnTo>
                                  <a:pt x="270" y="486"/>
                                </a:lnTo>
                                <a:lnTo>
                                  <a:pt x="266" y="492"/>
                                </a:lnTo>
                                <a:lnTo>
                                  <a:pt x="262" y="497"/>
                                </a:lnTo>
                                <a:lnTo>
                                  <a:pt x="256" y="462"/>
                                </a:lnTo>
                                <a:lnTo>
                                  <a:pt x="258" y="429"/>
                                </a:lnTo>
                                <a:lnTo>
                                  <a:pt x="272" y="399"/>
                                </a:lnTo>
                                <a:lnTo>
                                  <a:pt x="288" y="401"/>
                                </a:lnTo>
                                <a:lnTo>
                                  <a:pt x="298" y="410"/>
                                </a:lnTo>
                                <a:lnTo>
                                  <a:pt x="306" y="401"/>
                                </a:lnTo>
                                <a:lnTo>
                                  <a:pt x="304" y="390"/>
                                </a:lnTo>
                                <a:lnTo>
                                  <a:pt x="294" y="383"/>
                                </a:lnTo>
                                <a:lnTo>
                                  <a:pt x="284" y="375"/>
                                </a:lnTo>
                                <a:lnTo>
                                  <a:pt x="263" y="375"/>
                                </a:lnTo>
                                <a:lnTo>
                                  <a:pt x="249" y="390"/>
                                </a:lnTo>
                                <a:lnTo>
                                  <a:pt x="238" y="409"/>
                                </a:lnTo>
                                <a:lnTo>
                                  <a:pt x="234" y="433"/>
                                </a:lnTo>
                                <a:lnTo>
                                  <a:pt x="233" y="459"/>
                                </a:lnTo>
                                <a:lnTo>
                                  <a:pt x="238" y="484"/>
                                </a:lnTo>
                                <a:lnTo>
                                  <a:pt x="211" y="445"/>
                                </a:lnTo>
                                <a:lnTo>
                                  <a:pt x="193" y="400"/>
                                </a:lnTo>
                                <a:lnTo>
                                  <a:pt x="182" y="350"/>
                                </a:lnTo>
                                <a:lnTo>
                                  <a:pt x="175" y="297"/>
                                </a:lnTo>
                                <a:lnTo>
                                  <a:pt x="167" y="244"/>
                                </a:lnTo>
                                <a:lnTo>
                                  <a:pt x="155" y="194"/>
                                </a:lnTo>
                                <a:lnTo>
                                  <a:pt x="136" y="173"/>
                                </a:lnTo>
                                <a:lnTo>
                                  <a:pt x="115" y="152"/>
                                </a:lnTo>
                                <a:lnTo>
                                  <a:pt x="89" y="146"/>
                                </a:lnTo>
                                <a:lnTo>
                                  <a:pt x="83" y="158"/>
                                </a:lnTo>
                                <a:lnTo>
                                  <a:pt x="101" y="164"/>
                                </a:lnTo>
                                <a:lnTo>
                                  <a:pt x="115" y="175"/>
                                </a:lnTo>
                                <a:lnTo>
                                  <a:pt x="139" y="221"/>
                                </a:lnTo>
                                <a:lnTo>
                                  <a:pt x="148" y="275"/>
                                </a:lnTo>
                                <a:lnTo>
                                  <a:pt x="154" y="330"/>
                                </a:lnTo>
                                <a:lnTo>
                                  <a:pt x="167" y="383"/>
                                </a:lnTo>
                                <a:lnTo>
                                  <a:pt x="141" y="337"/>
                                </a:lnTo>
                                <a:lnTo>
                                  <a:pt x="121" y="289"/>
                                </a:lnTo>
                                <a:lnTo>
                                  <a:pt x="102" y="240"/>
                                </a:lnTo>
                                <a:lnTo>
                                  <a:pt x="85" y="191"/>
                                </a:lnTo>
                                <a:lnTo>
                                  <a:pt x="70" y="140"/>
                                </a:lnTo>
                                <a:lnTo>
                                  <a:pt x="57" y="90"/>
                                </a:lnTo>
                                <a:lnTo>
                                  <a:pt x="47" y="100"/>
                                </a:lnTo>
                                <a:lnTo>
                                  <a:pt x="49" y="113"/>
                                </a:lnTo>
                                <a:lnTo>
                                  <a:pt x="51" y="126"/>
                                </a:lnTo>
                                <a:lnTo>
                                  <a:pt x="61" y="165"/>
                                </a:lnTo>
                                <a:lnTo>
                                  <a:pt x="70" y="205"/>
                                </a:lnTo>
                                <a:lnTo>
                                  <a:pt x="79" y="243"/>
                                </a:lnTo>
                                <a:lnTo>
                                  <a:pt x="60" y="192"/>
                                </a:lnTo>
                                <a:lnTo>
                                  <a:pt x="49" y="133"/>
                                </a:lnTo>
                                <a:lnTo>
                                  <a:pt x="41" y="72"/>
                                </a:lnTo>
                                <a:lnTo>
                                  <a:pt x="68" y="60"/>
                                </a:lnTo>
                                <a:lnTo>
                                  <a:pt x="90" y="33"/>
                                </a:lnTo>
                                <a:lnTo>
                                  <a:pt x="113" y="16"/>
                                </a:lnTo>
                                <a:lnTo>
                                  <a:pt x="145" y="34"/>
                                </a:lnTo>
                                <a:lnTo>
                                  <a:pt x="170" y="74"/>
                                </a:lnTo>
                                <a:lnTo>
                                  <a:pt x="194" y="115"/>
                                </a:lnTo>
                                <a:lnTo>
                                  <a:pt x="219" y="155"/>
                                </a:lnTo>
                                <a:lnTo>
                                  <a:pt x="245" y="194"/>
                                </a:lnTo>
                                <a:lnTo>
                                  <a:pt x="270" y="233"/>
                                </a:lnTo>
                                <a:lnTo>
                                  <a:pt x="294" y="274"/>
                                </a:lnTo>
                                <a:lnTo>
                                  <a:pt x="317" y="315"/>
                                </a:lnTo>
                                <a:lnTo>
                                  <a:pt x="339" y="355"/>
                                </a:lnTo>
                                <a:lnTo>
                                  <a:pt x="359" y="397"/>
                                </a:lnTo>
                                <a:lnTo>
                                  <a:pt x="379" y="440"/>
                                </a:lnTo>
                                <a:lnTo>
                                  <a:pt x="395" y="485"/>
                                </a:lnTo>
                                <a:lnTo>
                                  <a:pt x="410" y="531"/>
                                </a:lnTo>
                                <a:lnTo>
                                  <a:pt x="393" y="584"/>
                                </a:lnTo>
                                <a:lnTo>
                                  <a:pt x="369" y="636"/>
                                </a:lnTo>
                                <a:lnTo>
                                  <a:pt x="338" y="682"/>
                                </a:lnTo>
                                <a:lnTo>
                                  <a:pt x="300" y="720"/>
                                </a:lnTo>
                                <a:lnTo>
                                  <a:pt x="300" y="674"/>
                                </a:lnTo>
                                <a:lnTo>
                                  <a:pt x="288" y="629"/>
                                </a:lnTo>
                                <a:lnTo>
                                  <a:pt x="258" y="591"/>
                                </a:lnTo>
                                <a:lnTo>
                                  <a:pt x="217" y="566"/>
                                </a:lnTo>
                                <a:lnTo>
                                  <a:pt x="173" y="542"/>
                                </a:lnTo>
                                <a:lnTo>
                                  <a:pt x="136" y="512"/>
                                </a:lnTo>
                                <a:lnTo>
                                  <a:pt x="115" y="467"/>
                                </a:lnTo>
                                <a:lnTo>
                                  <a:pt x="101" y="422"/>
                                </a:lnTo>
                                <a:lnTo>
                                  <a:pt x="86" y="377"/>
                                </a:lnTo>
                                <a:lnTo>
                                  <a:pt x="73" y="332"/>
                                </a:lnTo>
                                <a:lnTo>
                                  <a:pt x="60" y="287"/>
                                </a:lnTo>
                                <a:lnTo>
                                  <a:pt x="48" y="242"/>
                                </a:lnTo>
                                <a:lnTo>
                                  <a:pt x="35" y="197"/>
                                </a:lnTo>
                                <a:lnTo>
                                  <a:pt x="23" y="151"/>
                                </a:lnTo>
                                <a:lnTo>
                                  <a:pt x="12" y="106"/>
                                </a:lnTo>
                                <a:lnTo>
                                  <a:pt x="0" y="60"/>
                                </a:lnTo>
                                <a:lnTo>
                                  <a:pt x="25" y="46"/>
                                </a:lnTo>
                                <a:lnTo>
                                  <a:pt x="53" y="31"/>
                                </a:lnTo>
                                <a:lnTo>
                                  <a:pt x="75" y="6"/>
                                </a:lnTo>
                                <a:lnTo>
                                  <a:pt x="77" y="5"/>
                                </a:lnTo>
                                <a:lnTo>
                                  <a:pt x="80" y="2"/>
                                </a:lnTo>
                                <a:lnTo>
                                  <a:pt x="81" y="0"/>
                                </a:lnTo>
                                <a:lnTo>
                                  <a:pt x="73" y="26"/>
                                </a:lnTo>
                                <a:lnTo>
                                  <a:pt x="50" y="42"/>
                                </a:lnTo>
                                <a:lnTo>
                                  <a:pt x="26" y="56"/>
                                </a:lnTo>
                                <a:lnTo>
                                  <a:pt x="12" y="77"/>
                                </a:lnTo>
                                <a:lnTo>
                                  <a:pt x="2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59"/>
                        <wps:cNvSpPr>
                          <a:spLocks/>
                        </wps:cNvSpPr>
                        <wps:spPr bwMode="auto">
                          <a:xfrm>
                            <a:off x="977" y="795"/>
                            <a:ext cx="226" cy="83"/>
                          </a:xfrm>
                          <a:custGeom>
                            <a:avLst/>
                            <a:gdLst>
                              <a:gd name="T0" fmla="*/ 870 w 903"/>
                              <a:gd name="T1" fmla="*/ 302 h 329"/>
                              <a:gd name="T2" fmla="*/ 808 w 903"/>
                              <a:gd name="T3" fmla="*/ 320 h 329"/>
                              <a:gd name="T4" fmla="*/ 807 w 903"/>
                              <a:gd name="T5" fmla="*/ 320 h 329"/>
                              <a:gd name="T6" fmla="*/ 802 w 903"/>
                              <a:gd name="T7" fmla="*/ 320 h 329"/>
                              <a:gd name="T8" fmla="*/ 795 w 903"/>
                              <a:gd name="T9" fmla="*/ 277 h 329"/>
                              <a:gd name="T10" fmla="*/ 764 w 903"/>
                              <a:gd name="T11" fmla="*/ 193 h 329"/>
                              <a:gd name="T12" fmla="*/ 714 w 903"/>
                              <a:gd name="T13" fmla="*/ 121 h 329"/>
                              <a:gd name="T14" fmla="*/ 646 w 903"/>
                              <a:gd name="T15" fmla="*/ 63 h 329"/>
                              <a:gd name="T16" fmla="*/ 563 w 903"/>
                              <a:gd name="T17" fmla="*/ 22 h 329"/>
                              <a:gd name="T18" fmla="*/ 521 w 903"/>
                              <a:gd name="T19" fmla="*/ 11 h 329"/>
                              <a:gd name="T20" fmla="*/ 432 w 903"/>
                              <a:gd name="T21" fmla="*/ 5 h 329"/>
                              <a:gd name="T22" fmla="*/ 342 w 903"/>
                              <a:gd name="T23" fmla="*/ 20 h 329"/>
                              <a:gd name="T24" fmla="*/ 258 w 903"/>
                              <a:gd name="T25" fmla="*/ 56 h 329"/>
                              <a:gd name="T26" fmla="*/ 222 w 903"/>
                              <a:gd name="T27" fmla="*/ 83 h 329"/>
                              <a:gd name="T28" fmla="*/ 156 w 903"/>
                              <a:gd name="T29" fmla="*/ 151 h 329"/>
                              <a:gd name="T30" fmla="*/ 112 w 903"/>
                              <a:gd name="T31" fmla="*/ 235 h 329"/>
                              <a:gd name="T32" fmla="*/ 91 w 903"/>
                              <a:gd name="T33" fmla="*/ 329 h 329"/>
                              <a:gd name="T34" fmla="*/ 65 w 903"/>
                              <a:gd name="T35" fmla="*/ 311 h 329"/>
                              <a:gd name="T36" fmla="*/ 0 w 903"/>
                              <a:gd name="T37" fmla="*/ 310 h 329"/>
                              <a:gd name="T38" fmla="*/ 20 w 903"/>
                              <a:gd name="T39" fmla="*/ 267 h 329"/>
                              <a:gd name="T40" fmla="*/ 69 w 903"/>
                              <a:gd name="T41" fmla="*/ 189 h 329"/>
                              <a:gd name="T42" fmla="*/ 130 w 903"/>
                              <a:gd name="T43" fmla="*/ 122 h 329"/>
                              <a:gd name="T44" fmla="*/ 201 w 903"/>
                              <a:gd name="T45" fmla="*/ 68 h 329"/>
                              <a:gd name="T46" fmla="*/ 280 w 903"/>
                              <a:gd name="T47" fmla="*/ 29 h 329"/>
                              <a:gd name="T48" fmla="*/ 367 w 903"/>
                              <a:gd name="T49" fmla="*/ 6 h 329"/>
                              <a:gd name="T50" fmla="*/ 412 w 903"/>
                              <a:gd name="T51" fmla="*/ 0 h 329"/>
                              <a:gd name="T52" fmla="*/ 504 w 903"/>
                              <a:gd name="T53" fmla="*/ 4 h 329"/>
                              <a:gd name="T54" fmla="*/ 592 w 903"/>
                              <a:gd name="T55" fmla="*/ 23 h 329"/>
                              <a:gd name="T56" fmla="*/ 676 w 903"/>
                              <a:gd name="T57" fmla="*/ 56 h 329"/>
                              <a:gd name="T58" fmla="*/ 752 w 903"/>
                              <a:gd name="T59" fmla="*/ 104 h 329"/>
                              <a:gd name="T60" fmla="*/ 817 w 903"/>
                              <a:gd name="T61" fmla="*/ 163 h 329"/>
                              <a:gd name="T62" fmla="*/ 870 w 903"/>
                              <a:gd name="T63" fmla="*/ 233 h 329"/>
                              <a:gd name="T64" fmla="*/ 890 w 903"/>
                              <a:gd name="T65" fmla="*/ 274 h 329"/>
                              <a:gd name="T66" fmla="*/ 900 w 903"/>
                              <a:gd name="T67" fmla="*/ 299 h 329"/>
                              <a:gd name="T68" fmla="*/ 903 w 903"/>
                              <a:gd name="T69" fmla="*/ 30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3" h="329">
                                <a:moveTo>
                                  <a:pt x="903" y="308"/>
                                </a:moveTo>
                                <a:lnTo>
                                  <a:pt x="870" y="302"/>
                                </a:lnTo>
                                <a:lnTo>
                                  <a:pt x="838" y="305"/>
                                </a:lnTo>
                                <a:lnTo>
                                  <a:pt x="808" y="320"/>
                                </a:lnTo>
                                <a:lnTo>
                                  <a:pt x="807" y="320"/>
                                </a:lnTo>
                                <a:lnTo>
                                  <a:pt x="804" y="320"/>
                                </a:lnTo>
                                <a:lnTo>
                                  <a:pt x="802" y="320"/>
                                </a:lnTo>
                                <a:lnTo>
                                  <a:pt x="795" y="277"/>
                                </a:lnTo>
                                <a:lnTo>
                                  <a:pt x="782" y="234"/>
                                </a:lnTo>
                                <a:lnTo>
                                  <a:pt x="764" y="193"/>
                                </a:lnTo>
                                <a:lnTo>
                                  <a:pt x="741" y="156"/>
                                </a:lnTo>
                                <a:lnTo>
                                  <a:pt x="714" y="121"/>
                                </a:lnTo>
                                <a:lnTo>
                                  <a:pt x="681" y="89"/>
                                </a:lnTo>
                                <a:lnTo>
                                  <a:pt x="646" y="63"/>
                                </a:lnTo>
                                <a:lnTo>
                                  <a:pt x="606" y="40"/>
                                </a:lnTo>
                                <a:lnTo>
                                  <a:pt x="563" y="22"/>
                                </a:lnTo>
                                <a:lnTo>
                                  <a:pt x="521" y="11"/>
                                </a:lnTo>
                                <a:lnTo>
                                  <a:pt x="477" y="6"/>
                                </a:lnTo>
                                <a:lnTo>
                                  <a:pt x="432" y="5"/>
                                </a:lnTo>
                                <a:lnTo>
                                  <a:pt x="387" y="10"/>
                                </a:lnTo>
                                <a:lnTo>
                                  <a:pt x="342" y="20"/>
                                </a:lnTo>
                                <a:lnTo>
                                  <a:pt x="299" y="36"/>
                                </a:lnTo>
                                <a:lnTo>
                                  <a:pt x="258" y="56"/>
                                </a:lnTo>
                                <a:lnTo>
                                  <a:pt x="222" y="83"/>
                                </a:lnTo>
                                <a:lnTo>
                                  <a:pt x="187" y="115"/>
                                </a:lnTo>
                                <a:lnTo>
                                  <a:pt x="156" y="151"/>
                                </a:lnTo>
                                <a:lnTo>
                                  <a:pt x="131" y="191"/>
                                </a:lnTo>
                                <a:lnTo>
                                  <a:pt x="112" y="235"/>
                                </a:lnTo>
                                <a:lnTo>
                                  <a:pt x="98" y="281"/>
                                </a:lnTo>
                                <a:lnTo>
                                  <a:pt x="91" y="329"/>
                                </a:lnTo>
                                <a:lnTo>
                                  <a:pt x="65" y="311"/>
                                </a:lnTo>
                                <a:lnTo>
                                  <a:pt x="33" y="306"/>
                                </a:lnTo>
                                <a:lnTo>
                                  <a:pt x="0" y="310"/>
                                </a:lnTo>
                                <a:lnTo>
                                  <a:pt x="20" y="267"/>
                                </a:lnTo>
                                <a:lnTo>
                                  <a:pt x="44" y="226"/>
                                </a:lnTo>
                                <a:lnTo>
                                  <a:pt x="69" y="189"/>
                                </a:lnTo>
                                <a:lnTo>
                                  <a:pt x="99" y="154"/>
                                </a:lnTo>
                                <a:lnTo>
                                  <a:pt x="130" y="122"/>
                                </a:lnTo>
                                <a:lnTo>
                                  <a:pt x="164" y="94"/>
                                </a:lnTo>
                                <a:lnTo>
                                  <a:pt x="201" y="68"/>
                                </a:lnTo>
                                <a:lnTo>
                                  <a:pt x="240" y="48"/>
                                </a:lnTo>
                                <a:lnTo>
                                  <a:pt x="280" y="29"/>
                                </a:lnTo>
                                <a:lnTo>
                                  <a:pt x="322" y="16"/>
                                </a:lnTo>
                                <a:lnTo>
                                  <a:pt x="367" y="6"/>
                                </a:lnTo>
                                <a:lnTo>
                                  <a:pt x="412" y="0"/>
                                </a:lnTo>
                                <a:lnTo>
                                  <a:pt x="459" y="0"/>
                                </a:lnTo>
                                <a:lnTo>
                                  <a:pt x="504" y="4"/>
                                </a:lnTo>
                                <a:lnTo>
                                  <a:pt x="549" y="11"/>
                                </a:lnTo>
                                <a:lnTo>
                                  <a:pt x="592" y="23"/>
                                </a:lnTo>
                                <a:lnTo>
                                  <a:pt x="635" y="38"/>
                                </a:lnTo>
                                <a:lnTo>
                                  <a:pt x="676" y="56"/>
                                </a:lnTo>
                                <a:lnTo>
                                  <a:pt x="715" y="78"/>
                                </a:lnTo>
                                <a:lnTo>
                                  <a:pt x="752" y="104"/>
                                </a:lnTo>
                                <a:lnTo>
                                  <a:pt x="786" y="131"/>
                                </a:lnTo>
                                <a:lnTo>
                                  <a:pt x="817" y="163"/>
                                </a:lnTo>
                                <a:lnTo>
                                  <a:pt x="846" y="197"/>
                                </a:lnTo>
                                <a:lnTo>
                                  <a:pt x="870" y="233"/>
                                </a:lnTo>
                                <a:lnTo>
                                  <a:pt x="890" y="274"/>
                                </a:lnTo>
                                <a:lnTo>
                                  <a:pt x="893" y="282"/>
                                </a:lnTo>
                                <a:lnTo>
                                  <a:pt x="900" y="299"/>
                                </a:lnTo>
                                <a:lnTo>
                                  <a:pt x="903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60"/>
                        <wps:cNvSpPr>
                          <a:spLocks/>
                        </wps:cNvSpPr>
                        <wps:spPr bwMode="auto">
                          <a:xfrm>
                            <a:off x="1053" y="804"/>
                            <a:ext cx="33" cy="75"/>
                          </a:xfrm>
                          <a:custGeom>
                            <a:avLst/>
                            <a:gdLst>
                              <a:gd name="T0" fmla="*/ 38 w 128"/>
                              <a:gd name="T1" fmla="*/ 272 h 300"/>
                              <a:gd name="T2" fmla="*/ 24 w 128"/>
                              <a:gd name="T3" fmla="*/ 278 h 300"/>
                              <a:gd name="T4" fmla="*/ 12 w 128"/>
                              <a:gd name="T5" fmla="*/ 287 h 300"/>
                              <a:gd name="T6" fmla="*/ 2 w 128"/>
                              <a:gd name="T7" fmla="*/ 298 h 300"/>
                              <a:gd name="T8" fmla="*/ 2 w 128"/>
                              <a:gd name="T9" fmla="*/ 298 h 300"/>
                              <a:gd name="T10" fmla="*/ 0 w 128"/>
                              <a:gd name="T11" fmla="*/ 254 h 300"/>
                              <a:gd name="T12" fmla="*/ 0 w 128"/>
                              <a:gd name="T13" fmla="*/ 208 h 300"/>
                              <a:gd name="T14" fmla="*/ 4 w 128"/>
                              <a:gd name="T15" fmla="*/ 162 h 300"/>
                              <a:gd name="T16" fmla="*/ 13 w 128"/>
                              <a:gd name="T17" fmla="*/ 118 h 300"/>
                              <a:gd name="T18" fmla="*/ 28 w 128"/>
                              <a:gd name="T19" fmla="*/ 78 h 300"/>
                              <a:gd name="T20" fmla="*/ 53 w 128"/>
                              <a:gd name="T21" fmla="*/ 44 h 300"/>
                              <a:gd name="T22" fmla="*/ 86 w 128"/>
                              <a:gd name="T23" fmla="*/ 17 h 300"/>
                              <a:gd name="T24" fmla="*/ 86 w 128"/>
                              <a:gd name="T25" fmla="*/ 17 h 300"/>
                              <a:gd name="T26" fmla="*/ 95 w 128"/>
                              <a:gd name="T27" fmla="*/ 13 h 300"/>
                              <a:gd name="T28" fmla="*/ 113 w 128"/>
                              <a:gd name="T29" fmla="*/ 5 h 300"/>
                              <a:gd name="T30" fmla="*/ 123 w 128"/>
                              <a:gd name="T31" fmla="*/ 0 h 300"/>
                              <a:gd name="T32" fmla="*/ 123 w 128"/>
                              <a:gd name="T33" fmla="*/ 0 h 300"/>
                              <a:gd name="T34" fmla="*/ 125 w 128"/>
                              <a:gd name="T35" fmla="*/ 48 h 300"/>
                              <a:gd name="T36" fmla="*/ 127 w 128"/>
                              <a:gd name="T37" fmla="*/ 96 h 300"/>
                              <a:gd name="T38" fmla="*/ 127 w 128"/>
                              <a:gd name="T39" fmla="*/ 145 h 300"/>
                              <a:gd name="T40" fmla="*/ 127 w 128"/>
                              <a:gd name="T41" fmla="*/ 196 h 300"/>
                              <a:gd name="T42" fmla="*/ 127 w 128"/>
                              <a:gd name="T43" fmla="*/ 247 h 300"/>
                              <a:gd name="T44" fmla="*/ 128 w 128"/>
                              <a:gd name="T45" fmla="*/ 300 h 300"/>
                              <a:gd name="T46" fmla="*/ 128 w 128"/>
                              <a:gd name="T47" fmla="*/ 300 h 300"/>
                              <a:gd name="T48" fmla="*/ 103 w 128"/>
                              <a:gd name="T49" fmla="*/ 279 h 300"/>
                              <a:gd name="T50" fmla="*/ 71 w 128"/>
                              <a:gd name="T51" fmla="*/ 269 h 300"/>
                              <a:gd name="T52" fmla="*/ 38 w 128"/>
                              <a:gd name="T53" fmla="*/ 272 h 300"/>
                              <a:gd name="T54" fmla="*/ 38 w 128"/>
                              <a:gd name="T55" fmla="*/ 27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8" h="300">
                                <a:moveTo>
                                  <a:pt x="38" y="272"/>
                                </a:moveTo>
                                <a:lnTo>
                                  <a:pt x="24" y="278"/>
                                </a:lnTo>
                                <a:lnTo>
                                  <a:pt x="12" y="287"/>
                                </a:lnTo>
                                <a:lnTo>
                                  <a:pt x="2" y="298"/>
                                </a:lnTo>
                                <a:lnTo>
                                  <a:pt x="0" y="254"/>
                                </a:lnTo>
                                <a:lnTo>
                                  <a:pt x="0" y="208"/>
                                </a:lnTo>
                                <a:lnTo>
                                  <a:pt x="4" y="162"/>
                                </a:lnTo>
                                <a:lnTo>
                                  <a:pt x="13" y="118"/>
                                </a:lnTo>
                                <a:lnTo>
                                  <a:pt x="28" y="78"/>
                                </a:lnTo>
                                <a:lnTo>
                                  <a:pt x="53" y="44"/>
                                </a:lnTo>
                                <a:lnTo>
                                  <a:pt x="86" y="17"/>
                                </a:lnTo>
                                <a:lnTo>
                                  <a:pt x="95" y="13"/>
                                </a:lnTo>
                                <a:lnTo>
                                  <a:pt x="113" y="5"/>
                                </a:lnTo>
                                <a:lnTo>
                                  <a:pt x="123" y="0"/>
                                </a:lnTo>
                                <a:lnTo>
                                  <a:pt x="125" y="48"/>
                                </a:lnTo>
                                <a:lnTo>
                                  <a:pt x="127" y="96"/>
                                </a:lnTo>
                                <a:lnTo>
                                  <a:pt x="127" y="145"/>
                                </a:lnTo>
                                <a:lnTo>
                                  <a:pt x="127" y="196"/>
                                </a:lnTo>
                                <a:lnTo>
                                  <a:pt x="127" y="247"/>
                                </a:lnTo>
                                <a:lnTo>
                                  <a:pt x="128" y="300"/>
                                </a:lnTo>
                                <a:lnTo>
                                  <a:pt x="103" y="279"/>
                                </a:lnTo>
                                <a:lnTo>
                                  <a:pt x="71" y="269"/>
                                </a:lnTo>
                                <a:lnTo>
                                  <a:pt x="38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61"/>
                        <wps:cNvSpPr>
                          <a:spLocks/>
                        </wps:cNvSpPr>
                        <wps:spPr bwMode="auto">
                          <a:xfrm>
                            <a:off x="1091" y="802"/>
                            <a:ext cx="39" cy="7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93 h 295"/>
                              <a:gd name="T2" fmla="*/ 104 w 154"/>
                              <a:gd name="T3" fmla="*/ 289 h 295"/>
                              <a:gd name="T4" fmla="*/ 52 w 154"/>
                              <a:gd name="T5" fmla="*/ 288 h 295"/>
                              <a:gd name="T6" fmla="*/ 1 w 154"/>
                              <a:gd name="T7" fmla="*/ 295 h 295"/>
                              <a:gd name="T8" fmla="*/ 1 w 154"/>
                              <a:gd name="T9" fmla="*/ 295 h 295"/>
                              <a:gd name="T10" fmla="*/ 0 w 154"/>
                              <a:gd name="T11" fmla="*/ 247 h 295"/>
                              <a:gd name="T12" fmla="*/ 0 w 154"/>
                              <a:gd name="T13" fmla="*/ 197 h 295"/>
                              <a:gd name="T14" fmla="*/ 1 w 154"/>
                              <a:gd name="T15" fmla="*/ 148 h 295"/>
                              <a:gd name="T16" fmla="*/ 4 w 154"/>
                              <a:gd name="T17" fmla="*/ 97 h 295"/>
                              <a:gd name="T18" fmla="*/ 6 w 154"/>
                              <a:gd name="T19" fmla="*/ 48 h 295"/>
                              <a:gd name="T20" fmla="*/ 8 w 154"/>
                              <a:gd name="T21" fmla="*/ 0 h 295"/>
                              <a:gd name="T22" fmla="*/ 8 w 154"/>
                              <a:gd name="T23" fmla="*/ 0 h 295"/>
                              <a:gd name="T24" fmla="*/ 62 w 154"/>
                              <a:gd name="T25" fmla="*/ 18 h 295"/>
                              <a:gd name="T26" fmla="*/ 102 w 154"/>
                              <a:gd name="T27" fmla="*/ 56 h 295"/>
                              <a:gd name="T28" fmla="*/ 128 w 154"/>
                              <a:gd name="T29" fmla="*/ 103 h 295"/>
                              <a:gd name="T30" fmla="*/ 146 w 154"/>
                              <a:gd name="T31" fmla="*/ 152 h 295"/>
                              <a:gd name="T32" fmla="*/ 146 w 154"/>
                              <a:gd name="T33" fmla="*/ 152 h 295"/>
                              <a:gd name="T34" fmla="*/ 153 w 154"/>
                              <a:gd name="T35" fmla="*/ 198 h 295"/>
                              <a:gd name="T36" fmla="*/ 154 w 154"/>
                              <a:gd name="T37" fmla="*/ 245 h 295"/>
                              <a:gd name="T38" fmla="*/ 154 w 154"/>
                              <a:gd name="T39" fmla="*/ 293 h 295"/>
                              <a:gd name="T40" fmla="*/ 154 w 154"/>
                              <a:gd name="T41" fmla="*/ 293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295">
                                <a:moveTo>
                                  <a:pt x="154" y="293"/>
                                </a:moveTo>
                                <a:lnTo>
                                  <a:pt x="104" y="289"/>
                                </a:lnTo>
                                <a:lnTo>
                                  <a:pt x="52" y="288"/>
                                </a:lnTo>
                                <a:lnTo>
                                  <a:pt x="1" y="295"/>
                                </a:lnTo>
                                <a:lnTo>
                                  <a:pt x="0" y="247"/>
                                </a:lnTo>
                                <a:lnTo>
                                  <a:pt x="0" y="197"/>
                                </a:lnTo>
                                <a:lnTo>
                                  <a:pt x="1" y="148"/>
                                </a:lnTo>
                                <a:lnTo>
                                  <a:pt x="4" y="97"/>
                                </a:lnTo>
                                <a:lnTo>
                                  <a:pt x="6" y="48"/>
                                </a:lnTo>
                                <a:lnTo>
                                  <a:pt x="8" y="0"/>
                                </a:lnTo>
                                <a:lnTo>
                                  <a:pt x="62" y="18"/>
                                </a:lnTo>
                                <a:lnTo>
                                  <a:pt x="102" y="56"/>
                                </a:lnTo>
                                <a:lnTo>
                                  <a:pt x="128" y="103"/>
                                </a:lnTo>
                                <a:lnTo>
                                  <a:pt x="146" y="152"/>
                                </a:lnTo>
                                <a:lnTo>
                                  <a:pt x="153" y="198"/>
                                </a:lnTo>
                                <a:lnTo>
                                  <a:pt x="154" y="245"/>
                                </a:lnTo>
                                <a:lnTo>
                                  <a:pt x="154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62"/>
                        <wps:cNvSpPr>
                          <a:spLocks/>
                        </wps:cNvSpPr>
                        <wps:spPr bwMode="auto">
                          <a:xfrm>
                            <a:off x="1008" y="808"/>
                            <a:ext cx="53" cy="71"/>
                          </a:xfrm>
                          <a:custGeom>
                            <a:avLst/>
                            <a:gdLst>
                              <a:gd name="T0" fmla="*/ 70 w 213"/>
                              <a:gd name="T1" fmla="*/ 251 h 284"/>
                              <a:gd name="T2" fmla="*/ 45 w 213"/>
                              <a:gd name="T3" fmla="*/ 254 h 284"/>
                              <a:gd name="T4" fmla="*/ 22 w 213"/>
                              <a:gd name="T5" fmla="*/ 262 h 284"/>
                              <a:gd name="T6" fmla="*/ 0 w 213"/>
                              <a:gd name="T7" fmla="*/ 273 h 284"/>
                              <a:gd name="T8" fmla="*/ 0 w 213"/>
                              <a:gd name="T9" fmla="*/ 273 h 284"/>
                              <a:gd name="T10" fmla="*/ 9 w 213"/>
                              <a:gd name="T11" fmla="*/ 231 h 284"/>
                              <a:gd name="T12" fmla="*/ 22 w 213"/>
                              <a:gd name="T13" fmla="*/ 190 h 284"/>
                              <a:gd name="T14" fmla="*/ 41 w 213"/>
                              <a:gd name="T15" fmla="*/ 148 h 284"/>
                              <a:gd name="T16" fmla="*/ 65 w 213"/>
                              <a:gd name="T17" fmla="*/ 108 h 284"/>
                              <a:gd name="T18" fmla="*/ 94 w 213"/>
                              <a:gd name="T19" fmla="*/ 72 h 284"/>
                              <a:gd name="T20" fmla="*/ 129 w 213"/>
                              <a:gd name="T21" fmla="*/ 41 h 284"/>
                              <a:gd name="T22" fmla="*/ 168 w 213"/>
                              <a:gd name="T23" fmla="*/ 17 h 284"/>
                              <a:gd name="T24" fmla="*/ 213 w 213"/>
                              <a:gd name="T25" fmla="*/ 0 h 284"/>
                              <a:gd name="T26" fmla="*/ 213 w 213"/>
                              <a:gd name="T27" fmla="*/ 0 h 284"/>
                              <a:gd name="T28" fmla="*/ 190 w 213"/>
                              <a:gd name="T29" fmla="*/ 40 h 284"/>
                              <a:gd name="T30" fmla="*/ 173 w 213"/>
                              <a:gd name="T31" fmla="*/ 85 h 284"/>
                              <a:gd name="T32" fmla="*/ 161 w 213"/>
                              <a:gd name="T33" fmla="*/ 134 h 284"/>
                              <a:gd name="T34" fmla="*/ 153 w 213"/>
                              <a:gd name="T35" fmla="*/ 184 h 284"/>
                              <a:gd name="T36" fmla="*/ 150 w 213"/>
                              <a:gd name="T37" fmla="*/ 235 h 284"/>
                              <a:gd name="T38" fmla="*/ 150 w 213"/>
                              <a:gd name="T39" fmla="*/ 284 h 284"/>
                              <a:gd name="T40" fmla="*/ 150 w 213"/>
                              <a:gd name="T41" fmla="*/ 284 h 284"/>
                              <a:gd name="T42" fmla="*/ 129 w 213"/>
                              <a:gd name="T43" fmla="*/ 263 h 284"/>
                              <a:gd name="T44" fmla="*/ 100 w 213"/>
                              <a:gd name="T45" fmla="*/ 253 h 284"/>
                              <a:gd name="T46" fmla="*/ 70 w 213"/>
                              <a:gd name="T47" fmla="*/ 251 h 284"/>
                              <a:gd name="T48" fmla="*/ 70 w 213"/>
                              <a:gd name="T49" fmla="*/ 251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3" h="284">
                                <a:moveTo>
                                  <a:pt x="70" y="251"/>
                                </a:moveTo>
                                <a:lnTo>
                                  <a:pt x="45" y="254"/>
                                </a:lnTo>
                                <a:lnTo>
                                  <a:pt x="22" y="262"/>
                                </a:lnTo>
                                <a:lnTo>
                                  <a:pt x="0" y="273"/>
                                </a:lnTo>
                                <a:lnTo>
                                  <a:pt x="9" y="231"/>
                                </a:lnTo>
                                <a:lnTo>
                                  <a:pt x="22" y="190"/>
                                </a:lnTo>
                                <a:lnTo>
                                  <a:pt x="41" y="148"/>
                                </a:lnTo>
                                <a:lnTo>
                                  <a:pt x="65" y="108"/>
                                </a:lnTo>
                                <a:lnTo>
                                  <a:pt x="94" y="72"/>
                                </a:lnTo>
                                <a:lnTo>
                                  <a:pt x="129" y="41"/>
                                </a:lnTo>
                                <a:lnTo>
                                  <a:pt x="168" y="17"/>
                                </a:lnTo>
                                <a:lnTo>
                                  <a:pt x="213" y="0"/>
                                </a:lnTo>
                                <a:lnTo>
                                  <a:pt x="190" y="40"/>
                                </a:lnTo>
                                <a:lnTo>
                                  <a:pt x="173" y="85"/>
                                </a:lnTo>
                                <a:lnTo>
                                  <a:pt x="161" y="134"/>
                                </a:lnTo>
                                <a:lnTo>
                                  <a:pt x="153" y="184"/>
                                </a:lnTo>
                                <a:lnTo>
                                  <a:pt x="150" y="235"/>
                                </a:lnTo>
                                <a:lnTo>
                                  <a:pt x="150" y="284"/>
                                </a:lnTo>
                                <a:lnTo>
                                  <a:pt x="129" y="263"/>
                                </a:lnTo>
                                <a:lnTo>
                                  <a:pt x="100" y="253"/>
                                </a:lnTo>
                                <a:lnTo>
                                  <a:pt x="7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63"/>
                        <wps:cNvSpPr>
                          <a:spLocks/>
                        </wps:cNvSpPr>
                        <wps:spPr bwMode="auto">
                          <a:xfrm>
                            <a:off x="1123" y="810"/>
                            <a:ext cx="45" cy="69"/>
                          </a:xfrm>
                          <a:custGeom>
                            <a:avLst/>
                            <a:gdLst>
                              <a:gd name="T0" fmla="*/ 180 w 180"/>
                              <a:gd name="T1" fmla="*/ 275 h 275"/>
                              <a:gd name="T2" fmla="*/ 148 w 180"/>
                              <a:gd name="T3" fmla="*/ 254 h 275"/>
                              <a:gd name="T4" fmla="*/ 113 w 180"/>
                              <a:gd name="T5" fmla="*/ 244 h 275"/>
                              <a:gd name="T6" fmla="*/ 75 w 180"/>
                              <a:gd name="T7" fmla="*/ 247 h 275"/>
                              <a:gd name="T8" fmla="*/ 75 w 180"/>
                              <a:gd name="T9" fmla="*/ 247 h 275"/>
                              <a:gd name="T10" fmla="*/ 67 w 180"/>
                              <a:gd name="T11" fmla="*/ 253 h 275"/>
                              <a:gd name="T12" fmla="*/ 58 w 180"/>
                              <a:gd name="T13" fmla="*/ 256 h 275"/>
                              <a:gd name="T14" fmla="*/ 50 w 180"/>
                              <a:gd name="T15" fmla="*/ 258 h 275"/>
                              <a:gd name="T16" fmla="*/ 50 w 180"/>
                              <a:gd name="T17" fmla="*/ 258 h 275"/>
                              <a:gd name="T18" fmla="*/ 53 w 180"/>
                              <a:gd name="T19" fmla="*/ 201 h 275"/>
                              <a:gd name="T20" fmla="*/ 48 w 180"/>
                              <a:gd name="T21" fmla="*/ 147 h 275"/>
                              <a:gd name="T22" fmla="*/ 37 w 180"/>
                              <a:gd name="T23" fmla="*/ 95 h 275"/>
                              <a:gd name="T24" fmla="*/ 21 w 180"/>
                              <a:gd name="T25" fmla="*/ 46 h 275"/>
                              <a:gd name="T26" fmla="*/ 0 w 180"/>
                              <a:gd name="T27" fmla="*/ 0 h 275"/>
                              <a:gd name="T28" fmla="*/ 0 w 180"/>
                              <a:gd name="T29" fmla="*/ 0 h 275"/>
                              <a:gd name="T30" fmla="*/ 44 w 180"/>
                              <a:gd name="T31" fmla="*/ 18 h 275"/>
                              <a:gd name="T32" fmla="*/ 82 w 180"/>
                              <a:gd name="T33" fmla="*/ 47 h 275"/>
                              <a:gd name="T34" fmla="*/ 115 w 180"/>
                              <a:gd name="T35" fmla="*/ 83 h 275"/>
                              <a:gd name="T36" fmla="*/ 143 w 180"/>
                              <a:gd name="T37" fmla="*/ 125 h 275"/>
                              <a:gd name="T38" fmla="*/ 163 w 180"/>
                              <a:gd name="T39" fmla="*/ 171 h 275"/>
                              <a:gd name="T40" fmla="*/ 175 w 180"/>
                              <a:gd name="T41" fmla="*/ 219 h 275"/>
                              <a:gd name="T42" fmla="*/ 175 w 180"/>
                              <a:gd name="T43" fmla="*/ 219 h 275"/>
                              <a:gd name="T44" fmla="*/ 176 w 180"/>
                              <a:gd name="T45" fmla="*/ 233 h 275"/>
                              <a:gd name="T46" fmla="*/ 179 w 180"/>
                              <a:gd name="T47" fmla="*/ 261 h 275"/>
                              <a:gd name="T48" fmla="*/ 180 w 180"/>
                              <a:gd name="T49" fmla="*/ 275 h 275"/>
                              <a:gd name="T50" fmla="*/ 180 w 180"/>
                              <a:gd name="T51" fmla="*/ 275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0" h="275">
                                <a:moveTo>
                                  <a:pt x="180" y="275"/>
                                </a:moveTo>
                                <a:lnTo>
                                  <a:pt x="148" y="254"/>
                                </a:lnTo>
                                <a:lnTo>
                                  <a:pt x="113" y="244"/>
                                </a:lnTo>
                                <a:lnTo>
                                  <a:pt x="75" y="247"/>
                                </a:lnTo>
                                <a:lnTo>
                                  <a:pt x="67" y="253"/>
                                </a:lnTo>
                                <a:lnTo>
                                  <a:pt x="58" y="256"/>
                                </a:lnTo>
                                <a:lnTo>
                                  <a:pt x="50" y="258"/>
                                </a:lnTo>
                                <a:lnTo>
                                  <a:pt x="53" y="201"/>
                                </a:lnTo>
                                <a:lnTo>
                                  <a:pt x="48" y="147"/>
                                </a:lnTo>
                                <a:lnTo>
                                  <a:pt x="37" y="95"/>
                                </a:lnTo>
                                <a:lnTo>
                                  <a:pt x="21" y="46"/>
                                </a:lnTo>
                                <a:lnTo>
                                  <a:pt x="0" y="0"/>
                                </a:lnTo>
                                <a:lnTo>
                                  <a:pt x="44" y="18"/>
                                </a:lnTo>
                                <a:lnTo>
                                  <a:pt x="82" y="47"/>
                                </a:lnTo>
                                <a:lnTo>
                                  <a:pt x="115" y="83"/>
                                </a:lnTo>
                                <a:lnTo>
                                  <a:pt x="143" y="125"/>
                                </a:lnTo>
                                <a:lnTo>
                                  <a:pt x="163" y="171"/>
                                </a:lnTo>
                                <a:lnTo>
                                  <a:pt x="175" y="219"/>
                                </a:lnTo>
                                <a:lnTo>
                                  <a:pt x="176" y="233"/>
                                </a:lnTo>
                                <a:lnTo>
                                  <a:pt x="179" y="261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4"/>
                        <wps:cNvSpPr>
                          <a:spLocks/>
                        </wps:cNvSpPr>
                        <wps:spPr bwMode="auto">
                          <a:xfrm>
                            <a:off x="660" y="826"/>
                            <a:ext cx="39" cy="32"/>
                          </a:xfrm>
                          <a:custGeom>
                            <a:avLst/>
                            <a:gdLst>
                              <a:gd name="T0" fmla="*/ 155 w 155"/>
                              <a:gd name="T1" fmla="*/ 85 h 131"/>
                              <a:gd name="T2" fmla="*/ 130 w 155"/>
                              <a:gd name="T3" fmla="*/ 101 h 131"/>
                              <a:gd name="T4" fmla="*/ 100 w 155"/>
                              <a:gd name="T5" fmla="*/ 94 h 131"/>
                              <a:gd name="T6" fmla="*/ 75 w 155"/>
                              <a:gd name="T7" fmla="*/ 93 h 131"/>
                              <a:gd name="T8" fmla="*/ 62 w 155"/>
                              <a:gd name="T9" fmla="*/ 123 h 131"/>
                              <a:gd name="T10" fmla="*/ 62 w 155"/>
                              <a:gd name="T11" fmla="*/ 123 h 131"/>
                              <a:gd name="T12" fmla="*/ 51 w 155"/>
                              <a:gd name="T13" fmla="*/ 126 h 131"/>
                              <a:gd name="T14" fmla="*/ 40 w 155"/>
                              <a:gd name="T15" fmla="*/ 128 h 131"/>
                              <a:gd name="T16" fmla="*/ 30 w 155"/>
                              <a:gd name="T17" fmla="*/ 131 h 131"/>
                              <a:gd name="T18" fmla="*/ 30 w 155"/>
                              <a:gd name="T19" fmla="*/ 131 h 131"/>
                              <a:gd name="T20" fmla="*/ 14 w 155"/>
                              <a:gd name="T21" fmla="*/ 99 h 131"/>
                              <a:gd name="T22" fmla="*/ 6 w 155"/>
                              <a:gd name="T23" fmla="*/ 66 h 131"/>
                              <a:gd name="T24" fmla="*/ 0 w 155"/>
                              <a:gd name="T25" fmla="*/ 33 h 131"/>
                              <a:gd name="T26" fmla="*/ 0 w 155"/>
                              <a:gd name="T27" fmla="*/ 33 h 131"/>
                              <a:gd name="T28" fmla="*/ 8 w 155"/>
                              <a:gd name="T29" fmla="*/ 30 h 131"/>
                              <a:gd name="T30" fmla="*/ 22 w 155"/>
                              <a:gd name="T31" fmla="*/ 24 h 131"/>
                              <a:gd name="T32" fmla="*/ 30 w 155"/>
                              <a:gd name="T33" fmla="*/ 21 h 131"/>
                              <a:gd name="T34" fmla="*/ 30 w 155"/>
                              <a:gd name="T35" fmla="*/ 21 h 131"/>
                              <a:gd name="T36" fmla="*/ 34 w 155"/>
                              <a:gd name="T37" fmla="*/ 36 h 131"/>
                              <a:gd name="T38" fmla="*/ 42 w 155"/>
                              <a:gd name="T39" fmla="*/ 51 h 131"/>
                              <a:gd name="T40" fmla="*/ 56 w 155"/>
                              <a:gd name="T41" fmla="*/ 63 h 131"/>
                              <a:gd name="T42" fmla="*/ 56 w 155"/>
                              <a:gd name="T43" fmla="*/ 63 h 131"/>
                              <a:gd name="T44" fmla="*/ 74 w 155"/>
                              <a:gd name="T45" fmla="*/ 58 h 131"/>
                              <a:gd name="T46" fmla="*/ 90 w 155"/>
                              <a:gd name="T47" fmla="*/ 48 h 131"/>
                              <a:gd name="T48" fmla="*/ 100 w 155"/>
                              <a:gd name="T49" fmla="*/ 35 h 131"/>
                              <a:gd name="T50" fmla="*/ 100 w 155"/>
                              <a:gd name="T51" fmla="*/ 35 h 131"/>
                              <a:gd name="T52" fmla="*/ 100 w 155"/>
                              <a:gd name="T53" fmla="*/ 23 h 131"/>
                              <a:gd name="T54" fmla="*/ 95 w 155"/>
                              <a:gd name="T55" fmla="*/ 13 h 131"/>
                              <a:gd name="T56" fmla="*/ 91 w 155"/>
                              <a:gd name="T57" fmla="*/ 3 h 131"/>
                              <a:gd name="T58" fmla="*/ 91 w 155"/>
                              <a:gd name="T59" fmla="*/ 3 h 131"/>
                              <a:gd name="T60" fmla="*/ 130 w 155"/>
                              <a:gd name="T61" fmla="*/ 0 h 131"/>
                              <a:gd name="T62" fmla="*/ 144 w 155"/>
                              <a:gd name="T63" fmla="*/ 41 h 131"/>
                              <a:gd name="T64" fmla="*/ 155 w 155"/>
                              <a:gd name="T65" fmla="*/ 85 h 131"/>
                              <a:gd name="T66" fmla="*/ 155 w 155"/>
                              <a:gd name="T67" fmla="*/ 85 h 131"/>
                              <a:gd name="T68" fmla="*/ 155 w 155"/>
                              <a:gd name="T69" fmla="*/ 85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5" h="131">
                                <a:moveTo>
                                  <a:pt x="155" y="85"/>
                                </a:moveTo>
                                <a:lnTo>
                                  <a:pt x="130" y="101"/>
                                </a:lnTo>
                                <a:lnTo>
                                  <a:pt x="100" y="94"/>
                                </a:lnTo>
                                <a:lnTo>
                                  <a:pt x="75" y="93"/>
                                </a:lnTo>
                                <a:lnTo>
                                  <a:pt x="62" y="123"/>
                                </a:lnTo>
                                <a:lnTo>
                                  <a:pt x="51" y="126"/>
                                </a:lnTo>
                                <a:lnTo>
                                  <a:pt x="40" y="128"/>
                                </a:lnTo>
                                <a:lnTo>
                                  <a:pt x="30" y="131"/>
                                </a:lnTo>
                                <a:lnTo>
                                  <a:pt x="14" y="99"/>
                                </a:lnTo>
                                <a:lnTo>
                                  <a:pt x="6" y="66"/>
                                </a:lnTo>
                                <a:lnTo>
                                  <a:pt x="0" y="33"/>
                                </a:lnTo>
                                <a:lnTo>
                                  <a:pt x="8" y="30"/>
                                </a:lnTo>
                                <a:lnTo>
                                  <a:pt x="22" y="24"/>
                                </a:lnTo>
                                <a:lnTo>
                                  <a:pt x="30" y="21"/>
                                </a:lnTo>
                                <a:lnTo>
                                  <a:pt x="34" y="36"/>
                                </a:lnTo>
                                <a:lnTo>
                                  <a:pt x="42" y="51"/>
                                </a:lnTo>
                                <a:lnTo>
                                  <a:pt x="56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48"/>
                                </a:lnTo>
                                <a:lnTo>
                                  <a:pt x="100" y="35"/>
                                </a:lnTo>
                                <a:lnTo>
                                  <a:pt x="100" y="23"/>
                                </a:lnTo>
                                <a:lnTo>
                                  <a:pt x="95" y="13"/>
                                </a:lnTo>
                                <a:lnTo>
                                  <a:pt x="91" y="3"/>
                                </a:lnTo>
                                <a:lnTo>
                                  <a:pt x="130" y="0"/>
                                </a:lnTo>
                                <a:lnTo>
                                  <a:pt x="144" y="41"/>
                                </a:lnTo>
                                <a:lnTo>
                                  <a:pt x="15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65"/>
                        <wps:cNvSpPr>
                          <a:spLocks/>
                        </wps:cNvSpPr>
                        <wps:spPr bwMode="auto">
                          <a:xfrm>
                            <a:off x="855" y="833"/>
                            <a:ext cx="16" cy="152"/>
                          </a:xfrm>
                          <a:custGeom>
                            <a:avLst/>
                            <a:gdLst>
                              <a:gd name="T0" fmla="*/ 0 w 67"/>
                              <a:gd name="T1" fmla="*/ 609 h 609"/>
                              <a:gd name="T2" fmla="*/ 5 w 67"/>
                              <a:gd name="T3" fmla="*/ 568 h 609"/>
                              <a:gd name="T4" fmla="*/ 18 w 67"/>
                              <a:gd name="T5" fmla="*/ 527 h 609"/>
                              <a:gd name="T6" fmla="*/ 31 w 67"/>
                              <a:gd name="T7" fmla="*/ 487 h 609"/>
                              <a:gd name="T8" fmla="*/ 31 w 67"/>
                              <a:gd name="T9" fmla="*/ 446 h 609"/>
                              <a:gd name="T10" fmla="*/ 11 w 67"/>
                              <a:gd name="T11" fmla="*/ 404 h 609"/>
                              <a:gd name="T12" fmla="*/ 11 w 67"/>
                              <a:gd name="T13" fmla="*/ 404 h 609"/>
                              <a:gd name="T14" fmla="*/ 11 w 67"/>
                              <a:gd name="T15" fmla="*/ 388 h 609"/>
                              <a:gd name="T16" fmla="*/ 11 w 67"/>
                              <a:gd name="T17" fmla="*/ 345 h 609"/>
                              <a:gd name="T18" fmla="*/ 11 w 67"/>
                              <a:gd name="T19" fmla="*/ 283 h 609"/>
                              <a:gd name="T20" fmla="*/ 11 w 67"/>
                              <a:gd name="T21" fmla="*/ 212 h 609"/>
                              <a:gd name="T22" fmla="*/ 11 w 67"/>
                              <a:gd name="T23" fmla="*/ 142 h 609"/>
                              <a:gd name="T24" fmla="*/ 11 w 67"/>
                              <a:gd name="T25" fmla="*/ 81 h 609"/>
                              <a:gd name="T26" fmla="*/ 12 w 67"/>
                              <a:gd name="T27" fmla="*/ 37 h 609"/>
                              <a:gd name="T28" fmla="*/ 12 w 67"/>
                              <a:gd name="T29" fmla="*/ 21 h 609"/>
                              <a:gd name="T30" fmla="*/ 12 w 67"/>
                              <a:gd name="T31" fmla="*/ 21 h 609"/>
                              <a:gd name="T32" fmla="*/ 25 w 67"/>
                              <a:gd name="T33" fmla="*/ 15 h 609"/>
                              <a:gd name="T34" fmla="*/ 51 w 67"/>
                              <a:gd name="T35" fmla="*/ 5 h 609"/>
                              <a:gd name="T36" fmla="*/ 66 w 67"/>
                              <a:gd name="T37" fmla="*/ 0 h 609"/>
                              <a:gd name="T38" fmla="*/ 66 w 67"/>
                              <a:gd name="T39" fmla="*/ 0 h 609"/>
                              <a:gd name="T40" fmla="*/ 66 w 67"/>
                              <a:gd name="T41" fmla="*/ 10 h 609"/>
                              <a:gd name="T42" fmla="*/ 66 w 67"/>
                              <a:gd name="T43" fmla="*/ 38 h 609"/>
                              <a:gd name="T44" fmla="*/ 66 w 67"/>
                              <a:gd name="T45" fmla="*/ 81 h 609"/>
                              <a:gd name="T46" fmla="*/ 66 w 67"/>
                              <a:gd name="T47" fmla="*/ 135 h 609"/>
                              <a:gd name="T48" fmla="*/ 66 w 67"/>
                              <a:gd name="T49" fmla="*/ 198 h 609"/>
                              <a:gd name="T50" fmla="*/ 67 w 67"/>
                              <a:gd name="T51" fmla="*/ 265 h 609"/>
                              <a:gd name="T52" fmla="*/ 67 w 67"/>
                              <a:gd name="T53" fmla="*/ 334 h 609"/>
                              <a:gd name="T54" fmla="*/ 67 w 67"/>
                              <a:gd name="T55" fmla="*/ 402 h 609"/>
                              <a:gd name="T56" fmla="*/ 67 w 67"/>
                              <a:gd name="T57" fmla="*/ 465 h 609"/>
                              <a:gd name="T58" fmla="*/ 67 w 67"/>
                              <a:gd name="T59" fmla="*/ 518 h 609"/>
                              <a:gd name="T60" fmla="*/ 67 w 67"/>
                              <a:gd name="T61" fmla="*/ 561 h 609"/>
                              <a:gd name="T62" fmla="*/ 67 w 67"/>
                              <a:gd name="T63" fmla="*/ 590 h 609"/>
                              <a:gd name="T64" fmla="*/ 67 w 67"/>
                              <a:gd name="T65" fmla="*/ 600 h 609"/>
                              <a:gd name="T66" fmla="*/ 67 w 67"/>
                              <a:gd name="T67" fmla="*/ 600 h 609"/>
                              <a:gd name="T68" fmla="*/ 47 w 67"/>
                              <a:gd name="T69" fmla="*/ 607 h 609"/>
                              <a:gd name="T70" fmla="*/ 24 w 67"/>
                              <a:gd name="T71" fmla="*/ 605 h 609"/>
                              <a:gd name="T72" fmla="*/ 0 w 67"/>
                              <a:gd name="T73" fmla="*/ 609 h 609"/>
                              <a:gd name="T74" fmla="*/ 0 w 67"/>
                              <a:gd name="T75" fmla="*/ 609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7" h="609">
                                <a:moveTo>
                                  <a:pt x="0" y="609"/>
                                </a:moveTo>
                                <a:lnTo>
                                  <a:pt x="5" y="568"/>
                                </a:lnTo>
                                <a:lnTo>
                                  <a:pt x="18" y="527"/>
                                </a:lnTo>
                                <a:lnTo>
                                  <a:pt x="31" y="487"/>
                                </a:lnTo>
                                <a:lnTo>
                                  <a:pt x="31" y="446"/>
                                </a:lnTo>
                                <a:lnTo>
                                  <a:pt x="11" y="404"/>
                                </a:lnTo>
                                <a:lnTo>
                                  <a:pt x="11" y="388"/>
                                </a:lnTo>
                                <a:lnTo>
                                  <a:pt x="11" y="345"/>
                                </a:lnTo>
                                <a:lnTo>
                                  <a:pt x="11" y="283"/>
                                </a:lnTo>
                                <a:lnTo>
                                  <a:pt x="11" y="212"/>
                                </a:lnTo>
                                <a:lnTo>
                                  <a:pt x="11" y="142"/>
                                </a:lnTo>
                                <a:lnTo>
                                  <a:pt x="11" y="81"/>
                                </a:lnTo>
                                <a:lnTo>
                                  <a:pt x="12" y="37"/>
                                </a:lnTo>
                                <a:lnTo>
                                  <a:pt x="12" y="21"/>
                                </a:lnTo>
                                <a:lnTo>
                                  <a:pt x="25" y="15"/>
                                </a:lnTo>
                                <a:lnTo>
                                  <a:pt x="51" y="5"/>
                                </a:lnTo>
                                <a:lnTo>
                                  <a:pt x="66" y="0"/>
                                </a:lnTo>
                                <a:lnTo>
                                  <a:pt x="66" y="10"/>
                                </a:lnTo>
                                <a:lnTo>
                                  <a:pt x="66" y="38"/>
                                </a:lnTo>
                                <a:lnTo>
                                  <a:pt x="66" y="81"/>
                                </a:lnTo>
                                <a:lnTo>
                                  <a:pt x="66" y="135"/>
                                </a:lnTo>
                                <a:lnTo>
                                  <a:pt x="66" y="198"/>
                                </a:lnTo>
                                <a:lnTo>
                                  <a:pt x="67" y="265"/>
                                </a:lnTo>
                                <a:lnTo>
                                  <a:pt x="67" y="334"/>
                                </a:lnTo>
                                <a:lnTo>
                                  <a:pt x="67" y="402"/>
                                </a:lnTo>
                                <a:lnTo>
                                  <a:pt x="67" y="465"/>
                                </a:lnTo>
                                <a:lnTo>
                                  <a:pt x="67" y="518"/>
                                </a:lnTo>
                                <a:lnTo>
                                  <a:pt x="67" y="561"/>
                                </a:lnTo>
                                <a:lnTo>
                                  <a:pt x="67" y="590"/>
                                </a:lnTo>
                                <a:lnTo>
                                  <a:pt x="67" y="600"/>
                                </a:lnTo>
                                <a:lnTo>
                                  <a:pt x="47" y="607"/>
                                </a:lnTo>
                                <a:lnTo>
                                  <a:pt x="24" y="605"/>
                                </a:lnTo>
                                <a:lnTo>
                                  <a:pt x="0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66"/>
                        <wps:cNvSpPr>
                          <a:spLocks/>
                        </wps:cNvSpPr>
                        <wps:spPr bwMode="auto">
                          <a:xfrm>
                            <a:off x="610" y="835"/>
                            <a:ext cx="12" cy="124"/>
                          </a:xfrm>
                          <a:custGeom>
                            <a:avLst/>
                            <a:gdLst>
                              <a:gd name="T0" fmla="*/ 45 w 48"/>
                              <a:gd name="T1" fmla="*/ 10 h 497"/>
                              <a:gd name="T2" fmla="*/ 43 w 48"/>
                              <a:gd name="T3" fmla="*/ 57 h 497"/>
                              <a:gd name="T4" fmla="*/ 43 w 48"/>
                              <a:gd name="T5" fmla="*/ 103 h 497"/>
                              <a:gd name="T6" fmla="*/ 45 w 48"/>
                              <a:gd name="T7" fmla="*/ 148 h 497"/>
                              <a:gd name="T8" fmla="*/ 46 w 48"/>
                              <a:gd name="T9" fmla="*/ 192 h 497"/>
                              <a:gd name="T10" fmla="*/ 48 w 48"/>
                              <a:gd name="T11" fmla="*/ 237 h 497"/>
                              <a:gd name="T12" fmla="*/ 48 w 48"/>
                              <a:gd name="T13" fmla="*/ 280 h 497"/>
                              <a:gd name="T14" fmla="*/ 47 w 48"/>
                              <a:gd name="T15" fmla="*/ 324 h 497"/>
                              <a:gd name="T16" fmla="*/ 43 w 48"/>
                              <a:gd name="T17" fmla="*/ 368 h 497"/>
                              <a:gd name="T18" fmla="*/ 35 w 48"/>
                              <a:gd name="T19" fmla="*/ 411 h 497"/>
                              <a:gd name="T20" fmla="*/ 23 w 48"/>
                              <a:gd name="T21" fmla="*/ 454 h 497"/>
                              <a:gd name="T22" fmla="*/ 7 w 48"/>
                              <a:gd name="T23" fmla="*/ 497 h 497"/>
                              <a:gd name="T24" fmla="*/ 7 w 48"/>
                              <a:gd name="T25" fmla="*/ 497 h 497"/>
                              <a:gd name="T26" fmla="*/ 4 w 48"/>
                              <a:gd name="T27" fmla="*/ 453 h 497"/>
                              <a:gd name="T28" fmla="*/ 3 w 48"/>
                              <a:gd name="T29" fmla="*/ 409 h 497"/>
                              <a:gd name="T30" fmla="*/ 2 w 48"/>
                              <a:gd name="T31" fmla="*/ 364 h 497"/>
                              <a:gd name="T32" fmla="*/ 1 w 48"/>
                              <a:gd name="T33" fmla="*/ 320 h 497"/>
                              <a:gd name="T34" fmla="*/ 0 w 48"/>
                              <a:gd name="T35" fmla="*/ 275 h 497"/>
                              <a:gd name="T36" fmla="*/ 0 w 48"/>
                              <a:gd name="T37" fmla="*/ 230 h 497"/>
                              <a:gd name="T38" fmla="*/ 1 w 48"/>
                              <a:gd name="T39" fmla="*/ 184 h 497"/>
                              <a:gd name="T40" fmla="*/ 2 w 48"/>
                              <a:gd name="T41" fmla="*/ 139 h 497"/>
                              <a:gd name="T42" fmla="*/ 3 w 48"/>
                              <a:gd name="T43" fmla="*/ 93 h 497"/>
                              <a:gd name="T44" fmla="*/ 4 w 48"/>
                              <a:gd name="T45" fmla="*/ 46 h 497"/>
                              <a:gd name="T46" fmla="*/ 7 w 48"/>
                              <a:gd name="T47" fmla="*/ 0 h 497"/>
                              <a:gd name="T48" fmla="*/ 7 w 48"/>
                              <a:gd name="T49" fmla="*/ 0 h 497"/>
                              <a:gd name="T50" fmla="*/ 16 w 48"/>
                              <a:gd name="T51" fmla="*/ 4 h 497"/>
                              <a:gd name="T52" fmla="*/ 35 w 48"/>
                              <a:gd name="T53" fmla="*/ 8 h 497"/>
                              <a:gd name="T54" fmla="*/ 45 w 48"/>
                              <a:gd name="T55" fmla="*/ 10 h 497"/>
                              <a:gd name="T56" fmla="*/ 45 w 48"/>
                              <a:gd name="T57" fmla="*/ 10 h 497"/>
                              <a:gd name="T58" fmla="*/ 45 w 48"/>
                              <a:gd name="T59" fmla="*/ 1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497">
                                <a:moveTo>
                                  <a:pt x="45" y="10"/>
                                </a:moveTo>
                                <a:lnTo>
                                  <a:pt x="43" y="57"/>
                                </a:lnTo>
                                <a:lnTo>
                                  <a:pt x="43" y="103"/>
                                </a:lnTo>
                                <a:lnTo>
                                  <a:pt x="45" y="148"/>
                                </a:lnTo>
                                <a:lnTo>
                                  <a:pt x="46" y="192"/>
                                </a:lnTo>
                                <a:lnTo>
                                  <a:pt x="48" y="237"/>
                                </a:lnTo>
                                <a:lnTo>
                                  <a:pt x="48" y="280"/>
                                </a:lnTo>
                                <a:lnTo>
                                  <a:pt x="47" y="324"/>
                                </a:lnTo>
                                <a:lnTo>
                                  <a:pt x="43" y="368"/>
                                </a:lnTo>
                                <a:lnTo>
                                  <a:pt x="35" y="411"/>
                                </a:lnTo>
                                <a:lnTo>
                                  <a:pt x="23" y="454"/>
                                </a:lnTo>
                                <a:lnTo>
                                  <a:pt x="7" y="497"/>
                                </a:lnTo>
                                <a:lnTo>
                                  <a:pt x="4" y="453"/>
                                </a:lnTo>
                                <a:lnTo>
                                  <a:pt x="3" y="409"/>
                                </a:lnTo>
                                <a:lnTo>
                                  <a:pt x="2" y="364"/>
                                </a:lnTo>
                                <a:lnTo>
                                  <a:pt x="1" y="320"/>
                                </a:lnTo>
                                <a:lnTo>
                                  <a:pt x="0" y="275"/>
                                </a:lnTo>
                                <a:lnTo>
                                  <a:pt x="0" y="230"/>
                                </a:lnTo>
                                <a:lnTo>
                                  <a:pt x="1" y="184"/>
                                </a:lnTo>
                                <a:lnTo>
                                  <a:pt x="2" y="139"/>
                                </a:lnTo>
                                <a:lnTo>
                                  <a:pt x="3" y="93"/>
                                </a:lnTo>
                                <a:lnTo>
                                  <a:pt x="4" y="46"/>
                                </a:lnTo>
                                <a:lnTo>
                                  <a:pt x="7" y="0"/>
                                </a:lnTo>
                                <a:lnTo>
                                  <a:pt x="16" y="4"/>
                                </a:lnTo>
                                <a:lnTo>
                                  <a:pt x="35" y="8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67"/>
                        <wps:cNvSpPr>
                          <a:spLocks/>
                        </wps:cNvSpPr>
                        <wps:spPr bwMode="auto">
                          <a:xfrm>
                            <a:off x="670" y="853"/>
                            <a:ext cx="38" cy="32"/>
                          </a:xfrm>
                          <a:custGeom>
                            <a:avLst/>
                            <a:gdLst>
                              <a:gd name="T0" fmla="*/ 150 w 150"/>
                              <a:gd name="T1" fmla="*/ 87 h 126"/>
                              <a:gd name="T2" fmla="*/ 140 w 150"/>
                              <a:gd name="T3" fmla="*/ 92 h 126"/>
                              <a:gd name="T4" fmla="*/ 129 w 150"/>
                              <a:gd name="T5" fmla="*/ 96 h 126"/>
                              <a:gd name="T6" fmla="*/ 118 w 150"/>
                              <a:gd name="T7" fmla="*/ 99 h 126"/>
                              <a:gd name="T8" fmla="*/ 118 w 150"/>
                              <a:gd name="T9" fmla="*/ 99 h 126"/>
                              <a:gd name="T10" fmla="*/ 111 w 150"/>
                              <a:gd name="T11" fmla="*/ 83 h 126"/>
                              <a:gd name="T12" fmla="*/ 100 w 150"/>
                              <a:gd name="T13" fmla="*/ 70 h 126"/>
                              <a:gd name="T14" fmla="*/ 88 w 150"/>
                              <a:gd name="T15" fmla="*/ 62 h 126"/>
                              <a:gd name="T16" fmla="*/ 88 w 150"/>
                              <a:gd name="T17" fmla="*/ 62 h 126"/>
                              <a:gd name="T18" fmla="*/ 67 w 150"/>
                              <a:gd name="T19" fmla="*/ 66 h 126"/>
                              <a:gd name="T20" fmla="*/ 55 w 150"/>
                              <a:gd name="T21" fmla="*/ 78 h 126"/>
                              <a:gd name="T22" fmla="*/ 49 w 150"/>
                              <a:gd name="T23" fmla="*/ 96 h 126"/>
                              <a:gd name="T24" fmla="*/ 49 w 150"/>
                              <a:gd name="T25" fmla="*/ 96 h 126"/>
                              <a:gd name="T26" fmla="*/ 52 w 150"/>
                              <a:gd name="T27" fmla="*/ 111 h 126"/>
                              <a:gd name="T28" fmla="*/ 43 w 150"/>
                              <a:gd name="T29" fmla="*/ 119 h 126"/>
                              <a:gd name="T30" fmla="*/ 30 w 150"/>
                              <a:gd name="T31" fmla="*/ 126 h 126"/>
                              <a:gd name="T32" fmla="*/ 30 w 150"/>
                              <a:gd name="T33" fmla="*/ 126 h 126"/>
                              <a:gd name="T34" fmla="*/ 14 w 150"/>
                              <a:gd name="T35" fmla="*/ 106 h 126"/>
                              <a:gd name="T36" fmla="*/ 5 w 150"/>
                              <a:gd name="T37" fmla="*/ 81 h 126"/>
                              <a:gd name="T38" fmla="*/ 0 w 150"/>
                              <a:gd name="T39" fmla="*/ 55 h 126"/>
                              <a:gd name="T40" fmla="*/ 0 w 150"/>
                              <a:gd name="T41" fmla="*/ 55 h 126"/>
                              <a:gd name="T42" fmla="*/ 24 w 150"/>
                              <a:gd name="T43" fmla="*/ 43 h 126"/>
                              <a:gd name="T44" fmla="*/ 52 w 150"/>
                              <a:gd name="T45" fmla="*/ 47 h 126"/>
                              <a:gd name="T46" fmla="*/ 74 w 150"/>
                              <a:gd name="T47" fmla="*/ 46 h 126"/>
                              <a:gd name="T48" fmla="*/ 84 w 150"/>
                              <a:gd name="T49" fmla="*/ 16 h 126"/>
                              <a:gd name="T50" fmla="*/ 84 w 150"/>
                              <a:gd name="T51" fmla="*/ 16 h 126"/>
                              <a:gd name="T52" fmla="*/ 118 w 150"/>
                              <a:gd name="T53" fmla="*/ 0 h 126"/>
                              <a:gd name="T54" fmla="*/ 133 w 150"/>
                              <a:gd name="T55" fmla="*/ 20 h 126"/>
                              <a:gd name="T56" fmla="*/ 141 w 150"/>
                              <a:gd name="T57" fmla="*/ 57 h 126"/>
                              <a:gd name="T58" fmla="*/ 150 w 150"/>
                              <a:gd name="T59" fmla="*/ 87 h 126"/>
                              <a:gd name="T60" fmla="*/ 150 w 150"/>
                              <a:gd name="T61" fmla="*/ 87 h 126"/>
                              <a:gd name="T62" fmla="*/ 150 w 150"/>
                              <a:gd name="T63" fmla="*/ 87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" h="126">
                                <a:moveTo>
                                  <a:pt x="150" y="87"/>
                                </a:moveTo>
                                <a:lnTo>
                                  <a:pt x="140" y="92"/>
                                </a:lnTo>
                                <a:lnTo>
                                  <a:pt x="129" y="96"/>
                                </a:lnTo>
                                <a:lnTo>
                                  <a:pt x="118" y="99"/>
                                </a:lnTo>
                                <a:lnTo>
                                  <a:pt x="111" y="83"/>
                                </a:lnTo>
                                <a:lnTo>
                                  <a:pt x="100" y="70"/>
                                </a:lnTo>
                                <a:lnTo>
                                  <a:pt x="88" y="62"/>
                                </a:lnTo>
                                <a:lnTo>
                                  <a:pt x="67" y="66"/>
                                </a:lnTo>
                                <a:lnTo>
                                  <a:pt x="55" y="78"/>
                                </a:lnTo>
                                <a:lnTo>
                                  <a:pt x="49" y="96"/>
                                </a:lnTo>
                                <a:lnTo>
                                  <a:pt x="52" y="111"/>
                                </a:lnTo>
                                <a:lnTo>
                                  <a:pt x="43" y="119"/>
                                </a:lnTo>
                                <a:lnTo>
                                  <a:pt x="30" y="126"/>
                                </a:lnTo>
                                <a:lnTo>
                                  <a:pt x="14" y="106"/>
                                </a:lnTo>
                                <a:lnTo>
                                  <a:pt x="5" y="81"/>
                                </a:lnTo>
                                <a:lnTo>
                                  <a:pt x="0" y="55"/>
                                </a:lnTo>
                                <a:lnTo>
                                  <a:pt x="24" y="43"/>
                                </a:lnTo>
                                <a:lnTo>
                                  <a:pt x="52" y="47"/>
                                </a:lnTo>
                                <a:lnTo>
                                  <a:pt x="74" y="46"/>
                                </a:lnTo>
                                <a:lnTo>
                                  <a:pt x="84" y="16"/>
                                </a:lnTo>
                                <a:lnTo>
                                  <a:pt x="118" y="0"/>
                                </a:lnTo>
                                <a:lnTo>
                                  <a:pt x="133" y="20"/>
                                </a:lnTo>
                                <a:lnTo>
                                  <a:pt x="141" y="57"/>
                                </a:lnTo>
                                <a:lnTo>
                                  <a:pt x="15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68"/>
                        <wps:cNvSpPr>
                          <a:spLocks/>
                        </wps:cNvSpPr>
                        <wps:spPr bwMode="auto">
                          <a:xfrm>
                            <a:off x="619" y="863"/>
                            <a:ext cx="77" cy="145"/>
                          </a:xfrm>
                          <a:custGeom>
                            <a:avLst/>
                            <a:gdLst>
                              <a:gd name="T0" fmla="*/ 134 w 310"/>
                              <a:gd name="T1" fmla="*/ 531 h 579"/>
                              <a:gd name="T2" fmla="*/ 138 w 310"/>
                              <a:gd name="T3" fmla="*/ 531 h 579"/>
                              <a:gd name="T4" fmla="*/ 133 w 310"/>
                              <a:gd name="T5" fmla="*/ 485 h 579"/>
                              <a:gd name="T6" fmla="*/ 131 w 310"/>
                              <a:gd name="T7" fmla="*/ 391 h 579"/>
                              <a:gd name="T8" fmla="*/ 135 w 310"/>
                              <a:gd name="T9" fmla="*/ 296 h 579"/>
                              <a:gd name="T10" fmla="*/ 146 w 310"/>
                              <a:gd name="T11" fmla="*/ 204 h 579"/>
                              <a:gd name="T12" fmla="*/ 164 w 310"/>
                              <a:gd name="T13" fmla="*/ 114 h 579"/>
                              <a:gd name="T14" fmla="*/ 187 w 310"/>
                              <a:gd name="T15" fmla="*/ 29 h 579"/>
                              <a:gd name="T16" fmla="*/ 206 w 310"/>
                              <a:gd name="T17" fmla="*/ 76 h 579"/>
                              <a:gd name="T18" fmla="*/ 182 w 310"/>
                              <a:gd name="T19" fmla="*/ 182 h 579"/>
                              <a:gd name="T20" fmla="*/ 174 w 310"/>
                              <a:gd name="T21" fmla="*/ 231 h 579"/>
                              <a:gd name="T22" fmla="*/ 161 w 310"/>
                              <a:gd name="T23" fmla="*/ 328 h 579"/>
                              <a:gd name="T24" fmla="*/ 155 w 310"/>
                              <a:gd name="T25" fmla="*/ 429 h 579"/>
                              <a:gd name="T26" fmla="*/ 163 w 310"/>
                              <a:gd name="T27" fmla="*/ 529 h 579"/>
                              <a:gd name="T28" fmla="*/ 173 w 310"/>
                              <a:gd name="T29" fmla="*/ 543 h 579"/>
                              <a:gd name="T30" fmla="*/ 211 w 310"/>
                              <a:gd name="T31" fmla="*/ 550 h 579"/>
                              <a:gd name="T32" fmla="*/ 250 w 310"/>
                              <a:gd name="T33" fmla="*/ 527 h 579"/>
                              <a:gd name="T34" fmla="*/ 310 w 310"/>
                              <a:gd name="T35" fmla="*/ 455 h 579"/>
                              <a:gd name="T36" fmla="*/ 282 w 310"/>
                              <a:gd name="T37" fmla="*/ 506 h 579"/>
                              <a:gd name="T38" fmla="*/ 192 w 310"/>
                              <a:gd name="T39" fmla="*/ 579 h 579"/>
                              <a:gd name="T40" fmla="*/ 142 w 310"/>
                              <a:gd name="T41" fmla="*/ 576 h 579"/>
                              <a:gd name="T42" fmla="*/ 65 w 310"/>
                              <a:gd name="T43" fmla="*/ 527 h 579"/>
                              <a:gd name="T44" fmla="*/ 8 w 310"/>
                              <a:gd name="T45" fmla="*/ 458 h 579"/>
                              <a:gd name="T46" fmla="*/ 0 w 310"/>
                              <a:gd name="T47" fmla="*/ 405 h 579"/>
                              <a:gd name="T48" fmla="*/ 20 w 310"/>
                              <a:gd name="T49" fmla="*/ 306 h 579"/>
                              <a:gd name="T50" fmla="*/ 54 w 310"/>
                              <a:gd name="T51" fmla="*/ 212 h 579"/>
                              <a:gd name="T52" fmla="*/ 81 w 310"/>
                              <a:gd name="T53" fmla="*/ 157 h 579"/>
                              <a:gd name="T54" fmla="*/ 142 w 310"/>
                              <a:gd name="T55" fmla="*/ 53 h 579"/>
                              <a:gd name="T56" fmla="*/ 173 w 310"/>
                              <a:gd name="T57" fmla="*/ 0 h 579"/>
                              <a:gd name="T58" fmla="*/ 151 w 310"/>
                              <a:gd name="T59" fmla="*/ 84 h 579"/>
                              <a:gd name="T60" fmla="*/ 131 w 310"/>
                              <a:gd name="T61" fmla="*/ 170 h 579"/>
                              <a:gd name="T62" fmla="*/ 118 w 310"/>
                              <a:gd name="T63" fmla="*/ 259 h 579"/>
                              <a:gd name="T64" fmla="*/ 111 w 310"/>
                              <a:gd name="T65" fmla="*/ 349 h 579"/>
                              <a:gd name="T66" fmla="*/ 116 w 310"/>
                              <a:gd name="T67" fmla="*/ 440 h 579"/>
                              <a:gd name="T68" fmla="*/ 133 w 310"/>
                              <a:gd name="T69" fmla="*/ 531 h 579"/>
                              <a:gd name="T70" fmla="*/ 133 w 310"/>
                              <a:gd name="T71" fmla="*/ 531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0" h="579">
                                <a:moveTo>
                                  <a:pt x="133" y="531"/>
                                </a:moveTo>
                                <a:lnTo>
                                  <a:pt x="134" y="531"/>
                                </a:lnTo>
                                <a:lnTo>
                                  <a:pt x="137" y="531"/>
                                </a:lnTo>
                                <a:lnTo>
                                  <a:pt x="138" y="531"/>
                                </a:lnTo>
                                <a:lnTo>
                                  <a:pt x="133" y="485"/>
                                </a:lnTo>
                                <a:lnTo>
                                  <a:pt x="131" y="438"/>
                                </a:lnTo>
                                <a:lnTo>
                                  <a:pt x="131" y="391"/>
                                </a:lnTo>
                                <a:lnTo>
                                  <a:pt x="132" y="344"/>
                                </a:lnTo>
                                <a:lnTo>
                                  <a:pt x="135" y="296"/>
                                </a:lnTo>
                                <a:lnTo>
                                  <a:pt x="140" y="250"/>
                                </a:lnTo>
                                <a:lnTo>
                                  <a:pt x="146" y="204"/>
                                </a:lnTo>
                                <a:lnTo>
                                  <a:pt x="154" y="158"/>
                                </a:lnTo>
                                <a:lnTo>
                                  <a:pt x="164" y="114"/>
                                </a:lnTo>
                                <a:lnTo>
                                  <a:pt x="175" y="71"/>
                                </a:lnTo>
                                <a:lnTo>
                                  <a:pt x="187" y="29"/>
                                </a:lnTo>
                                <a:lnTo>
                                  <a:pt x="206" y="76"/>
                                </a:lnTo>
                                <a:lnTo>
                                  <a:pt x="195" y="130"/>
                                </a:lnTo>
                                <a:lnTo>
                                  <a:pt x="182" y="182"/>
                                </a:lnTo>
                                <a:lnTo>
                                  <a:pt x="174" y="231"/>
                                </a:lnTo>
                                <a:lnTo>
                                  <a:pt x="166" y="279"/>
                                </a:lnTo>
                                <a:lnTo>
                                  <a:pt x="161" y="328"/>
                                </a:lnTo>
                                <a:lnTo>
                                  <a:pt x="156" y="379"/>
                                </a:lnTo>
                                <a:lnTo>
                                  <a:pt x="155" y="429"/>
                                </a:lnTo>
                                <a:lnTo>
                                  <a:pt x="157" y="480"/>
                                </a:lnTo>
                                <a:lnTo>
                                  <a:pt x="163" y="529"/>
                                </a:lnTo>
                                <a:lnTo>
                                  <a:pt x="173" y="543"/>
                                </a:lnTo>
                                <a:lnTo>
                                  <a:pt x="192" y="549"/>
                                </a:lnTo>
                                <a:lnTo>
                                  <a:pt x="211" y="550"/>
                                </a:lnTo>
                                <a:lnTo>
                                  <a:pt x="250" y="527"/>
                                </a:lnTo>
                                <a:lnTo>
                                  <a:pt x="283" y="492"/>
                                </a:lnTo>
                                <a:lnTo>
                                  <a:pt x="310" y="455"/>
                                </a:lnTo>
                                <a:lnTo>
                                  <a:pt x="282" y="506"/>
                                </a:lnTo>
                                <a:lnTo>
                                  <a:pt x="244" y="554"/>
                                </a:lnTo>
                                <a:lnTo>
                                  <a:pt x="192" y="579"/>
                                </a:lnTo>
                                <a:lnTo>
                                  <a:pt x="142" y="576"/>
                                </a:lnTo>
                                <a:lnTo>
                                  <a:pt x="100" y="556"/>
                                </a:lnTo>
                                <a:lnTo>
                                  <a:pt x="65" y="527"/>
                                </a:lnTo>
                                <a:lnTo>
                                  <a:pt x="34" y="492"/>
                                </a:lnTo>
                                <a:lnTo>
                                  <a:pt x="8" y="458"/>
                                </a:lnTo>
                                <a:lnTo>
                                  <a:pt x="0" y="405"/>
                                </a:lnTo>
                                <a:lnTo>
                                  <a:pt x="6" y="355"/>
                                </a:lnTo>
                                <a:lnTo>
                                  <a:pt x="20" y="306"/>
                                </a:lnTo>
                                <a:lnTo>
                                  <a:pt x="38" y="259"/>
                                </a:lnTo>
                                <a:lnTo>
                                  <a:pt x="54" y="212"/>
                                </a:lnTo>
                                <a:lnTo>
                                  <a:pt x="81" y="157"/>
                                </a:lnTo>
                                <a:lnTo>
                                  <a:pt x="110" y="105"/>
                                </a:lnTo>
                                <a:lnTo>
                                  <a:pt x="142" y="53"/>
                                </a:lnTo>
                                <a:lnTo>
                                  <a:pt x="173" y="0"/>
                                </a:lnTo>
                                <a:lnTo>
                                  <a:pt x="161" y="41"/>
                                </a:lnTo>
                                <a:lnTo>
                                  <a:pt x="151" y="84"/>
                                </a:lnTo>
                                <a:lnTo>
                                  <a:pt x="141" y="126"/>
                                </a:lnTo>
                                <a:lnTo>
                                  <a:pt x="131" y="170"/>
                                </a:lnTo>
                                <a:lnTo>
                                  <a:pt x="123" y="214"/>
                                </a:lnTo>
                                <a:lnTo>
                                  <a:pt x="118" y="259"/>
                                </a:lnTo>
                                <a:lnTo>
                                  <a:pt x="114" y="304"/>
                                </a:lnTo>
                                <a:lnTo>
                                  <a:pt x="111" y="349"/>
                                </a:lnTo>
                                <a:lnTo>
                                  <a:pt x="112" y="395"/>
                                </a:lnTo>
                                <a:lnTo>
                                  <a:pt x="116" y="440"/>
                                </a:lnTo>
                                <a:lnTo>
                                  <a:pt x="122" y="486"/>
                                </a:lnTo>
                                <a:lnTo>
                                  <a:pt x="13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69"/>
                        <wps:cNvSpPr>
                          <a:spLocks/>
                        </wps:cNvSpPr>
                        <wps:spPr bwMode="auto">
                          <a:xfrm>
                            <a:off x="663" y="887"/>
                            <a:ext cx="32" cy="7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8 h 316"/>
                              <a:gd name="T2" fmla="*/ 105 w 128"/>
                              <a:gd name="T3" fmla="*/ 50 h 316"/>
                              <a:gd name="T4" fmla="*/ 82 w 128"/>
                              <a:gd name="T5" fmla="*/ 93 h 316"/>
                              <a:gd name="T6" fmla="*/ 61 w 128"/>
                              <a:gd name="T7" fmla="*/ 137 h 316"/>
                              <a:gd name="T8" fmla="*/ 42 w 128"/>
                              <a:gd name="T9" fmla="*/ 182 h 316"/>
                              <a:gd name="T10" fmla="*/ 26 w 128"/>
                              <a:gd name="T11" fmla="*/ 227 h 316"/>
                              <a:gd name="T12" fmla="*/ 11 w 128"/>
                              <a:gd name="T13" fmla="*/ 272 h 316"/>
                              <a:gd name="T14" fmla="*/ 0 w 128"/>
                              <a:gd name="T15" fmla="*/ 316 h 316"/>
                              <a:gd name="T16" fmla="*/ 0 w 128"/>
                              <a:gd name="T17" fmla="*/ 316 h 316"/>
                              <a:gd name="T18" fmla="*/ 8 w 128"/>
                              <a:gd name="T19" fmla="*/ 268 h 316"/>
                              <a:gd name="T20" fmla="*/ 20 w 128"/>
                              <a:gd name="T21" fmla="*/ 220 h 316"/>
                              <a:gd name="T22" fmla="*/ 35 w 128"/>
                              <a:gd name="T23" fmla="*/ 174 h 316"/>
                              <a:gd name="T24" fmla="*/ 55 w 128"/>
                              <a:gd name="T25" fmla="*/ 129 h 316"/>
                              <a:gd name="T26" fmla="*/ 76 w 128"/>
                              <a:gd name="T27" fmla="*/ 87 h 316"/>
                              <a:gd name="T28" fmla="*/ 99 w 128"/>
                              <a:gd name="T29" fmla="*/ 45 h 316"/>
                              <a:gd name="T30" fmla="*/ 123 w 128"/>
                              <a:gd name="T31" fmla="*/ 3 h 316"/>
                              <a:gd name="T32" fmla="*/ 123 w 128"/>
                              <a:gd name="T33" fmla="*/ 3 h 316"/>
                              <a:gd name="T34" fmla="*/ 125 w 128"/>
                              <a:gd name="T35" fmla="*/ 0 h 316"/>
                              <a:gd name="T36" fmla="*/ 127 w 128"/>
                              <a:gd name="T37" fmla="*/ 4 h 316"/>
                              <a:gd name="T38" fmla="*/ 128 w 128"/>
                              <a:gd name="T39" fmla="*/ 8 h 316"/>
                              <a:gd name="T40" fmla="*/ 128 w 128"/>
                              <a:gd name="T41" fmla="*/ 8 h 316"/>
                              <a:gd name="T42" fmla="*/ 128 w 128"/>
                              <a:gd name="T43" fmla="*/ 8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8" h="316">
                                <a:moveTo>
                                  <a:pt x="128" y="8"/>
                                </a:moveTo>
                                <a:lnTo>
                                  <a:pt x="105" y="50"/>
                                </a:lnTo>
                                <a:lnTo>
                                  <a:pt x="82" y="93"/>
                                </a:lnTo>
                                <a:lnTo>
                                  <a:pt x="61" y="137"/>
                                </a:lnTo>
                                <a:lnTo>
                                  <a:pt x="42" y="182"/>
                                </a:lnTo>
                                <a:lnTo>
                                  <a:pt x="26" y="227"/>
                                </a:lnTo>
                                <a:lnTo>
                                  <a:pt x="11" y="272"/>
                                </a:lnTo>
                                <a:lnTo>
                                  <a:pt x="0" y="316"/>
                                </a:lnTo>
                                <a:lnTo>
                                  <a:pt x="8" y="268"/>
                                </a:lnTo>
                                <a:lnTo>
                                  <a:pt x="20" y="220"/>
                                </a:lnTo>
                                <a:lnTo>
                                  <a:pt x="35" y="174"/>
                                </a:lnTo>
                                <a:lnTo>
                                  <a:pt x="55" y="129"/>
                                </a:lnTo>
                                <a:lnTo>
                                  <a:pt x="76" y="87"/>
                                </a:lnTo>
                                <a:lnTo>
                                  <a:pt x="99" y="45"/>
                                </a:lnTo>
                                <a:lnTo>
                                  <a:pt x="123" y="3"/>
                                </a:lnTo>
                                <a:lnTo>
                                  <a:pt x="125" y="0"/>
                                </a:lnTo>
                                <a:lnTo>
                                  <a:pt x="127" y="4"/>
                                </a:lnTo>
                                <a:lnTo>
                                  <a:pt x="1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70"/>
                        <wps:cNvSpPr>
                          <a:spLocks/>
                        </wps:cNvSpPr>
                        <wps:spPr bwMode="auto">
                          <a:xfrm>
                            <a:off x="686" y="884"/>
                            <a:ext cx="25" cy="50"/>
                          </a:xfrm>
                          <a:custGeom>
                            <a:avLst/>
                            <a:gdLst>
                              <a:gd name="T0" fmla="*/ 42 w 98"/>
                              <a:gd name="T1" fmla="*/ 201 h 201"/>
                              <a:gd name="T2" fmla="*/ 27 w 98"/>
                              <a:gd name="T3" fmla="*/ 197 h 201"/>
                              <a:gd name="T4" fmla="*/ 12 w 98"/>
                              <a:gd name="T5" fmla="*/ 196 h 201"/>
                              <a:gd name="T6" fmla="*/ 0 w 98"/>
                              <a:gd name="T7" fmla="*/ 201 h 201"/>
                              <a:gd name="T8" fmla="*/ 0 w 98"/>
                              <a:gd name="T9" fmla="*/ 201 h 201"/>
                              <a:gd name="T10" fmla="*/ 18 w 98"/>
                              <a:gd name="T11" fmla="*/ 150 h 201"/>
                              <a:gd name="T12" fmla="*/ 40 w 98"/>
                              <a:gd name="T13" fmla="*/ 99 h 201"/>
                              <a:gd name="T14" fmla="*/ 67 w 98"/>
                              <a:gd name="T15" fmla="*/ 49 h 201"/>
                              <a:gd name="T16" fmla="*/ 98 w 98"/>
                              <a:gd name="T17" fmla="*/ 0 h 201"/>
                              <a:gd name="T18" fmla="*/ 98 w 98"/>
                              <a:gd name="T19" fmla="*/ 0 h 201"/>
                              <a:gd name="T20" fmla="*/ 91 w 98"/>
                              <a:gd name="T21" fmla="*/ 54 h 201"/>
                              <a:gd name="T22" fmla="*/ 81 w 98"/>
                              <a:gd name="T23" fmla="*/ 106 h 201"/>
                              <a:gd name="T24" fmla="*/ 65 w 98"/>
                              <a:gd name="T25" fmla="*/ 155 h 201"/>
                              <a:gd name="T26" fmla="*/ 42 w 98"/>
                              <a:gd name="T27" fmla="*/ 201 h 201"/>
                              <a:gd name="T28" fmla="*/ 42 w 98"/>
                              <a:gd name="T29" fmla="*/ 201 h 201"/>
                              <a:gd name="T30" fmla="*/ 42 w 98"/>
                              <a:gd name="T31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201">
                                <a:moveTo>
                                  <a:pt x="42" y="201"/>
                                </a:moveTo>
                                <a:lnTo>
                                  <a:pt x="27" y="197"/>
                                </a:lnTo>
                                <a:lnTo>
                                  <a:pt x="12" y="196"/>
                                </a:lnTo>
                                <a:lnTo>
                                  <a:pt x="0" y="201"/>
                                </a:lnTo>
                                <a:lnTo>
                                  <a:pt x="18" y="150"/>
                                </a:lnTo>
                                <a:lnTo>
                                  <a:pt x="40" y="99"/>
                                </a:lnTo>
                                <a:lnTo>
                                  <a:pt x="67" y="49"/>
                                </a:lnTo>
                                <a:lnTo>
                                  <a:pt x="98" y="0"/>
                                </a:lnTo>
                                <a:lnTo>
                                  <a:pt x="91" y="54"/>
                                </a:lnTo>
                                <a:lnTo>
                                  <a:pt x="81" y="106"/>
                                </a:lnTo>
                                <a:lnTo>
                                  <a:pt x="65" y="155"/>
                                </a:lnTo>
                                <a:lnTo>
                                  <a:pt x="42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71"/>
                        <wps:cNvSpPr>
                          <a:spLocks/>
                        </wps:cNvSpPr>
                        <wps:spPr bwMode="auto">
                          <a:xfrm>
                            <a:off x="774" y="890"/>
                            <a:ext cx="18" cy="38"/>
                          </a:xfrm>
                          <a:custGeom>
                            <a:avLst/>
                            <a:gdLst>
                              <a:gd name="T0" fmla="*/ 70 w 70"/>
                              <a:gd name="T1" fmla="*/ 151 h 151"/>
                              <a:gd name="T2" fmla="*/ 40 w 70"/>
                              <a:gd name="T3" fmla="*/ 103 h 151"/>
                              <a:gd name="T4" fmla="*/ 16 w 70"/>
                              <a:gd name="T5" fmla="*/ 55 h 151"/>
                              <a:gd name="T6" fmla="*/ 0 w 70"/>
                              <a:gd name="T7" fmla="*/ 0 h 151"/>
                              <a:gd name="T8" fmla="*/ 0 w 70"/>
                              <a:gd name="T9" fmla="*/ 0 h 151"/>
                              <a:gd name="T10" fmla="*/ 19 w 70"/>
                              <a:gd name="T11" fmla="*/ 51 h 151"/>
                              <a:gd name="T12" fmla="*/ 45 w 70"/>
                              <a:gd name="T13" fmla="*/ 102 h 151"/>
                              <a:gd name="T14" fmla="*/ 70 w 70"/>
                              <a:gd name="T15" fmla="*/ 151 h 151"/>
                              <a:gd name="T16" fmla="*/ 70 w 70"/>
                              <a:gd name="T17" fmla="*/ 151 h 151"/>
                              <a:gd name="T18" fmla="*/ 70 w 70"/>
                              <a:gd name="T19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0" h="151">
                                <a:moveTo>
                                  <a:pt x="70" y="151"/>
                                </a:moveTo>
                                <a:lnTo>
                                  <a:pt x="40" y="103"/>
                                </a:lnTo>
                                <a:lnTo>
                                  <a:pt x="16" y="55"/>
                                </a:lnTo>
                                <a:lnTo>
                                  <a:pt x="0" y="0"/>
                                </a:lnTo>
                                <a:lnTo>
                                  <a:pt x="19" y="51"/>
                                </a:lnTo>
                                <a:lnTo>
                                  <a:pt x="45" y="102"/>
                                </a:lnTo>
                                <a:lnTo>
                                  <a:pt x="7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72"/>
                        <wps:cNvSpPr>
                          <a:spLocks/>
                        </wps:cNvSpPr>
                        <wps:spPr bwMode="auto">
                          <a:xfrm>
                            <a:off x="666" y="891"/>
                            <a:ext cx="18" cy="42"/>
                          </a:xfrm>
                          <a:custGeom>
                            <a:avLst/>
                            <a:gdLst>
                              <a:gd name="T0" fmla="*/ 0 w 74"/>
                              <a:gd name="T1" fmla="*/ 168 h 168"/>
                              <a:gd name="T2" fmla="*/ 9 w 74"/>
                              <a:gd name="T3" fmla="*/ 126 h 168"/>
                              <a:gd name="T4" fmla="*/ 25 w 74"/>
                              <a:gd name="T5" fmla="*/ 51 h 168"/>
                              <a:gd name="T6" fmla="*/ 34 w 74"/>
                              <a:gd name="T7" fmla="*/ 10 h 168"/>
                              <a:gd name="T8" fmla="*/ 34 w 74"/>
                              <a:gd name="T9" fmla="*/ 10 h 168"/>
                              <a:gd name="T10" fmla="*/ 49 w 74"/>
                              <a:gd name="T11" fmla="*/ 12 h 168"/>
                              <a:gd name="T12" fmla="*/ 61 w 74"/>
                              <a:gd name="T13" fmla="*/ 6 h 168"/>
                              <a:gd name="T14" fmla="*/ 74 w 74"/>
                              <a:gd name="T15" fmla="*/ 0 h 168"/>
                              <a:gd name="T16" fmla="*/ 74 w 74"/>
                              <a:gd name="T17" fmla="*/ 0 h 168"/>
                              <a:gd name="T18" fmla="*/ 54 w 74"/>
                              <a:gd name="T19" fmla="*/ 43 h 168"/>
                              <a:gd name="T20" fmla="*/ 19 w 74"/>
                              <a:gd name="T21" fmla="*/ 124 h 168"/>
                              <a:gd name="T22" fmla="*/ 0 w 74"/>
                              <a:gd name="T23" fmla="*/ 168 h 168"/>
                              <a:gd name="T24" fmla="*/ 0 w 74"/>
                              <a:gd name="T25" fmla="*/ 168 h 168"/>
                              <a:gd name="T26" fmla="*/ 0 w 74"/>
                              <a:gd name="T27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168">
                                <a:moveTo>
                                  <a:pt x="0" y="168"/>
                                </a:moveTo>
                                <a:lnTo>
                                  <a:pt x="9" y="126"/>
                                </a:lnTo>
                                <a:lnTo>
                                  <a:pt x="25" y="51"/>
                                </a:lnTo>
                                <a:lnTo>
                                  <a:pt x="34" y="10"/>
                                </a:lnTo>
                                <a:lnTo>
                                  <a:pt x="49" y="12"/>
                                </a:lnTo>
                                <a:lnTo>
                                  <a:pt x="61" y="6"/>
                                </a:lnTo>
                                <a:lnTo>
                                  <a:pt x="74" y="0"/>
                                </a:lnTo>
                                <a:lnTo>
                                  <a:pt x="54" y="43"/>
                                </a:lnTo>
                                <a:lnTo>
                                  <a:pt x="19" y="124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73"/>
                        <wps:cNvSpPr>
                          <a:spLocks/>
                        </wps:cNvSpPr>
                        <wps:spPr bwMode="auto">
                          <a:xfrm>
                            <a:off x="708" y="895"/>
                            <a:ext cx="11" cy="28"/>
                          </a:xfrm>
                          <a:custGeom>
                            <a:avLst/>
                            <a:gdLst>
                              <a:gd name="T0" fmla="*/ 0 w 42"/>
                              <a:gd name="T1" fmla="*/ 112 h 112"/>
                              <a:gd name="T2" fmla="*/ 27 w 42"/>
                              <a:gd name="T3" fmla="*/ 0 h 112"/>
                              <a:gd name="T4" fmla="*/ 42 w 42"/>
                              <a:gd name="T5" fmla="*/ 56 h 112"/>
                              <a:gd name="T6" fmla="*/ 0 w 42"/>
                              <a:gd name="T7" fmla="*/ 112 h 112"/>
                              <a:gd name="T8" fmla="*/ 0 w 42"/>
                              <a:gd name="T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12">
                                <a:moveTo>
                                  <a:pt x="0" y="112"/>
                                </a:moveTo>
                                <a:lnTo>
                                  <a:pt x="27" y="0"/>
                                </a:lnTo>
                                <a:lnTo>
                                  <a:pt x="42" y="5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74"/>
                        <wps:cNvSpPr>
                          <a:spLocks/>
                        </wps:cNvSpPr>
                        <wps:spPr bwMode="auto">
                          <a:xfrm>
                            <a:off x="346" y="904"/>
                            <a:ext cx="81" cy="83"/>
                          </a:xfrm>
                          <a:custGeom>
                            <a:avLst/>
                            <a:gdLst>
                              <a:gd name="T0" fmla="*/ 298 w 325"/>
                              <a:gd name="T1" fmla="*/ 35 h 331"/>
                              <a:gd name="T2" fmla="*/ 259 w 325"/>
                              <a:gd name="T3" fmla="*/ 27 h 331"/>
                              <a:gd name="T4" fmla="*/ 286 w 325"/>
                              <a:gd name="T5" fmla="*/ 57 h 331"/>
                              <a:gd name="T6" fmla="*/ 257 w 325"/>
                              <a:gd name="T7" fmla="*/ 55 h 331"/>
                              <a:gd name="T8" fmla="*/ 269 w 325"/>
                              <a:gd name="T9" fmla="*/ 79 h 331"/>
                              <a:gd name="T10" fmla="*/ 242 w 325"/>
                              <a:gd name="T11" fmla="*/ 83 h 331"/>
                              <a:gd name="T12" fmla="*/ 257 w 325"/>
                              <a:gd name="T13" fmla="*/ 101 h 331"/>
                              <a:gd name="T14" fmla="*/ 239 w 325"/>
                              <a:gd name="T15" fmla="*/ 103 h 331"/>
                              <a:gd name="T16" fmla="*/ 244 w 325"/>
                              <a:gd name="T17" fmla="*/ 119 h 331"/>
                              <a:gd name="T18" fmla="*/ 215 w 325"/>
                              <a:gd name="T19" fmla="*/ 105 h 331"/>
                              <a:gd name="T20" fmla="*/ 239 w 325"/>
                              <a:gd name="T21" fmla="*/ 149 h 331"/>
                              <a:gd name="T22" fmla="*/ 200 w 325"/>
                              <a:gd name="T23" fmla="*/ 112 h 331"/>
                              <a:gd name="T24" fmla="*/ 222 w 325"/>
                              <a:gd name="T25" fmla="*/ 179 h 331"/>
                              <a:gd name="T26" fmla="*/ 177 w 325"/>
                              <a:gd name="T27" fmla="*/ 135 h 331"/>
                              <a:gd name="T28" fmla="*/ 200 w 325"/>
                              <a:gd name="T29" fmla="*/ 181 h 331"/>
                              <a:gd name="T30" fmla="*/ 169 w 325"/>
                              <a:gd name="T31" fmla="*/ 179 h 331"/>
                              <a:gd name="T32" fmla="*/ 153 w 325"/>
                              <a:gd name="T33" fmla="*/ 181 h 331"/>
                              <a:gd name="T34" fmla="*/ 169 w 325"/>
                              <a:gd name="T35" fmla="*/ 225 h 331"/>
                              <a:gd name="T36" fmla="*/ 149 w 325"/>
                              <a:gd name="T37" fmla="*/ 203 h 331"/>
                              <a:gd name="T38" fmla="*/ 159 w 325"/>
                              <a:gd name="T39" fmla="*/ 232 h 331"/>
                              <a:gd name="T40" fmla="*/ 143 w 325"/>
                              <a:gd name="T41" fmla="*/ 239 h 331"/>
                              <a:gd name="T42" fmla="*/ 197 w 325"/>
                              <a:gd name="T43" fmla="*/ 247 h 331"/>
                              <a:gd name="T44" fmla="*/ 284 w 325"/>
                              <a:gd name="T45" fmla="*/ 101 h 331"/>
                              <a:gd name="T46" fmla="*/ 310 w 325"/>
                              <a:gd name="T47" fmla="*/ 157 h 331"/>
                              <a:gd name="T48" fmla="*/ 274 w 325"/>
                              <a:gd name="T49" fmla="*/ 181 h 331"/>
                              <a:gd name="T50" fmla="*/ 274 w 325"/>
                              <a:gd name="T51" fmla="*/ 193 h 331"/>
                              <a:gd name="T52" fmla="*/ 316 w 325"/>
                              <a:gd name="T53" fmla="*/ 193 h 331"/>
                              <a:gd name="T54" fmla="*/ 306 w 325"/>
                              <a:gd name="T55" fmla="*/ 261 h 331"/>
                              <a:gd name="T56" fmla="*/ 284 w 325"/>
                              <a:gd name="T57" fmla="*/ 209 h 331"/>
                              <a:gd name="T58" fmla="*/ 274 w 325"/>
                              <a:gd name="T59" fmla="*/ 288 h 331"/>
                              <a:gd name="T60" fmla="*/ 276 w 325"/>
                              <a:gd name="T61" fmla="*/ 295 h 331"/>
                              <a:gd name="T62" fmla="*/ 298 w 325"/>
                              <a:gd name="T63" fmla="*/ 283 h 331"/>
                              <a:gd name="T64" fmla="*/ 298 w 325"/>
                              <a:gd name="T65" fmla="*/ 324 h 331"/>
                              <a:gd name="T66" fmla="*/ 200 w 325"/>
                              <a:gd name="T67" fmla="*/ 322 h 331"/>
                              <a:gd name="T68" fmla="*/ 139 w 325"/>
                              <a:gd name="T69" fmla="*/ 244 h 331"/>
                              <a:gd name="T70" fmla="*/ 107 w 325"/>
                              <a:gd name="T71" fmla="*/ 175 h 331"/>
                              <a:gd name="T72" fmla="*/ 82 w 325"/>
                              <a:gd name="T73" fmla="*/ 269 h 331"/>
                              <a:gd name="T74" fmla="*/ 85 w 325"/>
                              <a:gd name="T75" fmla="*/ 167 h 331"/>
                              <a:gd name="T76" fmla="*/ 85 w 325"/>
                              <a:gd name="T77" fmla="*/ 195 h 331"/>
                              <a:gd name="T78" fmla="*/ 65 w 325"/>
                              <a:gd name="T79" fmla="*/ 283 h 331"/>
                              <a:gd name="T80" fmla="*/ 75 w 325"/>
                              <a:gd name="T81" fmla="*/ 207 h 331"/>
                              <a:gd name="T82" fmla="*/ 53 w 325"/>
                              <a:gd name="T83" fmla="*/ 163 h 331"/>
                              <a:gd name="T84" fmla="*/ 49 w 325"/>
                              <a:gd name="T85" fmla="*/ 209 h 331"/>
                              <a:gd name="T86" fmla="*/ 29 w 325"/>
                              <a:gd name="T87" fmla="*/ 244 h 331"/>
                              <a:gd name="T88" fmla="*/ 17 w 325"/>
                              <a:gd name="T89" fmla="*/ 227 h 331"/>
                              <a:gd name="T90" fmla="*/ 3 w 325"/>
                              <a:gd name="T91" fmla="*/ 252 h 331"/>
                              <a:gd name="T92" fmla="*/ 27 w 325"/>
                              <a:gd name="T93" fmla="*/ 197 h 331"/>
                              <a:gd name="T94" fmla="*/ 29 w 325"/>
                              <a:gd name="T95" fmla="*/ 111 h 331"/>
                              <a:gd name="T96" fmla="*/ 63 w 325"/>
                              <a:gd name="T97" fmla="*/ 34 h 331"/>
                              <a:gd name="T98" fmla="*/ 181 w 325"/>
                              <a:gd name="T99" fmla="*/ 10 h 331"/>
                              <a:gd name="T100" fmla="*/ 271 w 325"/>
                              <a:gd name="T101" fmla="*/ 5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5" h="331">
                                <a:moveTo>
                                  <a:pt x="271" y="5"/>
                                </a:moveTo>
                                <a:lnTo>
                                  <a:pt x="286" y="10"/>
                                </a:lnTo>
                                <a:lnTo>
                                  <a:pt x="294" y="20"/>
                                </a:lnTo>
                                <a:lnTo>
                                  <a:pt x="298" y="35"/>
                                </a:lnTo>
                                <a:lnTo>
                                  <a:pt x="286" y="29"/>
                                </a:lnTo>
                                <a:lnTo>
                                  <a:pt x="273" y="23"/>
                                </a:lnTo>
                                <a:lnTo>
                                  <a:pt x="259" y="27"/>
                                </a:lnTo>
                                <a:lnTo>
                                  <a:pt x="272" y="35"/>
                                </a:lnTo>
                                <a:lnTo>
                                  <a:pt x="283" y="42"/>
                                </a:lnTo>
                                <a:lnTo>
                                  <a:pt x="286" y="57"/>
                                </a:lnTo>
                                <a:lnTo>
                                  <a:pt x="277" y="54"/>
                                </a:lnTo>
                                <a:lnTo>
                                  <a:pt x="266" y="50"/>
                                </a:lnTo>
                                <a:lnTo>
                                  <a:pt x="257" y="55"/>
                                </a:lnTo>
                                <a:lnTo>
                                  <a:pt x="261" y="63"/>
                                </a:lnTo>
                                <a:lnTo>
                                  <a:pt x="266" y="69"/>
                                </a:lnTo>
                                <a:lnTo>
                                  <a:pt x="269" y="79"/>
                                </a:lnTo>
                                <a:lnTo>
                                  <a:pt x="262" y="80"/>
                                </a:lnTo>
                                <a:lnTo>
                                  <a:pt x="249" y="82"/>
                                </a:lnTo>
                                <a:lnTo>
                                  <a:pt x="242" y="83"/>
                                </a:lnTo>
                                <a:lnTo>
                                  <a:pt x="246" y="88"/>
                                </a:lnTo>
                                <a:lnTo>
                                  <a:pt x="253" y="96"/>
                                </a:lnTo>
                                <a:lnTo>
                                  <a:pt x="257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43" y="102"/>
                                </a:lnTo>
                                <a:lnTo>
                                  <a:pt x="239" y="103"/>
                                </a:lnTo>
                                <a:lnTo>
                                  <a:pt x="241" y="107"/>
                                </a:lnTo>
                                <a:lnTo>
                                  <a:pt x="243" y="115"/>
                                </a:lnTo>
                                <a:lnTo>
                                  <a:pt x="244" y="119"/>
                                </a:lnTo>
                                <a:lnTo>
                                  <a:pt x="235" y="113"/>
                                </a:lnTo>
                                <a:lnTo>
                                  <a:pt x="227" y="102"/>
                                </a:lnTo>
                                <a:lnTo>
                                  <a:pt x="215" y="105"/>
                                </a:lnTo>
                                <a:lnTo>
                                  <a:pt x="224" y="119"/>
                                </a:lnTo>
                                <a:lnTo>
                                  <a:pt x="233" y="135"/>
                                </a:lnTo>
                                <a:lnTo>
                                  <a:pt x="239" y="149"/>
                                </a:lnTo>
                                <a:lnTo>
                                  <a:pt x="229" y="139"/>
                                </a:lnTo>
                                <a:lnTo>
                                  <a:pt x="210" y="122"/>
                                </a:lnTo>
                                <a:lnTo>
                                  <a:pt x="200" y="112"/>
                                </a:lnTo>
                                <a:lnTo>
                                  <a:pt x="203" y="135"/>
                                </a:lnTo>
                                <a:lnTo>
                                  <a:pt x="216" y="154"/>
                                </a:lnTo>
                                <a:lnTo>
                                  <a:pt x="222" y="179"/>
                                </a:lnTo>
                                <a:lnTo>
                                  <a:pt x="208" y="163"/>
                                </a:lnTo>
                                <a:lnTo>
                                  <a:pt x="193" y="148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53"/>
                                </a:lnTo>
                                <a:lnTo>
                                  <a:pt x="187" y="169"/>
                                </a:lnTo>
                                <a:lnTo>
                                  <a:pt x="200" y="181"/>
                                </a:lnTo>
                                <a:lnTo>
                                  <a:pt x="191" y="179"/>
                                </a:lnTo>
                                <a:lnTo>
                                  <a:pt x="177" y="171"/>
                                </a:lnTo>
                                <a:lnTo>
                                  <a:pt x="169" y="179"/>
                                </a:lnTo>
                                <a:lnTo>
                                  <a:pt x="163" y="176"/>
                                </a:lnTo>
                                <a:lnTo>
                                  <a:pt x="158" y="178"/>
                                </a:lnTo>
                                <a:lnTo>
                                  <a:pt x="153" y="181"/>
                                </a:lnTo>
                                <a:lnTo>
                                  <a:pt x="161" y="195"/>
                                </a:lnTo>
                                <a:lnTo>
                                  <a:pt x="167" y="209"/>
                                </a:lnTo>
                                <a:lnTo>
                                  <a:pt x="169" y="225"/>
                                </a:lnTo>
                                <a:lnTo>
                                  <a:pt x="163" y="215"/>
                                </a:lnTo>
                                <a:lnTo>
                                  <a:pt x="159" y="206"/>
                                </a:lnTo>
                                <a:lnTo>
                                  <a:pt x="149" y="203"/>
                                </a:lnTo>
                                <a:lnTo>
                                  <a:pt x="148" y="213"/>
                                </a:lnTo>
                                <a:lnTo>
                                  <a:pt x="150" y="224"/>
                                </a:lnTo>
                                <a:lnTo>
                                  <a:pt x="159" y="232"/>
                                </a:lnTo>
                                <a:lnTo>
                                  <a:pt x="154" y="233"/>
                                </a:lnTo>
                                <a:lnTo>
                                  <a:pt x="148" y="237"/>
                                </a:lnTo>
                                <a:lnTo>
                                  <a:pt x="143" y="239"/>
                                </a:lnTo>
                                <a:lnTo>
                                  <a:pt x="159" y="251"/>
                                </a:lnTo>
                                <a:lnTo>
                                  <a:pt x="177" y="248"/>
                                </a:lnTo>
                                <a:lnTo>
                                  <a:pt x="197" y="247"/>
                                </a:lnTo>
                                <a:lnTo>
                                  <a:pt x="233" y="204"/>
                                </a:lnTo>
                                <a:lnTo>
                                  <a:pt x="260" y="153"/>
                                </a:lnTo>
                                <a:lnTo>
                                  <a:pt x="284" y="101"/>
                                </a:lnTo>
                                <a:lnTo>
                                  <a:pt x="297" y="114"/>
                                </a:lnTo>
                                <a:lnTo>
                                  <a:pt x="308" y="134"/>
                                </a:lnTo>
                                <a:lnTo>
                                  <a:pt x="310" y="157"/>
                                </a:lnTo>
                                <a:lnTo>
                                  <a:pt x="296" y="162"/>
                                </a:lnTo>
                                <a:lnTo>
                                  <a:pt x="283" y="170"/>
                                </a:lnTo>
                                <a:lnTo>
                                  <a:pt x="274" y="181"/>
                                </a:lnTo>
                                <a:lnTo>
                                  <a:pt x="274" y="184"/>
                                </a:lnTo>
                                <a:lnTo>
                                  <a:pt x="274" y="190"/>
                                </a:lnTo>
                                <a:lnTo>
                                  <a:pt x="274" y="193"/>
                                </a:lnTo>
                                <a:lnTo>
                                  <a:pt x="288" y="196"/>
                                </a:lnTo>
                                <a:lnTo>
                                  <a:pt x="302" y="195"/>
                                </a:lnTo>
                                <a:lnTo>
                                  <a:pt x="316" y="193"/>
                                </a:lnTo>
                                <a:lnTo>
                                  <a:pt x="325" y="217"/>
                                </a:lnTo>
                                <a:lnTo>
                                  <a:pt x="310" y="237"/>
                                </a:lnTo>
                                <a:lnTo>
                                  <a:pt x="306" y="261"/>
                                </a:lnTo>
                                <a:lnTo>
                                  <a:pt x="304" y="242"/>
                                </a:lnTo>
                                <a:lnTo>
                                  <a:pt x="297" y="224"/>
                                </a:lnTo>
                                <a:lnTo>
                                  <a:pt x="284" y="209"/>
                                </a:lnTo>
                                <a:lnTo>
                                  <a:pt x="284" y="235"/>
                                </a:lnTo>
                                <a:lnTo>
                                  <a:pt x="283" y="262"/>
                                </a:lnTo>
                                <a:lnTo>
                                  <a:pt x="274" y="288"/>
                                </a:lnTo>
                                <a:lnTo>
                                  <a:pt x="274" y="290"/>
                                </a:lnTo>
                                <a:lnTo>
                                  <a:pt x="274" y="293"/>
                                </a:lnTo>
                                <a:lnTo>
                                  <a:pt x="276" y="295"/>
                                </a:lnTo>
                                <a:lnTo>
                                  <a:pt x="282" y="292"/>
                                </a:lnTo>
                                <a:lnTo>
                                  <a:pt x="293" y="286"/>
                                </a:lnTo>
                                <a:lnTo>
                                  <a:pt x="298" y="283"/>
                                </a:lnTo>
                                <a:lnTo>
                                  <a:pt x="302" y="300"/>
                                </a:lnTo>
                                <a:lnTo>
                                  <a:pt x="309" y="313"/>
                                </a:lnTo>
                                <a:lnTo>
                                  <a:pt x="298" y="324"/>
                                </a:lnTo>
                                <a:lnTo>
                                  <a:pt x="263" y="323"/>
                                </a:lnTo>
                                <a:lnTo>
                                  <a:pt x="230" y="331"/>
                                </a:lnTo>
                                <a:lnTo>
                                  <a:pt x="200" y="322"/>
                                </a:lnTo>
                                <a:lnTo>
                                  <a:pt x="176" y="296"/>
                                </a:lnTo>
                                <a:lnTo>
                                  <a:pt x="162" y="265"/>
                                </a:lnTo>
                                <a:lnTo>
                                  <a:pt x="139" y="244"/>
                                </a:lnTo>
                                <a:lnTo>
                                  <a:pt x="133" y="217"/>
                                </a:lnTo>
                                <a:lnTo>
                                  <a:pt x="126" y="192"/>
                                </a:lnTo>
                                <a:lnTo>
                                  <a:pt x="107" y="175"/>
                                </a:lnTo>
                                <a:lnTo>
                                  <a:pt x="111" y="209"/>
                                </a:lnTo>
                                <a:lnTo>
                                  <a:pt x="99" y="239"/>
                                </a:lnTo>
                                <a:lnTo>
                                  <a:pt x="82" y="269"/>
                                </a:lnTo>
                                <a:lnTo>
                                  <a:pt x="92" y="233"/>
                                </a:lnTo>
                                <a:lnTo>
                                  <a:pt x="103" y="197"/>
                                </a:lnTo>
                                <a:lnTo>
                                  <a:pt x="85" y="167"/>
                                </a:lnTo>
                                <a:lnTo>
                                  <a:pt x="82" y="174"/>
                                </a:lnTo>
                                <a:lnTo>
                                  <a:pt x="86" y="184"/>
                                </a:lnTo>
                                <a:lnTo>
                                  <a:pt x="85" y="195"/>
                                </a:lnTo>
                                <a:lnTo>
                                  <a:pt x="73" y="227"/>
                                </a:lnTo>
                                <a:lnTo>
                                  <a:pt x="60" y="255"/>
                                </a:lnTo>
                                <a:lnTo>
                                  <a:pt x="65" y="283"/>
                                </a:lnTo>
                                <a:lnTo>
                                  <a:pt x="51" y="255"/>
                                </a:lnTo>
                                <a:lnTo>
                                  <a:pt x="60" y="231"/>
                                </a:lnTo>
                                <a:lnTo>
                                  <a:pt x="75" y="207"/>
                                </a:lnTo>
                                <a:lnTo>
                                  <a:pt x="81" y="183"/>
                                </a:lnTo>
                                <a:lnTo>
                                  <a:pt x="60" y="157"/>
                                </a:lnTo>
                                <a:lnTo>
                                  <a:pt x="53" y="163"/>
                                </a:lnTo>
                                <a:lnTo>
                                  <a:pt x="55" y="174"/>
                                </a:lnTo>
                                <a:lnTo>
                                  <a:pt x="60" y="186"/>
                                </a:lnTo>
                                <a:lnTo>
                                  <a:pt x="49" y="209"/>
                                </a:lnTo>
                                <a:lnTo>
                                  <a:pt x="39" y="233"/>
                                </a:lnTo>
                                <a:lnTo>
                                  <a:pt x="36" y="261"/>
                                </a:lnTo>
                                <a:lnTo>
                                  <a:pt x="29" y="244"/>
                                </a:lnTo>
                                <a:lnTo>
                                  <a:pt x="34" y="227"/>
                                </a:lnTo>
                                <a:lnTo>
                                  <a:pt x="33" y="209"/>
                                </a:lnTo>
                                <a:lnTo>
                                  <a:pt x="17" y="227"/>
                                </a:lnTo>
                                <a:lnTo>
                                  <a:pt x="8" y="248"/>
                                </a:lnTo>
                                <a:lnTo>
                                  <a:pt x="11" y="266"/>
                                </a:lnTo>
                                <a:lnTo>
                                  <a:pt x="3" y="252"/>
                                </a:lnTo>
                                <a:lnTo>
                                  <a:pt x="0" y="236"/>
                                </a:lnTo>
                                <a:lnTo>
                                  <a:pt x="4" y="219"/>
                                </a:lnTo>
                                <a:lnTo>
                                  <a:pt x="27" y="197"/>
                                </a:lnTo>
                                <a:lnTo>
                                  <a:pt x="41" y="167"/>
                                </a:lnTo>
                                <a:lnTo>
                                  <a:pt x="38" y="133"/>
                                </a:lnTo>
                                <a:lnTo>
                                  <a:pt x="29" y="111"/>
                                </a:lnTo>
                                <a:lnTo>
                                  <a:pt x="32" y="86"/>
                                </a:lnTo>
                                <a:lnTo>
                                  <a:pt x="38" y="63"/>
                                </a:lnTo>
                                <a:lnTo>
                                  <a:pt x="63" y="34"/>
                                </a:lnTo>
                                <a:lnTo>
                                  <a:pt x="97" y="12"/>
                                </a:lnTo>
                                <a:lnTo>
                                  <a:pt x="139" y="0"/>
                                </a:lnTo>
                                <a:lnTo>
                                  <a:pt x="181" y="10"/>
                                </a:lnTo>
                                <a:lnTo>
                                  <a:pt x="221" y="17"/>
                                </a:lnTo>
                                <a:lnTo>
                                  <a:pt x="261" y="5"/>
                                </a:lnTo>
                                <a:lnTo>
                                  <a:pt x="2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75"/>
                        <wps:cNvSpPr>
                          <a:spLocks/>
                        </wps:cNvSpPr>
                        <wps:spPr bwMode="auto">
                          <a:xfrm>
                            <a:off x="670" y="909"/>
                            <a:ext cx="76" cy="68"/>
                          </a:xfrm>
                          <a:custGeom>
                            <a:avLst/>
                            <a:gdLst>
                              <a:gd name="T0" fmla="*/ 256 w 302"/>
                              <a:gd name="T1" fmla="*/ 23 h 273"/>
                              <a:gd name="T2" fmla="*/ 231 w 302"/>
                              <a:gd name="T3" fmla="*/ 38 h 273"/>
                              <a:gd name="T4" fmla="*/ 231 w 302"/>
                              <a:gd name="T5" fmla="*/ 39 h 273"/>
                              <a:gd name="T6" fmla="*/ 231 w 302"/>
                              <a:gd name="T7" fmla="*/ 44 h 273"/>
                              <a:gd name="T8" fmla="*/ 255 w 302"/>
                              <a:gd name="T9" fmla="*/ 48 h 273"/>
                              <a:gd name="T10" fmla="*/ 290 w 302"/>
                              <a:gd name="T11" fmla="*/ 62 h 273"/>
                              <a:gd name="T12" fmla="*/ 279 w 302"/>
                              <a:gd name="T13" fmla="*/ 67 h 273"/>
                              <a:gd name="T14" fmla="*/ 251 w 302"/>
                              <a:gd name="T15" fmla="*/ 84 h 273"/>
                              <a:gd name="T16" fmla="*/ 272 w 302"/>
                              <a:gd name="T17" fmla="*/ 87 h 273"/>
                              <a:gd name="T18" fmla="*/ 285 w 302"/>
                              <a:gd name="T19" fmla="*/ 106 h 273"/>
                              <a:gd name="T20" fmla="*/ 278 w 302"/>
                              <a:gd name="T21" fmla="*/ 106 h 273"/>
                              <a:gd name="T22" fmla="*/ 268 w 302"/>
                              <a:gd name="T23" fmla="*/ 112 h 273"/>
                              <a:gd name="T24" fmla="*/ 268 w 302"/>
                              <a:gd name="T25" fmla="*/ 113 h 273"/>
                              <a:gd name="T26" fmla="*/ 268 w 302"/>
                              <a:gd name="T27" fmla="*/ 118 h 273"/>
                              <a:gd name="T28" fmla="*/ 277 w 302"/>
                              <a:gd name="T29" fmla="*/ 118 h 273"/>
                              <a:gd name="T30" fmla="*/ 302 w 302"/>
                              <a:gd name="T31" fmla="*/ 118 h 273"/>
                              <a:gd name="T32" fmla="*/ 290 w 302"/>
                              <a:gd name="T33" fmla="*/ 144 h 273"/>
                              <a:gd name="T34" fmla="*/ 237 w 302"/>
                              <a:gd name="T35" fmla="*/ 174 h 273"/>
                              <a:gd name="T36" fmla="*/ 192 w 302"/>
                              <a:gd name="T37" fmla="*/ 191 h 273"/>
                              <a:gd name="T38" fmla="*/ 103 w 302"/>
                              <a:gd name="T39" fmla="*/ 232 h 273"/>
                              <a:gd name="T40" fmla="*/ 68 w 302"/>
                              <a:gd name="T41" fmla="*/ 249 h 273"/>
                              <a:gd name="T42" fmla="*/ 0 w 302"/>
                              <a:gd name="T43" fmla="*/ 273 h 273"/>
                              <a:gd name="T44" fmla="*/ 20 w 302"/>
                              <a:gd name="T45" fmla="*/ 226 h 273"/>
                              <a:gd name="T46" fmla="*/ 93 w 302"/>
                              <a:gd name="T47" fmla="*/ 142 h 273"/>
                              <a:gd name="T48" fmla="*/ 137 w 302"/>
                              <a:gd name="T49" fmla="*/ 109 h 273"/>
                              <a:gd name="T50" fmla="*/ 199 w 302"/>
                              <a:gd name="T51" fmla="*/ 18 h 273"/>
                              <a:gd name="T52" fmla="*/ 205 w 302"/>
                              <a:gd name="T53" fmla="*/ 34 h 273"/>
                              <a:gd name="T54" fmla="*/ 223 w 302"/>
                              <a:gd name="T55" fmla="*/ 66 h 273"/>
                              <a:gd name="T56" fmla="*/ 223 w 302"/>
                              <a:gd name="T57" fmla="*/ 91 h 273"/>
                              <a:gd name="T58" fmla="*/ 241 w 302"/>
                              <a:gd name="T59" fmla="*/ 134 h 273"/>
                              <a:gd name="T60" fmla="*/ 244 w 302"/>
                              <a:gd name="T61" fmla="*/ 142 h 273"/>
                              <a:gd name="T62" fmla="*/ 255 w 302"/>
                              <a:gd name="T63" fmla="*/ 162 h 273"/>
                              <a:gd name="T64" fmla="*/ 261 w 302"/>
                              <a:gd name="T65" fmla="*/ 124 h 273"/>
                              <a:gd name="T66" fmla="*/ 231 w 302"/>
                              <a:gd name="T67" fmla="*/ 46 h 273"/>
                              <a:gd name="T68" fmla="*/ 230 w 302"/>
                              <a:gd name="T69" fmla="*/ 46 h 273"/>
                              <a:gd name="T70" fmla="*/ 226 w 302"/>
                              <a:gd name="T71" fmla="*/ 46 h 273"/>
                              <a:gd name="T72" fmla="*/ 222 w 302"/>
                              <a:gd name="T73" fmla="*/ 27 h 273"/>
                              <a:gd name="T74" fmla="*/ 243 w 302"/>
                              <a:gd name="T75" fmla="*/ 0 h 273"/>
                              <a:gd name="T76" fmla="*/ 253 w 302"/>
                              <a:gd name="T77" fmla="*/ 1 h 273"/>
                              <a:gd name="T78" fmla="*/ 270 w 302"/>
                              <a:gd name="T79" fmla="*/ 15 h 273"/>
                              <a:gd name="T80" fmla="*/ 270 w 302"/>
                              <a:gd name="T81" fmla="*/ 18 h 273"/>
                              <a:gd name="T82" fmla="*/ 270 w 302"/>
                              <a:gd name="T83" fmla="*/ 26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2" h="273">
                                <a:moveTo>
                                  <a:pt x="270" y="26"/>
                                </a:moveTo>
                                <a:lnTo>
                                  <a:pt x="256" y="23"/>
                                </a:lnTo>
                                <a:lnTo>
                                  <a:pt x="244" y="30"/>
                                </a:lnTo>
                                <a:lnTo>
                                  <a:pt x="231" y="38"/>
                                </a:lnTo>
                                <a:lnTo>
                                  <a:pt x="231" y="39"/>
                                </a:lnTo>
                                <a:lnTo>
                                  <a:pt x="231" y="42"/>
                                </a:lnTo>
                                <a:lnTo>
                                  <a:pt x="231" y="44"/>
                                </a:lnTo>
                                <a:lnTo>
                                  <a:pt x="255" y="48"/>
                                </a:lnTo>
                                <a:lnTo>
                                  <a:pt x="277" y="45"/>
                                </a:lnTo>
                                <a:lnTo>
                                  <a:pt x="290" y="62"/>
                                </a:lnTo>
                                <a:lnTo>
                                  <a:pt x="279" y="67"/>
                                </a:lnTo>
                                <a:lnTo>
                                  <a:pt x="261" y="77"/>
                                </a:lnTo>
                                <a:lnTo>
                                  <a:pt x="251" y="84"/>
                                </a:lnTo>
                                <a:lnTo>
                                  <a:pt x="272" y="87"/>
                                </a:lnTo>
                                <a:lnTo>
                                  <a:pt x="294" y="85"/>
                                </a:lnTo>
                                <a:lnTo>
                                  <a:pt x="285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73" y="109"/>
                                </a:lnTo>
                                <a:lnTo>
                                  <a:pt x="268" y="112"/>
                                </a:lnTo>
                                <a:lnTo>
                                  <a:pt x="268" y="113"/>
                                </a:lnTo>
                                <a:lnTo>
                                  <a:pt x="268" y="117"/>
                                </a:lnTo>
                                <a:lnTo>
                                  <a:pt x="268" y="118"/>
                                </a:lnTo>
                                <a:lnTo>
                                  <a:pt x="277" y="118"/>
                                </a:lnTo>
                                <a:lnTo>
                                  <a:pt x="294" y="118"/>
                                </a:lnTo>
                                <a:lnTo>
                                  <a:pt x="302" y="118"/>
                                </a:lnTo>
                                <a:lnTo>
                                  <a:pt x="290" y="144"/>
                                </a:lnTo>
                                <a:lnTo>
                                  <a:pt x="265" y="159"/>
                                </a:lnTo>
                                <a:lnTo>
                                  <a:pt x="237" y="174"/>
                                </a:lnTo>
                                <a:lnTo>
                                  <a:pt x="192" y="191"/>
                                </a:lnTo>
                                <a:lnTo>
                                  <a:pt x="150" y="218"/>
                                </a:lnTo>
                                <a:lnTo>
                                  <a:pt x="103" y="232"/>
                                </a:lnTo>
                                <a:lnTo>
                                  <a:pt x="68" y="249"/>
                                </a:lnTo>
                                <a:lnTo>
                                  <a:pt x="34" y="265"/>
                                </a:lnTo>
                                <a:lnTo>
                                  <a:pt x="0" y="273"/>
                                </a:lnTo>
                                <a:lnTo>
                                  <a:pt x="20" y="226"/>
                                </a:lnTo>
                                <a:lnTo>
                                  <a:pt x="54" y="180"/>
                                </a:lnTo>
                                <a:lnTo>
                                  <a:pt x="93" y="142"/>
                                </a:lnTo>
                                <a:lnTo>
                                  <a:pt x="137" y="109"/>
                                </a:lnTo>
                                <a:lnTo>
                                  <a:pt x="166" y="62"/>
                                </a:lnTo>
                                <a:lnTo>
                                  <a:pt x="199" y="18"/>
                                </a:lnTo>
                                <a:lnTo>
                                  <a:pt x="205" y="34"/>
                                </a:lnTo>
                                <a:lnTo>
                                  <a:pt x="211" y="52"/>
                                </a:lnTo>
                                <a:lnTo>
                                  <a:pt x="223" y="66"/>
                                </a:lnTo>
                                <a:lnTo>
                                  <a:pt x="223" y="91"/>
                                </a:lnTo>
                                <a:lnTo>
                                  <a:pt x="232" y="113"/>
                                </a:lnTo>
                                <a:lnTo>
                                  <a:pt x="241" y="134"/>
                                </a:lnTo>
                                <a:lnTo>
                                  <a:pt x="244" y="142"/>
                                </a:lnTo>
                                <a:lnTo>
                                  <a:pt x="252" y="154"/>
                                </a:lnTo>
                                <a:lnTo>
                                  <a:pt x="255" y="162"/>
                                </a:lnTo>
                                <a:lnTo>
                                  <a:pt x="261" y="124"/>
                                </a:lnTo>
                                <a:lnTo>
                                  <a:pt x="243" y="88"/>
                                </a:lnTo>
                                <a:lnTo>
                                  <a:pt x="231" y="46"/>
                                </a:lnTo>
                                <a:lnTo>
                                  <a:pt x="230" y="46"/>
                                </a:lnTo>
                                <a:lnTo>
                                  <a:pt x="228" y="46"/>
                                </a:lnTo>
                                <a:lnTo>
                                  <a:pt x="226" y="46"/>
                                </a:lnTo>
                                <a:lnTo>
                                  <a:pt x="222" y="27"/>
                                </a:lnTo>
                                <a:lnTo>
                                  <a:pt x="225" y="10"/>
                                </a:lnTo>
                                <a:lnTo>
                                  <a:pt x="243" y="0"/>
                                </a:lnTo>
                                <a:lnTo>
                                  <a:pt x="253" y="1"/>
                                </a:lnTo>
                                <a:lnTo>
                                  <a:pt x="265" y="5"/>
                                </a:lnTo>
                                <a:lnTo>
                                  <a:pt x="270" y="15"/>
                                </a:lnTo>
                                <a:lnTo>
                                  <a:pt x="270" y="18"/>
                                </a:lnTo>
                                <a:lnTo>
                                  <a:pt x="270" y="22"/>
                                </a:lnTo>
                                <a:lnTo>
                                  <a:pt x="27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76"/>
                        <wps:cNvSpPr>
                          <a:spLocks/>
                        </wps:cNvSpPr>
                        <wps:spPr bwMode="auto">
                          <a:xfrm>
                            <a:off x="767" y="909"/>
                            <a:ext cx="27" cy="63"/>
                          </a:xfrm>
                          <a:custGeom>
                            <a:avLst/>
                            <a:gdLst>
                              <a:gd name="T0" fmla="*/ 34 w 108"/>
                              <a:gd name="T1" fmla="*/ 209 h 253"/>
                              <a:gd name="T2" fmla="*/ 58 w 108"/>
                              <a:gd name="T3" fmla="*/ 211 h 253"/>
                              <a:gd name="T4" fmla="*/ 84 w 108"/>
                              <a:gd name="T5" fmla="*/ 201 h 253"/>
                              <a:gd name="T6" fmla="*/ 108 w 108"/>
                              <a:gd name="T7" fmla="*/ 199 h 253"/>
                              <a:gd name="T8" fmla="*/ 108 w 108"/>
                              <a:gd name="T9" fmla="*/ 199 h 253"/>
                              <a:gd name="T10" fmla="*/ 82 w 108"/>
                              <a:gd name="T11" fmla="*/ 219 h 253"/>
                              <a:gd name="T12" fmla="*/ 51 w 108"/>
                              <a:gd name="T13" fmla="*/ 234 h 253"/>
                              <a:gd name="T14" fmla="*/ 26 w 108"/>
                              <a:gd name="T15" fmla="*/ 253 h 253"/>
                              <a:gd name="T16" fmla="*/ 26 w 108"/>
                              <a:gd name="T17" fmla="*/ 253 h 253"/>
                              <a:gd name="T18" fmla="*/ 29 w 108"/>
                              <a:gd name="T19" fmla="*/ 204 h 253"/>
                              <a:gd name="T20" fmla="*/ 34 w 108"/>
                              <a:gd name="T21" fmla="*/ 155 h 253"/>
                              <a:gd name="T22" fmla="*/ 22 w 108"/>
                              <a:gd name="T23" fmla="*/ 107 h 253"/>
                              <a:gd name="T24" fmla="*/ 22 w 108"/>
                              <a:gd name="T25" fmla="*/ 107 h 253"/>
                              <a:gd name="T26" fmla="*/ 16 w 108"/>
                              <a:gd name="T27" fmla="*/ 80 h 253"/>
                              <a:gd name="T28" fmla="*/ 5 w 108"/>
                              <a:gd name="T29" fmla="*/ 28 h 253"/>
                              <a:gd name="T30" fmla="*/ 0 w 108"/>
                              <a:gd name="T31" fmla="*/ 0 h 253"/>
                              <a:gd name="T32" fmla="*/ 0 w 108"/>
                              <a:gd name="T33" fmla="*/ 0 h 253"/>
                              <a:gd name="T34" fmla="*/ 20 w 108"/>
                              <a:gd name="T35" fmla="*/ 57 h 253"/>
                              <a:gd name="T36" fmla="*/ 41 w 108"/>
                              <a:gd name="T37" fmla="*/ 115 h 253"/>
                              <a:gd name="T38" fmla="*/ 71 w 108"/>
                              <a:gd name="T39" fmla="*/ 168 h 253"/>
                              <a:gd name="T40" fmla="*/ 71 w 108"/>
                              <a:gd name="T41" fmla="*/ 168 h 253"/>
                              <a:gd name="T42" fmla="*/ 65 w 108"/>
                              <a:gd name="T43" fmla="*/ 185 h 253"/>
                              <a:gd name="T44" fmla="*/ 47 w 108"/>
                              <a:gd name="T45" fmla="*/ 196 h 253"/>
                              <a:gd name="T46" fmla="*/ 34 w 108"/>
                              <a:gd name="T47" fmla="*/ 209 h 253"/>
                              <a:gd name="T48" fmla="*/ 34 w 108"/>
                              <a:gd name="T49" fmla="*/ 209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8" h="253">
                                <a:moveTo>
                                  <a:pt x="34" y="209"/>
                                </a:moveTo>
                                <a:lnTo>
                                  <a:pt x="58" y="211"/>
                                </a:lnTo>
                                <a:lnTo>
                                  <a:pt x="84" y="201"/>
                                </a:lnTo>
                                <a:lnTo>
                                  <a:pt x="108" y="199"/>
                                </a:lnTo>
                                <a:lnTo>
                                  <a:pt x="82" y="219"/>
                                </a:lnTo>
                                <a:lnTo>
                                  <a:pt x="51" y="234"/>
                                </a:lnTo>
                                <a:lnTo>
                                  <a:pt x="26" y="253"/>
                                </a:lnTo>
                                <a:lnTo>
                                  <a:pt x="29" y="204"/>
                                </a:lnTo>
                                <a:lnTo>
                                  <a:pt x="34" y="155"/>
                                </a:lnTo>
                                <a:lnTo>
                                  <a:pt x="22" y="107"/>
                                </a:lnTo>
                                <a:lnTo>
                                  <a:pt x="16" y="80"/>
                                </a:lnTo>
                                <a:lnTo>
                                  <a:pt x="5" y="28"/>
                                </a:ln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lnTo>
                                  <a:pt x="41" y="115"/>
                                </a:lnTo>
                                <a:lnTo>
                                  <a:pt x="71" y="168"/>
                                </a:lnTo>
                                <a:lnTo>
                                  <a:pt x="65" y="185"/>
                                </a:lnTo>
                                <a:lnTo>
                                  <a:pt x="47" y="196"/>
                                </a:lnTo>
                                <a:lnTo>
                                  <a:pt x="3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77"/>
                        <wps:cNvSpPr>
                          <a:spLocks/>
                        </wps:cNvSpPr>
                        <wps:spPr bwMode="auto">
                          <a:xfrm>
                            <a:off x="1072" y="920"/>
                            <a:ext cx="2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15 h 15"/>
                              <a:gd name="T2" fmla="*/ 1 w 4"/>
                              <a:gd name="T3" fmla="*/ 11 h 15"/>
                              <a:gd name="T4" fmla="*/ 0 w 4"/>
                              <a:gd name="T5" fmla="*/ 5 h 15"/>
                              <a:gd name="T6" fmla="*/ 0 w 4"/>
                              <a:gd name="T7" fmla="*/ 0 h 15"/>
                              <a:gd name="T8" fmla="*/ 0 w 4"/>
                              <a:gd name="T9" fmla="*/ 0 h 15"/>
                              <a:gd name="T10" fmla="*/ 1 w 4"/>
                              <a:gd name="T11" fmla="*/ 4 h 15"/>
                              <a:gd name="T12" fmla="*/ 2 w 4"/>
                              <a:gd name="T13" fmla="*/ 8 h 15"/>
                              <a:gd name="T14" fmla="*/ 4 w 4"/>
                              <a:gd name="T15" fmla="*/ 12 h 15"/>
                              <a:gd name="T16" fmla="*/ 4 w 4"/>
                              <a:gd name="T17" fmla="*/ 12 h 15"/>
                              <a:gd name="T18" fmla="*/ 3 w 4"/>
                              <a:gd name="T19" fmla="*/ 13 h 15"/>
                              <a:gd name="T20" fmla="*/ 2 w 4"/>
                              <a:gd name="T21" fmla="*/ 15 h 15"/>
                              <a:gd name="T22" fmla="*/ 2 w 4"/>
                              <a:gd name="T23" fmla="*/ 15 h 15"/>
                              <a:gd name="T24" fmla="*/ 2 w 4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2" y="15"/>
                                </a:moveTo>
                                <a:lnTo>
                                  <a:pt x="1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2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78"/>
                        <wps:cNvSpPr>
                          <a:spLocks/>
                        </wps:cNvSpPr>
                        <wps:spPr bwMode="auto">
                          <a:xfrm>
                            <a:off x="1126" y="923"/>
                            <a:ext cx="5" cy="10"/>
                          </a:xfrm>
                          <a:custGeom>
                            <a:avLst/>
                            <a:gdLst>
                              <a:gd name="T0" fmla="*/ 22 w 22"/>
                              <a:gd name="T1" fmla="*/ 31 h 39"/>
                              <a:gd name="T2" fmla="*/ 22 w 22"/>
                              <a:gd name="T3" fmla="*/ 34 h 39"/>
                              <a:gd name="T4" fmla="*/ 22 w 22"/>
                              <a:gd name="T5" fmla="*/ 37 h 39"/>
                              <a:gd name="T6" fmla="*/ 22 w 22"/>
                              <a:gd name="T7" fmla="*/ 39 h 39"/>
                              <a:gd name="T8" fmla="*/ 22 w 22"/>
                              <a:gd name="T9" fmla="*/ 39 h 39"/>
                              <a:gd name="T10" fmla="*/ 16 w 22"/>
                              <a:gd name="T11" fmla="*/ 26 h 39"/>
                              <a:gd name="T12" fmla="*/ 9 w 22"/>
                              <a:gd name="T13" fmla="*/ 12 h 39"/>
                              <a:gd name="T14" fmla="*/ 0 w 22"/>
                              <a:gd name="T15" fmla="*/ 0 h 39"/>
                              <a:gd name="T16" fmla="*/ 0 w 22"/>
                              <a:gd name="T17" fmla="*/ 0 h 39"/>
                              <a:gd name="T18" fmla="*/ 13 w 22"/>
                              <a:gd name="T19" fmla="*/ 5 h 39"/>
                              <a:gd name="T20" fmla="*/ 21 w 22"/>
                              <a:gd name="T21" fmla="*/ 16 h 39"/>
                              <a:gd name="T22" fmla="*/ 22 w 22"/>
                              <a:gd name="T23" fmla="*/ 31 h 39"/>
                              <a:gd name="T24" fmla="*/ 22 w 22"/>
                              <a:gd name="T25" fmla="*/ 31 h 39"/>
                              <a:gd name="T26" fmla="*/ 22 w 22"/>
                              <a:gd name="T27" fmla="*/ 3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22" y="31"/>
                                </a:move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16" y="26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lnTo>
                                  <a:pt x="13" y="5"/>
                                </a:lnTo>
                                <a:lnTo>
                                  <a:pt x="21" y="16"/>
                                </a:lnTo>
                                <a:lnTo>
                                  <a:pt x="2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79"/>
                        <wps:cNvSpPr>
                          <a:spLocks/>
                        </wps:cNvSpPr>
                        <wps:spPr bwMode="auto">
                          <a:xfrm>
                            <a:off x="1074" y="924"/>
                            <a:ext cx="2" cy="5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0 w 8"/>
                              <a:gd name="T3" fmla="*/ 0 h 22"/>
                              <a:gd name="T4" fmla="*/ 8 w 8"/>
                              <a:gd name="T5" fmla="*/ 12 h 22"/>
                              <a:gd name="T6" fmla="*/ 8 w 8"/>
                              <a:gd name="T7" fmla="*/ 22 h 22"/>
                              <a:gd name="T8" fmla="*/ 8 w 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80"/>
                        <wps:cNvSpPr>
                          <a:spLocks/>
                        </wps:cNvSpPr>
                        <wps:spPr bwMode="auto">
                          <a:xfrm>
                            <a:off x="973" y="928"/>
                            <a:ext cx="18" cy="18"/>
                          </a:xfrm>
                          <a:custGeom>
                            <a:avLst/>
                            <a:gdLst>
                              <a:gd name="T0" fmla="*/ 71 w 71"/>
                              <a:gd name="T1" fmla="*/ 56 h 74"/>
                              <a:gd name="T2" fmla="*/ 71 w 71"/>
                              <a:gd name="T3" fmla="*/ 60 h 74"/>
                              <a:gd name="T4" fmla="*/ 71 w 71"/>
                              <a:gd name="T5" fmla="*/ 69 h 74"/>
                              <a:gd name="T6" fmla="*/ 71 w 71"/>
                              <a:gd name="T7" fmla="*/ 74 h 74"/>
                              <a:gd name="T8" fmla="*/ 71 w 71"/>
                              <a:gd name="T9" fmla="*/ 74 h 74"/>
                              <a:gd name="T10" fmla="*/ 43 w 71"/>
                              <a:gd name="T11" fmla="*/ 49 h 74"/>
                              <a:gd name="T12" fmla="*/ 17 w 71"/>
                              <a:gd name="T13" fmla="*/ 26 h 74"/>
                              <a:gd name="T14" fmla="*/ 0 w 71"/>
                              <a:gd name="T15" fmla="*/ 0 h 74"/>
                              <a:gd name="T16" fmla="*/ 0 w 71"/>
                              <a:gd name="T17" fmla="*/ 0 h 74"/>
                              <a:gd name="T18" fmla="*/ 18 w 71"/>
                              <a:gd name="T19" fmla="*/ 23 h 74"/>
                              <a:gd name="T20" fmla="*/ 44 w 71"/>
                              <a:gd name="T21" fmla="*/ 42 h 74"/>
                              <a:gd name="T22" fmla="*/ 71 w 71"/>
                              <a:gd name="T23" fmla="*/ 56 h 74"/>
                              <a:gd name="T24" fmla="*/ 71 w 71"/>
                              <a:gd name="T25" fmla="*/ 56 h 74"/>
                              <a:gd name="T26" fmla="*/ 71 w 71"/>
                              <a:gd name="T27" fmla="*/ 5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71" y="56"/>
                                </a:moveTo>
                                <a:lnTo>
                                  <a:pt x="71" y="60"/>
                                </a:lnTo>
                                <a:lnTo>
                                  <a:pt x="71" y="69"/>
                                </a:lnTo>
                                <a:lnTo>
                                  <a:pt x="71" y="74"/>
                                </a:lnTo>
                                <a:lnTo>
                                  <a:pt x="43" y="49"/>
                                </a:lnTo>
                                <a:lnTo>
                                  <a:pt x="17" y="26"/>
                                </a:lnTo>
                                <a:lnTo>
                                  <a:pt x="0" y="0"/>
                                </a:lnTo>
                                <a:lnTo>
                                  <a:pt x="18" y="23"/>
                                </a:lnTo>
                                <a:lnTo>
                                  <a:pt x="44" y="42"/>
                                </a:lnTo>
                                <a:lnTo>
                                  <a:pt x="7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81"/>
                        <wps:cNvSpPr>
                          <a:spLocks/>
                        </wps:cNvSpPr>
                        <wps:spPr bwMode="auto">
                          <a:xfrm>
                            <a:off x="995" y="931"/>
                            <a:ext cx="21" cy="22"/>
                          </a:xfrm>
                          <a:custGeom>
                            <a:avLst/>
                            <a:gdLst>
                              <a:gd name="T0" fmla="*/ 67 w 86"/>
                              <a:gd name="T1" fmla="*/ 72 h 87"/>
                              <a:gd name="T2" fmla="*/ 50 w 86"/>
                              <a:gd name="T3" fmla="*/ 84 h 87"/>
                              <a:gd name="T4" fmla="*/ 27 w 86"/>
                              <a:gd name="T5" fmla="*/ 87 h 87"/>
                              <a:gd name="T6" fmla="*/ 4 w 86"/>
                              <a:gd name="T7" fmla="*/ 84 h 87"/>
                              <a:gd name="T8" fmla="*/ 4 w 86"/>
                              <a:gd name="T9" fmla="*/ 84 h 87"/>
                              <a:gd name="T10" fmla="*/ 0 w 86"/>
                              <a:gd name="T11" fmla="*/ 60 h 87"/>
                              <a:gd name="T12" fmla="*/ 9 w 86"/>
                              <a:gd name="T13" fmla="*/ 39 h 87"/>
                              <a:gd name="T14" fmla="*/ 21 w 86"/>
                              <a:gd name="T15" fmla="*/ 20 h 87"/>
                              <a:gd name="T16" fmla="*/ 21 w 86"/>
                              <a:gd name="T17" fmla="*/ 20 h 87"/>
                              <a:gd name="T18" fmla="*/ 37 w 86"/>
                              <a:gd name="T19" fmla="*/ 24 h 87"/>
                              <a:gd name="T20" fmla="*/ 53 w 86"/>
                              <a:gd name="T21" fmla="*/ 28 h 87"/>
                              <a:gd name="T22" fmla="*/ 67 w 86"/>
                              <a:gd name="T23" fmla="*/ 20 h 87"/>
                              <a:gd name="T24" fmla="*/ 67 w 86"/>
                              <a:gd name="T25" fmla="*/ 20 h 87"/>
                              <a:gd name="T26" fmla="*/ 71 w 86"/>
                              <a:gd name="T27" fmla="*/ 16 h 87"/>
                              <a:gd name="T28" fmla="*/ 77 w 86"/>
                              <a:gd name="T29" fmla="*/ 6 h 87"/>
                              <a:gd name="T30" fmla="*/ 81 w 86"/>
                              <a:gd name="T31" fmla="*/ 0 h 87"/>
                              <a:gd name="T32" fmla="*/ 81 w 86"/>
                              <a:gd name="T33" fmla="*/ 0 h 87"/>
                              <a:gd name="T34" fmla="*/ 86 w 86"/>
                              <a:gd name="T35" fmla="*/ 22 h 87"/>
                              <a:gd name="T36" fmla="*/ 80 w 86"/>
                              <a:gd name="T37" fmla="*/ 49 h 87"/>
                              <a:gd name="T38" fmla="*/ 67 w 86"/>
                              <a:gd name="T39" fmla="*/ 72 h 87"/>
                              <a:gd name="T40" fmla="*/ 67 w 86"/>
                              <a:gd name="T41" fmla="*/ 72 h 87"/>
                              <a:gd name="T42" fmla="*/ 67 w 86"/>
                              <a:gd name="T43" fmla="*/ 7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6" h="87">
                                <a:moveTo>
                                  <a:pt x="67" y="72"/>
                                </a:moveTo>
                                <a:lnTo>
                                  <a:pt x="50" y="84"/>
                                </a:lnTo>
                                <a:lnTo>
                                  <a:pt x="27" y="87"/>
                                </a:lnTo>
                                <a:lnTo>
                                  <a:pt x="4" y="84"/>
                                </a:lnTo>
                                <a:lnTo>
                                  <a:pt x="0" y="60"/>
                                </a:lnTo>
                                <a:lnTo>
                                  <a:pt x="9" y="39"/>
                                </a:lnTo>
                                <a:lnTo>
                                  <a:pt x="21" y="20"/>
                                </a:lnTo>
                                <a:lnTo>
                                  <a:pt x="37" y="24"/>
                                </a:lnTo>
                                <a:lnTo>
                                  <a:pt x="53" y="28"/>
                                </a:lnTo>
                                <a:lnTo>
                                  <a:pt x="67" y="20"/>
                                </a:lnTo>
                                <a:lnTo>
                                  <a:pt x="71" y="16"/>
                                </a:lnTo>
                                <a:lnTo>
                                  <a:pt x="77" y="6"/>
                                </a:lnTo>
                                <a:lnTo>
                                  <a:pt x="81" y="0"/>
                                </a:lnTo>
                                <a:lnTo>
                                  <a:pt x="86" y="22"/>
                                </a:lnTo>
                                <a:lnTo>
                                  <a:pt x="80" y="49"/>
                                </a:lnTo>
                                <a:lnTo>
                                  <a:pt x="6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82"/>
                        <wps:cNvSpPr>
                          <a:spLocks/>
                        </wps:cNvSpPr>
                        <wps:spPr bwMode="auto">
                          <a:xfrm>
                            <a:off x="671" y="937"/>
                            <a:ext cx="20" cy="21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84"/>
                              <a:gd name="T2" fmla="*/ 52 w 79"/>
                              <a:gd name="T3" fmla="*/ 24 h 84"/>
                              <a:gd name="T4" fmla="*/ 23 w 79"/>
                              <a:gd name="T5" fmla="*/ 53 h 84"/>
                              <a:gd name="T6" fmla="*/ 0 w 79"/>
                              <a:gd name="T7" fmla="*/ 84 h 84"/>
                              <a:gd name="T8" fmla="*/ 0 w 79"/>
                              <a:gd name="T9" fmla="*/ 84 h 84"/>
                              <a:gd name="T10" fmla="*/ 11 w 79"/>
                              <a:gd name="T11" fmla="*/ 47 h 84"/>
                              <a:gd name="T12" fmla="*/ 39 w 79"/>
                              <a:gd name="T13" fmla="*/ 14 h 84"/>
                              <a:gd name="T14" fmla="*/ 79 w 79"/>
                              <a:gd name="T15" fmla="*/ 0 h 84"/>
                              <a:gd name="T16" fmla="*/ 79 w 79"/>
                              <a:gd name="T17" fmla="*/ 0 h 84"/>
                              <a:gd name="T18" fmla="*/ 79 w 79"/>
                              <a:gd name="T1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84">
                                <a:moveTo>
                                  <a:pt x="79" y="0"/>
                                </a:moveTo>
                                <a:lnTo>
                                  <a:pt x="52" y="24"/>
                                </a:lnTo>
                                <a:lnTo>
                                  <a:pt x="23" y="53"/>
                                </a:lnTo>
                                <a:lnTo>
                                  <a:pt x="0" y="84"/>
                                </a:lnTo>
                                <a:lnTo>
                                  <a:pt x="11" y="47"/>
                                </a:lnTo>
                                <a:lnTo>
                                  <a:pt x="39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83"/>
                        <wps:cNvSpPr>
                          <a:spLocks/>
                        </wps:cNvSpPr>
                        <wps:spPr bwMode="auto">
                          <a:xfrm>
                            <a:off x="1097" y="940"/>
                            <a:ext cx="24" cy="16"/>
                          </a:xfrm>
                          <a:custGeom>
                            <a:avLst/>
                            <a:gdLst>
                              <a:gd name="T0" fmla="*/ 0 w 98"/>
                              <a:gd name="T1" fmla="*/ 66 h 66"/>
                              <a:gd name="T2" fmla="*/ 26 w 98"/>
                              <a:gd name="T3" fmla="*/ 60 h 66"/>
                              <a:gd name="T4" fmla="*/ 44 w 98"/>
                              <a:gd name="T5" fmla="*/ 40 h 66"/>
                              <a:gd name="T6" fmla="*/ 59 w 98"/>
                              <a:gd name="T7" fmla="*/ 17 h 66"/>
                              <a:gd name="T8" fmla="*/ 71 w 98"/>
                              <a:gd name="T9" fmla="*/ 0 h 66"/>
                              <a:gd name="T10" fmla="*/ 84 w 98"/>
                              <a:gd name="T11" fmla="*/ 2 h 66"/>
                              <a:gd name="T12" fmla="*/ 98 w 98"/>
                              <a:gd name="T13" fmla="*/ 31 h 66"/>
                              <a:gd name="T14" fmla="*/ 98 w 98"/>
                              <a:gd name="T15" fmla="*/ 31 h 66"/>
                              <a:gd name="T16" fmla="*/ 66 w 98"/>
                              <a:gd name="T17" fmla="*/ 45 h 66"/>
                              <a:gd name="T18" fmla="*/ 35 w 98"/>
                              <a:gd name="T19" fmla="*/ 56 h 66"/>
                              <a:gd name="T20" fmla="*/ 0 w 98"/>
                              <a:gd name="T21" fmla="*/ 66 h 66"/>
                              <a:gd name="T22" fmla="*/ 0 w 98"/>
                              <a:gd name="T2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8" h="66">
                                <a:moveTo>
                                  <a:pt x="0" y="66"/>
                                </a:moveTo>
                                <a:lnTo>
                                  <a:pt x="26" y="60"/>
                                </a:lnTo>
                                <a:lnTo>
                                  <a:pt x="44" y="40"/>
                                </a:lnTo>
                                <a:lnTo>
                                  <a:pt x="59" y="17"/>
                                </a:lnTo>
                                <a:lnTo>
                                  <a:pt x="71" y="0"/>
                                </a:lnTo>
                                <a:lnTo>
                                  <a:pt x="84" y="2"/>
                                </a:lnTo>
                                <a:lnTo>
                                  <a:pt x="98" y="31"/>
                                </a:lnTo>
                                <a:lnTo>
                                  <a:pt x="66" y="45"/>
                                </a:lnTo>
                                <a:lnTo>
                                  <a:pt x="35" y="5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84"/>
                        <wps:cNvSpPr>
                          <a:spLocks/>
                        </wps:cNvSpPr>
                        <wps:spPr bwMode="auto">
                          <a:xfrm>
                            <a:off x="1072" y="947"/>
                            <a:ext cx="2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34 h 34"/>
                              <a:gd name="T2" fmla="*/ 1 w 8"/>
                              <a:gd name="T3" fmla="*/ 25 h 34"/>
                              <a:gd name="T4" fmla="*/ 0 w 8"/>
                              <a:gd name="T5" fmla="*/ 11 h 34"/>
                              <a:gd name="T6" fmla="*/ 4 w 8"/>
                              <a:gd name="T7" fmla="*/ 0 h 34"/>
                              <a:gd name="T8" fmla="*/ 4 w 8"/>
                              <a:gd name="T9" fmla="*/ 0 h 34"/>
                              <a:gd name="T10" fmla="*/ 8 w 8"/>
                              <a:gd name="T11" fmla="*/ 10 h 34"/>
                              <a:gd name="T12" fmla="*/ 8 w 8"/>
                              <a:gd name="T13" fmla="*/ 22 h 34"/>
                              <a:gd name="T14" fmla="*/ 8 w 8"/>
                              <a:gd name="T15" fmla="*/ 34 h 34"/>
                              <a:gd name="T16" fmla="*/ 8 w 8"/>
                              <a:gd name="T17" fmla="*/ 34 h 34"/>
                              <a:gd name="T18" fmla="*/ 8 w 8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34">
                                <a:moveTo>
                                  <a:pt x="8" y="34"/>
                                </a:moveTo>
                                <a:lnTo>
                                  <a:pt x="1" y="25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8" y="10"/>
                                </a:lnTo>
                                <a:lnTo>
                                  <a:pt x="8" y="22"/>
                                </a:lnTo>
                                <a:lnTo>
                                  <a:pt x="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85"/>
                        <wps:cNvSpPr>
                          <a:spLocks/>
                        </wps:cNvSpPr>
                        <wps:spPr bwMode="auto">
                          <a:xfrm>
                            <a:off x="1098" y="951"/>
                            <a:ext cx="46" cy="61"/>
                          </a:xfrm>
                          <a:custGeom>
                            <a:avLst/>
                            <a:gdLst>
                              <a:gd name="T0" fmla="*/ 172 w 184"/>
                              <a:gd name="T1" fmla="*/ 105 h 242"/>
                              <a:gd name="T2" fmla="*/ 164 w 184"/>
                              <a:gd name="T3" fmla="*/ 117 h 242"/>
                              <a:gd name="T4" fmla="*/ 164 w 184"/>
                              <a:gd name="T5" fmla="*/ 133 h 242"/>
                              <a:gd name="T6" fmla="*/ 164 w 184"/>
                              <a:gd name="T7" fmla="*/ 149 h 242"/>
                              <a:gd name="T8" fmla="*/ 164 w 184"/>
                              <a:gd name="T9" fmla="*/ 149 h 242"/>
                              <a:gd name="T10" fmla="*/ 150 w 184"/>
                              <a:gd name="T11" fmla="*/ 183 h 242"/>
                              <a:gd name="T12" fmla="*/ 132 w 184"/>
                              <a:gd name="T13" fmla="*/ 214 h 242"/>
                              <a:gd name="T14" fmla="*/ 110 w 184"/>
                              <a:gd name="T15" fmla="*/ 242 h 242"/>
                              <a:gd name="T16" fmla="*/ 110 w 184"/>
                              <a:gd name="T17" fmla="*/ 242 h 242"/>
                              <a:gd name="T18" fmla="*/ 69 w 184"/>
                              <a:gd name="T19" fmla="*/ 212 h 242"/>
                              <a:gd name="T20" fmla="*/ 30 w 184"/>
                              <a:gd name="T21" fmla="*/ 181 h 242"/>
                              <a:gd name="T22" fmla="*/ 0 w 184"/>
                              <a:gd name="T23" fmla="*/ 146 h 242"/>
                              <a:gd name="T24" fmla="*/ 0 w 184"/>
                              <a:gd name="T25" fmla="*/ 146 h 242"/>
                              <a:gd name="T26" fmla="*/ 9 w 184"/>
                              <a:gd name="T27" fmla="*/ 116 h 242"/>
                              <a:gd name="T28" fmla="*/ 29 w 184"/>
                              <a:gd name="T29" fmla="*/ 89 h 242"/>
                              <a:gd name="T30" fmla="*/ 24 w 184"/>
                              <a:gd name="T31" fmla="*/ 66 h 242"/>
                              <a:gd name="T32" fmla="*/ 24 w 184"/>
                              <a:gd name="T33" fmla="*/ 66 h 242"/>
                              <a:gd name="T34" fmla="*/ 42 w 184"/>
                              <a:gd name="T35" fmla="*/ 56 h 242"/>
                              <a:gd name="T36" fmla="*/ 74 w 184"/>
                              <a:gd name="T37" fmla="*/ 37 h 242"/>
                              <a:gd name="T38" fmla="*/ 90 w 184"/>
                              <a:gd name="T39" fmla="*/ 27 h 242"/>
                              <a:gd name="T40" fmla="*/ 90 w 184"/>
                              <a:gd name="T41" fmla="*/ 27 h 242"/>
                              <a:gd name="T42" fmla="*/ 74 w 184"/>
                              <a:gd name="T43" fmla="*/ 20 h 242"/>
                              <a:gd name="T44" fmla="*/ 56 w 184"/>
                              <a:gd name="T45" fmla="*/ 29 h 242"/>
                              <a:gd name="T46" fmla="*/ 36 w 184"/>
                              <a:gd name="T47" fmla="*/ 33 h 242"/>
                              <a:gd name="T48" fmla="*/ 36 w 184"/>
                              <a:gd name="T49" fmla="*/ 33 h 242"/>
                              <a:gd name="T50" fmla="*/ 36 w 184"/>
                              <a:gd name="T51" fmla="*/ 32 h 242"/>
                              <a:gd name="T52" fmla="*/ 36 w 184"/>
                              <a:gd name="T53" fmla="*/ 30 h 242"/>
                              <a:gd name="T54" fmla="*/ 36 w 184"/>
                              <a:gd name="T55" fmla="*/ 29 h 242"/>
                              <a:gd name="T56" fmla="*/ 36 w 184"/>
                              <a:gd name="T57" fmla="*/ 29 h 242"/>
                              <a:gd name="T58" fmla="*/ 56 w 184"/>
                              <a:gd name="T59" fmla="*/ 21 h 242"/>
                              <a:gd name="T60" fmla="*/ 92 w 184"/>
                              <a:gd name="T61" fmla="*/ 8 h 242"/>
                              <a:gd name="T62" fmla="*/ 112 w 184"/>
                              <a:gd name="T63" fmla="*/ 0 h 242"/>
                              <a:gd name="T64" fmla="*/ 112 w 184"/>
                              <a:gd name="T65" fmla="*/ 0 h 242"/>
                              <a:gd name="T66" fmla="*/ 143 w 184"/>
                              <a:gd name="T67" fmla="*/ 39 h 242"/>
                              <a:gd name="T68" fmla="*/ 173 w 184"/>
                              <a:gd name="T69" fmla="*/ 75 h 242"/>
                              <a:gd name="T70" fmla="*/ 184 w 184"/>
                              <a:gd name="T71" fmla="*/ 120 h 242"/>
                              <a:gd name="T72" fmla="*/ 184 w 184"/>
                              <a:gd name="T73" fmla="*/ 120 h 242"/>
                              <a:gd name="T74" fmla="*/ 180 w 184"/>
                              <a:gd name="T75" fmla="*/ 116 h 242"/>
                              <a:gd name="T76" fmla="*/ 175 w 184"/>
                              <a:gd name="T77" fmla="*/ 109 h 242"/>
                              <a:gd name="T78" fmla="*/ 172 w 184"/>
                              <a:gd name="T79" fmla="*/ 105 h 242"/>
                              <a:gd name="T80" fmla="*/ 172 w 184"/>
                              <a:gd name="T81" fmla="*/ 105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4" h="242">
                                <a:moveTo>
                                  <a:pt x="172" y="105"/>
                                </a:moveTo>
                                <a:lnTo>
                                  <a:pt x="164" y="117"/>
                                </a:lnTo>
                                <a:lnTo>
                                  <a:pt x="164" y="133"/>
                                </a:lnTo>
                                <a:lnTo>
                                  <a:pt x="164" y="149"/>
                                </a:lnTo>
                                <a:lnTo>
                                  <a:pt x="150" y="183"/>
                                </a:lnTo>
                                <a:lnTo>
                                  <a:pt x="132" y="214"/>
                                </a:lnTo>
                                <a:lnTo>
                                  <a:pt x="110" y="242"/>
                                </a:lnTo>
                                <a:lnTo>
                                  <a:pt x="69" y="212"/>
                                </a:lnTo>
                                <a:lnTo>
                                  <a:pt x="30" y="181"/>
                                </a:lnTo>
                                <a:lnTo>
                                  <a:pt x="0" y="146"/>
                                </a:lnTo>
                                <a:lnTo>
                                  <a:pt x="9" y="116"/>
                                </a:lnTo>
                                <a:lnTo>
                                  <a:pt x="29" y="89"/>
                                </a:lnTo>
                                <a:lnTo>
                                  <a:pt x="24" y="66"/>
                                </a:lnTo>
                                <a:lnTo>
                                  <a:pt x="42" y="56"/>
                                </a:lnTo>
                                <a:lnTo>
                                  <a:pt x="74" y="37"/>
                                </a:lnTo>
                                <a:lnTo>
                                  <a:pt x="90" y="27"/>
                                </a:lnTo>
                                <a:lnTo>
                                  <a:pt x="74" y="20"/>
                                </a:lnTo>
                                <a:lnTo>
                                  <a:pt x="56" y="29"/>
                                </a:lnTo>
                                <a:lnTo>
                                  <a:pt x="36" y="33"/>
                                </a:lnTo>
                                <a:lnTo>
                                  <a:pt x="36" y="32"/>
                                </a:lnTo>
                                <a:lnTo>
                                  <a:pt x="36" y="30"/>
                                </a:lnTo>
                                <a:lnTo>
                                  <a:pt x="36" y="29"/>
                                </a:lnTo>
                                <a:lnTo>
                                  <a:pt x="56" y="21"/>
                                </a:lnTo>
                                <a:lnTo>
                                  <a:pt x="92" y="8"/>
                                </a:lnTo>
                                <a:lnTo>
                                  <a:pt x="112" y="0"/>
                                </a:lnTo>
                                <a:lnTo>
                                  <a:pt x="143" y="39"/>
                                </a:lnTo>
                                <a:lnTo>
                                  <a:pt x="173" y="75"/>
                                </a:lnTo>
                                <a:lnTo>
                                  <a:pt x="184" y="120"/>
                                </a:lnTo>
                                <a:lnTo>
                                  <a:pt x="180" y="116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86"/>
                        <wps:cNvSpPr>
                          <a:spLocks/>
                        </wps:cNvSpPr>
                        <wps:spPr bwMode="auto">
                          <a:xfrm>
                            <a:off x="967" y="915"/>
                            <a:ext cx="73" cy="40"/>
                          </a:xfrm>
                          <a:custGeom>
                            <a:avLst/>
                            <a:gdLst>
                              <a:gd name="T0" fmla="*/ 277 w 293"/>
                              <a:gd name="T1" fmla="*/ 130 h 160"/>
                              <a:gd name="T2" fmla="*/ 283 w 293"/>
                              <a:gd name="T3" fmla="*/ 72 h 160"/>
                              <a:gd name="T4" fmla="*/ 274 w 293"/>
                              <a:gd name="T5" fmla="*/ 56 h 160"/>
                              <a:gd name="T6" fmla="*/ 247 w 293"/>
                              <a:gd name="T7" fmla="*/ 34 h 160"/>
                              <a:gd name="T8" fmla="*/ 229 w 293"/>
                              <a:gd name="T9" fmla="*/ 37 h 160"/>
                              <a:gd name="T10" fmla="*/ 209 w 293"/>
                              <a:gd name="T11" fmla="*/ 58 h 160"/>
                              <a:gd name="T12" fmla="*/ 201 w 293"/>
                              <a:gd name="T13" fmla="*/ 45 h 160"/>
                              <a:gd name="T14" fmla="*/ 193 w 293"/>
                              <a:gd name="T15" fmla="*/ 14 h 160"/>
                              <a:gd name="T16" fmla="*/ 164 w 293"/>
                              <a:gd name="T17" fmla="*/ 11 h 160"/>
                              <a:gd name="T18" fmla="*/ 116 w 293"/>
                              <a:gd name="T19" fmla="*/ 26 h 160"/>
                              <a:gd name="T20" fmla="*/ 116 w 293"/>
                              <a:gd name="T21" fmla="*/ 39 h 160"/>
                              <a:gd name="T22" fmla="*/ 133 w 293"/>
                              <a:gd name="T23" fmla="*/ 62 h 160"/>
                              <a:gd name="T24" fmla="*/ 140 w 293"/>
                              <a:gd name="T25" fmla="*/ 63 h 160"/>
                              <a:gd name="T26" fmla="*/ 151 w 293"/>
                              <a:gd name="T27" fmla="*/ 58 h 160"/>
                              <a:gd name="T28" fmla="*/ 145 w 293"/>
                              <a:gd name="T29" fmla="*/ 54 h 160"/>
                              <a:gd name="T30" fmla="*/ 131 w 293"/>
                              <a:gd name="T31" fmla="*/ 43 h 160"/>
                              <a:gd name="T32" fmla="*/ 142 w 293"/>
                              <a:gd name="T33" fmla="*/ 38 h 160"/>
                              <a:gd name="T34" fmla="*/ 167 w 293"/>
                              <a:gd name="T35" fmla="*/ 28 h 160"/>
                              <a:gd name="T36" fmla="*/ 167 w 293"/>
                              <a:gd name="T37" fmla="*/ 37 h 160"/>
                              <a:gd name="T38" fmla="*/ 167 w 293"/>
                              <a:gd name="T39" fmla="*/ 62 h 160"/>
                              <a:gd name="T40" fmla="*/ 147 w 293"/>
                              <a:gd name="T41" fmla="*/ 68 h 160"/>
                              <a:gd name="T42" fmla="*/ 108 w 293"/>
                              <a:gd name="T43" fmla="*/ 88 h 160"/>
                              <a:gd name="T44" fmla="*/ 73 w 293"/>
                              <a:gd name="T45" fmla="*/ 70 h 160"/>
                              <a:gd name="T46" fmla="*/ 6 w 293"/>
                              <a:gd name="T47" fmla="*/ 48 h 160"/>
                              <a:gd name="T48" fmla="*/ 2 w 293"/>
                              <a:gd name="T49" fmla="*/ 33 h 160"/>
                              <a:gd name="T50" fmla="*/ 6 w 293"/>
                              <a:gd name="T51" fmla="*/ 0 h 160"/>
                              <a:gd name="T52" fmla="*/ 34 w 293"/>
                              <a:gd name="T53" fmla="*/ 0 h 160"/>
                              <a:gd name="T54" fmla="*/ 184 w 293"/>
                              <a:gd name="T55" fmla="*/ 0 h 160"/>
                              <a:gd name="T56" fmla="*/ 281 w 293"/>
                              <a:gd name="T57" fmla="*/ 0 h 160"/>
                              <a:gd name="T58" fmla="*/ 284 w 293"/>
                              <a:gd name="T59" fmla="*/ 5 h 160"/>
                              <a:gd name="T60" fmla="*/ 293 w 293"/>
                              <a:gd name="T61" fmla="*/ 24 h 160"/>
                              <a:gd name="T62" fmla="*/ 288 w 293"/>
                              <a:gd name="T63" fmla="*/ 68 h 160"/>
                              <a:gd name="T64" fmla="*/ 293 w 293"/>
                              <a:gd name="T65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60">
                                <a:moveTo>
                                  <a:pt x="293" y="160"/>
                                </a:moveTo>
                                <a:lnTo>
                                  <a:pt x="277" y="130"/>
                                </a:lnTo>
                                <a:lnTo>
                                  <a:pt x="260" y="99"/>
                                </a:lnTo>
                                <a:lnTo>
                                  <a:pt x="283" y="72"/>
                                </a:lnTo>
                                <a:lnTo>
                                  <a:pt x="274" y="56"/>
                                </a:lnTo>
                                <a:lnTo>
                                  <a:pt x="262" y="41"/>
                                </a:lnTo>
                                <a:lnTo>
                                  <a:pt x="247" y="34"/>
                                </a:lnTo>
                                <a:lnTo>
                                  <a:pt x="229" y="37"/>
                                </a:lnTo>
                                <a:lnTo>
                                  <a:pt x="217" y="49"/>
                                </a:lnTo>
                                <a:lnTo>
                                  <a:pt x="209" y="58"/>
                                </a:lnTo>
                                <a:lnTo>
                                  <a:pt x="201" y="45"/>
                                </a:lnTo>
                                <a:lnTo>
                                  <a:pt x="200" y="27"/>
                                </a:lnTo>
                                <a:lnTo>
                                  <a:pt x="193" y="14"/>
                                </a:lnTo>
                                <a:lnTo>
                                  <a:pt x="164" y="11"/>
                                </a:lnTo>
                                <a:lnTo>
                                  <a:pt x="139" y="13"/>
                                </a:lnTo>
                                <a:lnTo>
                                  <a:pt x="116" y="26"/>
                                </a:lnTo>
                                <a:lnTo>
                                  <a:pt x="116" y="39"/>
                                </a:lnTo>
                                <a:lnTo>
                                  <a:pt x="119" y="56"/>
                                </a:lnTo>
                                <a:lnTo>
                                  <a:pt x="133" y="62"/>
                                </a:lnTo>
                                <a:lnTo>
                                  <a:pt x="140" y="63"/>
                                </a:lnTo>
                                <a:lnTo>
                                  <a:pt x="147" y="62"/>
                                </a:lnTo>
                                <a:lnTo>
                                  <a:pt x="151" y="58"/>
                                </a:lnTo>
                                <a:lnTo>
                                  <a:pt x="145" y="54"/>
                                </a:lnTo>
                                <a:lnTo>
                                  <a:pt x="136" y="47"/>
                                </a:lnTo>
                                <a:lnTo>
                                  <a:pt x="131" y="43"/>
                                </a:lnTo>
                                <a:lnTo>
                                  <a:pt x="142" y="38"/>
                                </a:lnTo>
                                <a:lnTo>
                                  <a:pt x="158" y="40"/>
                                </a:lnTo>
                                <a:lnTo>
                                  <a:pt x="167" y="28"/>
                                </a:lnTo>
                                <a:lnTo>
                                  <a:pt x="167" y="37"/>
                                </a:lnTo>
                                <a:lnTo>
                                  <a:pt x="167" y="54"/>
                                </a:lnTo>
                                <a:lnTo>
                                  <a:pt x="167" y="62"/>
                                </a:lnTo>
                                <a:lnTo>
                                  <a:pt x="147" y="68"/>
                                </a:lnTo>
                                <a:lnTo>
                                  <a:pt x="125" y="69"/>
                                </a:lnTo>
                                <a:lnTo>
                                  <a:pt x="108" y="88"/>
                                </a:lnTo>
                                <a:lnTo>
                                  <a:pt x="73" y="70"/>
                                </a:lnTo>
                                <a:lnTo>
                                  <a:pt x="43" y="39"/>
                                </a:lnTo>
                                <a:lnTo>
                                  <a:pt x="6" y="48"/>
                                </a:lnTo>
                                <a:lnTo>
                                  <a:pt x="2" y="33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34" y="0"/>
                                </a:lnTo>
                                <a:lnTo>
                                  <a:pt x="103" y="0"/>
                                </a:lnTo>
                                <a:lnTo>
                                  <a:pt x="184" y="0"/>
                                </a:lnTo>
                                <a:lnTo>
                                  <a:pt x="252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5"/>
                                </a:lnTo>
                                <a:lnTo>
                                  <a:pt x="289" y="17"/>
                                </a:lnTo>
                                <a:lnTo>
                                  <a:pt x="293" y="24"/>
                                </a:lnTo>
                                <a:lnTo>
                                  <a:pt x="288" y="68"/>
                                </a:lnTo>
                                <a:lnTo>
                                  <a:pt x="289" y="114"/>
                                </a:lnTo>
                                <a:lnTo>
                                  <a:pt x="29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87"/>
                        <wps:cNvSpPr>
                          <a:spLocks/>
                        </wps:cNvSpPr>
                        <wps:spPr bwMode="auto">
                          <a:xfrm>
                            <a:off x="967" y="930"/>
                            <a:ext cx="35" cy="69"/>
                          </a:xfrm>
                          <a:custGeom>
                            <a:avLst/>
                            <a:gdLst>
                              <a:gd name="T0" fmla="*/ 72 w 141"/>
                              <a:gd name="T1" fmla="*/ 88 h 277"/>
                              <a:gd name="T2" fmla="*/ 43 w 141"/>
                              <a:gd name="T3" fmla="*/ 102 h 277"/>
                              <a:gd name="T4" fmla="*/ 14 w 141"/>
                              <a:gd name="T5" fmla="*/ 116 h 277"/>
                              <a:gd name="T6" fmla="*/ 10 w 141"/>
                              <a:gd name="T7" fmla="*/ 151 h 277"/>
                              <a:gd name="T8" fmla="*/ 10 w 141"/>
                              <a:gd name="T9" fmla="*/ 151 h 277"/>
                              <a:gd name="T10" fmla="*/ 21 w 141"/>
                              <a:gd name="T11" fmla="*/ 157 h 277"/>
                              <a:gd name="T12" fmla="*/ 32 w 141"/>
                              <a:gd name="T13" fmla="*/ 151 h 277"/>
                              <a:gd name="T14" fmla="*/ 46 w 141"/>
                              <a:gd name="T15" fmla="*/ 148 h 277"/>
                              <a:gd name="T16" fmla="*/ 46 w 141"/>
                              <a:gd name="T17" fmla="*/ 148 h 277"/>
                              <a:gd name="T18" fmla="*/ 65 w 141"/>
                              <a:gd name="T19" fmla="*/ 126 h 277"/>
                              <a:gd name="T20" fmla="*/ 93 w 141"/>
                              <a:gd name="T21" fmla="*/ 116 h 277"/>
                              <a:gd name="T22" fmla="*/ 121 w 141"/>
                              <a:gd name="T23" fmla="*/ 106 h 277"/>
                              <a:gd name="T24" fmla="*/ 121 w 141"/>
                              <a:gd name="T25" fmla="*/ 106 h 277"/>
                              <a:gd name="T26" fmla="*/ 129 w 141"/>
                              <a:gd name="T27" fmla="*/ 111 h 277"/>
                              <a:gd name="T28" fmla="*/ 136 w 141"/>
                              <a:gd name="T29" fmla="*/ 115 h 277"/>
                              <a:gd name="T30" fmla="*/ 141 w 141"/>
                              <a:gd name="T31" fmla="*/ 118 h 277"/>
                              <a:gd name="T32" fmla="*/ 141 w 141"/>
                              <a:gd name="T33" fmla="*/ 118 h 277"/>
                              <a:gd name="T34" fmla="*/ 123 w 141"/>
                              <a:gd name="T35" fmla="*/ 132 h 277"/>
                              <a:gd name="T36" fmla="*/ 101 w 141"/>
                              <a:gd name="T37" fmla="*/ 148 h 277"/>
                              <a:gd name="T38" fmla="*/ 87 w 141"/>
                              <a:gd name="T39" fmla="*/ 170 h 277"/>
                              <a:gd name="T40" fmla="*/ 87 w 141"/>
                              <a:gd name="T41" fmla="*/ 170 h 277"/>
                              <a:gd name="T42" fmla="*/ 90 w 141"/>
                              <a:gd name="T43" fmla="*/ 190 h 277"/>
                              <a:gd name="T44" fmla="*/ 96 w 141"/>
                              <a:gd name="T45" fmla="*/ 204 h 277"/>
                              <a:gd name="T46" fmla="*/ 85 w 141"/>
                              <a:gd name="T47" fmla="*/ 219 h 277"/>
                              <a:gd name="T48" fmla="*/ 85 w 141"/>
                              <a:gd name="T49" fmla="*/ 219 h 277"/>
                              <a:gd name="T50" fmla="*/ 69 w 141"/>
                              <a:gd name="T51" fmla="*/ 221 h 277"/>
                              <a:gd name="T52" fmla="*/ 52 w 141"/>
                              <a:gd name="T53" fmla="*/ 226 h 277"/>
                              <a:gd name="T54" fmla="*/ 42 w 141"/>
                              <a:gd name="T55" fmla="*/ 239 h 277"/>
                              <a:gd name="T56" fmla="*/ 42 w 141"/>
                              <a:gd name="T57" fmla="*/ 239 h 277"/>
                              <a:gd name="T58" fmla="*/ 42 w 141"/>
                              <a:gd name="T59" fmla="*/ 244 h 277"/>
                              <a:gd name="T60" fmla="*/ 44 w 141"/>
                              <a:gd name="T61" fmla="*/ 248 h 277"/>
                              <a:gd name="T62" fmla="*/ 48 w 141"/>
                              <a:gd name="T63" fmla="*/ 251 h 277"/>
                              <a:gd name="T64" fmla="*/ 48 w 141"/>
                              <a:gd name="T65" fmla="*/ 251 h 277"/>
                              <a:gd name="T66" fmla="*/ 58 w 141"/>
                              <a:gd name="T67" fmla="*/ 247 h 277"/>
                              <a:gd name="T68" fmla="*/ 66 w 141"/>
                              <a:gd name="T69" fmla="*/ 239 h 277"/>
                              <a:gd name="T70" fmla="*/ 77 w 141"/>
                              <a:gd name="T71" fmla="*/ 243 h 277"/>
                              <a:gd name="T72" fmla="*/ 77 w 141"/>
                              <a:gd name="T73" fmla="*/ 243 h 277"/>
                              <a:gd name="T74" fmla="*/ 81 w 141"/>
                              <a:gd name="T75" fmla="*/ 252 h 277"/>
                              <a:gd name="T76" fmla="*/ 86 w 141"/>
                              <a:gd name="T77" fmla="*/ 269 h 277"/>
                              <a:gd name="T78" fmla="*/ 90 w 141"/>
                              <a:gd name="T79" fmla="*/ 277 h 277"/>
                              <a:gd name="T80" fmla="*/ 90 w 141"/>
                              <a:gd name="T81" fmla="*/ 277 h 277"/>
                              <a:gd name="T82" fmla="*/ 53 w 141"/>
                              <a:gd name="T83" fmla="*/ 260 h 277"/>
                              <a:gd name="T84" fmla="*/ 24 w 141"/>
                              <a:gd name="T85" fmla="*/ 236 h 277"/>
                              <a:gd name="T86" fmla="*/ 0 w 141"/>
                              <a:gd name="T87" fmla="*/ 202 h 277"/>
                              <a:gd name="T88" fmla="*/ 0 w 141"/>
                              <a:gd name="T89" fmla="*/ 202 h 277"/>
                              <a:gd name="T90" fmla="*/ 0 w 141"/>
                              <a:gd name="T91" fmla="*/ 149 h 277"/>
                              <a:gd name="T92" fmla="*/ 0 w 141"/>
                              <a:gd name="T93" fmla="*/ 53 h 277"/>
                              <a:gd name="T94" fmla="*/ 0 w 141"/>
                              <a:gd name="T95" fmla="*/ 0 h 277"/>
                              <a:gd name="T96" fmla="*/ 0 w 141"/>
                              <a:gd name="T97" fmla="*/ 0 h 277"/>
                              <a:gd name="T98" fmla="*/ 31 w 141"/>
                              <a:gd name="T99" fmla="*/ 28 h 277"/>
                              <a:gd name="T100" fmla="*/ 63 w 141"/>
                              <a:gd name="T101" fmla="*/ 54 h 277"/>
                              <a:gd name="T102" fmla="*/ 72 w 141"/>
                              <a:gd name="T103" fmla="*/ 88 h 277"/>
                              <a:gd name="T104" fmla="*/ 72 w 141"/>
                              <a:gd name="T105" fmla="*/ 88 h 277"/>
                              <a:gd name="T106" fmla="*/ 72 w 141"/>
                              <a:gd name="T107" fmla="*/ 88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1" h="277">
                                <a:moveTo>
                                  <a:pt x="72" y="88"/>
                                </a:moveTo>
                                <a:lnTo>
                                  <a:pt x="43" y="102"/>
                                </a:lnTo>
                                <a:lnTo>
                                  <a:pt x="14" y="116"/>
                                </a:lnTo>
                                <a:lnTo>
                                  <a:pt x="10" y="151"/>
                                </a:lnTo>
                                <a:lnTo>
                                  <a:pt x="21" y="157"/>
                                </a:lnTo>
                                <a:lnTo>
                                  <a:pt x="32" y="151"/>
                                </a:lnTo>
                                <a:lnTo>
                                  <a:pt x="46" y="148"/>
                                </a:lnTo>
                                <a:lnTo>
                                  <a:pt x="65" y="126"/>
                                </a:lnTo>
                                <a:lnTo>
                                  <a:pt x="93" y="116"/>
                                </a:lnTo>
                                <a:lnTo>
                                  <a:pt x="121" y="106"/>
                                </a:lnTo>
                                <a:lnTo>
                                  <a:pt x="129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41" y="118"/>
                                </a:lnTo>
                                <a:lnTo>
                                  <a:pt x="123" y="132"/>
                                </a:lnTo>
                                <a:lnTo>
                                  <a:pt x="101" y="148"/>
                                </a:lnTo>
                                <a:lnTo>
                                  <a:pt x="87" y="170"/>
                                </a:lnTo>
                                <a:lnTo>
                                  <a:pt x="90" y="190"/>
                                </a:lnTo>
                                <a:lnTo>
                                  <a:pt x="96" y="204"/>
                                </a:lnTo>
                                <a:lnTo>
                                  <a:pt x="85" y="219"/>
                                </a:lnTo>
                                <a:lnTo>
                                  <a:pt x="69" y="221"/>
                                </a:lnTo>
                                <a:lnTo>
                                  <a:pt x="52" y="226"/>
                                </a:lnTo>
                                <a:lnTo>
                                  <a:pt x="42" y="239"/>
                                </a:lnTo>
                                <a:lnTo>
                                  <a:pt x="42" y="244"/>
                                </a:lnTo>
                                <a:lnTo>
                                  <a:pt x="44" y="248"/>
                                </a:lnTo>
                                <a:lnTo>
                                  <a:pt x="48" y="251"/>
                                </a:lnTo>
                                <a:lnTo>
                                  <a:pt x="58" y="247"/>
                                </a:lnTo>
                                <a:lnTo>
                                  <a:pt x="66" y="239"/>
                                </a:lnTo>
                                <a:lnTo>
                                  <a:pt x="77" y="243"/>
                                </a:lnTo>
                                <a:lnTo>
                                  <a:pt x="81" y="252"/>
                                </a:lnTo>
                                <a:lnTo>
                                  <a:pt x="86" y="269"/>
                                </a:lnTo>
                                <a:lnTo>
                                  <a:pt x="90" y="277"/>
                                </a:lnTo>
                                <a:lnTo>
                                  <a:pt x="53" y="260"/>
                                </a:lnTo>
                                <a:lnTo>
                                  <a:pt x="24" y="236"/>
                                </a:lnTo>
                                <a:lnTo>
                                  <a:pt x="0" y="202"/>
                                </a:lnTo>
                                <a:lnTo>
                                  <a:pt x="0" y="149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31" y="28"/>
                                </a:lnTo>
                                <a:lnTo>
                                  <a:pt x="63" y="54"/>
                                </a:lnTo>
                                <a:lnTo>
                                  <a:pt x="7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88"/>
                        <wps:cNvSpPr>
                          <a:spLocks/>
                        </wps:cNvSpPr>
                        <wps:spPr bwMode="auto">
                          <a:xfrm>
                            <a:off x="1017" y="958"/>
                            <a:ext cx="22" cy="38"/>
                          </a:xfrm>
                          <a:custGeom>
                            <a:avLst/>
                            <a:gdLst>
                              <a:gd name="T0" fmla="*/ 16 w 90"/>
                              <a:gd name="T1" fmla="*/ 149 h 149"/>
                              <a:gd name="T2" fmla="*/ 10 w 90"/>
                              <a:gd name="T3" fmla="*/ 149 h 149"/>
                              <a:gd name="T4" fmla="*/ 5 w 90"/>
                              <a:gd name="T5" fmla="*/ 149 h 149"/>
                              <a:gd name="T6" fmla="*/ 0 w 90"/>
                              <a:gd name="T7" fmla="*/ 147 h 149"/>
                              <a:gd name="T8" fmla="*/ 0 w 90"/>
                              <a:gd name="T9" fmla="*/ 147 h 149"/>
                              <a:gd name="T10" fmla="*/ 19 w 90"/>
                              <a:gd name="T11" fmla="*/ 117 h 149"/>
                              <a:gd name="T12" fmla="*/ 44 w 90"/>
                              <a:gd name="T13" fmla="*/ 93 h 149"/>
                              <a:gd name="T14" fmla="*/ 36 w 90"/>
                              <a:gd name="T15" fmla="*/ 64 h 149"/>
                              <a:gd name="T16" fmla="*/ 36 w 90"/>
                              <a:gd name="T17" fmla="*/ 64 h 149"/>
                              <a:gd name="T18" fmla="*/ 48 w 90"/>
                              <a:gd name="T19" fmla="*/ 42 h 149"/>
                              <a:gd name="T20" fmla="*/ 72 w 90"/>
                              <a:gd name="T21" fmla="*/ 26 h 149"/>
                              <a:gd name="T22" fmla="*/ 90 w 90"/>
                              <a:gd name="T23" fmla="*/ 0 h 149"/>
                              <a:gd name="T24" fmla="*/ 90 w 90"/>
                              <a:gd name="T25" fmla="*/ 0 h 149"/>
                              <a:gd name="T26" fmla="*/ 83 w 90"/>
                              <a:gd name="T27" fmla="*/ 57 h 149"/>
                              <a:gd name="T28" fmla="*/ 59 w 90"/>
                              <a:gd name="T29" fmla="*/ 110 h 149"/>
                              <a:gd name="T30" fmla="*/ 16 w 90"/>
                              <a:gd name="T31" fmla="*/ 149 h 149"/>
                              <a:gd name="T32" fmla="*/ 16 w 90"/>
                              <a:gd name="T33" fmla="*/ 149 h 149"/>
                              <a:gd name="T34" fmla="*/ 16 w 90"/>
                              <a:gd name="T35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149">
                                <a:moveTo>
                                  <a:pt x="16" y="149"/>
                                </a:moveTo>
                                <a:lnTo>
                                  <a:pt x="10" y="149"/>
                                </a:lnTo>
                                <a:lnTo>
                                  <a:pt x="5" y="149"/>
                                </a:lnTo>
                                <a:lnTo>
                                  <a:pt x="0" y="147"/>
                                </a:lnTo>
                                <a:lnTo>
                                  <a:pt x="19" y="117"/>
                                </a:lnTo>
                                <a:lnTo>
                                  <a:pt x="44" y="93"/>
                                </a:lnTo>
                                <a:lnTo>
                                  <a:pt x="36" y="64"/>
                                </a:lnTo>
                                <a:lnTo>
                                  <a:pt x="48" y="42"/>
                                </a:lnTo>
                                <a:lnTo>
                                  <a:pt x="72" y="26"/>
                                </a:lnTo>
                                <a:lnTo>
                                  <a:pt x="90" y="0"/>
                                </a:lnTo>
                                <a:lnTo>
                                  <a:pt x="83" y="57"/>
                                </a:lnTo>
                                <a:lnTo>
                                  <a:pt x="59" y="110"/>
                                </a:lnTo>
                                <a:lnTo>
                                  <a:pt x="1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20" y="136"/>
                            <a:ext cx="341" cy="1114"/>
                          </a:xfrm>
                          <a:custGeom>
                            <a:avLst/>
                            <a:gdLst>
                              <a:gd name="T0" fmla="*/ 366 w 1366"/>
                              <a:gd name="T1" fmla="*/ 3021 h 4456"/>
                              <a:gd name="T2" fmla="*/ 1055 w 1366"/>
                              <a:gd name="T3" fmla="*/ 646 h 4456"/>
                              <a:gd name="T4" fmla="*/ 786 w 1366"/>
                              <a:gd name="T5" fmla="*/ 616 h 4456"/>
                              <a:gd name="T6" fmla="*/ 1032 w 1366"/>
                              <a:gd name="T7" fmla="*/ 582 h 4456"/>
                              <a:gd name="T8" fmla="*/ 888 w 1366"/>
                              <a:gd name="T9" fmla="*/ 429 h 4456"/>
                              <a:gd name="T10" fmla="*/ 752 w 1366"/>
                              <a:gd name="T11" fmla="*/ 812 h 4456"/>
                              <a:gd name="T12" fmla="*/ 708 w 1366"/>
                              <a:gd name="T13" fmla="*/ 649 h 4456"/>
                              <a:gd name="T14" fmla="*/ 869 w 1366"/>
                              <a:gd name="T15" fmla="*/ 891 h 4456"/>
                              <a:gd name="T16" fmla="*/ 141 w 1366"/>
                              <a:gd name="T17" fmla="*/ 2781 h 4456"/>
                              <a:gd name="T18" fmla="*/ 263 w 1366"/>
                              <a:gd name="T19" fmla="*/ 2717 h 4456"/>
                              <a:gd name="T20" fmla="*/ 1168 w 1366"/>
                              <a:gd name="T21" fmla="*/ 92 h 4456"/>
                              <a:gd name="T22" fmla="*/ 573 w 1366"/>
                              <a:gd name="T23" fmla="*/ 685 h 4456"/>
                              <a:gd name="T24" fmla="*/ 173 w 1366"/>
                              <a:gd name="T25" fmla="*/ 1427 h 4456"/>
                              <a:gd name="T26" fmla="*/ 3 w 1366"/>
                              <a:gd name="T27" fmla="*/ 2262 h 4456"/>
                              <a:gd name="T28" fmla="*/ 366 w 1366"/>
                              <a:gd name="T29" fmla="*/ 2492 h 4456"/>
                              <a:gd name="T30" fmla="*/ 20 w 1366"/>
                              <a:gd name="T31" fmla="*/ 2633 h 4456"/>
                              <a:gd name="T32" fmla="*/ 138 w 1366"/>
                              <a:gd name="T33" fmla="*/ 3273 h 4456"/>
                              <a:gd name="T34" fmla="*/ 452 w 1366"/>
                              <a:gd name="T35" fmla="*/ 3934 h 4456"/>
                              <a:gd name="T36" fmla="*/ 884 w 1366"/>
                              <a:gd name="T37" fmla="*/ 4255 h 4456"/>
                              <a:gd name="T38" fmla="*/ 608 w 1366"/>
                              <a:gd name="T39" fmla="*/ 3380 h 4456"/>
                              <a:gd name="T40" fmla="*/ 614 w 1366"/>
                              <a:gd name="T41" fmla="*/ 3599 h 4456"/>
                              <a:gd name="T42" fmla="*/ 592 w 1366"/>
                              <a:gd name="T43" fmla="*/ 3776 h 4456"/>
                              <a:gd name="T44" fmla="*/ 786 w 1366"/>
                              <a:gd name="T45" fmla="*/ 3775 h 4456"/>
                              <a:gd name="T46" fmla="*/ 840 w 1366"/>
                              <a:gd name="T47" fmla="*/ 4241 h 4456"/>
                              <a:gd name="T48" fmla="*/ 490 w 1366"/>
                              <a:gd name="T49" fmla="*/ 3931 h 4456"/>
                              <a:gd name="T50" fmla="*/ 514 w 1366"/>
                              <a:gd name="T51" fmla="*/ 3785 h 4456"/>
                              <a:gd name="T52" fmla="*/ 360 w 1366"/>
                              <a:gd name="T53" fmla="*/ 3560 h 4456"/>
                              <a:gd name="T54" fmla="*/ 435 w 1366"/>
                              <a:gd name="T55" fmla="*/ 3494 h 4456"/>
                              <a:gd name="T56" fmla="*/ 331 w 1366"/>
                              <a:gd name="T57" fmla="*/ 3346 h 4456"/>
                              <a:gd name="T58" fmla="*/ 421 w 1366"/>
                              <a:gd name="T59" fmla="*/ 3289 h 4456"/>
                              <a:gd name="T60" fmla="*/ 417 w 1366"/>
                              <a:gd name="T61" fmla="*/ 3115 h 4456"/>
                              <a:gd name="T62" fmla="*/ 485 w 1366"/>
                              <a:gd name="T63" fmla="*/ 3218 h 4456"/>
                              <a:gd name="T64" fmla="*/ 162 w 1366"/>
                              <a:gd name="T65" fmla="*/ 3205 h 4456"/>
                              <a:gd name="T66" fmla="*/ 426 w 1366"/>
                              <a:gd name="T67" fmla="*/ 2749 h 4456"/>
                              <a:gd name="T68" fmla="*/ 468 w 1366"/>
                              <a:gd name="T69" fmla="*/ 1842 h 4456"/>
                              <a:gd name="T70" fmla="*/ 200 w 1366"/>
                              <a:gd name="T71" fmla="*/ 1535 h 4456"/>
                              <a:gd name="T72" fmla="*/ 395 w 1366"/>
                              <a:gd name="T73" fmla="*/ 1560 h 4456"/>
                              <a:gd name="T74" fmla="*/ 504 w 1366"/>
                              <a:gd name="T75" fmla="*/ 1688 h 4456"/>
                              <a:gd name="T76" fmla="*/ 370 w 1366"/>
                              <a:gd name="T77" fmla="*/ 1418 h 4456"/>
                              <a:gd name="T78" fmla="*/ 381 w 1366"/>
                              <a:gd name="T79" fmla="*/ 1222 h 4456"/>
                              <a:gd name="T80" fmla="*/ 759 w 1366"/>
                              <a:gd name="T81" fmla="*/ 1127 h 4456"/>
                              <a:gd name="T82" fmla="*/ 1286 w 1366"/>
                              <a:gd name="T83" fmla="*/ 506 h 4456"/>
                              <a:gd name="T84" fmla="*/ 1194 w 1366"/>
                              <a:gd name="T85" fmla="*/ 505 h 4456"/>
                              <a:gd name="T86" fmla="*/ 1034 w 1366"/>
                              <a:gd name="T87" fmla="*/ 319 h 4456"/>
                              <a:gd name="T88" fmla="*/ 1145 w 1366"/>
                              <a:gd name="T89" fmla="*/ 216 h 4456"/>
                              <a:gd name="T90" fmla="*/ 1315 w 1366"/>
                              <a:gd name="T91" fmla="*/ 244 h 4456"/>
                              <a:gd name="T92" fmla="*/ 110 w 1366"/>
                              <a:gd name="T93" fmla="*/ 2542 h 4456"/>
                              <a:gd name="T94" fmla="*/ 524 w 1366"/>
                              <a:gd name="T95" fmla="*/ 1038 h 4456"/>
                              <a:gd name="T96" fmla="*/ 607 w 1366"/>
                              <a:gd name="T97" fmla="*/ 1279 h 4456"/>
                              <a:gd name="T98" fmla="*/ 481 w 1366"/>
                              <a:gd name="T99" fmla="*/ 1137 h 4456"/>
                              <a:gd name="T100" fmla="*/ 695 w 1366"/>
                              <a:gd name="T101" fmla="*/ 1111 h 4456"/>
                              <a:gd name="T102" fmla="*/ 532 w 1366"/>
                              <a:gd name="T103" fmla="*/ 831 h 4456"/>
                              <a:gd name="T104" fmla="*/ 177 w 1366"/>
                              <a:gd name="T105" fmla="*/ 2993 h 4456"/>
                              <a:gd name="T106" fmla="*/ 209 w 1366"/>
                              <a:gd name="T107" fmla="*/ 1709 h 4456"/>
                              <a:gd name="T108" fmla="*/ 410 w 1366"/>
                              <a:gd name="T109" fmla="*/ 1837 h 4456"/>
                              <a:gd name="T110" fmla="*/ 267 w 1366"/>
                              <a:gd name="T111" fmla="*/ 1632 h 4456"/>
                              <a:gd name="T112" fmla="*/ 99 w 1366"/>
                              <a:gd name="T113" fmla="*/ 1943 h 4456"/>
                              <a:gd name="T114" fmla="*/ 146 w 1366"/>
                              <a:gd name="T115" fmla="*/ 1935 h 4456"/>
                              <a:gd name="T116" fmla="*/ 71 w 1366"/>
                              <a:gd name="T117" fmla="*/ 2182 h 4456"/>
                              <a:gd name="T118" fmla="*/ 381 w 1366"/>
                              <a:gd name="T119" fmla="*/ 2136 h 4456"/>
                              <a:gd name="T120" fmla="*/ 218 w 1366"/>
                              <a:gd name="T121" fmla="*/ 2273 h 4456"/>
                              <a:gd name="T122" fmla="*/ 128 w 1366"/>
                              <a:gd name="T123" fmla="*/ 233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6" h="4456">
                                <a:moveTo>
                                  <a:pt x="206" y="2900"/>
                                </a:moveTo>
                                <a:lnTo>
                                  <a:pt x="234" y="2913"/>
                                </a:lnTo>
                                <a:lnTo>
                                  <a:pt x="265" y="2936"/>
                                </a:lnTo>
                                <a:lnTo>
                                  <a:pt x="297" y="2960"/>
                                </a:lnTo>
                                <a:lnTo>
                                  <a:pt x="329" y="2974"/>
                                </a:lnTo>
                                <a:lnTo>
                                  <a:pt x="356" y="2971"/>
                                </a:lnTo>
                                <a:lnTo>
                                  <a:pt x="381" y="2941"/>
                                </a:lnTo>
                                <a:lnTo>
                                  <a:pt x="380" y="2925"/>
                                </a:lnTo>
                                <a:lnTo>
                                  <a:pt x="378" y="2893"/>
                                </a:lnTo>
                                <a:lnTo>
                                  <a:pt x="377" y="2877"/>
                                </a:lnTo>
                                <a:lnTo>
                                  <a:pt x="392" y="2885"/>
                                </a:lnTo>
                                <a:lnTo>
                                  <a:pt x="417" y="2903"/>
                                </a:lnTo>
                                <a:lnTo>
                                  <a:pt x="430" y="2912"/>
                                </a:lnTo>
                                <a:lnTo>
                                  <a:pt x="430" y="2938"/>
                                </a:lnTo>
                                <a:lnTo>
                                  <a:pt x="428" y="2987"/>
                                </a:lnTo>
                                <a:lnTo>
                                  <a:pt x="428" y="3014"/>
                                </a:lnTo>
                                <a:lnTo>
                                  <a:pt x="366" y="3021"/>
                                </a:lnTo>
                                <a:lnTo>
                                  <a:pt x="307" y="3037"/>
                                </a:lnTo>
                                <a:lnTo>
                                  <a:pt x="250" y="3056"/>
                                </a:lnTo>
                                <a:lnTo>
                                  <a:pt x="194" y="3082"/>
                                </a:lnTo>
                                <a:lnTo>
                                  <a:pt x="174" y="3055"/>
                                </a:lnTo>
                                <a:lnTo>
                                  <a:pt x="151" y="3030"/>
                                </a:lnTo>
                                <a:lnTo>
                                  <a:pt x="120" y="3009"/>
                                </a:lnTo>
                                <a:lnTo>
                                  <a:pt x="132" y="2964"/>
                                </a:lnTo>
                                <a:lnTo>
                                  <a:pt x="172" y="2935"/>
                                </a:lnTo>
                                <a:lnTo>
                                  <a:pt x="206" y="2900"/>
                                </a:lnTo>
                                <a:close/>
                                <a:moveTo>
                                  <a:pt x="1153" y="514"/>
                                </a:moveTo>
                                <a:lnTo>
                                  <a:pt x="1136" y="547"/>
                                </a:lnTo>
                                <a:lnTo>
                                  <a:pt x="1131" y="585"/>
                                </a:lnTo>
                                <a:lnTo>
                                  <a:pt x="1122" y="622"/>
                                </a:lnTo>
                                <a:lnTo>
                                  <a:pt x="1095" y="623"/>
                                </a:lnTo>
                                <a:lnTo>
                                  <a:pt x="1075" y="633"/>
                                </a:lnTo>
                                <a:lnTo>
                                  <a:pt x="1055" y="646"/>
                                </a:lnTo>
                                <a:lnTo>
                                  <a:pt x="1038" y="662"/>
                                </a:lnTo>
                                <a:lnTo>
                                  <a:pt x="1031" y="683"/>
                                </a:lnTo>
                                <a:lnTo>
                                  <a:pt x="1027" y="706"/>
                                </a:lnTo>
                                <a:lnTo>
                                  <a:pt x="1024" y="702"/>
                                </a:lnTo>
                                <a:lnTo>
                                  <a:pt x="1018" y="692"/>
                                </a:lnTo>
                                <a:lnTo>
                                  <a:pt x="1015" y="687"/>
                                </a:lnTo>
                                <a:lnTo>
                                  <a:pt x="1012" y="705"/>
                                </a:lnTo>
                                <a:lnTo>
                                  <a:pt x="1009" y="727"/>
                                </a:lnTo>
                                <a:lnTo>
                                  <a:pt x="1003" y="748"/>
                                </a:lnTo>
                                <a:lnTo>
                                  <a:pt x="983" y="752"/>
                                </a:lnTo>
                                <a:lnTo>
                                  <a:pt x="948" y="760"/>
                                </a:lnTo>
                                <a:lnTo>
                                  <a:pt x="929" y="764"/>
                                </a:lnTo>
                                <a:lnTo>
                                  <a:pt x="914" y="724"/>
                                </a:lnTo>
                                <a:lnTo>
                                  <a:pt x="877" y="685"/>
                                </a:lnTo>
                                <a:lnTo>
                                  <a:pt x="831" y="649"/>
                                </a:lnTo>
                                <a:lnTo>
                                  <a:pt x="786" y="616"/>
                                </a:lnTo>
                                <a:lnTo>
                                  <a:pt x="778" y="619"/>
                                </a:lnTo>
                                <a:lnTo>
                                  <a:pt x="761" y="623"/>
                                </a:lnTo>
                                <a:lnTo>
                                  <a:pt x="752" y="625"/>
                                </a:lnTo>
                                <a:lnTo>
                                  <a:pt x="752" y="593"/>
                                </a:lnTo>
                                <a:lnTo>
                                  <a:pt x="751" y="566"/>
                                </a:lnTo>
                                <a:lnTo>
                                  <a:pt x="773" y="546"/>
                                </a:lnTo>
                                <a:lnTo>
                                  <a:pt x="800" y="542"/>
                                </a:lnTo>
                                <a:lnTo>
                                  <a:pt x="817" y="546"/>
                                </a:lnTo>
                                <a:lnTo>
                                  <a:pt x="825" y="578"/>
                                </a:lnTo>
                                <a:lnTo>
                                  <a:pt x="860" y="608"/>
                                </a:lnTo>
                                <a:lnTo>
                                  <a:pt x="925" y="662"/>
                                </a:lnTo>
                                <a:lnTo>
                                  <a:pt x="961" y="692"/>
                                </a:lnTo>
                                <a:lnTo>
                                  <a:pt x="1000" y="682"/>
                                </a:lnTo>
                                <a:lnTo>
                                  <a:pt x="1009" y="643"/>
                                </a:lnTo>
                                <a:lnTo>
                                  <a:pt x="1017" y="604"/>
                                </a:lnTo>
                                <a:lnTo>
                                  <a:pt x="1032" y="582"/>
                                </a:lnTo>
                                <a:lnTo>
                                  <a:pt x="1056" y="568"/>
                                </a:lnTo>
                                <a:lnTo>
                                  <a:pt x="1080" y="554"/>
                                </a:lnTo>
                                <a:lnTo>
                                  <a:pt x="1068" y="525"/>
                                </a:lnTo>
                                <a:lnTo>
                                  <a:pt x="1055" y="497"/>
                                </a:lnTo>
                                <a:lnTo>
                                  <a:pt x="1017" y="519"/>
                                </a:lnTo>
                                <a:lnTo>
                                  <a:pt x="1006" y="536"/>
                                </a:lnTo>
                                <a:lnTo>
                                  <a:pt x="1011" y="554"/>
                                </a:lnTo>
                                <a:lnTo>
                                  <a:pt x="1003" y="573"/>
                                </a:lnTo>
                                <a:lnTo>
                                  <a:pt x="976" y="574"/>
                                </a:lnTo>
                                <a:lnTo>
                                  <a:pt x="955" y="579"/>
                                </a:lnTo>
                                <a:lnTo>
                                  <a:pt x="930" y="559"/>
                                </a:lnTo>
                                <a:lnTo>
                                  <a:pt x="907" y="536"/>
                                </a:lnTo>
                                <a:lnTo>
                                  <a:pt x="881" y="515"/>
                                </a:lnTo>
                                <a:lnTo>
                                  <a:pt x="850" y="507"/>
                                </a:lnTo>
                                <a:lnTo>
                                  <a:pt x="872" y="469"/>
                                </a:lnTo>
                                <a:lnTo>
                                  <a:pt x="888" y="429"/>
                                </a:lnTo>
                                <a:lnTo>
                                  <a:pt x="902" y="385"/>
                                </a:lnTo>
                                <a:lnTo>
                                  <a:pt x="940" y="379"/>
                                </a:lnTo>
                                <a:lnTo>
                                  <a:pt x="973" y="361"/>
                                </a:lnTo>
                                <a:lnTo>
                                  <a:pt x="995" y="327"/>
                                </a:lnTo>
                                <a:lnTo>
                                  <a:pt x="1000" y="363"/>
                                </a:lnTo>
                                <a:lnTo>
                                  <a:pt x="999" y="401"/>
                                </a:lnTo>
                                <a:lnTo>
                                  <a:pt x="996" y="439"/>
                                </a:lnTo>
                                <a:lnTo>
                                  <a:pt x="1020" y="439"/>
                                </a:lnTo>
                                <a:lnTo>
                                  <a:pt x="1044" y="434"/>
                                </a:lnTo>
                                <a:lnTo>
                                  <a:pt x="1066" y="427"/>
                                </a:lnTo>
                                <a:lnTo>
                                  <a:pt x="1090" y="450"/>
                                </a:lnTo>
                                <a:lnTo>
                                  <a:pt x="1126" y="486"/>
                                </a:lnTo>
                                <a:lnTo>
                                  <a:pt x="1153" y="514"/>
                                </a:lnTo>
                                <a:close/>
                                <a:moveTo>
                                  <a:pt x="842" y="896"/>
                                </a:moveTo>
                                <a:lnTo>
                                  <a:pt x="802" y="851"/>
                                </a:lnTo>
                                <a:lnTo>
                                  <a:pt x="752" y="812"/>
                                </a:lnTo>
                                <a:lnTo>
                                  <a:pt x="706" y="782"/>
                                </a:lnTo>
                                <a:lnTo>
                                  <a:pt x="696" y="770"/>
                                </a:lnTo>
                                <a:lnTo>
                                  <a:pt x="669" y="748"/>
                                </a:lnTo>
                                <a:lnTo>
                                  <a:pt x="630" y="737"/>
                                </a:lnTo>
                                <a:lnTo>
                                  <a:pt x="626" y="718"/>
                                </a:lnTo>
                                <a:lnTo>
                                  <a:pt x="631" y="700"/>
                                </a:lnTo>
                                <a:lnTo>
                                  <a:pt x="637" y="681"/>
                                </a:lnTo>
                                <a:lnTo>
                                  <a:pt x="640" y="655"/>
                                </a:lnTo>
                                <a:lnTo>
                                  <a:pt x="638" y="627"/>
                                </a:lnTo>
                                <a:lnTo>
                                  <a:pt x="656" y="608"/>
                                </a:lnTo>
                                <a:lnTo>
                                  <a:pt x="679" y="607"/>
                                </a:lnTo>
                                <a:lnTo>
                                  <a:pt x="698" y="594"/>
                                </a:lnTo>
                                <a:lnTo>
                                  <a:pt x="720" y="585"/>
                                </a:lnTo>
                                <a:lnTo>
                                  <a:pt x="723" y="608"/>
                                </a:lnTo>
                                <a:lnTo>
                                  <a:pt x="717" y="628"/>
                                </a:lnTo>
                                <a:lnTo>
                                  <a:pt x="708" y="649"/>
                                </a:lnTo>
                                <a:lnTo>
                                  <a:pt x="700" y="658"/>
                                </a:lnTo>
                                <a:lnTo>
                                  <a:pt x="683" y="673"/>
                                </a:lnTo>
                                <a:lnTo>
                                  <a:pt x="674" y="682"/>
                                </a:lnTo>
                                <a:lnTo>
                                  <a:pt x="711" y="713"/>
                                </a:lnTo>
                                <a:lnTo>
                                  <a:pt x="751" y="745"/>
                                </a:lnTo>
                                <a:lnTo>
                                  <a:pt x="793" y="776"/>
                                </a:lnTo>
                                <a:lnTo>
                                  <a:pt x="836" y="807"/>
                                </a:lnTo>
                                <a:lnTo>
                                  <a:pt x="877" y="836"/>
                                </a:lnTo>
                                <a:lnTo>
                                  <a:pt x="885" y="828"/>
                                </a:lnTo>
                                <a:lnTo>
                                  <a:pt x="895" y="817"/>
                                </a:lnTo>
                                <a:lnTo>
                                  <a:pt x="904" y="808"/>
                                </a:lnTo>
                                <a:lnTo>
                                  <a:pt x="915" y="824"/>
                                </a:lnTo>
                                <a:lnTo>
                                  <a:pt x="916" y="839"/>
                                </a:lnTo>
                                <a:lnTo>
                                  <a:pt x="914" y="858"/>
                                </a:lnTo>
                                <a:lnTo>
                                  <a:pt x="895" y="878"/>
                                </a:lnTo>
                                <a:lnTo>
                                  <a:pt x="869" y="891"/>
                                </a:lnTo>
                                <a:lnTo>
                                  <a:pt x="842" y="896"/>
                                </a:lnTo>
                                <a:close/>
                                <a:moveTo>
                                  <a:pt x="421" y="2860"/>
                                </a:moveTo>
                                <a:lnTo>
                                  <a:pt x="364" y="2834"/>
                                </a:lnTo>
                                <a:lnTo>
                                  <a:pt x="303" y="2804"/>
                                </a:lnTo>
                                <a:lnTo>
                                  <a:pt x="244" y="2786"/>
                                </a:lnTo>
                                <a:lnTo>
                                  <a:pt x="213" y="2808"/>
                                </a:lnTo>
                                <a:lnTo>
                                  <a:pt x="184" y="2828"/>
                                </a:lnTo>
                                <a:lnTo>
                                  <a:pt x="157" y="2849"/>
                                </a:lnTo>
                                <a:lnTo>
                                  <a:pt x="144" y="2862"/>
                                </a:lnTo>
                                <a:lnTo>
                                  <a:pt x="146" y="2881"/>
                                </a:lnTo>
                                <a:lnTo>
                                  <a:pt x="148" y="2899"/>
                                </a:lnTo>
                                <a:lnTo>
                                  <a:pt x="126" y="2890"/>
                                </a:lnTo>
                                <a:lnTo>
                                  <a:pt x="111" y="2872"/>
                                </a:lnTo>
                                <a:lnTo>
                                  <a:pt x="90" y="2863"/>
                                </a:lnTo>
                                <a:lnTo>
                                  <a:pt x="100" y="2815"/>
                                </a:lnTo>
                                <a:lnTo>
                                  <a:pt x="141" y="2781"/>
                                </a:lnTo>
                                <a:lnTo>
                                  <a:pt x="182" y="2749"/>
                                </a:lnTo>
                                <a:lnTo>
                                  <a:pt x="174" y="2736"/>
                                </a:lnTo>
                                <a:lnTo>
                                  <a:pt x="157" y="2725"/>
                                </a:lnTo>
                                <a:lnTo>
                                  <a:pt x="140" y="2719"/>
                                </a:lnTo>
                                <a:lnTo>
                                  <a:pt x="124" y="2732"/>
                                </a:lnTo>
                                <a:lnTo>
                                  <a:pt x="112" y="2751"/>
                                </a:lnTo>
                                <a:lnTo>
                                  <a:pt x="101" y="2768"/>
                                </a:lnTo>
                                <a:lnTo>
                                  <a:pt x="88" y="2753"/>
                                </a:lnTo>
                                <a:lnTo>
                                  <a:pt x="75" y="2742"/>
                                </a:lnTo>
                                <a:lnTo>
                                  <a:pt x="66" y="2722"/>
                                </a:lnTo>
                                <a:lnTo>
                                  <a:pt x="77" y="2689"/>
                                </a:lnTo>
                                <a:lnTo>
                                  <a:pt x="100" y="2665"/>
                                </a:lnTo>
                                <a:lnTo>
                                  <a:pt x="126" y="2644"/>
                                </a:lnTo>
                                <a:lnTo>
                                  <a:pt x="168" y="2672"/>
                                </a:lnTo>
                                <a:lnTo>
                                  <a:pt x="215" y="2696"/>
                                </a:lnTo>
                                <a:lnTo>
                                  <a:pt x="263" y="2717"/>
                                </a:lnTo>
                                <a:lnTo>
                                  <a:pt x="311" y="2736"/>
                                </a:lnTo>
                                <a:lnTo>
                                  <a:pt x="360" y="2756"/>
                                </a:lnTo>
                                <a:lnTo>
                                  <a:pt x="408" y="2776"/>
                                </a:lnTo>
                                <a:lnTo>
                                  <a:pt x="415" y="2792"/>
                                </a:lnTo>
                                <a:lnTo>
                                  <a:pt x="421" y="2808"/>
                                </a:lnTo>
                                <a:lnTo>
                                  <a:pt x="425" y="2827"/>
                                </a:lnTo>
                                <a:lnTo>
                                  <a:pt x="424" y="2839"/>
                                </a:lnTo>
                                <a:lnTo>
                                  <a:pt x="422" y="2854"/>
                                </a:lnTo>
                                <a:lnTo>
                                  <a:pt x="421" y="2860"/>
                                </a:lnTo>
                                <a:close/>
                                <a:moveTo>
                                  <a:pt x="1300" y="137"/>
                                </a:moveTo>
                                <a:lnTo>
                                  <a:pt x="1286" y="93"/>
                                </a:lnTo>
                                <a:lnTo>
                                  <a:pt x="1287" y="42"/>
                                </a:lnTo>
                                <a:lnTo>
                                  <a:pt x="1300" y="0"/>
                                </a:lnTo>
                                <a:lnTo>
                                  <a:pt x="1267" y="22"/>
                                </a:lnTo>
                                <a:lnTo>
                                  <a:pt x="1233" y="45"/>
                                </a:lnTo>
                                <a:lnTo>
                                  <a:pt x="1200" y="68"/>
                                </a:lnTo>
                                <a:lnTo>
                                  <a:pt x="1168" y="92"/>
                                </a:lnTo>
                                <a:lnTo>
                                  <a:pt x="1135" y="116"/>
                                </a:lnTo>
                                <a:lnTo>
                                  <a:pt x="1103" y="140"/>
                                </a:lnTo>
                                <a:lnTo>
                                  <a:pt x="1072" y="166"/>
                                </a:lnTo>
                                <a:lnTo>
                                  <a:pt x="1040" y="191"/>
                                </a:lnTo>
                                <a:lnTo>
                                  <a:pt x="1010" y="217"/>
                                </a:lnTo>
                                <a:lnTo>
                                  <a:pt x="980" y="244"/>
                                </a:lnTo>
                                <a:lnTo>
                                  <a:pt x="950" y="270"/>
                                </a:lnTo>
                                <a:lnTo>
                                  <a:pt x="921" y="297"/>
                                </a:lnTo>
                                <a:lnTo>
                                  <a:pt x="891" y="325"/>
                                </a:lnTo>
                                <a:lnTo>
                                  <a:pt x="862" y="353"/>
                                </a:lnTo>
                                <a:lnTo>
                                  <a:pt x="834" y="382"/>
                                </a:lnTo>
                                <a:lnTo>
                                  <a:pt x="806" y="410"/>
                                </a:lnTo>
                                <a:lnTo>
                                  <a:pt x="779" y="439"/>
                                </a:lnTo>
                                <a:lnTo>
                                  <a:pt x="751" y="468"/>
                                </a:lnTo>
                                <a:lnTo>
                                  <a:pt x="724" y="499"/>
                                </a:lnTo>
                                <a:lnTo>
                                  <a:pt x="698" y="529"/>
                                </a:lnTo>
                                <a:lnTo>
                                  <a:pt x="672" y="559"/>
                                </a:lnTo>
                                <a:lnTo>
                                  <a:pt x="647" y="590"/>
                                </a:lnTo>
                                <a:lnTo>
                                  <a:pt x="621" y="622"/>
                                </a:lnTo>
                                <a:lnTo>
                                  <a:pt x="597" y="654"/>
                                </a:lnTo>
                                <a:lnTo>
                                  <a:pt x="573" y="685"/>
                                </a:lnTo>
                                <a:lnTo>
                                  <a:pt x="549" y="718"/>
                                </a:lnTo>
                                <a:lnTo>
                                  <a:pt x="526" y="751"/>
                                </a:lnTo>
                                <a:lnTo>
                                  <a:pt x="503" y="784"/>
                                </a:lnTo>
                                <a:lnTo>
                                  <a:pt x="481" y="817"/>
                                </a:lnTo>
                                <a:lnTo>
                                  <a:pt x="459" y="851"/>
                                </a:lnTo>
                                <a:lnTo>
                                  <a:pt x="437" y="885"/>
                                </a:lnTo>
                                <a:lnTo>
                                  <a:pt x="416" y="919"/>
                                </a:lnTo>
                                <a:lnTo>
                                  <a:pt x="395" y="953"/>
                                </a:lnTo>
                                <a:lnTo>
                                  <a:pt x="375" y="988"/>
                                </a:lnTo>
                                <a:lnTo>
                                  <a:pt x="355" y="1023"/>
                                </a:lnTo>
                                <a:lnTo>
                                  <a:pt x="337" y="1059"/>
                                </a:lnTo>
                                <a:lnTo>
                                  <a:pt x="318" y="1095"/>
                                </a:lnTo>
                                <a:lnTo>
                                  <a:pt x="300" y="1131"/>
                                </a:lnTo>
                                <a:lnTo>
                                  <a:pt x="282" y="1167"/>
                                </a:lnTo>
                                <a:lnTo>
                                  <a:pt x="265" y="1203"/>
                                </a:lnTo>
                                <a:lnTo>
                                  <a:pt x="249" y="1240"/>
                                </a:lnTo>
                                <a:lnTo>
                                  <a:pt x="232" y="1277"/>
                                </a:lnTo>
                                <a:lnTo>
                                  <a:pt x="217" y="1314"/>
                                </a:lnTo>
                                <a:lnTo>
                                  <a:pt x="201" y="1351"/>
                                </a:lnTo>
                                <a:lnTo>
                                  <a:pt x="187" y="1390"/>
                                </a:lnTo>
                                <a:lnTo>
                                  <a:pt x="173" y="1427"/>
                                </a:lnTo>
                                <a:lnTo>
                                  <a:pt x="160" y="1465"/>
                                </a:lnTo>
                                <a:lnTo>
                                  <a:pt x="146" y="1504"/>
                                </a:lnTo>
                                <a:lnTo>
                                  <a:pt x="133" y="1542"/>
                                </a:lnTo>
                                <a:lnTo>
                                  <a:pt x="122" y="1580"/>
                                </a:lnTo>
                                <a:lnTo>
                                  <a:pt x="110" y="1620"/>
                                </a:lnTo>
                                <a:lnTo>
                                  <a:pt x="99" y="1658"/>
                                </a:lnTo>
                                <a:lnTo>
                                  <a:pt x="89" y="1698"/>
                                </a:lnTo>
                                <a:lnTo>
                                  <a:pt x="79" y="1737"/>
                                </a:lnTo>
                                <a:lnTo>
                                  <a:pt x="71" y="1777"/>
                                </a:lnTo>
                                <a:lnTo>
                                  <a:pt x="62" y="1816"/>
                                </a:lnTo>
                                <a:lnTo>
                                  <a:pt x="53" y="1857"/>
                                </a:lnTo>
                                <a:lnTo>
                                  <a:pt x="45" y="1896"/>
                                </a:lnTo>
                                <a:lnTo>
                                  <a:pt x="39" y="1937"/>
                                </a:lnTo>
                                <a:lnTo>
                                  <a:pt x="32" y="1976"/>
                                </a:lnTo>
                                <a:lnTo>
                                  <a:pt x="27" y="2017"/>
                                </a:lnTo>
                                <a:lnTo>
                                  <a:pt x="21" y="2057"/>
                                </a:lnTo>
                                <a:lnTo>
                                  <a:pt x="17" y="2098"/>
                                </a:lnTo>
                                <a:lnTo>
                                  <a:pt x="12" y="2140"/>
                                </a:lnTo>
                                <a:lnTo>
                                  <a:pt x="9" y="2180"/>
                                </a:lnTo>
                                <a:lnTo>
                                  <a:pt x="6" y="2221"/>
                                </a:lnTo>
                                <a:lnTo>
                                  <a:pt x="3" y="2262"/>
                                </a:lnTo>
                                <a:lnTo>
                                  <a:pt x="2" y="2303"/>
                                </a:lnTo>
                                <a:lnTo>
                                  <a:pt x="1" y="2345"/>
                                </a:lnTo>
                                <a:lnTo>
                                  <a:pt x="0" y="2386"/>
                                </a:lnTo>
                                <a:lnTo>
                                  <a:pt x="0" y="2426"/>
                                </a:lnTo>
                                <a:lnTo>
                                  <a:pt x="1" y="2468"/>
                                </a:lnTo>
                                <a:lnTo>
                                  <a:pt x="2" y="2509"/>
                                </a:lnTo>
                                <a:lnTo>
                                  <a:pt x="5" y="2551"/>
                                </a:lnTo>
                                <a:lnTo>
                                  <a:pt x="7" y="2593"/>
                                </a:lnTo>
                                <a:lnTo>
                                  <a:pt x="43" y="2551"/>
                                </a:lnTo>
                                <a:lnTo>
                                  <a:pt x="57" y="2496"/>
                                </a:lnTo>
                                <a:lnTo>
                                  <a:pt x="76" y="2441"/>
                                </a:lnTo>
                                <a:lnTo>
                                  <a:pt x="124" y="2441"/>
                                </a:lnTo>
                                <a:lnTo>
                                  <a:pt x="175" y="2442"/>
                                </a:lnTo>
                                <a:lnTo>
                                  <a:pt x="226" y="2441"/>
                                </a:lnTo>
                                <a:lnTo>
                                  <a:pt x="273" y="2435"/>
                                </a:lnTo>
                                <a:lnTo>
                                  <a:pt x="317" y="2418"/>
                                </a:lnTo>
                                <a:lnTo>
                                  <a:pt x="333" y="2445"/>
                                </a:lnTo>
                                <a:lnTo>
                                  <a:pt x="366" y="2492"/>
                                </a:lnTo>
                                <a:lnTo>
                                  <a:pt x="383" y="2517"/>
                                </a:lnTo>
                                <a:lnTo>
                                  <a:pt x="365" y="2549"/>
                                </a:lnTo>
                                <a:lnTo>
                                  <a:pt x="351" y="2586"/>
                                </a:lnTo>
                                <a:lnTo>
                                  <a:pt x="330" y="2612"/>
                                </a:lnTo>
                                <a:lnTo>
                                  <a:pt x="293" y="2610"/>
                                </a:lnTo>
                                <a:lnTo>
                                  <a:pt x="233" y="2617"/>
                                </a:lnTo>
                                <a:lnTo>
                                  <a:pt x="173" y="2622"/>
                                </a:lnTo>
                                <a:lnTo>
                                  <a:pt x="120" y="2644"/>
                                </a:lnTo>
                                <a:lnTo>
                                  <a:pt x="109" y="2625"/>
                                </a:lnTo>
                                <a:lnTo>
                                  <a:pt x="100" y="2605"/>
                                </a:lnTo>
                                <a:lnTo>
                                  <a:pt x="88" y="2588"/>
                                </a:lnTo>
                                <a:lnTo>
                                  <a:pt x="75" y="2611"/>
                                </a:lnTo>
                                <a:lnTo>
                                  <a:pt x="64" y="2635"/>
                                </a:lnTo>
                                <a:lnTo>
                                  <a:pt x="42" y="2654"/>
                                </a:lnTo>
                                <a:lnTo>
                                  <a:pt x="30" y="2645"/>
                                </a:lnTo>
                                <a:lnTo>
                                  <a:pt x="20" y="2633"/>
                                </a:lnTo>
                                <a:lnTo>
                                  <a:pt x="12" y="2617"/>
                                </a:lnTo>
                                <a:lnTo>
                                  <a:pt x="11" y="2621"/>
                                </a:lnTo>
                                <a:lnTo>
                                  <a:pt x="9" y="2628"/>
                                </a:lnTo>
                                <a:lnTo>
                                  <a:pt x="7" y="2632"/>
                                </a:lnTo>
                                <a:lnTo>
                                  <a:pt x="11" y="2676"/>
                                </a:lnTo>
                                <a:lnTo>
                                  <a:pt x="16" y="2720"/>
                                </a:lnTo>
                                <a:lnTo>
                                  <a:pt x="20" y="2764"/>
                                </a:lnTo>
                                <a:lnTo>
                                  <a:pt x="27" y="2808"/>
                                </a:lnTo>
                                <a:lnTo>
                                  <a:pt x="33" y="2851"/>
                                </a:lnTo>
                                <a:lnTo>
                                  <a:pt x="40" y="2894"/>
                                </a:lnTo>
                                <a:lnTo>
                                  <a:pt x="49" y="2937"/>
                                </a:lnTo>
                                <a:lnTo>
                                  <a:pt x="57" y="2980"/>
                                </a:lnTo>
                                <a:lnTo>
                                  <a:pt x="67" y="3022"/>
                                </a:lnTo>
                                <a:lnTo>
                                  <a:pt x="77" y="3064"/>
                                </a:lnTo>
                                <a:lnTo>
                                  <a:pt x="88" y="3107"/>
                                </a:lnTo>
                                <a:lnTo>
                                  <a:pt x="99" y="3149"/>
                                </a:lnTo>
                                <a:lnTo>
                                  <a:pt x="111" y="3190"/>
                                </a:lnTo>
                                <a:lnTo>
                                  <a:pt x="124" y="3232"/>
                                </a:lnTo>
                                <a:lnTo>
                                  <a:pt x="138" y="3273"/>
                                </a:lnTo>
                                <a:lnTo>
                                  <a:pt x="152" y="3314"/>
                                </a:lnTo>
                                <a:lnTo>
                                  <a:pt x="167" y="3355"/>
                                </a:lnTo>
                                <a:lnTo>
                                  <a:pt x="182" y="3395"/>
                                </a:lnTo>
                                <a:lnTo>
                                  <a:pt x="198" y="3435"/>
                                </a:lnTo>
                                <a:lnTo>
                                  <a:pt x="215" y="3475"/>
                                </a:lnTo>
                                <a:lnTo>
                                  <a:pt x="231" y="3515"/>
                                </a:lnTo>
                                <a:lnTo>
                                  <a:pt x="249" y="3554"/>
                                </a:lnTo>
                                <a:lnTo>
                                  <a:pt x="266" y="3594"/>
                                </a:lnTo>
                                <a:lnTo>
                                  <a:pt x="285" y="3632"/>
                                </a:lnTo>
                                <a:lnTo>
                                  <a:pt x="304" y="3672"/>
                                </a:lnTo>
                                <a:lnTo>
                                  <a:pt x="323" y="3710"/>
                                </a:lnTo>
                                <a:lnTo>
                                  <a:pt x="343" y="3748"/>
                                </a:lnTo>
                                <a:lnTo>
                                  <a:pt x="364" y="3786"/>
                                </a:lnTo>
                                <a:lnTo>
                                  <a:pt x="367" y="3793"/>
                                </a:lnTo>
                                <a:lnTo>
                                  <a:pt x="374" y="3808"/>
                                </a:lnTo>
                                <a:lnTo>
                                  <a:pt x="378" y="3815"/>
                                </a:lnTo>
                                <a:lnTo>
                                  <a:pt x="403" y="3855"/>
                                </a:lnTo>
                                <a:lnTo>
                                  <a:pt x="427" y="3894"/>
                                </a:lnTo>
                                <a:lnTo>
                                  <a:pt x="452" y="3934"/>
                                </a:lnTo>
                                <a:lnTo>
                                  <a:pt x="477" y="3972"/>
                                </a:lnTo>
                                <a:lnTo>
                                  <a:pt x="504" y="4010"/>
                                </a:lnTo>
                                <a:lnTo>
                                  <a:pt x="530" y="4047"/>
                                </a:lnTo>
                                <a:lnTo>
                                  <a:pt x="557" y="4084"/>
                                </a:lnTo>
                                <a:lnTo>
                                  <a:pt x="584" y="4120"/>
                                </a:lnTo>
                                <a:lnTo>
                                  <a:pt x="612" y="4155"/>
                                </a:lnTo>
                                <a:lnTo>
                                  <a:pt x="639" y="4190"/>
                                </a:lnTo>
                                <a:lnTo>
                                  <a:pt x="668" y="4226"/>
                                </a:lnTo>
                                <a:lnTo>
                                  <a:pt x="697" y="4260"/>
                                </a:lnTo>
                                <a:lnTo>
                                  <a:pt x="727" y="4294"/>
                                </a:lnTo>
                                <a:lnTo>
                                  <a:pt x="757" y="4328"/>
                                </a:lnTo>
                                <a:lnTo>
                                  <a:pt x="789" y="4359"/>
                                </a:lnTo>
                                <a:lnTo>
                                  <a:pt x="819" y="4392"/>
                                </a:lnTo>
                                <a:lnTo>
                                  <a:pt x="851" y="4424"/>
                                </a:lnTo>
                                <a:lnTo>
                                  <a:pt x="884" y="4456"/>
                                </a:lnTo>
                                <a:lnTo>
                                  <a:pt x="884" y="4445"/>
                                </a:lnTo>
                                <a:lnTo>
                                  <a:pt x="884" y="4416"/>
                                </a:lnTo>
                                <a:lnTo>
                                  <a:pt x="884" y="4374"/>
                                </a:lnTo>
                                <a:lnTo>
                                  <a:pt x="884" y="4319"/>
                                </a:lnTo>
                                <a:lnTo>
                                  <a:pt x="884" y="4255"/>
                                </a:lnTo>
                                <a:lnTo>
                                  <a:pt x="884" y="4186"/>
                                </a:lnTo>
                                <a:lnTo>
                                  <a:pt x="884" y="4116"/>
                                </a:lnTo>
                                <a:lnTo>
                                  <a:pt x="884" y="4048"/>
                                </a:lnTo>
                                <a:lnTo>
                                  <a:pt x="884" y="3984"/>
                                </a:lnTo>
                                <a:lnTo>
                                  <a:pt x="884" y="3929"/>
                                </a:lnTo>
                                <a:lnTo>
                                  <a:pt x="884" y="3886"/>
                                </a:lnTo>
                                <a:lnTo>
                                  <a:pt x="884" y="3857"/>
                                </a:lnTo>
                                <a:lnTo>
                                  <a:pt x="884" y="3847"/>
                                </a:lnTo>
                                <a:lnTo>
                                  <a:pt x="857" y="3810"/>
                                </a:lnTo>
                                <a:lnTo>
                                  <a:pt x="829" y="3773"/>
                                </a:lnTo>
                                <a:lnTo>
                                  <a:pt x="803" y="3735"/>
                                </a:lnTo>
                                <a:lnTo>
                                  <a:pt x="779" y="3697"/>
                                </a:lnTo>
                                <a:lnTo>
                                  <a:pt x="755" y="3660"/>
                                </a:lnTo>
                                <a:lnTo>
                                  <a:pt x="731" y="3621"/>
                                </a:lnTo>
                                <a:lnTo>
                                  <a:pt x="709" y="3582"/>
                                </a:lnTo>
                                <a:lnTo>
                                  <a:pt x="689" y="3542"/>
                                </a:lnTo>
                                <a:lnTo>
                                  <a:pt x="668" y="3503"/>
                                </a:lnTo>
                                <a:lnTo>
                                  <a:pt x="648" y="3462"/>
                                </a:lnTo>
                                <a:lnTo>
                                  <a:pt x="628" y="3422"/>
                                </a:lnTo>
                                <a:lnTo>
                                  <a:pt x="608" y="3380"/>
                                </a:lnTo>
                                <a:lnTo>
                                  <a:pt x="590" y="3338"/>
                                </a:lnTo>
                                <a:lnTo>
                                  <a:pt x="588" y="3338"/>
                                </a:lnTo>
                                <a:lnTo>
                                  <a:pt x="586" y="3338"/>
                                </a:lnTo>
                                <a:lnTo>
                                  <a:pt x="585" y="3338"/>
                                </a:lnTo>
                                <a:lnTo>
                                  <a:pt x="573" y="3391"/>
                                </a:lnTo>
                                <a:lnTo>
                                  <a:pt x="546" y="3439"/>
                                </a:lnTo>
                                <a:lnTo>
                                  <a:pt x="538" y="3494"/>
                                </a:lnTo>
                                <a:lnTo>
                                  <a:pt x="570" y="3529"/>
                                </a:lnTo>
                                <a:lnTo>
                                  <a:pt x="573" y="3573"/>
                                </a:lnTo>
                                <a:lnTo>
                                  <a:pt x="569" y="3621"/>
                                </a:lnTo>
                                <a:lnTo>
                                  <a:pt x="575" y="3668"/>
                                </a:lnTo>
                                <a:lnTo>
                                  <a:pt x="575" y="3686"/>
                                </a:lnTo>
                                <a:lnTo>
                                  <a:pt x="581" y="3702"/>
                                </a:lnTo>
                                <a:lnTo>
                                  <a:pt x="587" y="3710"/>
                                </a:lnTo>
                                <a:lnTo>
                                  <a:pt x="597" y="3653"/>
                                </a:lnTo>
                                <a:lnTo>
                                  <a:pt x="614" y="3599"/>
                                </a:lnTo>
                                <a:lnTo>
                                  <a:pt x="637" y="3552"/>
                                </a:lnTo>
                                <a:lnTo>
                                  <a:pt x="669" y="3571"/>
                                </a:lnTo>
                                <a:lnTo>
                                  <a:pt x="682" y="3606"/>
                                </a:lnTo>
                                <a:lnTo>
                                  <a:pt x="715" y="3626"/>
                                </a:lnTo>
                                <a:lnTo>
                                  <a:pt x="717" y="3652"/>
                                </a:lnTo>
                                <a:lnTo>
                                  <a:pt x="725" y="3672"/>
                                </a:lnTo>
                                <a:lnTo>
                                  <a:pt x="745" y="3688"/>
                                </a:lnTo>
                                <a:lnTo>
                                  <a:pt x="750" y="3702"/>
                                </a:lnTo>
                                <a:lnTo>
                                  <a:pt x="756" y="3719"/>
                                </a:lnTo>
                                <a:lnTo>
                                  <a:pt x="747" y="3733"/>
                                </a:lnTo>
                                <a:lnTo>
                                  <a:pt x="709" y="3738"/>
                                </a:lnTo>
                                <a:lnTo>
                                  <a:pt x="671" y="3744"/>
                                </a:lnTo>
                                <a:lnTo>
                                  <a:pt x="634" y="3735"/>
                                </a:lnTo>
                                <a:lnTo>
                                  <a:pt x="614" y="3742"/>
                                </a:lnTo>
                                <a:lnTo>
                                  <a:pt x="599" y="3756"/>
                                </a:lnTo>
                                <a:lnTo>
                                  <a:pt x="592" y="3776"/>
                                </a:lnTo>
                                <a:lnTo>
                                  <a:pt x="597" y="3823"/>
                                </a:lnTo>
                                <a:lnTo>
                                  <a:pt x="626" y="3865"/>
                                </a:lnTo>
                                <a:lnTo>
                                  <a:pt x="667" y="3901"/>
                                </a:lnTo>
                                <a:lnTo>
                                  <a:pt x="709" y="3934"/>
                                </a:lnTo>
                                <a:lnTo>
                                  <a:pt x="744" y="3962"/>
                                </a:lnTo>
                                <a:lnTo>
                                  <a:pt x="736" y="3923"/>
                                </a:lnTo>
                                <a:lnTo>
                                  <a:pt x="717" y="3881"/>
                                </a:lnTo>
                                <a:lnTo>
                                  <a:pt x="707" y="3842"/>
                                </a:lnTo>
                                <a:lnTo>
                                  <a:pt x="702" y="3819"/>
                                </a:lnTo>
                                <a:lnTo>
                                  <a:pt x="693" y="3797"/>
                                </a:lnTo>
                                <a:lnTo>
                                  <a:pt x="693" y="3776"/>
                                </a:lnTo>
                                <a:lnTo>
                                  <a:pt x="722" y="3780"/>
                                </a:lnTo>
                                <a:lnTo>
                                  <a:pt x="747" y="3792"/>
                                </a:lnTo>
                                <a:lnTo>
                                  <a:pt x="764" y="3806"/>
                                </a:lnTo>
                                <a:lnTo>
                                  <a:pt x="772" y="3795"/>
                                </a:lnTo>
                                <a:lnTo>
                                  <a:pt x="786" y="3775"/>
                                </a:lnTo>
                                <a:lnTo>
                                  <a:pt x="794" y="3764"/>
                                </a:lnTo>
                                <a:lnTo>
                                  <a:pt x="803" y="3762"/>
                                </a:lnTo>
                                <a:lnTo>
                                  <a:pt x="813" y="3761"/>
                                </a:lnTo>
                                <a:lnTo>
                                  <a:pt x="820" y="3769"/>
                                </a:lnTo>
                                <a:lnTo>
                                  <a:pt x="820" y="3821"/>
                                </a:lnTo>
                                <a:lnTo>
                                  <a:pt x="827" y="3870"/>
                                </a:lnTo>
                                <a:lnTo>
                                  <a:pt x="833" y="3918"/>
                                </a:lnTo>
                                <a:lnTo>
                                  <a:pt x="828" y="3967"/>
                                </a:lnTo>
                                <a:lnTo>
                                  <a:pt x="835" y="3983"/>
                                </a:lnTo>
                                <a:lnTo>
                                  <a:pt x="831" y="3999"/>
                                </a:lnTo>
                                <a:lnTo>
                                  <a:pt x="824" y="4013"/>
                                </a:lnTo>
                                <a:lnTo>
                                  <a:pt x="820" y="4058"/>
                                </a:lnTo>
                                <a:lnTo>
                                  <a:pt x="844" y="4092"/>
                                </a:lnTo>
                                <a:lnTo>
                                  <a:pt x="868" y="4127"/>
                                </a:lnTo>
                                <a:lnTo>
                                  <a:pt x="863" y="4188"/>
                                </a:lnTo>
                                <a:lnTo>
                                  <a:pt x="840" y="4241"/>
                                </a:lnTo>
                                <a:lnTo>
                                  <a:pt x="798" y="4283"/>
                                </a:lnTo>
                                <a:lnTo>
                                  <a:pt x="780" y="4288"/>
                                </a:lnTo>
                                <a:lnTo>
                                  <a:pt x="760" y="4287"/>
                                </a:lnTo>
                                <a:lnTo>
                                  <a:pt x="747" y="4273"/>
                                </a:lnTo>
                                <a:lnTo>
                                  <a:pt x="752" y="4265"/>
                                </a:lnTo>
                                <a:lnTo>
                                  <a:pt x="763" y="4252"/>
                                </a:lnTo>
                                <a:lnTo>
                                  <a:pt x="769" y="4244"/>
                                </a:lnTo>
                                <a:lnTo>
                                  <a:pt x="772" y="4178"/>
                                </a:lnTo>
                                <a:lnTo>
                                  <a:pt x="758" y="4118"/>
                                </a:lnTo>
                                <a:lnTo>
                                  <a:pt x="730" y="4067"/>
                                </a:lnTo>
                                <a:lnTo>
                                  <a:pt x="676" y="4056"/>
                                </a:lnTo>
                                <a:lnTo>
                                  <a:pt x="626" y="4038"/>
                                </a:lnTo>
                                <a:lnTo>
                                  <a:pt x="577" y="4015"/>
                                </a:lnTo>
                                <a:lnTo>
                                  <a:pt x="533" y="3985"/>
                                </a:lnTo>
                                <a:lnTo>
                                  <a:pt x="496" y="3947"/>
                                </a:lnTo>
                                <a:lnTo>
                                  <a:pt x="490" y="3931"/>
                                </a:lnTo>
                                <a:lnTo>
                                  <a:pt x="481" y="3915"/>
                                </a:lnTo>
                                <a:lnTo>
                                  <a:pt x="486" y="3901"/>
                                </a:lnTo>
                                <a:lnTo>
                                  <a:pt x="537" y="3932"/>
                                </a:lnTo>
                                <a:lnTo>
                                  <a:pt x="592" y="3955"/>
                                </a:lnTo>
                                <a:lnTo>
                                  <a:pt x="649" y="3969"/>
                                </a:lnTo>
                                <a:lnTo>
                                  <a:pt x="606" y="3936"/>
                                </a:lnTo>
                                <a:lnTo>
                                  <a:pt x="560" y="3908"/>
                                </a:lnTo>
                                <a:lnTo>
                                  <a:pt x="517" y="3876"/>
                                </a:lnTo>
                                <a:lnTo>
                                  <a:pt x="490" y="3832"/>
                                </a:lnTo>
                                <a:lnTo>
                                  <a:pt x="505" y="3823"/>
                                </a:lnTo>
                                <a:lnTo>
                                  <a:pt x="516" y="3837"/>
                                </a:lnTo>
                                <a:lnTo>
                                  <a:pt x="528" y="3849"/>
                                </a:lnTo>
                                <a:lnTo>
                                  <a:pt x="530" y="3837"/>
                                </a:lnTo>
                                <a:lnTo>
                                  <a:pt x="526" y="3826"/>
                                </a:lnTo>
                                <a:lnTo>
                                  <a:pt x="526" y="3813"/>
                                </a:lnTo>
                                <a:lnTo>
                                  <a:pt x="514" y="3785"/>
                                </a:lnTo>
                                <a:lnTo>
                                  <a:pt x="514" y="3756"/>
                                </a:lnTo>
                                <a:lnTo>
                                  <a:pt x="516" y="3725"/>
                                </a:lnTo>
                                <a:lnTo>
                                  <a:pt x="507" y="3706"/>
                                </a:lnTo>
                                <a:lnTo>
                                  <a:pt x="491" y="3693"/>
                                </a:lnTo>
                                <a:lnTo>
                                  <a:pt x="470" y="3691"/>
                                </a:lnTo>
                                <a:lnTo>
                                  <a:pt x="416" y="3695"/>
                                </a:lnTo>
                                <a:lnTo>
                                  <a:pt x="365" y="3683"/>
                                </a:lnTo>
                                <a:lnTo>
                                  <a:pt x="317" y="3667"/>
                                </a:lnTo>
                                <a:lnTo>
                                  <a:pt x="327" y="3655"/>
                                </a:lnTo>
                                <a:lnTo>
                                  <a:pt x="342" y="3647"/>
                                </a:lnTo>
                                <a:lnTo>
                                  <a:pt x="356" y="3638"/>
                                </a:lnTo>
                                <a:lnTo>
                                  <a:pt x="343" y="3617"/>
                                </a:lnTo>
                                <a:lnTo>
                                  <a:pt x="325" y="3597"/>
                                </a:lnTo>
                                <a:lnTo>
                                  <a:pt x="319" y="3572"/>
                                </a:lnTo>
                                <a:lnTo>
                                  <a:pt x="338" y="3560"/>
                                </a:lnTo>
                                <a:lnTo>
                                  <a:pt x="360" y="3560"/>
                                </a:lnTo>
                                <a:lnTo>
                                  <a:pt x="383" y="3560"/>
                                </a:lnTo>
                                <a:lnTo>
                                  <a:pt x="383" y="3541"/>
                                </a:lnTo>
                                <a:lnTo>
                                  <a:pt x="381" y="3521"/>
                                </a:lnTo>
                                <a:lnTo>
                                  <a:pt x="386" y="3502"/>
                                </a:lnTo>
                                <a:lnTo>
                                  <a:pt x="418" y="3531"/>
                                </a:lnTo>
                                <a:lnTo>
                                  <a:pt x="454" y="3558"/>
                                </a:lnTo>
                                <a:lnTo>
                                  <a:pt x="484" y="3588"/>
                                </a:lnTo>
                                <a:lnTo>
                                  <a:pt x="493" y="3608"/>
                                </a:lnTo>
                                <a:lnTo>
                                  <a:pt x="502" y="3628"/>
                                </a:lnTo>
                                <a:lnTo>
                                  <a:pt x="511" y="3640"/>
                                </a:lnTo>
                                <a:lnTo>
                                  <a:pt x="511" y="3628"/>
                                </a:lnTo>
                                <a:lnTo>
                                  <a:pt x="511" y="3606"/>
                                </a:lnTo>
                                <a:lnTo>
                                  <a:pt x="511" y="3594"/>
                                </a:lnTo>
                                <a:lnTo>
                                  <a:pt x="499" y="3550"/>
                                </a:lnTo>
                                <a:lnTo>
                                  <a:pt x="465" y="3524"/>
                                </a:lnTo>
                                <a:lnTo>
                                  <a:pt x="435" y="3494"/>
                                </a:lnTo>
                                <a:lnTo>
                                  <a:pt x="393" y="3482"/>
                                </a:lnTo>
                                <a:lnTo>
                                  <a:pt x="350" y="3493"/>
                                </a:lnTo>
                                <a:lnTo>
                                  <a:pt x="308" y="3506"/>
                                </a:lnTo>
                                <a:lnTo>
                                  <a:pt x="267" y="3498"/>
                                </a:lnTo>
                                <a:lnTo>
                                  <a:pt x="289" y="3470"/>
                                </a:lnTo>
                                <a:lnTo>
                                  <a:pt x="281" y="3450"/>
                                </a:lnTo>
                                <a:lnTo>
                                  <a:pt x="256" y="3433"/>
                                </a:lnTo>
                                <a:lnTo>
                                  <a:pt x="231" y="3414"/>
                                </a:lnTo>
                                <a:lnTo>
                                  <a:pt x="221" y="3389"/>
                                </a:lnTo>
                                <a:lnTo>
                                  <a:pt x="243" y="3378"/>
                                </a:lnTo>
                                <a:lnTo>
                                  <a:pt x="270" y="3373"/>
                                </a:lnTo>
                                <a:lnTo>
                                  <a:pt x="295" y="3377"/>
                                </a:lnTo>
                                <a:lnTo>
                                  <a:pt x="301" y="3360"/>
                                </a:lnTo>
                                <a:lnTo>
                                  <a:pt x="305" y="3347"/>
                                </a:lnTo>
                                <a:lnTo>
                                  <a:pt x="322" y="3338"/>
                                </a:lnTo>
                                <a:lnTo>
                                  <a:pt x="331" y="3346"/>
                                </a:lnTo>
                                <a:lnTo>
                                  <a:pt x="343" y="3355"/>
                                </a:lnTo>
                                <a:lnTo>
                                  <a:pt x="347" y="3365"/>
                                </a:lnTo>
                                <a:lnTo>
                                  <a:pt x="366" y="3388"/>
                                </a:lnTo>
                                <a:lnTo>
                                  <a:pt x="388" y="3390"/>
                                </a:lnTo>
                                <a:lnTo>
                                  <a:pt x="421" y="3375"/>
                                </a:lnTo>
                                <a:lnTo>
                                  <a:pt x="435" y="3411"/>
                                </a:lnTo>
                                <a:lnTo>
                                  <a:pt x="455" y="3444"/>
                                </a:lnTo>
                                <a:lnTo>
                                  <a:pt x="484" y="3470"/>
                                </a:lnTo>
                                <a:lnTo>
                                  <a:pt x="479" y="3446"/>
                                </a:lnTo>
                                <a:lnTo>
                                  <a:pt x="470" y="3403"/>
                                </a:lnTo>
                                <a:lnTo>
                                  <a:pt x="464" y="3380"/>
                                </a:lnTo>
                                <a:lnTo>
                                  <a:pt x="446" y="3349"/>
                                </a:lnTo>
                                <a:lnTo>
                                  <a:pt x="418" y="3326"/>
                                </a:lnTo>
                                <a:lnTo>
                                  <a:pt x="398" y="3297"/>
                                </a:lnTo>
                                <a:lnTo>
                                  <a:pt x="408" y="3290"/>
                                </a:lnTo>
                                <a:lnTo>
                                  <a:pt x="421" y="3289"/>
                                </a:lnTo>
                                <a:lnTo>
                                  <a:pt x="435" y="3289"/>
                                </a:lnTo>
                                <a:lnTo>
                                  <a:pt x="470" y="3301"/>
                                </a:lnTo>
                                <a:lnTo>
                                  <a:pt x="496" y="3278"/>
                                </a:lnTo>
                                <a:lnTo>
                                  <a:pt x="526" y="3258"/>
                                </a:lnTo>
                                <a:lnTo>
                                  <a:pt x="538" y="3280"/>
                                </a:lnTo>
                                <a:lnTo>
                                  <a:pt x="547" y="3305"/>
                                </a:lnTo>
                                <a:lnTo>
                                  <a:pt x="555" y="3323"/>
                                </a:lnTo>
                                <a:lnTo>
                                  <a:pt x="564" y="3321"/>
                                </a:lnTo>
                                <a:lnTo>
                                  <a:pt x="573" y="3319"/>
                                </a:lnTo>
                                <a:lnTo>
                                  <a:pt x="577" y="3311"/>
                                </a:lnTo>
                                <a:lnTo>
                                  <a:pt x="565" y="3279"/>
                                </a:lnTo>
                                <a:lnTo>
                                  <a:pt x="540" y="3208"/>
                                </a:lnTo>
                                <a:lnTo>
                                  <a:pt x="515" y="3137"/>
                                </a:lnTo>
                                <a:lnTo>
                                  <a:pt x="504" y="3104"/>
                                </a:lnTo>
                                <a:lnTo>
                                  <a:pt x="470" y="3104"/>
                                </a:lnTo>
                                <a:lnTo>
                                  <a:pt x="417" y="3115"/>
                                </a:lnTo>
                                <a:lnTo>
                                  <a:pt x="355" y="3131"/>
                                </a:lnTo>
                                <a:lnTo>
                                  <a:pt x="290" y="3150"/>
                                </a:lnTo>
                                <a:lnTo>
                                  <a:pt x="231" y="3168"/>
                                </a:lnTo>
                                <a:lnTo>
                                  <a:pt x="256" y="3207"/>
                                </a:lnTo>
                                <a:lnTo>
                                  <a:pt x="288" y="3222"/>
                                </a:lnTo>
                                <a:lnTo>
                                  <a:pt x="327" y="3221"/>
                                </a:lnTo>
                                <a:lnTo>
                                  <a:pt x="366" y="3209"/>
                                </a:lnTo>
                                <a:lnTo>
                                  <a:pt x="404" y="3192"/>
                                </a:lnTo>
                                <a:lnTo>
                                  <a:pt x="436" y="3178"/>
                                </a:lnTo>
                                <a:lnTo>
                                  <a:pt x="441" y="3167"/>
                                </a:lnTo>
                                <a:lnTo>
                                  <a:pt x="450" y="3148"/>
                                </a:lnTo>
                                <a:lnTo>
                                  <a:pt x="454" y="3137"/>
                                </a:lnTo>
                                <a:lnTo>
                                  <a:pt x="473" y="3143"/>
                                </a:lnTo>
                                <a:lnTo>
                                  <a:pt x="486" y="3150"/>
                                </a:lnTo>
                                <a:lnTo>
                                  <a:pt x="502" y="3163"/>
                                </a:lnTo>
                                <a:lnTo>
                                  <a:pt x="496" y="3191"/>
                                </a:lnTo>
                                <a:lnTo>
                                  <a:pt x="485" y="3218"/>
                                </a:lnTo>
                                <a:lnTo>
                                  <a:pt x="464" y="3235"/>
                                </a:lnTo>
                                <a:lnTo>
                                  <a:pt x="417" y="3252"/>
                                </a:lnTo>
                                <a:lnTo>
                                  <a:pt x="370" y="3266"/>
                                </a:lnTo>
                                <a:lnTo>
                                  <a:pt x="325" y="3279"/>
                                </a:lnTo>
                                <a:lnTo>
                                  <a:pt x="279" y="3293"/>
                                </a:lnTo>
                                <a:lnTo>
                                  <a:pt x="234" y="3312"/>
                                </a:lnTo>
                                <a:lnTo>
                                  <a:pt x="192" y="3335"/>
                                </a:lnTo>
                                <a:lnTo>
                                  <a:pt x="179" y="3315"/>
                                </a:lnTo>
                                <a:lnTo>
                                  <a:pt x="171" y="3294"/>
                                </a:lnTo>
                                <a:lnTo>
                                  <a:pt x="162" y="3271"/>
                                </a:lnTo>
                                <a:lnTo>
                                  <a:pt x="187" y="3260"/>
                                </a:lnTo>
                                <a:lnTo>
                                  <a:pt x="215" y="3253"/>
                                </a:lnTo>
                                <a:lnTo>
                                  <a:pt x="238" y="3243"/>
                                </a:lnTo>
                                <a:lnTo>
                                  <a:pt x="215" y="3230"/>
                                </a:lnTo>
                                <a:lnTo>
                                  <a:pt x="185" y="3218"/>
                                </a:lnTo>
                                <a:lnTo>
                                  <a:pt x="162" y="3205"/>
                                </a:lnTo>
                                <a:lnTo>
                                  <a:pt x="165" y="3180"/>
                                </a:lnTo>
                                <a:lnTo>
                                  <a:pt x="170" y="3138"/>
                                </a:lnTo>
                                <a:lnTo>
                                  <a:pt x="172" y="3115"/>
                                </a:lnTo>
                                <a:lnTo>
                                  <a:pt x="226" y="3105"/>
                                </a:lnTo>
                                <a:lnTo>
                                  <a:pt x="278" y="3092"/>
                                </a:lnTo>
                                <a:lnTo>
                                  <a:pt x="332" y="3077"/>
                                </a:lnTo>
                                <a:lnTo>
                                  <a:pt x="386" y="3062"/>
                                </a:lnTo>
                                <a:lnTo>
                                  <a:pt x="440" y="3048"/>
                                </a:lnTo>
                                <a:lnTo>
                                  <a:pt x="453" y="3053"/>
                                </a:lnTo>
                                <a:lnTo>
                                  <a:pt x="480" y="3064"/>
                                </a:lnTo>
                                <a:lnTo>
                                  <a:pt x="494" y="3070"/>
                                </a:lnTo>
                                <a:lnTo>
                                  <a:pt x="481" y="3012"/>
                                </a:lnTo>
                                <a:lnTo>
                                  <a:pt x="466" y="2953"/>
                                </a:lnTo>
                                <a:lnTo>
                                  <a:pt x="452" y="2894"/>
                                </a:lnTo>
                                <a:lnTo>
                                  <a:pt x="441" y="2836"/>
                                </a:lnTo>
                                <a:lnTo>
                                  <a:pt x="432" y="2793"/>
                                </a:lnTo>
                                <a:lnTo>
                                  <a:pt x="426" y="2749"/>
                                </a:lnTo>
                                <a:lnTo>
                                  <a:pt x="420" y="2706"/>
                                </a:lnTo>
                                <a:lnTo>
                                  <a:pt x="415" y="2662"/>
                                </a:lnTo>
                                <a:lnTo>
                                  <a:pt x="410" y="2617"/>
                                </a:lnTo>
                                <a:lnTo>
                                  <a:pt x="408" y="2572"/>
                                </a:lnTo>
                                <a:lnTo>
                                  <a:pt x="405" y="2527"/>
                                </a:lnTo>
                                <a:lnTo>
                                  <a:pt x="404" y="2482"/>
                                </a:lnTo>
                                <a:lnTo>
                                  <a:pt x="403" y="2437"/>
                                </a:lnTo>
                                <a:lnTo>
                                  <a:pt x="403" y="2392"/>
                                </a:lnTo>
                                <a:lnTo>
                                  <a:pt x="403" y="2347"/>
                                </a:lnTo>
                                <a:lnTo>
                                  <a:pt x="404" y="2302"/>
                                </a:lnTo>
                                <a:lnTo>
                                  <a:pt x="406" y="2258"/>
                                </a:lnTo>
                                <a:lnTo>
                                  <a:pt x="407" y="2212"/>
                                </a:lnTo>
                                <a:lnTo>
                                  <a:pt x="410" y="2166"/>
                                </a:lnTo>
                                <a:lnTo>
                                  <a:pt x="416" y="2120"/>
                                </a:lnTo>
                                <a:lnTo>
                                  <a:pt x="422" y="2073"/>
                                </a:lnTo>
                                <a:lnTo>
                                  <a:pt x="430" y="2027"/>
                                </a:lnTo>
                                <a:lnTo>
                                  <a:pt x="439" y="1981"/>
                                </a:lnTo>
                                <a:lnTo>
                                  <a:pt x="448" y="1935"/>
                                </a:lnTo>
                                <a:lnTo>
                                  <a:pt x="458" y="1889"/>
                                </a:lnTo>
                                <a:lnTo>
                                  <a:pt x="468" y="1842"/>
                                </a:lnTo>
                                <a:lnTo>
                                  <a:pt x="477" y="1798"/>
                                </a:lnTo>
                                <a:lnTo>
                                  <a:pt x="487" y="1754"/>
                                </a:lnTo>
                                <a:lnTo>
                                  <a:pt x="496" y="1710"/>
                                </a:lnTo>
                                <a:lnTo>
                                  <a:pt x="481" y="1697"/>
                                </a:lnTo>
                                <a:lnTo>
                                  <a:pt x="470" y="1679"/>
                                </a:lnTo>
                                <a:lnTo>
                                  <a:pt x="452" y="1676"/>
                                </a:lnTo>
                                <a:lnTo>
                                  <a:pt x="398" y="1641"/>
                                </a:lnTo>
                                <a:lnTo>
                                  <a:pt x="337" y="1610"/>
                                </a:lnTo>
                                <a:lnTo>
                                  <a:pt x="278" y="1585"/>
                                </a:lnTo>
                                <a:lnTo>
                                  <a:pt x="263" y="1583"/>
                                </a:lnTo>
                                <a:lnTo>
                                  <a:pt x="251" y="1586"/>
                                </a:lnTo>
                                <a:lnTo>
                                  <a:pt x="238" y="1600"/>
                                </a:lnTo>
                                <a:lnTo>
                                  <a:pt x="211" y="1599"/>
                                </a:lnTo>
                                <a:lnTo>
                                  <a:pt x="200" y="1577"/>
                                </a:lnTo>
                                <a:lnTo>
                                  <a:pt x="189" y="1550"/>
                                </a:lnTo>
                                <a:lnTo>
                                  <a:pt x="200" y="1535"/>
                                </a:lnTo>
                                <a:lnTo>
                                  <a:pt x="211" y="1523"/>
                                </a:lnTo>
                                <a:lnTo>
                                  <a:pt x="223" y="1510"/>
                                </a:lnTo>
                                <a:lnTo>
                                  <a:pt x="218" y="1493"/>
                                </a:lnTo>
                                <a:lnTo>
                                  <a:pt x="213" y="1475"/>
                                </a:lnTo>
                                <a:lnTo>
                                  <a:pt x="222" y="1456"/>
                                </a:lnTo>
                                <a:lnTo>
                                  <a:pt x="246" y="1445"/>
                                </a:lnTo>
                                <a:lnTo>
                                  <a:pt x="273" y="1443"/>
                                </a:lnTo>
                                <a:lnTo>
                                  <a:pt x="303" y="1447"/>
                                </a:lnTo>
                                <a:lnTo>
                                  <a:pt x="330" y="1466"/>
                                </a:lnTo>
                                <a:lnTo>
                                  <a:pt x="352" y="1494"/>
                                </a:lnTo>
                                <a:lnTo>
                                  <a:pt x="386" y="1490"/>
                                </a:lnTo>
                                <a:lnTo>
                                  <a:pt x="403" y="1496"/>
                                </a:lnTo>
                                <a:lnTo>
                                  <a:pt x="413" y="1510"/>
                                </a:lnTo>
                                <a:lnTo>
                                  <a:pt x="415" y="1527"/>
                                </a:lnTo>
                                <a:lnTo>
                                  <a:pt x="408" y="1547"/>
                                </a:lnTo>
                                <a:lnTo>
                                  <a:pt x="395" y="1560"/>
                                </a:lnTo>
                                <a:lnTo>
                                  <a:pt x="380" y="1564"/>
                                </a:lnTo>
                                <a:lnTo>
                                  <a:pt x="399" y="1569"/>
                                </a:lnTo>
                                <a:lnTo>
                                  <a:pt x="419" y="1587"/>
                                </a:lnTo>
                                <a:lnTo>
                                  <a:pt x="437" y="1604"/>
                                </a:lnTo>
                                <a:lnTo>
                                  <a:pt x="453" y="1612"/>
                                </a:lnTo>
                                <a:lnTo>
                                  <a:pt x="465" y="1600"/>
                                </a:lnTo>
                                <a:lnTo>
                                  <a:pt x="474" y="1556"/>
                                </a:lnTo>
                                <a:lnTo>
                                  <a:pt x="487" y="1557"/>
                                </a:lnTo>
                                <a:lnTo>
                                  <a:pt x="493" y="1568"/>
                                </a:lnTo>
                                <a:lnTo>
                                  <a:pt x="499" y="1579"/>
                                </a:lnTo>
                                <a:lnTo>
                                  <a:pt x="507" y="1599"/>
                                </a:lnTo>
                                <a:lnTo>
                                  <a:pt x="509" y="1618"/>
                                </a:lnTo>
                                <a:lnTo>
                                  <a:pt x="494" y="1630"/>
                                </a:lnTo>
                                <a:lnTo>
                                  <a:pt x="484" y="1651"/>
                                </a:lnTo>
                                <a:lnTo>
                                  <a:pt x="493" y="1670"/>
                                </a:lnTo>
                                <a:lnTo>
                                  <a:pt x="504" y="1688"/>
                                </a:lnTo>
                                <a:lnTo>
                                  <a:pt x="525" y="1636"/>
                                </a:lnTo>
                                <a:lnTo>
                                  <a:pt x="543" y="1584"/>
                                </a:lnTo>
                                <a:lnTo>
                                  <a:pt x="561" y="1530"/>
                                </a:lnTo>
                                <a:lnTo>
                                  <a:pt x="577" y="1478"/>
                                </a:lnTo>
                                <a:lnTo>
                                  <a:pt x="571" y="1488"/>
                                </a:lnTo>
                                <a:lnTo>
                                  <a:pt x="562" y="1494"/>
                                </a:lnTo>
                                <a:lnTo>
                                  <a:pt x="551" y="1502"/>
                                </a:lnTo>
                                <a:lnTo>
                                  <a:pt x="546" y="1487"/>
                                </a:lnTo>
                                <a:lnTo>
                                  <a:pt x="535" y="1460"/>
                                </a:lnTo>
                                <a:lnTo>
                                  <a:pt x="529" y="1444"/>
                                </a:lnTo>
                                <a:lnTo>
                                  <a:pt x="519" y="1458"/>
                                </a:lnTo>
                                <a:lnTo>
                                  <a:pt x="503" y="1472"/>
                                </a:lnTo>
                                <a:lnTo>
                                  <a:pt x="484" y="1478"/>
                                </a:lnTo>
                                <a:lnTo>
                                  <a:pt x="446" y="1456"/>
                                </a:lnTo>
                                <a:lnTo>
                                  <a:pt x="411" y="1436"/>
                                </a:lnTo>
                                <a:lnTo>
                                  <a:pt x="370" y="1418"/>
                                </a:lnTo>
                                <a:lnTo>
                                  <a:pt x="347" y="1414"/>
                                </a:lnTo>
                                <a:lnTo>
                                  <a:pt x="323" y="1404"/>
                                </a:lnTo>
                                <a:lnTo>
                                  <a:pt x="303" y="1399"/>
                                </a:lnTo>
                                <a:lnTo>
                                  <a:pt x="305" y="1358"/>
                                </a:lnTo>
                                <a:lnTo>
                                  <a:pt x="295" y="1323"/>
                                </a:lnTo>
                                <a:lnTo>
                                  <a:pt x="277" y="1289"/>
                                </a:lnTo>
                                <a:lnTo>
                                  <a:pt x="299" y="1250"/>
                                </a:lnTo>
                                <a:lnTo>
                                  <a:pt x="330" y="1216"/>
                                </a:lnTo>
                                <a:lnTo>
                                  <a:pt x="361" y="1179"/>
                                </a:lnTo>
                                <a:lnTo>
                                  <a:pt x="370" y="1177"/>
                                </a:lnTo>
                                <a:lnTo>
                                  <a:pt x="377" y="1180"/>
                                </a:lnTo>
                                <a:lnTo>
                                  <a:pt x="386" y="1187"/>
                                </a:lnTo>
                                <a:lnTo>
                                  <a:pt x="386" y="1194"/>
                                </a:lnTo>
                                <a:lnTo>
                                  <a:pt x="386" y="1201"/>
                                </a:lnTo>
                                <a:lnTo>
                                  <a:pt x="381" y="1205"/>
                                </a:lnTo>
                                <a:lnTo>
                                  <a:pt x="381" y="1222"/>
                                </a:lnTo>
                                <a:lnTo>
                                  <a:pt x="387" y="1238"/>
                                </a:lnTo>
                                <a:lnTo>
                                  <a:pt x="400" y="1249"/>
                                </a:lnTo>
                                <a:lnTo>
                                  <a:pt x="450" y="1273"/>
                                </a:lnTo>
                                <a:lnTo>
                                  <a:pt x="496" y="1302"/>
                                </a:lnTo>
                                <a:lnTo>
                                  <a:pt x="544" y="1322"/>
                                </a:lnTo>
                                <a:lnTo>
                                  <a:pt x="595" y="1320"/>
                                </a:lnTo>
                                <a:lnTo>
                                  <a:pt x="598" y="1347"/>
                                </a:lnTo>
                                <a:lnTo>
                                  <a:pt x="604" y="1395"/>
                                </a:lnTo>
                                <a:lnTo>
                                  <a:pt x="606" y="1421"/>
                                </a:lnTo>
                                <a:lnTo>
                                  <a:pt x="625" y="1381"/>
                                </a:lnTo>
                                <a:lnTo>
                                  <a:pt x="646" y="1338"/>
                                </a:lnTo>
                                <a:lnTo>
                                  <a:pt x="667" y="1294"/>
                                </a:lnTo>
                                <a:lnTo>
                                  <a:pt x="690" y="1251"/>
                                </a:lnTo>
                                <a:lnTo>
                                  <a:pt x="712" y="1207"/>
                                </a:lnTo>
                                <a:lnTo>
                                  <a:pt x="736" y="1167"/>
                                </a:lnTo>
                                <a:lnTo>
                                  <a:pt x="759" y="1127"/>
                                </a:lnTo>
                                <a:lnTo>
                                  <a:pt x="759" y="1126"/>
                                </a:lnTo>
                                <a:lnTo>
                                  <a:pt x="760" y="1125"/>
                                </a:lnTo>
                                <a:lnTo>
                                  <a:pt x="783" y="1087"/>
                                </a:lnTo>
                                <a:lnTo>
                                  <a:pt x="807" y="1050"/>
                                </a:lnTo>
                                <a:lnTo>
                                  <a:pt x="833" y="1011"/>
                                </a:lnTo>
                                <a:lnTo>
                                  <a:pt x="859" y="974"/>
                                </a:lnTo>
                                <a:lnTo>
                                  <a:pt x="885" y="938"/>
                                </a:lnTo>
                                <a:lnTo>
                                  <a:pt x="914" y="900"/>
                                </a:lnTo>
                                <a:lnTo>
                                  <a:pt x="941" y="865"/>
                                </a:lnTo>
                                <a:lnTo>
                                  <a:pt x="970" y="829"/>
                                </a:lnTo>
                                <a:lnTo>
                                  <a:pt x="1000" y="794"/>
                                </a:lnTo>
                                <a:lnTo>
                                  <a:pt x="1031" y="760"/>
                                </a:lnTo>
                                <a:lnTo>
                                  <a:pt x="1060" y="726"/>
                                </a:lnTo>
                                <a:lnTo>
                                  <a:pt x="1092" y="692"/>
                                </a:lnTo>
                                <a:lnTo>
                                  <a:pt x="1123" y="659"/>
                                </a:lnTo>
                                <a:lnTo>
                                  <a:pt x="1155" y="627"/>
                                </a:lnTo>
                                <a:lnTo>
                                  <a:pt x="1188" y="596"/>
                                </a:lnTo>
                                <a:lnTo>
                                  <a:pt x="1220" y="565"/>
                                </a:lnTo>
                                <a:lnTo>
                                  <a:pt x="1253" y="535"/>
                                </a:lnTo>
                                <a:lnTo>
                                  <a:pt x="1286" y="506"/>
                                </a:lnTo>
                                <a:lnTo>
                                  <a:pt x="1288" y="503"/>
                                </a:lnTo>
                                <a:lnTo>
                                  <a:pt x="1290" y="501"/>
                                </a:lnTo>
                                <a:lnTo>
                                  <a:pt x="1292" y="500"/>
                                </a:lnTo>
                                <a:lnTo>
                                  <a:pt x="1290" y="500"/>
                                </a:lnTo>
                                <a:lnTo>
                                  <a:pt x="1286" y="502"/>
                                </a:lnTo>
                                <a:lnTo>
                                  <a:pt x="1283" y="503"/>
                                </a:lnTo>
                                <a:lnTo>
                                  <a:pt x="1263" y="507"/>
                                </a:lnTo>
                                <a:lnTo>
                                  <a:pt x="1246" y="523"/>
                                </a:lnTo>
                                <a:lnTo>
                                  <a:pt x="1224" y="526"/>
                                </a:lnTo>
                                <a:lnTo>
                                  <a:pt x="1223" y="520"/>
                                </a:lnTo>
                                <a:lnTo>
                                  <a:pt x="1221" y="507"/>
                                </a:lnTo>
                                <a:lnTo>
                                  <a:pt x="1219" y="500"/>
                                </a:lnTo>
                                <a:lnTo>
                                  <a:pt x="1213" y="501"/>
                                </a:lnTo>
                                <a:lnTo>
                                  <a:pt x="1201" y="503"/>
                                </a:lnTo>
                                <a:lnTo>
                                  <a:pt x="1194" y="505"/>
                                </a:lnTo>
                                <a:lnTo>
                                  <a:pt x="1187" y="483"/>
                                </a:lnTo>
                                <a:lnTo>
                                  <a:pt x="1195" y="461"/>
                                </a:lnTo>
                                <a:lnTo>
                                  <a:pt x="1204" y="439"/>
                                </a:lnTo>
                                <a:lnTo>
                                  <a:pt x="1236" y="390"/>
                                </a:lnTo>
                                <a:lnTo>
                                  <a:pt x="1277" y="352"/>
                                </a:lnTo>
                                <a:lnTo>
                                  <a:pt x="1305" y="299"/>
                                </a:lnTo>
                                <a:lnTo>
                                  <a:pt x="1290" y="301"/>
                                </a:lnTo>
                                <a:lnTo>
                                  <a:pt x="1261" y="302"/>
                                </a:lnTo>
                                <a:lnTo>
                                  <a:pt x="1246" y="303"/>
                                </a:lnTo>
                                <a:lnTo>
                                  <a:pt x="1219" y="309"/>
                                </a:lnTo>
                                <a:lnTo>
                                  <a:pt x="1189" y="317"/>
                                </a:lnTo>
                                <a:lnTo>
                                  <a:pt x="1162" y="329"/>
                                </a:lnTo>
                                <a:lnTo>
                                  <a:pt x="1122" y="348"/>
                                </a:lnTo>
                                <a:lnTo>
                                  <a:pt x="1075" y="347"/>
                                </a:lnTo>
                                <a:lnTo>
                                  <a:pt x="1032" y="331"/>
                                </a:lnTo>
                                <a:lnTo>
                                  <a:pt x="1034" y="319"/>
                                </a:lnTo>
                                <a:lnTo>
                                  <a:pt x="1043" y="309"/>
                                </a:lnTo>
                                <a:lnTo>
                                  <a:pt x="1049" y="299"/>
                                </a:lnTo>
                                <a:lnTo>
                                  <a:pt x="1044" y="294"/>
                                </a:lnTo>
                                <a:lnTo>
                                  <a:pt x="1037" y="287"/>
                                </a:lnTo>
                                <a:lnTo>
                                  <a:pt x="1029" y="283"/>
                                </a:lnTo>
                                <a:lnTo>
                                  <a:pt x="1022" y="269"/>
                                </a:lnTo>
                                <a:lnTo>
                                  <a:pt x="1012" y="253"/>
                                </a:lnTo>
                                <a:lnTo>
                                  <a:pt x="1020" y="239"/>
                                </a:lnTo>
                                <a:lnTo>
                                  <a:pt x="1038" y="235"/>
                                </a:lnTo>
                                <a:lnTo>
                                  <a:pt x="1056" y="231"/>
                                </a:lnTo>
                                <a:lnTo>
                                  <a:pt x="1077" y="234"/>
                                </a:lnTo>
                                <a:lnTo>
                                  <a:pt x="1073" y="213"/>
                                </a:lnTo>
                                <a:lnTo>
                                  <a:pt x="1066" y="194"/>
                                </a:lnTo>
                                <a:lnTo>
                                  <a:pt x="1073" y="178"/>
                                </a:lnTo>
                                <a:lnTo>
                                  <a:pt x="1112" y="190"/>
                                </a:lnTo>
                                <a:lnTo>
                                  <a:pt x="1145" y="216"/>
                                </a:lnTo>
                                <a:lnTo>
                                  <a:pt x="1168" y="248"/>
                                </a:lnTo>
                                <a:lnTo>
                                  <a:pt x="1198" y="248"/>
                                </a:lnTo>
                                <a:lnTo>
                                  <a:pt x="1222" y="253"/>
                                </a:lnTo>
                                <a:lnTo>
                                  <a:pt x="1250" y="256"/>
                                </a:lnTo>
                                <a:lnTo>
                                  <a:pt x="1246" y="245"/>
                                </a:lnTo>
                                <a:lnTo>
                                  <a:pt x="1238" y="224"/>
                                </a:lnTo>
                                <a:lnTo>
                                  <a:pt x="1234" y="212"/>
                                </a:lnTo>
                                <a:lnTo>
                                  <a:pt x="1239" y="192"/>
                                </a:lnTo>
                                <a:lnTo>
                                  <a:pt x="1246" y="171"/>
                                </a:lnTo>
                                <a:lnTo>
                                  <a:pt x="1266" y="161"/>
                                </a:lnTo>
                                <a:lnTo>
                                  <a:pt x="1271" y="170"/>
                                </a:lnTo>
                                <a:lnTo>
                                  <a:pt x="1271" y="182"/>
                                </a:lnTo>
                                <a:lnTo>
                                  <a:pt x="1270" y="193"/>
                                </a:lnTo>
                                <a:lnTo>
                                  <a:pt x="1280" y="214"/>
                                </a:lnTo>
                                <a:lnTo>
                                  <a:pt x="1296" y="231"/>
                                </a:lnTo>
                                <a:lnTo>
                                  <a:pt x="1315" y="244"/>
                                </a:lnTo>
                                <a:lnTo>
                                  <a:pt x="1332" y="244"/>
                                </a:lnTo>
                                <a:lnTo>
                                  <a:pt x="1351" y="245"/>
                                </a:lnTo>
                                <a:lnTo>
                                  <a:pt x="1366" y="237"/>
                                </a:lnTo>
                                <a:lnTo>
                                  <a:pt x="1332" y="212"/>
                                </a:lnTo>
                                <a:lnTo>
                                  <a:pt x="1309" y="178"/>
                                </a:lnTo>
                                <a:lnTo>
                                  <a:pt x="1300" y="137"/>
                                </a:lnTo>
                                <a:lnTo>
                                  <a:pt x="1305" y="125"/>
                                </a:lnTo>
                                <a:lnTo>
                                  <a:pt x="1311" y="143"/>
                                </a:lnTo>
                                <a:lnTo>
                                  <a:pt x="1300" y="137"/>
                                </a:lnTo>
                                <a:close/>
                                <a:moveTo>
                                  <a:pt x="296" y="2547"/>
                                </a:moveTo>
                                <a:lnTo>
                                  <a:pt x="253" y="2549"/>
                                </a:lnTo>
                                <a:lnTo>
                                  <a:pt x="174" y="2553"/>
                                </a:lnTo>
                                <a:lnTo>
                                  <a:pt x="131" y="2555"/>
                                </a:lnTo>
                                <a:lnTo>
                                  <a:pt x="126" y="2552"/>
                                </a:lnTo>
                                <a:lnTo>
                                  <a:pt x="116" y="2545"/>
                                </a:lnTo>
                                <a:lnTo>
                                  <a:pt x="110" y="2542"/>
                                </a:lnTo>
                                <a:lnTo>
                                  <a:pt x="112" y="2525"/>
                                </a:lnTo>
                                <a:lnTo>
                                  <a:pt x="120" y="2505"/>
                                </a:lnTo>
                                <a:lnTo>
                                  <a:pt x="134" y="2496"/>
                                </a:lnTo>
                                <a:lnTo>
                                  <a:pt x="176" y="2494"/>
                                </a:lnTo>
                                <a:lnTo>
                                  <a:pt x="254" y="2491"/>
                                </a:lnTo>
                                <a:lnTo>
                                  <a:pt x="296" y="2488"/>
                                </a:lnTo>
                                <a:lnTo>
                                  <a:pt x="314" y="2505"/>
                                </a:lnTo>
                                <a:lnTo>
                                  <a:pt x="307" y="2530"/>
                                </a:lnTo>
                                <a:lnTo>
                                  <a:pt x="296" y="2547"/>
                                </a:lnTo>
                                <a:close/>
                                <a:moveTo>
                                  <a:pt x="393" y="1175"/>
                                </a:moveTo>
                                <a:lnTo>
                                  <a:pt x="402" y="1126"/>
                                </a:lnTo>
                                <a:lnTo>
                                  <a:pt x="396" y="1077"/>
                                </a:lnTo>
                                <a:lnTo>
                                  <a:pt x="420" y="1040"/>
                                </a:lnTo>
                                <a:lnTo>
                                  <a:pt x="452" y="1040"/>
                                </a:lnTo>
                                <a:lnTo>
                                  <a:pt x="485" y="1036"/>
                                </a:lnTo>
                                <a:lnTo>
                                  <a:pt x="524" y="1038"/>
                                </a:lnTo>
                                <a:lnTo>
                                  <a:pt x="538" y="1059"/>
                                </a:lnTo>
                                <a:lnTo>
                                  <a:pt x="531" y="1098"/>
                                </a:lnTo>
                                <a:lnTo>
                                  <a:pt x="527" y="1142"/>
                                </a:lnTo>
                                <a:lnTo>
                                  <a:pt x="539" y="1171"/>
                                </a:lnTo>
                                <a:lnTo>
                                  <a:pt x="569" y="1193"/>
                                </a:lnTo>
                                <a:lnTo>
                                  <a:pt x="610" y="1209"/>
                                </a:lnTo>
                                <a:lnTo>
                                  <a:pt x="629" y="1191"/>
                                </a:lnTo>
                                <a:lnTo>
                                  <a:pt x="647" y="1168"/>
                                </a:lnTo>
                                <a:lnTo>
                                  <a:pt x="663" y="1157"/>
                                </a:lnTo>
                                <a:lnTo>
                                  <a:pt x="672" y="1177"/>
                                </a:lnTo>
                                <a:lnTo>
                                  <a:pt x="679" y="1197"/>
                                </a:lnTo>
                                <a:lnTo>
                                  <a:pt x="681" y="1217"/>
                                </a:lnTo>
                                <a:lnTo>
                                  <a:pt x="662" y="1234"/>
                                </a:lnTo>
                                <a:lnTo>
                                  <a:pt x="627" y="1263"/>
                                </a:lnTo>
                                <a:lnTo>
                                  <a:pt x="607" y="1279"/>
                                </a:lnTo>
                                <a:lnTo>
                                  <a:pt x="563" y="1243"/>
                                </a:lnTo>
                                <a:lnTo>
                                  <a:pt x="508" y="1211"/>
                                </a:lnTo>
                                <a:lnTo>
                                  <a:pt x="449" y="1187"/>
                                </a:lnTo>
                                <a:lnTo>
                                  <a:pt x="393" y="1175"/>
                                </a:lnTo>
                                <a:close/>
                                <a:moveTo>
                                  <a:pt x="481" y="1137"/>
                                </a:moveTo>
                                <a:lnTo>
                                  <a:pt x="491" y="1118"/>
                                </a:lnTo>
                                <a:lnTo>
                                  <a:pt x="494" y="1091"/>
                                </a:lnTo>
                                <a:lnTo>
                                  <a:pt x="494" y="1079"/>
                                </a:lnTo>
                                <a:lnTo>
                                  <a:pt x="482" y="1079"/>
                                </a:lnTo>
                                <a:lnTo>
                                  <a:pt x="458" y="1081"/>
                                </a:lnTo>
                                <a:lnTo>
                                  <a:pt x="446" y="1081"/>
                                </a:lnTo>
                                <a:lnTo>
                                  <a:pt x="440" y="1099"/>
                                </a:lnTo>
                                <a:lnTo>
                                  <a:pt x="440" y="1113"/>
                                </a:lnTo>
                                <a:lnTo>
                                  <a:pt x="441" y="1119"/>
                                </a:lnTo>
                                <a:lnTo>
                                  <a:pt x="452" y="1133"/>
                                </a:lnTo>
                                <a:lnTo>
                                  <a:pt x="468" y="1139"/>
                                </a:lnTo>
                                <a:lnTo>
                                  <a:pt x="481" y="1137"/>
                                </a:lnTo>
                                <a:close/>
                                <a:moveTo>
                                  <a:pt x="813" y="986"/>
                                </a:moveTo>
                                <a:lnTo>
                                  <a:pt x="783" y="996"/>
                                </a:lnTo>
                                <a:lnTo>
                                  <a:pt x="747" y="987"/>
                                </a:lnTo>
                                <a:lnTo>
                                  <a:pt x="707" y="966"/>
                                </a:lnTo>
                                <a:lnTo>
                                  <a:pt x="664" y="938"/>
                                </a:lnTo>
                                <a:lnTo>
                                  <a:pt x="624" y="909"/>
                                </a:lnTo>
                                <a:lnTo>
                                  <a:pt x="585" y="886"/>
                                </a:lnTo>
                                <a:lnTo>
                                  <a:pt x="570" y="899"/>
                                </a:lnTo>
                                <a:lnTo>
                                  <a:pt x="559" y="923"/>
                                </a:lnTo>
                                <a:lnTo>
                                  <a:pt x="563" y="942"/>
                                </a:lnTo>
                                <a:lnTo>
                                  <a:pt x="612" y="973"/>
                                </a:lnTo>
                                <a:lnTo>
                                  <a:pt x="658" y="1010"/>
                                </a:lnTo>
                                <a:lnTo>
                                  <a:pt x="703" y="1036"/>
                                </a:lnTo>
                                <a:lnTo>
                                  <a:pt x="746" y="1035"/>
                                </a:lnTo>
                                <a:lnTo>
                                  <a:pt x="751" y="1075"/>
                                </a:lnTo>
                                <a:lnTo>
                                  <a:pt x="730" y="1099"/>
                                </a:lnTo>
                                <a:lnTo>
                                  <a:pt x="695" y="1111"/>
                                </a:lnTo>
                                <a:lnTo>
                                  <a:pt x="687" y="1104"/>
                                </a:lnTo>
                                <a:lnTo>
                                  <a:pt x="679" y="1095"/>
                                </a:lnTo>
                                <a:lnTo>
                                  <a:pt x="673" y="1084"/>
                                </a:lnTo>
                                <a:lnTo>
                                  <a:pt x="637" y="1061"/>
                                </a:lnTo>
                                <a:lnTo>
                                  <a:pt x="570" y="1018"/>
                                </a:lnTo>
                                <a:lnTo>
                                  <a:pt x="533" y="994"/>
                                </a:lnTo>
                                <a:lnTo>
                                  <a:pt x="519" y="995"/>
                                </a:lnTo>
                                <a:lnTo>
                                  <a:pt x="493" y="998"/>
                                </a:lnTo>
                                <a:lnTo>
                                  <a:pt x="480" y="999"/>
                                </a:lnTo>
                                <a:lnTo>
                                  <a:pt x="472" y="970"/>
                                </a:lnTo>
                                <a:lnTo>
                                  <a:pt x="466" y="939"/>
                                </a:lnTo>
                                <a:lnTo>
                                  <a:pt x="484" y="916"/>
                                </a:lnTo>
                                <a:lnTo>
                                  <a:pt x="520" y="906"/>
                                </a:lnTo>
                                <a:lnTo>
                                  <a:pt x="526" y="870"/>
                                </a:lnTo>
                                <a:lnTo>
                                  <a:pt x="532" y="831"/>
                                </a:lnTo>
                                <a:lnTo>
                                  <a:pt x="557" y="824"/>
                                </a:lnTo>
                                <a:lnTo>
                                  <a:pt x="575" y="810"/>
                                </a:lnTo>
                                <a:lnTo>
                                  <a:pt x="599" y="801"/>
                                </a:lnTo>
                                <a:lnTo>
                                  <a:pt x="607" y="812"/>
                                </a:lnTo>
                                <a:lnTo>
                                  <a:pt x="623" y="831"/>
                                </a:lnTo>
                                <a:lnTo>
                                  <a:pt x="630" y="842"/>
                                </a:lnTo>
                                <a:lnTo>
                                  <a:pt x="674" y="878"/>
                                </a:lnTo>
                                <a:lnTo>
                                  <a:pt x="723" y="911"/>
                                </a:lnTo>
                                <a:lnTo>
                                  <a:pt x="770" y="937"/>
                                </a:lnTo>
                                <a:lnTo>
                                  <a:pt x="785" y="931"/>
                                </a:lnTo>
                                <a:lnTo>
                                  <a:pt x="797" y="920"/>
                                </a:lnTo>
                                <a:lnTo>
                                  <a:pt x="814" y="916"/>
                                </a:lnTo>
                                <a:lnTo>
                                  <a:pt x="818" y="941"/>
                                </a:lnTo>
                                <a:lnTo>
                                  <a:pt x="825" y="962"/>
                                </a:lnTo>
                                <a:lnTo>
                                  <a:pt x="813" y="986"/>
                                </a:lnTo>
                                <a:close/>
                                <a:moveTo>
                                  <a:pt x="177" y="2993"/>
                                </a:moveTo>
                                <a:lnTo>
                                  <a:pt x="184" y="3009"/>
                                </a:lnTo>
                                <a:lnTo>
                                  <a:pt x="204" y="3017"/>
                                </a:lnTo>
                                <a:lnTo>
                                  <a:pt x="229" y="3018"/>
                                </a:lnTo>
                                <a:lnTo>
                                  <a:pt x="252" y="3010"/>
                                </a:lnTo>
                                <a:lnTo>
                                  <a:pt x="265" y="2996"/>
                                </a:lnTo>
                                <a:lnTo>
                                  <a:pt x="259" y="2975"/>
                                </a:lnTo>
                                <a:lnTo>
                                  <a:pt x="226" y="2947"/>
                                </a:lnTo>
                                <a:lnTo>
                                  <a:pt x="215" y="2967"/>
                                </a:lnTo>
                                <a:lnTo>
                                  <a:pt x="199" y="2980"/>
                                </a:lnTo>
                                <a:lnTo>
                                  <a:pt x="177" y="2993"/>
                                </a:lnTo>
                                <a:close/>
                                <a:moveTo>
                                  <a:pt x="215" y="1756"/>
                                </a:moveTo>
                                <a:lnTo>
                                  <a:pt x="231" y="1757"/>
                                </a:lnTo>
                                <a:lnTo>
                                  <a:pt x="263" y="1759"/>
                                </a:lnTo>
                                <a:lnTo>
                                  <a:pt x="279" y="1760"/>
                                </a:lnTo>
                                <a:lnTo>
                                  <a:pt x="261" y="1708"/>
                                </a:lnTo>
                                <a:lnTo>
                                  <a:pt x="240" y="1687"/>
                                </a:lnTo>
                                <a:lnTo>
                                  <a:pt x="221" y="1690"/>
                                </a:lnTo>
                                <a:lnTo>
                                  <a:pt x="209" y="1709"/>
                                </a:lnTo>
                                <a:lnTo>
                                  <a:pt x="206" y="1733"/>
                                </a:lnTo>
                                <a:lnTo>
                                  <a:pt x="215" y="1756"/>
                                </a:lnTo>
                                <a:close/>
                                <a:moveTo>
                                  <a:pt x="267" y="1632"/>
                                </a:moveTo>
                                <a:lnTo>
                                  <a:pt x="288" y="1666"/>
                                </a:lnTo>
                                <a:lnTo>
                                  <a:pt x="308" y="1709"/>
                                </a:lnTo>
                                <a:lnTo>
                                  <a:pt x="331" y="1746"/>
                                </a:lnTo>
                                <a:lnTo>
                                  <a:pt x="360" y="1767"/>
                                </a:lnTo>
                                <a:lnTo>
                                  <a:pt x="399" y="1758"/>
                                </a:lnTo>
                                <a:lnTo>
                                  <a:pt x="413" y="1738"/>
                                </a:lnTo>
                                <a:lnTo>
                                  <a:pt x="420" y="1710"/>
                                </a:lnTo>
                                <a:lnTo>
                                  <a:pt x="438" y="1700"/>
                                </a:lnTo>
                                <a:lnTo>
                                  <a:pt x="443" y="1716"/>
                                </a:lnTo>
                                <a:lnTo>
                                  <a:pt x="453" y="1747"/>
                                </a:lnTo>
                                <a:lnTo>
                                  <a:pt x="459" y="1764"/>
                                </a:lnTo>
                                <a:lnTo>
                                  <a:pt x="447" y="1782"/>
                                </a:lnTo>
                                <a:lnTo>
                                  <a:pt x="424" y="1817"/>
                                </a:lnTo>
                                <a:lnTo>
                                  <a:pt x="410" y="1837"/>
                                </a:lnTo>
                                <a:lnTo>
                                  <a:pt x="376" y="1825"/>
                                </a:lnTo>
                                <a:lnTo>
                                  <a:pt x="341" y="1814"/>
                                </a:lnTo>
                                <a:lnTo>
                                  <a:pt x="305" y="1807"/>
                                </a:lnTo>
                                <a:lnTo>
                                  <a:pt x="301" y="1805"/>
                                </a:lnTo>
                                <a:lnTo>
                                  <a:pt x="295" y="1805"/>
                                </a:lnTo>
                                <a:lnTo>
                                  <a:pt x="293" y="1805"/>
                                </a:lnTo>
                                <a:lnTo>
                                  <a:pt x="254" y="1793"/>
                                </a:lnTo>
                                <a:lnTo>
                                  <a:pt x="216" y="1790"/>
                                </a:lnTo>
                                <a:lnTo>
                                  <a:pt x="174" y="1790"/>
                                </a:lnTo>
                                <a:lnTo>
                                  <a:pt x="172" y="1751"/>
                                </a:lnTo>
                                <a:lnTo>
                                  <a:pt x="164" y="1716"/>
                                </a:lnTo>
                                <a:lnTo>
                                  <a:pt x="150" y="1683"/>
                                </a:lnTo>
                                <a:lnTo>
                                  <a:pt x="183" y="1657"/>
                                </a:lnTo>
                                <a:lnTo>
                                  <a:pt x="226" y="1642"/>
                                </a:lnTo>
                                <a:lnTo>
                                  <a:pt x="267" y="1632"/>
                                </a:lnTo>
                                <a:close/>
                                <a:moveTo>
                                  <a:pt x="400" y="1995"/>
                                </a:moveTo>
                                <a:lnTo>
                                  <a:pt x="387" y="2012"/>
                                </a:lnTo>
                                <a:lnTo>
                                  <a:pt x="362" y="2045"/>
                                </a:lnTo>
                                <a:lnTo>
                                  <a:pt x="349" y="2063"/>
                                </a:lnTo>
                                <a:lnTo>
                                  <a:pt x="303" y="2045"/>
                                </a:lnTo>
                                <a:lnTo>
                                  <a:pt x="252" y="2033"/>
                                </a:lnTo>
                                <a:lnTo>
                                  <a:pt x="201" y="2026"/>
                                </a:lnTo>
                                <a:lnTo>
                                  <a:pt x="151" y="2018"/>
                                </a:lnTo>
                                <a:lnTo>
                                  <a:pt x="102" y="2009"/>
                                </a:lnTo>
                                <a:lnTo>
                                  <a:pt x="88" y="2010"/>
                                </a:lnTo>
                                <a:lnTo>
                                  <a:pt x="74" y="2009"/>
                                </a:lnTo>
                                <a:lnTo>
                                  <a:pt x="61" y="2007"/>
                                </a:lnTo>
                                <a:lnTo>
                                  <a:pt x="55" y="1980"/>
                                </a:lnTo>
                                <a:lnTo>
                                  <a:pt x="54" y="1957"/>
                                </a:lnTo>
                                <a:lnTo>
                                  <a:pt x="57" y="1932"/>
                                </a:lnTo>
                                <a:lnTo>
                                  <a:pt x="79" y="1941"/>
                                </a:lnTo>
                                <a:lnTo>
                                  <a:pt x="99" y="1943"/>
                                </a:lnTo>
                                <a:lnTo>
                                  <a:pt x="119" y="1946"/>
                                </a:lnTo>
                                <a:lnTo>
                                  <a:pt x="112" y="1923"/>
                                </a:lnTo>
                                <a:lnTo>
                                  <a:pt x="105" y="1893"/>
                                </a:lnTo>
                                <a:lnTo>
                                  <a:pt x="113" y="1865"/>
                                </a:lnTo>
                                <a:lnTo>
                                  <a:pt x="122" y="1857"/>
                                </a:lnTo>
                                <a:lnTo>
                                  <a:pt x="139" y="1839"/>
                                </a:lnTo>
                                <a:lnTo>
                                  <a:pt x="148" y="1829"/>
                                </a:lnTo>
                                <a:lnTo>
                                  <a:pt x="200" y="1850"/>
                                </a:lnTo>
                                <a:lnTo>
                                  <a:pt x="255" y="1862"/>
                                </a:lnTo>
                                <a:lnTo>
                                  <a:pt x="310" y="1871"/>
                                </a:lnTo>
                                <a:lnTo>
                                  <a:pt x="369" y="1881"/>
                                </a:lnTo>
                                <a:lnTo>
                                  <a:pt x="380" y="1921"/>
                                </a:lnTo>
                                <a:lnTo>
                                  <a:pt x="400" y="1958"/>
                                </a:lnTo>
                                <a:lnTo>
                                  <a:pt x="400" y="1995"/>
                                </a:lnTo>
                                <a:close/>
                                <a:moveTo>
                                  <a:pt x="160" y="1915"/>
                                </a:moveTo>
                                <a:lnTo>
                                  <a:pt x="146" y="1935"/>
                                </a:lnTo>
                                <a:lnTo>
                                  <a:pt x="164" y="1951"/>
                                </a:lnTo>
                                <a:lnTo>
                                  <a:pt x="203" y="1964"/>
                                </a:lnTo>
                                <a:lnTo>
                                  <a:pt x="252" y="1975"/>
                                </a:lnTo>
                                <a:lnTo>
                                  <a:pt x="299" y="1984"/>
                                </a:lnTo>
                                <a:lnTo>
                                  <a:pt x="336" y="1991"/>
                                </a:lnTo>
                                <a:lnTo>
                                  <a:pt x="339" y="1980"/>
                                </a:lnTo>
                                <a:lnTo>
                                  <a:pt x="338" y="1957"/>
                                </a:lnTo>
                                <a:lnTo>
                                  <a:pt x="337" y="1939"/>
                                </a:lnTo>
                                <a:lnTo>
                                  <a:pt x="272" y="1923"/>
                                </a:lnTo>
                                <a:lnTo>
                                  <a:pt x="203" y="1909"/>
                                </a:lnTo>
                                <a:lnTo>
                                  <a:pt x="160" y="1915"/>
                                </a:lnTo>
                                <a:close/>
                                <a:moveTo>
                                  <a:pt x="310" y="2207"/>
                                </a:moveTo>
                                <a:lnTo>
                                  <a:pt x="253" y="2196"/>
                                </a:lnTo>
                                <a:lnTo>
                                  <a:pt x="196" y="2188"/>
                                </a:lnTo>
                                <a:lnTo>
                                  <a:pt x="138" y="2182"/>
                                </a:lnTo>
                                <a:lnTo>
                                  <a:pt x="79" y="2177"/>
                                </a:lnTo>
                                <a:lnTo>
                                  <a:pt x="71" y="2182"/>
                                </a:lnTo>
                                <a:lnTo>
                                  <a:pt x="62" y="2188"/>
                                </a:lnTo>
                                <a:lnTo>
                                  <a:pt x="50" y="2190"/>
                                </a:lnTo>
                                <a:lnTo>
                                  <a:pt x="45" y="2158"/>
                                </a:lnTo>
                                <a:lnTo>
                                  <a:pt x="45" y="2132"/>
                                </a:lnTo>
                                <a:lnTo>
                                  <a:pt x="42" y="2101"/>
                                </a:lnTo>
                                <a:lnTo>
                                  <a:pt x="98" y="2111"/>
                                </a:lnTo>
                                <a:lnTo>
                                  <a:pt x="152" y="2121"/>
                                </a:lnTo>
                                <a:lnTo>
                                  <a:pt x="204" y="2130"/>
                                </a:lnTo>
                                <a:lnTo>
                                  <a:pt x="257" y="2135"/>
                                </a:lnTo>
                                <a:lnTo>
                                  <a:pt x="315" y="2137"/>
                                </a:lnTo>
                                <a:lnTo>
                                  <a:pt x="321" y="2125"/>
                                </a:lnTo>
                                <a:lnTo>
                                  <a:pt x="334" y="2105"/>
                                </a:lnTo>
                                <a:lnTo>
                                  <a:pt x="341" y="2094"/>
                                </a:lnTo>
                                <a:lnTo>
                                  <a:pt x="360" y="2102"/>
                                </a:lnTo>
                                <a:lnTo>
                                  <a:pt x="371" y="2117"/>
                                </a:lnTo>
                                <a:lnTo>
                                  <a:pt x="381" y="2136"/>
                                </a:lnTo>
                                <a:lnTo>
                                  <a:pt x="364" y="2170"/>
                                </a:lnTo>
                                <a:lnTo>
                                  <a:pt x="343" y="2203"/>
                                </a:lnTo>
                                <a:lnTo>
                                  <a:pt x="310" y="2207"/>
                                </a:lnTo>
                                <a:close/>
                                <a:moveTo>
                                  <a:pt x="334" y="2384"/>
                                </a:moveTo>
                                <a:lnTo>
                                  <a:pt x="279" y="2378"/>
                                </a:lnTo>
                                <a:lnTo>
                                  <a:pt x="219" y="2373"/>
                                </a:lnTo>
                                <a:lnTo>
                                  <a:pt x="157" y="2377"/>
                                </a:lnTo>
                                <a:lnTo>
                                  <a:pt x="102" y="2392"/>
                                </a:lnTo>
                                <a:lnTo>
                                  <a:pt x="88" y="2354"/>
                                </a:lnTo>
                                <a:lnTo>
                                  <a:pt x="63" y="2317"/>
                                </a:lnTo>
                                <a:lnTo>
                                  <a:pt x="46" y="2280"/>
                                </a:lnTo>
                                <a:lnTo>
                                  <a:pt x="75" y="2270"/>
                                </a:lnTo>
                                <a:lnTo>
                                  <a:pt x="101" y="2247"/>
                                </a:lnTo>
                                <a:lnTo>
                                  <a:pt x="126" y="2225"/>
                                </a:lnTo>
                                <a:lnTo>
                                  <a:pt x="151" y="2219"/>
                                </a:lnTo>
                                <a:lnTo>
                                  <a:pt x="179" y="2241"/>
                                </a:lnTo>
                                <a:lnTo>
                                  <a:pt x="218" y="2273"/>
                                </a:lnTo>
                                <a:lnTo>
                                  <a:pt x="254" y="2310"/>
                                </a:lnTo>
                                <a:lnTo>
                                  <a:pt x="298" y="2322"/>
                                </a:lnTo>
                                <a:lnTo>
                                  <a:pt x="308" y="2299"/>
                                </a:lnTo>
                                <a:lnTo>
                                  <a:pt x="312" y="2270"/>
                                </a:lnTo>
                                <a:lnTo>
                                  <a:pt x="322" y="2246"/>
                                </a:lnTo>
                                <a:lnTo>
                                  <a:pt x="337" y="2260"/>
                                </a:lnTo>
                                <a:lnTo>
                                  <a:pt x="362" y="2287"/>
                                </a:lnTo>
                                <a:lnTo>
                                  <a:pt x="376" y="2302"/>
                                </a:lnTo>
                                <a:lnTo>
                                  <a:pt x="362" y="2330"/>
                                </a:lnTo>
                                <a:lnTo>
                                  <a:pt x="348" y="2358"/>
                                </a:lnTo>
                                <a:lnTo>
                                  <a:pt x="334" y="2384"/>
                                </a:lnTo>
                                <a:close/>
                                <a:moveTo>
                                  <a:pt x="154" y="2266"/>
                                </a:moveTo>
                                <a:lnTo>
                                  <a:pt x="129" y="2272"/>
                                </a:lnTo>
                                <a:lnTo>
                                  <a:pt x="109" y="2293"/>
                                </a:lnTo>
                                <a:lnTo>
                                  <a:pt x="104" y="2317"/>
                                </a:lnTo>
                                <a:lnTo>
                                  <a:pt x="128" y="2337"/>
                                </a:lnTo>
                                <a:lnTo>
                                  <a:pt x="166" y="2335"/>
                                </a:lnTo>
                                <a:lnTo>
                                  <a:pt x="197" y="2322"/>
                                </a:lnTo>
                                <a:lnTo>
                                  <a:pt x="184" y="2307"/>
                                </a:lnTo>
                                <a:lnTo>
                                  <a:pt x="167" y="2284"/>
                                </a:lnTo>
                                <a:lnTo>
                                  <a:pt x="154" y="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90"/>
                        <wps:cNvSpPr>
                          <a:spLocks/>
                        </wps:cNvSpPr>
                        <wps:spPr bwMode="auto">
                          <a:xfrm>
                            <a:off x="246" y="245"/>
                            <a:ext cx="15" cy="18"/>
                          </a:xfrm>
                          <a:custGeom>
                            <a:avLst/>
                            <a:gdLst>
                              <a:gd name="T0" fmla="*/ 15 w 57"/>
                              <a:gd name="T1" fmla="*/ 8 h 74"/>
                              <a:gd name="T2" fmla="*/ 10 w 57"/>
                              <a:gd name="T3" fmla="*/ 18 h 74"/>
                              <a:gd name="T4" fmla="*/ 4 w 57"/>
                              <a:gd name="T5" fmla="*/ 36 h 74"/>
                              <a:gd name="T6" fmla="*/ 0 w 57"/>
                              <a:gd name="T7" fmla="*/ 46 h 74"/>
                              <a:gd name="T8" fmla="*/ 0 w 57"/>
                              <a:gd name="T9" fmla="*/ 46 h 74"/>
                              <a:gd name="T10" fmla="*/ 38 w 57"/>
                              <a:gd name="T11" fmla="*/ 74 h 74"/>
                              <a:gd name="T12" fmla="*/ 45 w 57"/>
                              <a:gd name="T13" fmla="*/ 74 h 74"/>
                              <a:gd name="T14" fmla="*/ 54 w 57"/>
                              <a:gd name="T15" fmla="*/ 68 h 74"/>
                              <a:gd name="T16" fmla="*/ 54 w 57"/>
                              <a:gd name="T17" fmla="*/ 68 h 74"/>
                              <a:gd name="T18" fmla="*/ 57 w 57"/>
                              <a:gd name="T19" fmla="*/ 47 h 74"/>
                              <a:gd name="T20" fmla="*/ 54 w 57"/>
                              <a:gd name="T21" fmla="*/ 21 h 74"/>
                              <a:gd name="T22" fmla="*/ 50 w 57"/>
                              <a:gd name="T23" fmla="*/ 1 h 74"/>
                              <a:gd name="T24" fmla="*/ 50 w 57"/>
                              <a:gd name="T25" fmla="*/ 1 h 74"/>
                              <a:gd name="T26" fmla="*/ 38 w 57"/>
                              <a:gd name="T27" fmla="*/ 0 h 74"/>
                              <a:gd name="T28" fmla="*/ 27 w 57"/>
                              <a:gd name="T29" fmla="*/ 2 h 74"/>
                              <a:gd name="T30" fmla="*/ 15 w 57"/>
                              <a:gd name="T31" fmla="*/ 8 h 74"/>
                              <a:gd name="T32" fmla="*/ 15 w 57"/>
                              <a:gd name="T33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74">
                                <a:moveTo>
                                  <a:pt x="15" y="8"/>
                                </a:moveTo>
                                <a:lnTo>
                                  <a:pt x="10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46"/>
                                </a:lnTo>
                                <a:lnTo>
                                  <a:pt x="38" y="74"/>
                                </a:lnTo>
                                <a:lnTo>
                                  <a:pt x="45" y="74"/>
                                </a:lnTo>
                                <a:lnTo>
                                  <a:pt x="54" y="68"/>
                                </a:lnTo>
                                <a:lnTo>
                                  <a:pt x="57" y="47"/>
                                </a:lnTo>
                                <a:lnTo>
                                  <a:pt x="54" y="21"/>
                                </a:lnTo>
                                <a:lnTo>
                                  <a:pt x="50" y="1"/>
                                </a:lnTo>
                                <a:lnTo>
                                  <a:pt x="38" y="0"/>
                                </a:lnTo>
                                <a:lnTo>
                                  <a:pt x="27" y="2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91"/>
                        <wps:cNvSpPr>
                          <a:spLocks/>
                        </wps:cNvSpPr>
                        <wps:spPr bwMode="auto">
                          <a:xfrm>
                            <a:off x="1092" y="964"/>
                            <a:ext cx="8" cy="4"/>
                          </a:xfrm>
                          <a:custGeom>
                            <a:avLst/>
                            <a:gdLst>
                              <a:gd name="T0" fmla="*/ 8 w 30"/>
                              <a:gd name="T1" fmla="*/ 15 h 15"/>
                              <a:gd name="T2" fmla="*/ 5 w 30"/>
                              <a:gd name="T3" fmla="*/ 14 h 15"/>
                              <a:gd name="T4" fmla="*/ 2 w 30"/>
                              <a:gd name="T5" fmla="*/ 11 h 15"/>
                              <a:gd name="T6" fmla="*/ 0 w 30"/>
                              <a:gd name="T7" fmla="*/ 10 h 15"/>
                              <a:gd name="T8" fmla="*/ 0 w 30"/>
                              <a:gd name="T9" fmla="*/ 10 h 15"/>
                              <a:gd name="T10" fmla="*/ 6 w 30"/>
                              <a:gd name="T11" fmla="*/ 4 h 15"/>
                              <a:gd name="T12" fmla="*/ 19 w 30"/>
                              <a:gd name="T13" fmla="*/ 1 h 15"/>
                              <a:gd name="T14" fmla="*/ 30 w 30"/>
                              <a:gd name="T15" fmla="*/ 0 h 15"/>
                              <a:gd name="T16" fmla="*/ 30 w 30"/>
                              <a:gd name="T17" fmla="*/ 0 h 15"/>
                              <a:gd name="T18" fmla="*/ 23 w 30"/>
                              <a:gd name="T19" fmla="*/ 11 h 15"/>
                              <a:gd name="T20" fmla="*/ 13 w 30"/>
                              <a:gd name="T21" fmla="*/ 15 h 15"/>
                              <a:gd name="T22" fmla="*/ 8 w 30"/>
                              <a:gd name="T23" fmla="*/ 15 h 15"/>
                              <a:gd name="T24" fmla="*/ 8 w 30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8" y="15"/>
                                </a:moveTo>
                                <a:lnTo>
                                  <a:pt x="5" y="14"/>
                                </a:lnTo>
                                <a:lnTo>
                                  <a:pt x="2" y="11"/>
                                </a:lnTo>
                                <a:lnTo>
                                  <a:pt x="0" y="10"/>
                                </a:lnTo>
                                <a:lnTo>
                                  <a:pt x="6" y="4"/>
                                </a:lnTo>
                                <a:lnTo>
                                  <a:pt x="19" y="1"/>
                                </a:lnTo>
                                <a:lnTo>
                                  <a:pt x="30" y="0"/>
                                </a:lnTo>
                                <a:lnTo>
                                  <a:pt x="23" y="11"/>
                                </a:lnTo>
                                <a:lnTo>
                                  <a:pt x="13" y="15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92"/>
                        <wps:cNvSpPr>
                          <a:spLocks/>
                        </wps:cNvSpPr>
                        <wps:spPr bwMode="auto">
                          <a:xfrm>
                            <a:off x="1023" y="928"/>
                            <a:ext cx="6" cy="3"/>
                          </a:xfrm>
                          <a:custGeom>
                            <a:avLst/>
                            <a:gdLst>
                              <a:gd name="T0" fmla="*/ 24 w 24"/>
                              <a:gd name="T1" fmla="*/ 9 h 9"/>
                              <a:gd name="T2" fmla="*/ 17 w 24"/>
                              <a:gd name="T3" fmla="*/ 8 h 9"/>
                              <a:gd name="T4" fmla="*/ 6 w 24"/>
                              <a:gd name="T5" fmla="*/ 6 h 9"/>
                              <a:gd name="T6" fmla="*/ 0 w 24"/>
                              <a:gd name="T7" fmla="*/ 5 h 9"/>
                              <a:gd name="T8" fmla="*/ 0 w 24"/>
                              <a:gd name="T9" fmla="*/ 5 h 9"/>
                              <a:gd name="T10" fmla="*/ 10 w 24"/>
                              <a:gd name="T11" fmla="*/ 1 h 9"/>
                              <a:gd name="T12" fmla="*/ 21 w 24"/>
                              <a:gd name="T13" fmla="*/ 0 h 9"/>
                              <a:gd name="T14" fmla="*/ 24 w 24"/>
                              <a:gd name="T15" fmla="*/ 9 h 9"/>
                              <a:gd name="T16" fmla="*/ 24 w 24"/>
                              <a:gd name="T17" fmla="*/ 9 h 9"/>
                              <a:gd name="T18" fmla="*/ 24 w 24"/>
                              <a:gd name="T1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24" y="9"/>
                                </a:moveTo>
                                <a:lnTo>
                                  <a:pt x="17" y="8"/>
                                </a:lnTo>
                                <a:lnTo>
                                  <a:pt x="6" y="6"/>
                                </a:lnTo>
                                <a:lnTo>
                                  <a:pt x="0" y="5"/>
                                </a:lnTo>
                                <a:lnTo>
                                  <a:pt x="10" y="1"/>
                                </a:lnTo>
                                <a:lnTo>
                                  <a:pt x="21" y="0"/>
                                </a:lnTo>
                                <a:lnTo>
                                  <a:pt x="2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93"/>
                        <wps:cNvSpPr>
                          <a:spLocks/>
                        </wps:cNvSpPr>
                        <wps:spPr bwMode="auto">
                          <a:xfrm>
                            <a:off x="1022" y="932"/>
                            <a:ext cx="2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29 h 29"/>
                              <a:gd name="T2" fmla="*/ 0 w 10"/>
                              <a:gd name="T3" fmla="*/ 0 h 29"/>
                              <a:gd name="T4" fmla="*/ 10 w 10"/>
                              <a:gd name="T5" fmla="*/ 0 h 29"/>
                              <a:gd name="T6" fmla="*/ 10 w 10"/>
                              <a:gd name="T7" fmla="*/ 29 h 29"/>
                              <a:gd name="T8" fmla="*/ 10 w 10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29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94"/>
                        <wps:cNvSpPr>
                          <a:spLocks/>
                        </wps:cNvSpPr>
                        <wps:spPr bwMode="auto">
                          <a:xfrm>
                            <a:off x="1018" y="940"/>
                            <a:ext cx="11" cy="20"/>
                          </a:xfrm>
                          <a:custGeom>
                            <a:avLst/>
                            <a:gdLst>
                              <a:gd name="T0" fmla="*/ 32 w 46"/>
                              <a:gd name="T1" fmla="*/ 80 h 81"/>
                              <a:gd name="T2" fmla="*/ 23 w 46"/>
                              <a:gd name="T3" fmla="*/ 71 h 81"/>
                              <a:gd name="T4" fmla="*/ 7 w 46"/>
                              <a:gd name="T5" fmla="*/ 53 h 81"/>
                              <a:gd name="T6" fmla="*/ 0 w 46"/>
                              <a:gd name="T7" fmla="*/ 44 h 81"/>
                              <a:gd name="T8" fmla="*/ 0 w 46"/>
                              <a:gd name="T9" fmla="*/ 44 h 81"/>
                              <a:gd name="T10" fmla="*/ 3 w 46"/>
                              <a:gd name="T11" fmla="*/ 32 h 81"/>
                              <a:gd name="T12" fmla="*/ 10 w 46"/>
                              <a:gd name="T13" fmla="*/ 12 h 81"/>
                              <a:gd name="T14" fmla="*/ 14 w 46"/>
                              <a:gd name="T15" fmla="*/ 0 h 81"/>
                              <a:gd name="T16" fmla="*/ 14 w 46"/>
                              <a:gd name="T17" fmla="*/ 0 h 81"/>
                              <a:gd name="T18" fmla="*/ 31 w 46"/>
                              <a:gd name="T19" fmla="*/ 28 h 81"/>
                              <a:gd name="T20" fmla="*/ 46 w 46"/>
                              <a:gd name="T21" fmla="*/ 54 h 81"/>
                              <a:gd name="T22" fmla="*/ 32 w 46"/>
                              <a:gd name="T23" fmla="*/ 81 h 81"/>
                              <a:gd name="T24" fmla="*/ 32 w 46"/>
                              <a:gd name="T25" fmla="*/ 81 h 81"/>
                              <a:gd name="T26" fmla="*/ 32 w 46"/>
                              <a:gd name="T27" fmla="*/ 80 h 81"/>
                              <a:gd name="T28" fmla="*/ 32 w 46"/>
                              <a:gd name="T29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81">
                                <a:moveTo>
                                  <a:pt x="32" y="80"/>
                                </a:moveTo>
                                <a:lnTo>
                                  <a:pt x="23" y="71"/>
                                </a:lnTo>
                                <a:lnTo>
                                  <a:pt x="7" y="53"/>
                                </a:lnTo>
                                <a:lnTo>
                                  <a:pt x="0" y="44"/>
                                </a:lnTo>
                                <a:lnTo>
                                  <a:pt x="3" y="32"/>
                                </a:lnTo>
                                <a:lnTo>
                                  <a:pt x="10" y="12"/>
                                </a:lnTo>
                                <a:lnTo>
                                  <a:pt x="14" y="0"/>
                                </a:lnTo>
                                <a:lnTo>
                                  <a:pt x="31" y="28"/>
                                </a:lnTo>
                                <a:lnTo>
                                  <a:pt x="46" y="54"/>
                                </a:lnTo>
                                <a:lnTo>
                                  <a:pt x="32" y="81"/>
                                </a:lnTo>
                                <a:lnTo>
                                  <a:pt x="3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95"/>
                        <wps:cNvSpPr>
                          <a:spLocks/>
                        </wps:cNvSpPr>
                        <wps:spPr bwMode="auto">
                          <a:xfrm>
                            <a:off x="1030" y="952"/>
                            <a:ext cx="4" cy="12"/>
                          </a:xfrm>
                          <a:custGeom>
                            <a:avLst/>
                            <a:gdLst>
                              <a:gd name="T0" fmla="*/ 12 w 15"/>
                              <a:gd name="T1" fmla="*/ 38 h 48"/>
                              <a:gd name="T2" fmla="*/ 9 w 15"/>
                              <a:gd name="T3" fmla="*/ 41 h 48"/>
                              <a:gd name="T4" fmla="*/ 2 w 15"/>
                              <a:gd name="T5" fmla="*/ 46 h 48"/>
                              <a:gd name="T6" fmla="*/ 0 w 15"/>
                              <a:gd name="T7" fmla="*/ 48 h 48"/>
                              <a:gd name="T8" fmla="*/ 0 w 15"/>
                              <a:gd name="T9" fmla="*/ 48 h 48"/>
                              <a:gd name="T10" fmla="*/ 7 w 15"/>
                              <a:gd name="T11" fmla="*/ 36 h 48"/>
                              <a:gd name="T12" fmla="*/ 11 w 15"/>
                              <a:gd name="T13" fmla="*/ 18 h 48"/>
                              <a:gd name="T14" fmla="*/ 10 w 15"/>
                              <a:gd name="T15" fmla="*/ 0 h 48"/>
                              <a:gd name="T16" fmla="*/ 10 w 15"/>
                              <a:gd name="T17" fmla="*/ 0 h 48"/>
                              <a:gd name="T18" fmla="*/ 15 w 15"/>
                              <a:gd name="T19" fmla="*/ 11 h 48"/>
                              <a:gd name="T20" fmla="*/ 15 w 15"/>
                              <a:gd name="T21" fmla="*/ 25 h 48"/>
                              <a:gd name="T22" fmla="*/ 12 w 15"/>
                              <a:gd name="T23" fmla="*/ 38 h 48"/>
                              <a:gd name="T24" fmla="*/ 12 w 15"/>
                              <a:gd name="T25" fmla="*/ 38 h 48"/>
                              <a:gd name="T26" fmla="*/ 12 w 15"/>
                              <a:gd name="T27" fmla="*/ 3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48">
                                <a:moveTo>
                                  <a:pt x="12" y="38"/>
                                </a:moveTo>
                                <a:lnTo>
                                  <a:pt x="9" y="41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7" y="36"/>
                                </a:lnTo>
                                <a:lnTo>
                                  <a:pt x="11" y="18"/>
                                </a:lnTo>
                                <a:lnTo>
                                  <a:pt x="10" y="0"/>
                                </a:lnTo>
                                <a:lnTo>
                                  <a:pt x="15" y="11"/>
                                </a:lnTo>
                                <a:lnTo>
                                  <a:pt x="15" y="25"/>
                                </a:lnTo>
                                <a:lnTo>
                                  <a:pt x="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96"/>
                        <wps:cNvSpPr>
                          <a:spLocks/>
                        </wps:cNvSpPr>
                        <wps:spPr bwMode="auto">
                          <a:xfrm>
                            <a:off x="983" y="952"/>
                            <a:ext cx="9" cy="6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22"/>
                              <a:gd name="T2" fmla="*/ 31 w 37"/>
                              <a:gd name="T3" fmla="*/ 12 h 22"/>
                              <a:gd name="T4" fmla="*/ 15 w 37"/>
                              <a:gd name="T5" fmla="*/ 16 h 22"/>
                              <a:gd name="T6" fmla="*/ 0 w 37"/>
                              <a:gd name="T7" fmla="*/ 22 h 22"/>
                              <a:gd name="T8" fmla="*/ 0 w 37"/>
                              <a:gd name="T9" fmla="*/ 22 h 22"/>
                              <a:gd name="T10" fmla="*/ 10 w 37"/>
                              <a:gd name="T11" fmla="*/ 11 h 22"/>
                              <a:gd name="T12" fmla="*/ 22 w 37"/>
                              <a:gd name="T13" fmla="*/ 2 h 22"/>
                              <a:gd name="T14" fmla="*/ 37 w 37"/>
                              <a:gd name="T15" fmla="*/ 0 h 22"/>
                              <a:gd name="T16" fmla="*/ 37 w 37"/>
                              <a:gd name="T17" fmla="*/ 0 h 22"/>
                              <a:gd name="T18" fmla="*/ 37 w 37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37" y="0"/>
                                </a:moveTo>
                                <a:lnTo>
                                  <a:pt x="31" y="12"/>
                                </a:lnTo>
                                <a:lnTo>
                                  <a:pt x="15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97"/>
                        <wps:cNvSpPr>
                          <a:spLocks/>
                        </wps:cNvSpPr>
                        <wps:spPr bwMode="auto">
                          <a:xfrm>
                            <a:off x="1006" y="954"/>
                            <a:ext cx="17" cy="37"/>
                          </a:xfrm>
                          <a:custGeom>
                            <a:avLst/>
                            <a:gdLst>
                              <a:gd name="T0" fmla="*/ 69 w 69"/>
                              <a:gd name="T1" fmla="*/ 43 h 145"/>
                              <a:gd name="T2" fmla="*/ 57 w 69"/>
                              <a:gd name="T3" fmla="*/ 63 h 145"/>
                              <a:gd name="T4" fmla="*/ 57 w 69"/>
                              <a:gd name="T5" fmla="*/ 84 h 145"/>
                              <a:gd name="T6" fmla="*/ 69 w 69"/>
                              <a:gd name="T7" fmla="*/ 104 h 145"/>
                              <a:gd name="T8" fmla="*/ 69 w 69"/>
                              <a:gd name="T9" fmla="*/ 104 h 145"/>
                              <a:gd name="T10" fmla="*/ 59 w 69"/>
                              <a:gd name="T11" fmla="*/ 115 h 145"/>
                              <a:gd name="T12" fmla="*/ 41 w 69"/>
                              <a:gd name="T13" fmla="*/ 134 h 145"/>
                              <a:gd name="T14" fmla="*/ 31 w 69"/>
                              <a:gd name="T15" fmla="*/ 145 h 145"/>
                              <a:gd name="T16" fmla="*/ 31 w 69"/>
                              <a:gd name="T17" fmla="*/ 145 h 145"/>
                              <a:gd name="T18" fmla="*/ 41 w 69"/>
                              <a:gd name="T19" fmla="*/ 129 h 145"/>
                              <a:gd name="T20" fmla="*/ 51 w 69"/>
                              <a:gd name="T21" fmla="*/ 105 h 145"/>
                              <a:gd name="T22" fmla="*/ 29 w 69"/>
                              <a:gd name="T23" fmla="*/ 87 h 145"/>
                              <a:gd name="T24" fmla="*/ 29 w 69"/>
                              <a:gd name="T25" fmla="*/ 87 h 145"/>
                              <a:gd name="T26" fmla="*/ 35 w 69"/>
                              <a:gd name="T27" fmla="*/ 70 h 145"/>
                              <a:gd name="T28" fmla="*/ 43 w 69"/>
                              <a:gd name="T29" fmla="*/ 53 h 145"/>
                              <a:gd name="T30" fmla="*/ 43 w 69"/>
                              <a:gd name="T31" fmla="*/ 34 h 145"/>
                              <a:gd name="T32" fmla="*/ 43 w 69"/>
                              <a:gd name="T33" fmla="*/ 34 h 145"/>
                              <a:gd name="T34" fmla="*/ 30 w 69"/>
                              <a:gd name="T35" fmla="*/ 25 h 145"/>
                              <a:gd name="T36" fmla="*/ 16 w 69"/>
                              <a:gd name="T37" fmla="*/ 16 h 145"/>
                              <a:gd name="T38" fmla="*/ 0 w 69"/>
                              <a:gd name="T39" fmla="*/ 14 h 145"/>
                              <a:gd name="T40" fmla="*/ 0 w 69"/>
                              <a:gd name="T41" fmla="*/ 14 h 145"/>
                              <a:gd name="T42" fmla="*/ 5 w 69"/>
                              <a:gd name="T43" fmla="*/ 8 h 145"/>
                              <a:gd name="T44" fmla="*/ 15 w 69"/>
                              <a:gd name="T45" fmla="*/ 5 h 145"/>
                              <a:gd name="T46" fmla="*/ 25 w 69"/>
                              <a:gd name="T47" fmla="*/ 0 h 145"/>
                              <a:gd name="T48" fmla="*/ 25 w 69"/>
                              <a:gd name="T49" fmla="*/ 0 h 145"/>
                              <a:gd name="T50" fmla="*/ 42 w 69"/>
                              <a:gd name="T51" fmla="*/ 11 h 145"/>
                              <a:gd name="T52" fmla="*/ 57 w 69"/>
                              <a:gd name="T53" fmla="*/ 25 h 145"/>
                              <a:gd name="T54" fmla="*/ 69 w 69"/>
                              <a:gd name="T55" fmla="*/ 43 h 145"/>
                              <a:gd name="T56" fmla="*/ 69 w 69"/>
                              <a:gd name="T57" fmla="*/ 43 h 145"/>
                              <a:gd name="T58" fmla="*/ 69 w 69"/>
                              <a:gd name="T59" fmla="*/ 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9" h="145">
                                <a:moveTo>
                                  <a:pt x="69" y="43"/>
                                </a:moveTo>
                                <a:lnTo>
                                  <a:pt x="57" y="63"/>
                                </a:lnTo>
                                <a:lnTo>
                                  <a:pt x="57" y="84"/>
                                </a:lnTo>
                                <a:lnTo>
                                  <a:pt x="69" y="104"/>
                                </a:lnTo>
                                <a:lnTo>
                                  <a:pt x="59" y="115"/>
                                </a:lnTo>
                                <a:lnTo>
                                  <a:pt x="41" y="134"/>
                                </a:lnTo>
                                <a:lnTo>
                                  <a:pt x="31" y="145"/>
                                </a:lnTo>
                                <a:lnTo>
                                  <a:pt x="41" y="129"/>
                                </a:lnTo>
                                <a:lnTo>
                                  <a:pt x="51" y="105"/>
                                </a:lnTo>
                                <a:lnTo>
                                  <a:pt x="29" y="87"/>
                                </a:lnTo>
                                <a:lnTo>
                                  <a:pt x="35" y="70"/>
                                </a:lnTo>
                                <a:lnTo>
                                  <a:pt x="43" y="53"/>
                                </a:lnTo>
                                <a:lnTo>
                                  <a:pt x="43" y="34"/>
                                </a:lnTo>
                                <a:lnTo>
                                  <a:pt x="30" y="25"/>
                                </a:lnTo>
                                <a:lnTo>
                                  <a:pt x="16" y="16"/>
                                </a:lnTo>
                                <a:lnTo>
                                  <a:pt x="0" y="14"/>
                                </a:lnTo>
                                <a:lnTo>
                                  <a:pt x="5" y="8"/>
                                </a:lnTo>
                                <a:lnTo>
                                  <a:pt x="15" y="5"/>
                                </a:lnTo>
                                <a:lnTo>
                                  <a:pt x="25" y="0"/>
                                </a:lnTo>
                                <a:lnTo>
                                  <a:pt x="42" y="11"/>
                                </a:lnTo>
                                <a:lnTo>
                                  <a:pt x="57" y="25"/>
                                </a:lnTo>
                                <a:lnTo>
                                  <a:pt x="6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98"/>
                        <wps:cNvSpPr>
                          <a:spLocks/>
                        </wps:cNvSpPr>
                        <wps:spPr bwMode="auto">
                          <a:xfrm>
                            <a:off x="974" y="959"/>
                            <a:ext cx="4" cy="5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20"/>
                              <a:gd name="T2" fmla="*/ 13 w 17"/>
                              <a:gd name="T3" fmla="*/ 8 h 20"/>
                              <a:gd name="T4" fmla="*/ 7 w 17"/>
                              <a:gd name="T5" fmla="*/ 13 h 20"/>
                              <a:gd name="T6" fmla="*/ 1 w 17"/>
                              <a:gd name="T7" fmla="*/ 20 h 20"/>
                              <a:gd name="T8" fmla="*/ 1 w 17"/>
                              <a:gd name="T9" fmla="*/ 20 h 20"/>
                              <a:gd name="T10" fmla="*/ 0 w 17"/>
                              <a:gd name="T11" fmla="*/ 10 h 20"/>
                              <a:gd name="T12" fmla="*/ 6 w 17"/>
                              <a:gd name="T13" fmla="*/ 2 h 20"/>
                              <a:gd name="T14" fmla="*/ 17 w 17"/>
                              <a:gd name="T15" fmla="*/ 0 h 20"/>
                              <a:gd name="T16" fmla="*/ 17 w 17"/>
                              <a:gd name="T17" fmla="*/ 0 h 20"/>
                              <a:gd name="T18" fmla="*/ 17 w 17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0"/>
                                </a:moveTo>
                                <a:lnTo>
                                  <a:pt x="13" y="8"/>
                                </a:lnTo>
                                <a:lnTo>
                                  <a:pt x="7" y="13"/>
                                </a:lnTo>
                                <a:lnTo>
                                  <a:pt x="1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9"/>
                        <wps:cNvSpPr>
                          <a:spLocks/>
                        </wps:cNvSpPr>
                        <wps:spPr bwMode="auto">
                          <a:xfrm>
                            <a:off x="991" y="963"/>
                            <a:ext cx="20" cy="25"/>
                          </a:xfrm>
                          <a:custGeom>
                            <a:avLst/>
                            <a:gdLst>
                              <a:gd name="T0" fmla="*/ 78 w 78"/>
                              <a:gd name="T1" fmla="*/ 0 h 97"/>
                              <a:gd name="T2" fmla="*/ 61 w 78"/>
                              <a:gd name="T3" fmla="*/ 5 h 97"/>
                              <a:gd name="T4" fmla="*/ 45 w 78"/>
                              <a:gd name="T5" fmla="*/ 15 h 97"/>
                              <a:gd name="T6" fmla="*/ 37 w 78"/>
                              <a:gd name="T7" fmla="*/ 32 h 97"/>
                              <a:gd name="T8" fmla="*/ 37 w 78"/>
                              <a:gd name="T9" fmla="*/ 32 h 97"/>
                              <a:gd name="T10" fmla="*/ 40 w 78"/>
                              <a:gd name="T11" fmla="*/ 60 h 97"/>
                              <a:gd name="T12" fmla="*/ 23 w 78"/>
                              <a:gd name="T13" fmla="*/ 79 h 97"/>
                              <a:gd name="T14" fmla="*/ 5 w 78"/>
                              <a:gd name="T15" fmla="*/ 97 h 97"/>
                              <a:gd name="T16" fmla="*/ 5 w 78"/>
                              <a:gd name="T17" fmla="*/ 97 h 97"/>
                              <a:gd name="T18" fmla="*/ 4 w 78"/>
                              <a:gd name="T19" fmla="*/ 97 h 97"/>
                              <a:gd name="T20" fmla="*/ 1 w 78"/>
                              <a:gd name="T21" fmla="*/ 97 h 97"/>
                              <a:gd name="T22" fmla="*/ 0 w 78"/>
                              <a:gd name="T23" fmla="*/ 97 h 97"/>
                              <a:gd name="T24" fmla="*/ 0 w 78"/>
                              <a:gd name="T25" fmla="*/ 97 h 97"/>
                              <a:gd name="T26" fmla="*/ 9 w 78"/>
                              <a:gd name="T27" fmla="*/ 87 h 97"/>
                              <a:gd name="T28" fmla="*/ 19 w 78"/>
                              <a:gd name="T29" fmla="*/ 75 h 97"/>
                              <a:gd name="T30" fmla="*/ 21 w 78"/>
                              <a:gd name="T31" fmla="*/ 60 h 97"/>
                              <a:gd name="T32" fmla="*/ 21 w 78"/>
                              <a:gd name="T33" fmla="*/ 60 h 97"/>
                              <a:gd name="T34" fmla="*/ 11 w 78"/>
                              <a:gd name="T35" fmla="*/ 48 h 97"/>
                              <a:gd name="T36" fmla="*/ 13 w 78"/>
                              <a:gd name="T37" fmla="*/ 29 h 97"/>
                              <a:gd name="T38" fmla="*/ 21 w 78"/>
                              <a:gd name="T39" fmla="*/ 14 h 97"/>
                              <a:gd name="T40" fmla="*/ 21 w 78"/>
                              <a:gd name="T41" fmla="*/ 14 h 97"/>
                              <a:gd name="T42" fmla="*/ 39 w 78"/>
                              <a:gd name="T43" fmla="*/ 6 h 97"/>
                              <a:gd name="T44" fmla="*/ 59 w 78"/>
                              <a:gd name="T45" fmla="*/ 3 h 97"/>
                              <a:gd name="T46" fmla="*/ 78 w 78"/>
                              <a:gd name="T47" fmla="*/ 0 h 97"/>
                              <a:gd name="T48" fmla="*/ 78 w 78"/>
                              <a:gd name="T49" fmla="*/ 0 h 97"/>
                              <a:gd name="T50" fmla="*/ 78 w 78"/>
                              <a:gd name="T51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8" h="97">
                                <a:moveTo>
                                  <a:pt x="78" y="0"/>
                                </a:moveTo>
                                <a:lnTo>
                                  <a:pt x="61" y="5"/>
                                </a:lnTo>
                                <a:lnTo>
                                  <a:pt x="45" y="15"/>
                                </a:lnTo>
                                <a:lnTo>
                                  <a:pt x="37" y="32"/>
                                </a:lnTo>
                                <a:lnTo>
                                  <a:pt x="40" y="60"/>
                                </a:lnTo>
                                <a:lnTo>
                                  <a:pt x="23" y="79"/>
                                </a:lnTo>
                                <a:lnTo>
                                  <a:pt x="5" y="97"/>
                                </a:lnTo>
                                <a:lnTo>
                                  <a:pt x="4" y="97"/>
                                </a:lnTo>
                                <a:lnTo>
                                  <a:pt x="1" y="97"/>
                                </a:lnTo>
                                <a:lnTo>
                                  <a:pt x="0" y="97"/>
                                </a:lnTo>
                                <a:lnTo>
                                  <a:pt x="9" y="87"/>
                                </a:lnTo>
                                <a:lnTo>
                                  <a:pt x="19" y="75"/>
                                </a:lnTo>
                                <a:lnTo>
                                  <a:pt x="21" y="60"/>
                                </a:lnTo>
                                <a:lnTo>
                                  <a:pt x="11" y="48"/>
                                </a:lnTo>
                                <a:lnTo>
                                  <a:pt x="13" y="29"/>
                                </a:lnTo>
                                <a:lnTo>
                                  <a:pt x="21" y="14"/>
                                </a:lnTo>
                                <a:lnTo>
                                  <a:pt x="39" y="6"/>
                                </a:lnTo>
                                <a:lnTo>
                                  <a:pt x="59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00"/>
                        <wps:cNvSpPr>
                          <a:spLocks/>
                        </wps:cNvSpPr>
                        <wps:spPr bwMode="auto">
                          <a:xfrm>
                            <a:off x="997" y="969"/>
                            <a:ext cx="16" cy="23"/>
                          </a:xfrm>
                          <a:custGeom>
                            <a:avLst/>
                            <a:gdLst>
                              <a:gd name="T0" fmla="*/ 57 w 66"/>
                              <a:gd name="T1" fmla="*/ 0 h 92"/>
                              <a:gd name="T2" fmla="*/ 51 w 66"/>
                              <a:gd name="T3" fmla="*/ 13 h 92"/>
                              <a:gd name="T4" fmla="*/ 51 w 66"/>
                              <a:gd name="T5" fmla="*/ 30 h 92"/>
                              <a:gd name="T6" fmla="*/ 57 w 66"/>
                              <a:gd name="T7" fmla="*/ 46 h 92"/>
                              <a:gd name="T8" fmla="*/ 57 w 66"/>
                              <a:gd name="T9" fmla="*/ 46 h 92"/>
                              <a:gd name="T10" fmla="*/ 66 w 66"/>
                              <a:gd name="T11" fmla="*/ 58 h 92"/>
                              <a:gd name="T12" fmla="*/ 58 w 66"/>
                              <a:gd name="T13" fmla="*/ 68 h 92"/>
                              <a:gd name="T14" fmla="*/ 53 w 66"/>
                              <a:gd name="T15" fmla="*/ 78 h 92"/>
                              <a:gd name="T16" fmla="*/ 53 w 66"/>
                              <a:gd name="T17" fmla="*/ 78 h 92"/>
                              <a:gd name="T18" fmla="*/ 32 w 66"/>
                              <a:gd name="T19" fmla="*/ 82 h 92"/>
                              <a:gd name="T20" fmla="*/ 17 w 66"/>
                              <a:gd name="T21" fmla="*/ 92 h 92"/>
                              <a:gd name="T22" fmla="*/ 0 w 66"/>
                              <a:gd name="T23" fmla="*/ 90 h 92"/>
                              <a:gd name="T24" fmla="*/ 0 w 66"/>
                              <a:gd name="T25" fmla="*/ 90 h 92"/>
                              <a:gd name="T26" fmla="*/ 21 w 66"/>
                              <a:gd name="T27" fmla="*/ 70 h 92"/>
                              <a:gd name="T28" fmla="*/ 43 w 66"/>
                              <a:gd name="T29" fmla="*/ 48 h 92"/>
                              <a:gd name="T30" fmla="*/ 40 w 66"/>
                              <a:gd name="T31" fmla="*/ 19 h 92"/>
                              <a:gd name="T32" fmla="*/ 40 w 66"/>
                              <a:gd name="T33" fmla="*/ 19 h 92"/>
                              <a:gd name="T34" fmla="*/ 44 w 66"/>
                              <a:gd name="T35" fmla="*/ 12 h 92"/>
                              <a:gd name="T36" fmla="*/ 49 w 66"/>
                              <a:gd name="T37" fmla="*/ 3 h 92"/>
                              <a:gd name="T38" fmla="*/ 57 w 66"/>
                              <a:gd name="T39" fmla="*/ 0 h 92"/>
                              <a:gd name="T40" fmla="*/ 57 w 66"/>
                              <a:gd name="T41" fmla="*/ 0 h 92"/>
                              <a:gd name="T42" fmla="*/ 57 w 66"/>
                              <a:gd name="T43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57" y="0"/>
                                </a:moveTo>
                                <a:lnTo>
                                  <a:pt x="51" y="13"/>
                                </a:lnTo>
                                <a:lnTo>
                                  <a:pt x="51" y="30"/>
                                </a:lnTo>
                                <a:lnTo>
                                  <a:pt x="57" y="46"/>
                                </a:lnTo>
                                <a:lnTo>
                                  <a:pt x="66" y="58"/>
                                </a:lnTo>
                                <a:lnTo>
                                  <a:pt x="58" y="68"/>
                                </a:lnTo>
                                <a:lnTo>
                                  <a:pt x="53" y="78"/>
                                </a:lnTo>
                                <a:lnTo>
                                  <a:pt x="32" y="82"/>
                                </a:lnTo>
                                <a:lnTo>
                                  <a:pt x="17" y="92"/>
                                </a:lnTo>
                                <a:lnTo>
                                  <a:pt x="0" y="90"/>
                                </a:lnTo>
                                <a:lnTo>
                                  <a:pt x="21" y="70"/>
                                </a:lnTo>
                                <a:lnTo>
                                  <a:pt x="43" y="48"/>
                                </a:lnTo>
                                <a:lnTo>
                                  <a:pt x="40" y="19"/>
                                </a:lnTo>
                                <a:lnTo>
                                  <a:pt x="44" y="12"/>
                                </a:lnTo>
                                <a:lnTo>
                                  <a:pt x="49" y="3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01"/>
                        <wps:cNvSpPr>
                          <a:spLocks/>
                        </wps:cNvSpPr>
                        <wps:spPr bwMode="auto">
                          <a:xfrm>
                            <a:off x="700" y="970"/>
                            <a:ext cx="24" cy="19"/>
                          </a:xfrm>
                          <a:custGeom>
                            <a:avLst/>
                            <a:gdLst>
                              <a:gd name="T0" fmla="*/ 0 w 93"/>
                              <a:gd name="T1" fmla="*/ 74 h 75"/>
                              <a:gd name="T2" fmla="*/ 9 w 93"/>
                              <a:gd name="T3" fmla="*/ 43 h 75"/>
                              <a:gd name="T4" fmla="*/ 25 w 93"/>
                              <a:gd name="T5" fmla="*/ 16 h 75"/>
                              <a:gd name="T6" fmla="*/ 53 w 93"/>
                              <a:gd name="T7" fmla="*/ 0 h 75"/>
                              <a:gd name="T8" fmla="*/ 53 w 93"/>
                              <a:gd name="T9" fmla="*/ 0 h 75"/>
                              <a:gd name="T10" fmla="*/ 50 w 93"/>
                              <a:gd name="T11" fmla="*/ 27 h 75"/>
                              <a:gd name="T12" fmla="*/ 72 w 93"/>
                              <a:gd name="T13" fmla="*/ 46 h 75"/>
                              <a:gd name="T14" fmla="*/ 93 w 93"/>
                              <a:gd name="T15" fmla="*/ 64 h 75"/>
                              <a:gd name="T16" fmla="*/ 93 w 93"/>
                              <a:gd name="T17" fmla="*/ 64 h 75"/>
                              <a:gd name="T18" fmla="*/ 64 w 93"/>
                              <a:gd name="T19" fmla="*/ 72 h 75"/>
                              <a:gd name="T20" fmla="*/ 32 w 93"/>
                              <a:gd name="T21" fmla="*/ 75 h 75"/>
                              <a:gd name="T22" fmla="*/ 0 w 93"/>
                              <a:gd name="T23" fmla="*/ 74 h 75"/>
                              <a:gd name="T24" fmla="*/ 0 w 93"/>
                              <a:gd name="T25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3" h="75">
                                <a:moveTo>
                                  <a:pt x="0" y="74"/>
                                </a:moveTo>
                                <a:lnTo>
                                  <a:pt x="9" y="43"/>
                                </a:lnTo>
                                <a:lnTo>
                                  <a:pt x="25" y="16"/>
                                </a:lnTo>
                                <a:lnTo>
                                  <a:pt x="53" y="0"/>
                                </a:lnTo>
                                <a:lnTo>
                                  <a:pt x="50" y="27"/>
                                </a:lnTo>
                                <a:lnTo>
                                  <a:pt x="72" y="46"/>
                                </a:lnTo>
                                <a:lnTo>
                                  <a:pt x="93" y="64"/>
                                </a:lnTo>
                                <a:lnTo>
                                  <a:pt x="64" y="72"/>
                                </a:lnTo>
                                <a:lnTo>
                                  <a:pt x="32" y="75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02"/>
                        <wps:cNvSpPr>
                          <a:spLocks/>
                        </wps:cNvSpPr>
                        <wps:spPr bwMode="auto">
                          <a:xfrm>
                            <a:off x="774" y="972"/>
                            <a:ext cx="20" cy="13"/>
                          </a:xfrm>
                          <a:custGeom>
                            <a:avLst/>
                            <a:gdLst>
                              <a:gd name="T0" fmla="*/ 78 w 78"/>
                              <a:gd name="T1" fmla="*/ 0 h 51"/>
                              <a:gd name="T2" fmla="*/ 55 w 78"/>
                              <a:gd name="T3" fmla="*/ 15 h 51"/>
                              <a:gd name="T4" fmla="*/ 28 w 78"/>
                              <a:gd name="T5" fmla="*/ 37 h 51"/>
                              <a:gd name="T6" fmla="*/ 0 w 78"/>
                              <a:gd name="T7" fmla="*/ 51 h 51"/>
                              <a:gd name="T8" fmla="*/ 0 w 78"/>
                              <a:gd name="T9" fmla="*/ 51 h 51"/>
                              <a:gd name="T10" fmla="*/ 24 w 78"/>
                              <a:gd name="T11" fmla="*/ 32 h 51"/>
                              <a:gd name="T12" fmla="*/ 49 w 78"/>
                              <a:gd name="T13" fmla="*/ 10 h 51"/>
                              <a:gd name="T14" fmla="*/ 78 w 78"/>
                              <a:gd name="T15" fmla="*/ 0 h 51"/>
                              <a:gd name="T16" fmla="*/ 78 w 78"/>
                              <a:gd name="T17" fmla="*/ 0 h 51"/>
                              <a:gd name="T18" fmla="*/ 78 w 78"/>
                              <a:gd name="T19" fmla="*/ 0 h 51"/>
                              <a:gd name="T20" fmla="*/ 78 w 78"/>
                              <a:gd name="T21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8" h="51">
                                <a:moveTo>
                                  <a:pt x="78" y="0"/>
                                </a:moveTo>
                                <a:lnTo>
                                  <a:pt x="55" y="15"/>
                                </a:lnTo>
                                <a:lnTo>
                                  <a:pt x="28" y="37"/>
                                </a:lnTo>
                                <a:lnTo>
                                  <a:pt x="0" y="51"/>
                                </a:lnTo>
                                <a:lnTo>
                                  <a:pt x="24" y="32"/>
                                </a:lnTo>
                                <a:lnTo>
                                  <a:pt x="49" y="1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03"/>
                        <wps:cNvSpPr>
                          <a:spLocks/>
                        </wps:cNvSpPr>
                        <wps:spPr bwMode="auto">
                          <a:xfrm>
                            <a:off x="769" y="973"/>
                            <a:ext cx="54" cy="39"/>
                          </a:xfrm>
                          <a:custGeom>
                            <a:avLst/>
                            <a:gdLst>
                              <a:gd name="T0" fmla="*/ 212 w 217"/>
                              <a:gd name="T1" fmla="*/ 90 h 154"/>
                              <a:gd name="T2" fmla="*/ 192 w 217"/>
                              <a:gd name="T3" fmla="*/ 101 h 154"/>
                              <a:gd name="T4" fmla="*/ 169 w 217"/>
                              <a:gd name="T5" fmla="*/ 104 h 154"/>
                              <a:gd name="T6" fmla="*/ 145 w 217"/>
                              <a:gd name="T7" fmla="*/ 104 h 154"/>
                              <a:gd name="T8" fmla="*/ 145 w 217"/>
                              <a:gd name="T9" fmla="*/ 104 h 154"/>
                              <a:gd name="T10" fmla="*/ 127 w 217"/>
                              <a:gd name="T11" fmla="*/ 122 h 154"/>
                              <a:gd name="T12" fmla="*/ 104 w 217"/>
                              <a:gd name="T13" fmla="*/ 136 h 154"/>
                              <a:gd name="T14" fmla="*/ 81 w 217"/>
                              <a:gd name="T15" fmla="*/ 148 h 154"/>
                              <a:gd name="T16" fmla="*/ 81 w 217"/>
                              <a:gd name="T17" fmla="*/ 148 h 154"/>
                              <a:gd name="T18" fmla="*/ 99 w 217"/>
                              <a:gd name="T19" fmla="*/ 125 h 154"/>
                              <a:gd name="T20" fmla="*/ 124 w 217"/>
                              <a:gd name="T21" fmla="*/ 109 h 154"/>
                              <a:gd name="T22" fmla="*/ 130 w 217"/>
                              <a:gd name="T23" fmla="*/ 85 h 154"/>
                              <a:gd name="T24" fmla="*/ 130 w 217"/>
                              <a:gd name="T25" fmla="*/ 85 h 154"/>
                              <a:gd name="T26" fmla="*/ 107 w 217"/>
                              <a:gd name="T27" fmla="*/ 103 h 154"/>
                              <a:gd name="T28" fmla="*/ 63 w 217"/>
                              <a:gd name="T29" fmla="*/ 136 h 154"/>
                              <a:gd name="T30" fmla="*/ 39 w 217"/>
                              <a:gd name="T31" fmla="*/ 154 h 154"/>
                              <a:gd name="T32" fmla="*/ 39 w 217"/>
                              <a:gd name="T33" fmla="*/ 154 h 154"/>
                              <a:gd name="T34" fmla="*/ 52 w 217"/>
                              <a:gd name="T35" fmla="*/ 133 h 154"/>
                              <a:gd name="T36" fmla="*/ 78 w 217"/>
                              <a:gd name="T37" fmla="*/ 113 h 154"/>
                              <a:gd name="T38" fmla="*/ 103 w 217"/>
                              <a:gd name="T39" fmla="*/ 92 h 154"/>
                              <a:gd name="T40" fmla="*/ 103 w 217"/>
                              <a:gd name="T41" fmla="*/ 92 h 154"/>
                              <a:gd name="T42" fmla="*/ 113 w 217"/>
                              <a:gd name="T43" fmla="*/ 84 h 154"/>
                              <a:gd name="T44" fmla="*/ 125 w 217"/>
                              <a:gd name="T45" fmla="*/ 75 h 154"/>
                              <a:gd name="T46" fmla="*/ 123 w 217"/>
                              <a:gd name="T47" fmla="*/ 61 h 154"/>
                              <a:gd name="T48" fmla="*/ 123 w 217"/>
                              <a:gd name="T49" fmla="*/ 61 h 154"/>
                              <a:gd name="T50" fmla="*/ 114 w 217"/>
                              <a:gd name="T51" fmla="*/ 66 h 154"/>
                              <a:gd name="T52" fmla="*/ 97 w 217"/>
                              <a:gd name="T53" fmla="*/ 75 h 154"/>
                              <a:gd name="T54" fmla="*/ 89 w 217"/>
                              <a:gd name="T55" fmla="*/ 80 h 154"/>
                              <a:gd name="T56" fmla="*/ 89 w 217"/>
                              <a:gd name="T57" fmla="*/ 80 h 154"/>
                              <a:gd name="T58" fmla="*/ 91 w 217"/>
                              <a:gd name="T59" fmla="*/ 63 h 154"/>
                              <a:gd name="T60" fmla="*/ 104 w 217"/>
                              <a:gd name="T61" fmla="*/ 48 h 154"/>
                              <a:gd name="T62" fmla="*/ 99 w 217"/>
                              <a:gd name="T63" fmla="*/ 33 h 154"/>
                              <a:gd name="T64" fmla="*/ 99 w 217"/>
                              <a:gd name="T65" fmla="*/ 33 h 154"/>
                              <a:gd name="T66" fmla="*/ 64 w 217"/>
                              <a:gd name="T67" fmla="*/ 61 h 154"/>
                              <a:gd name="T68" fmla="*/ 34 w 217"/>
                              <a:gd name="T69" fmla="*/ 89 h 154"/>
                              <a:gd name="T70" fmla="*/ 0 w 217"/>
                              <a:gd name="T71" fmla="*/ 114 h 154"/>
                              <a:gd name="T72" fmla="*/ 0 w 217"/>
                              <a:gd name="T73" fmla="*/ 114 h 154"/>
                              <a:gd name="T74" fmla="*/ 28 w 217"/>
                              <a:gd name="T75" fmla="*/ 75 h 154"/>
                              <a:gd name="T76" fmla="*/ 63 w 217"/>
                              <a:gd name="T77" fmla="*/ 43 h 154"/>
                              <a:gd name="T78" fmla="*/ 101 w 217"/>
                              <a:gd name="T79" fmla="*/ 17 h 154"/>
                              <a:gd name="T80" fmla="*/ 101 w 217"/>
                              <a:gd name="T81" fmla="*/ 17 h 154"/>
                              <a:gd name="T82" fmla="*/ 125 w 217"/>
                              <a:gd name="T83" fmla="*/ 43 h 154"/>
                              <a:gd name="T84" fmla="*/ 148 w 217"/>
                              <a:gd name="T85" fmla="*/ 73 h 154"/>
                              <a:gd name="T86" fmla="*/ 170 w 217"/>
                              <a:gd name="T87" fmla="*/ 102 h 154"/>
                              <a:gd name="T88" fmla="*/ 170 w 217"/>
                              <a:gd name="T89" fmla="*/ 102 h 154"/>
                              <a:gd name="T90" fmla="*/ 175 w 217"/>
                              <a:gd name="T91" fmla="*/ 98 h 154"/>
                              <a:gd name="T92" fmla="*/ 178 w 217"/>
                              <a:gd name="T93" fmla="*/ 92 h 154"/>
                              <a:gd name="T94" fmla="*/ 177 w 217"/>
                              <a:gd name="T95" fmla="*/ 85 h 154"/>
                              <a:gd name="T96" fmla="*/ 177 w 217"/>
                              <a:gd name="T97" fmla="*/ 85 h 154"/>
                              <a:gd name="T98" fmla="*/ 158 w 217"/>
                              <a:gd name="T99" fmla="*/ 53 h 154"/>
                              <a:gd name="T100" fmla="*/ 130 w 217"/>
                              <a:gd name="T101" fmla="*/ 22 h 154"/>
                              <a:gd name="T102" fmla="*/ 152 w 217"/>
                              <a:gd name="T103" fmla="*/ 0 h 154"/>
                              <a:gd name="T104" fmla="*/ 152 w 217"/>
                              <a:gd name="T105" fmla="*/ 0 h 154"/>
                              <a:gd name="T106" fmla="*/ 178 w 217"/>
                              <a:gd name="T107" fmla="*/ 5 h 154"/>
                              <a:gd name="T108" fmla="*/ 199 w 217"/>
                              <a:gd name="T109" fmla="*/ 20 h 154"/>
                              <a:gd name="T110" fmla="*/ 212 w 217"/>
                              <a:gd name="T111" fmla="*/ 41 h 154"/>
                              <a:gd name="T112" fmla="*/ 212 w 217"/>
                              <a:gd name="T113" fmla="*/ 41 h 154"/>
                              <a:gd name="T114" fmla="*/ 216 w 217"/>
                              <a:gd name="T115" fmla="*/ 57 h 154"/>
                              <a:gd name="T116" fmla="*/ 217 w 217"/>
                              <a:gd name="T117" fmla="*/ 74 h 154"/>
                              <a:gd name="T118" fmla="*/ 212 w 217"/>
                              <a:gd name="T119" fmla="*/ 90 h 154"/>
                              <a:gd name="T120" fmla="*/ 212 w 217"/>
                              <a:gd name="T121" fmla="*/ 9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7" h="154">
                                <a:moveTo>
                                  <a:pt x="212" y="90"/>
                                </a:moveTo>
                                <a:lnTo>
                                  <a:pt x="192" y="101"/>
                                </a:lnTo>
                                <a:lnTo>
                                  <a:pt x="169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27" y="122"/>
                                </a:lnTo>
                                <a:lnTo>
                                  <a:pt x="104" y="136"/>
                                </a:lnTo>
                                <a:lnTo>
                                  <a:pt x="81" y="148"/>
                                </a:lnTo>
                                <a:lnTo>
                                  <a:pt x="99" y="125"/>
                                </a:lnTo>
                                <a:lnTo>
                                  <a:pt x="124" y="109"/>
                                </a:lnTo>
                                <a:lnTo>
                                  <a:pt x="130" y="85"/>
                                </a:lnTo>
                                <a:lnTo>
                                  <a:pt x="107" y="103"/>
                                </a:lnTo>
                                <a:lnTo>
                                  <a:pt x="63" y="136"/>
                                </a:lnTo>
                                <a:lnTo>
                                  <a:pt x="39" y="154"/>
                                </a:lnTo>
                                <a:lnTo>
                                  <a:pt x="52" y="133"/>
                                </a:lnTo>
                                <a:lnTo>
                                  <a:pt x="78" y="113"/>
                                </a:lnTo>
                                <a:lnTo>
                                  <a:pt x="103" y="92"/>
                                </a:lnTo>
                                <a:lnTo>
                                  <a:pt x="113" y="84"/>
                                </a:lnTo>
                                <a:lnTo>
                                  <a:pt x="125" y="75"/>
                                </a:lnTo>
                                <a:lnTo>
                                  <a:pt x="123" y="61"/>
                                </a:lnTo>
                                <a:lnTo>
                                  <a:pt x="114" y="66"/>
                                </a:lnTo>
                                <a:lnTo>
                                  <a:pt x="97" y="75"/>
                                </a:lnTo>
                                <a:lnTo>
                                  <a:pt x="89" y="80"/>
                                </a:lnTo>
                                <a:lnTo>
                                  <a:pt x="91" y="63"/>
                                </a:lnTo>
                                <a:lnTo>
                                  <a:pt x="104" y="48"/>
                                </a:lnTo>
                                <a:lnTo>
                                  <a:pt x="99" y="33"/>
                                </a:lnTo>
                                <a:lnTo>
                                  <a:pt x="64" y="61"/>
                                </a:lnTo>
                                <a:lnTo>
                                  <a:pt x="34" y="89"/>
                                </a:lnTo>
                                <a:lnTo>
                                  <a:pt x="0" y="114"/>
                                </a:lnTo>
                                <a:lnTo>
                                  <a:pt x="28" y="75"/>
                                </a:lnTo>
                                <a:lnTo>
                                  <a:pt x="63" y="43"/>
                                </a:lnTo>
                                <a:lnTo>
                                  <a:pt x="101" y="17"/>
                                </a:lnTo>
                                <a:lnTo>
                                  <a:pt x="125" y="43"/>
                                </a:lnTo>
                                <a:lnTo>
                                  <a:pt x="148" y="73"/>
                                </a:lnTo>
                                <a:lnTo>
                                  <a:pt x="170" y="102"/>
                                </a:lnTo>
                                <a:lnTo>
                                  <a:pt x="175" y="98"/>
                                </a:lnTo>
                                <a:lnTo>
                                  <a:pt x="178" y="92"/>
                                </a:lnTo>
                                <a:lnTo>
                                  <a:pt x="177" y="85"/>
                                </a:lnTo>
                                <a:lnTo>
                                  <a:pt x="158" y="53"/>
                                </a:lnTo>
                                <a:lnTo>
                                  <a:pt x="130" y="22"/>
                                </a:lnTo>
                                <a:lnTo>
                                  <a:pt x="152" y="0"/>
                                </a:lnTo>
                                <a:lnTo>
                                  <a:pt x="178" y="5"/>
                                </a:lnTo>
                                <a:lnTo>
                                  <a:pt x="199" y="20"/>
                                </a:lnTo>
                                <a:lnTo>
                                  <a:pt x="212" y="41"/>
                                </a:lnTo>
                                <a:lnTo>
                                  <a:pt x="216" y="57"/>
                                </a:lnTo>
                                <a:lnTo>
                                  <a:pt x="217" y="74"/>
                                </a:lnTo>
                                <a:lnTo>
                                  <a:pt x="21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04"/>
                        <wps:cNvSpPr>
                          <a:spLocks/>
                        </wps:cNvSpPr>
                        <wps:spPr bwMode="auto">
                          <a:xfrm>
                            <a:off x="1083" y="973"/>
                            <a:ext cx="16" cy="26"/>
                          </a:xfrm>
                          <a:custGeom>
                            <a:avLst/>
                            <a:gdLst>
                              <a:gd name="T0" fmla="*/ 61 w 61"/>
                              <a:gd name="T1" fmla="*/ 0 h 102"/>
                              <a:gd name="T2" fmla="*/ 40 w 61"/>
                              <a:gd name="T3" fmla="*/ 32 h 102"/>
                              <a:gd name="T4" fmla="*/ 28 w 61"/>
                              <a:gd name="T5" fmla="*/ 71 h 102"/>
                              <a:gd name="T6" fmla="*/ 0 w 61"/>
                              <a:gd name="T7" fmla="*/ 102 h 102"/>
                              <a:gd name="T8" fmla="*/ 0 w 61"/>
                              <a:gd name="T9" fmla="*/ 102 h 102"/>
                              <a:gd name="T10" fmla="*/ 0 w 61"/>
                              <a:gd name="T11" fmla="*/ 59 h 102"/>
                              <a:gd name="T12" fmla="*/ 29 w 61"/>
                              <a:gd name="T13" fmla="*/ 29 h 102"/>
                              <a:gd name="T14" fmla="*/ 61 w 61"/>
                              <a:gd name="T15" fmla="*/ 0 h 102"/>
                              <a:gd name="T16" fmla="*/ 61 w 61"/>
                              <a:gd name="T1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" h="102">
                                <a:moveTo>
                                  <a:pt x="61" y="0"/>
                                </a:moveTo>
                                <a:lnTo>
                                  <a:pt x="40" y="32"/>
                                </a:lnTo>
                                <a:lnTo>
                                  <a:pt x="28" y="71"/>
                                </a:lnTo>
                                <a:lnTo>
                                  <a:pt x="0" y="102"/>
                                </a:lnTo>
                                <a:lnTo>
                                  <a:pt x="0" y="59"/>
                                </a:lnTo>
                                <a:lnTo>
                                  <a:pt x="29" y="2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05"/>
                        <wps:cNvSpPr>
                          <a:spLocks/>
                        </wps:cNvSpPr>
                        <wps:spPr bwMode="auto">
                          <a:xfrm>
                            <a:off x="610" y="970"/>
                            <a:ext cx="10" cy="19"/>
                          </a:xfrm>
                          <a:custGeom>
                            <a:avLst/>
                            <a:gdLst>
                              <a:gd name="T0" fmla="*/ 42 w 42"/>
                              <a:gd name="T1" fmla="*/ 77 h 77"/>
                              <a:gd name="T2" fmla="*/ 29 w 42"/>
                              <a:gd name="T3" fmla="*/ 77 h 77"/>
                              <a:gd name="T4" fmla="*/ 15 w 42"/>
                              <a:gd name="T5" fmla="*/ 75 h 77"/>
                              <a:gd name="T6" fmla="*/ 0 w 42"/>
                              <a:gd name="T7" fmla="*/ 73 h 77"/>
                              <a:gd name="T8" fmla="*/ 0 w 42"/>
                              <a:gd name="T9" fmla="*/ 73 h 77"/>
                              <a:gd name="T10" fmla="*/ 0 w 42"/>
                              <a:gd name="T11" fmla="*/ 55 h 77"/>
                              <a:gd name="T12" fmla="*/ 0 w 42"/>
                              <a:gd name="T13" fmla="*/ 19 h 77"/>
                              <a:gd name="T14" fmla="*/ 0 w 42"/>
                              <a:gd name="T15" fmla="*/ 0 h 77"/>
                              <a:gd name="T16" fmla="*/ 0 w 42"/>
                              <a:gd name="T17" fmla="*/ 0 h 77"/>
                              <a:gd name="T18" fmla="*/ 11 w 42"/>
                              <a:gd name="T19" fmla="*/ 20 h 77"/>
                              <a:gd name="T20" fmla="*/ 31 w 42"/>
                              <a:gd name="T21" fmla="*/ 57 h 77"/>
                              <a:gd name="T22" fmla="*/ 42 w 42"/>
                              <a:gd name="T23" fmla="*/ 77 h 77"/>
                              <a:gd name="T24" fmla="*/ 42 w 42"/>
                              <a:gd name="T25" fmla="*/ 77 h 77"/>
                              <a:gd name="T26" fmla="*/ 42 w 42"/>
                              <a:gd name="T27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77">
                                <a:moveTo>
                                  <a:pt x="42" y="77"/>
                                </a:moveTo>
                                <a:lnTo>
                                  <a:pt x="29" y="77"/>
                                </a:lnTo>
                                <a:lnTo>
                                  <a:pt x="15" y="75"/>
                                </a:ln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1" y="20"/>
                                </a:lnTo>
                                <a:lnTo>
                                  <a:pt x="31" y="57"/>
                                </a:lnTo>
                                <a:lnTo>
                                  <a:pt x="4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06"/>
                        <wps:cNvSpPr>
                          <a:spLocks/>
                        </wps:cNvSpPr>
                        <wps:spPr bwMode="auto">
                          <a:xfrm>
                            <a:off x="669" y="980"/>
                            <a:ext cx="16" cy="16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63"/>
                              <a:gd name="T2" fmla="*/ 48 w 64"/>
                              <a:gd name="T3" fmla="*/ 24 h 63"/>
                              <a:gd name="T4" fmla="*/ 23 w 64"/>
                              <a:gd name="T5" fmla="*/ 43 h 63"/>
                              <a:gd name="T6" fmla="*/ 0 w 64"/>
                              <a:gd name="T7" fmla="*/ 63 h 63"/>
                              <a:gd name="T8" fmla="*/ 0 w 64"/>
                              <a:gd name="T9" fmla="*/ 63 h 63"/>
                              <a:gd name="T10" fmla="*/ 15 w 64"/>
                              <a:gd name="T11" fmla="*/ 34 h 63"/>
                              <a:gd name="T12" fmla="*/ 32 w 64"/>
                              <a:gd name="T13" fmla="*/ 7 h 63"/>
                              <a:gd name="T14" fmla="*/ 64 w 64"/>
                              <a:gd name="T15" fmla="*/ 0 h 63"/>
                              <a:gd name="T16" fmla="*/ 64 w 64"/>
                              <a:gd name="T17" fmla="*/ 0 h 63"/>
                              <a:gd name="T18" fmla="*/ 64 w 64"/>
                              <a:gd name="T1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63">
                                <a:moveTo>
                                  <a:pt x="64" y="0"/>
                                </a:moveTo>
                                <a:lnTo>
                                  <a:pt x="48" y="24"/>
                                </a:lnTo>
                                <a:lnTo>
                                  <a:pt x="23" y="43"/>
                                </a:lnTo>
                                <a:lnTo>
                                  <a:pt x="0" y="63"/>
                                </a:lnTo>
                                <a:lnTo>
                                  <a:pt x="15" y="34"/>
                                </a:lnTo>
                                <a:lnTo>
                                  <a:pt x="32" y="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07"/>
                        <wps:cNvSpPr>
                          <a:spLocks/>
                        </wps:cNvSpPr>
                        <wps:spPr bwMode="auto">
                          <a:xfrm>
                            <a:off x="444" y="960"/>
                            <a:ext cx="39" cy="11"/>
                          </a:xfrm>
                          <a:custGeom>
                            <a:avLst/>
                            <a:gdLst>
                              <a:gd name="T0" fmla="*/ 155 w 155"/>
                              <a:gd name="T1" fmla="*/ 27 h 47"/>
                              <a:gd name="T2" fmla="*/ 134 w 155"/>
                              <a:gd name="T3" fmla="*/ 32 h 47"/>
                              <a:gd name="T4" fmla="*/ 95 w 155"/>
                              <a:gd name="T5" fmla="*/ 41 h 47"/>
                              <a:gd name="T6" fmla="*/ 74 w 155"/>
                              <a:gd name="T7" fmla="*/ 47 h 47"/>
                              <a:gd name="T8" fmla="*/ 74 w 155"/>
                              <a:gd name="T9" fmla="*/ 47 h 47"/>
                              <a:gd name="T10" fmla="*/ 55 w 155"/>
                              <a:gd name="T11" fmla="*/ 34 h 47"/>
                              <a:gd name="T12" fmla="*/ 20 w 155"/>
                              <a:gd name="T13" fmla="*/ 14 h 47"/>
                              <a:gd name="T14" fmla="*/ 0 w 155"/>
                              <a:gd name="T15" fmla="*/ 3 h 47"/>
                              <a:gd name="T16" fmla="*/ 0 w 155"/>
                              <a:gd name="T17" fmla="*/ 3 h 47"/>
                              <a:gd name="T18" fmla="*/ 52 w 155"/>
                              <a:gd name="T19" fmla="*/ 0 h 47"/>
                              <a:gd name="T20" fmla="*/ 106 w 155"/>
                              <a:gd name="T21" fmla="*/ 3 h 47"/>
                              <a:gd name="T22" fmla="*/ 155 w 155"/>
                              <a:gd name="T23" fmla="*/ 27 h 47"/>
                              <a:gd name="T24" fmla="*/ 155 w 155"/>
                              <a:gd name="T25" fmla="*/ 27 h 47"/>
                              <a:gd name="T26" fmla="*/ 155 w 155"/>
                              <a:gd name="T27" fmla="*/ 2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5" h="47">
                                <a:moveTo>
                                  <a:pt x="155" y="27"/>
                                </a:moveTo>
                                <a:lnTo>
                                  <a:pt x="134" y="32"/>
                                </a:lnTo>
                                <a:lnTo>
                                  <a:pt x="95" y="41"/>
                                </a:lnTo>
                                <a:lnTo>
                                  <a:pt x="74" y="47"/>
                                </a:lnTo>
                                <a:lnTo>
                                  <a:pt x="55" y="34"/>
                                </a:lnTo>
                                <a:lnTo>
                                  <a:pt x="20" y="14"/>
                                </a:lnTo>
                                <a:lnTo>
                                  <a:pt x="0" y="3"/>
                                </a:lnTo>
                                <a:lnTo>
                                  <a:pt x="52" y="0"/>
                                </a:lnTo>
                                <a:lnTo>
                                  <a:pt x="106" y="3"/>
                                </a:lnTo>
                                <a:lnTo>
                                  <a:pt x="1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08"/>
                        <wps:cNvSpPr>
                          <a:spLocks/>
                        </wps:cNvSpPr>
                        <wps:spPr bwMode="auto">
                          <a:xfrm>
                            <a:off x="480" y="959"/>
                            <a:ext cx="26" cy="6"/>
                          </a:xfrm>
                          <a:custGeom>
                            <a:avLst/>
                            <a:gdLst>
                              <a:gd name="T0" fmla="*/ 105 w 105"/>
                              <a:gd name="T1" fmla="*/ 6 h 24"/>
                              <a:gd name="T2" fmla="*/ 71 w 105"/>
                              <a:gd name="T3" fmla="*/ 18 h 24"/>
                              <a:gd name="T4" fmla="*/ 33 w 105"/>
                              <a:gd name="T5" fmla="*/ 24 h 24"/>
                              <a:gd name="T6" fmla="*/ 0 w 105"/>
                              <a:gd name="T7" fmla="*/ 6 h 24"/>
                              <a:gd name="T8" fmla="*/ 0 w 105"/>
                              <a:gd name="T9" fmla="*/ 6 h 24"/>
                              <a:gd name="T10" fmla="*/ 33 w 105"/>
                              <a:gd name="T11" fmla="*/ 0 h 24"/>
                              <a:gd name="T12" fmla="*/ 70 w 105"/>
                              <a:gd name="T13" fmla="*/ 2 h 24"/>
                              <a:gd name="T14" fmla="*/ 105 w 105"/>
                              <a:gd name="T15" fmla="*/ 6 h 24"/>
                              <a:gd name="T16" fmla="*/ 105 w 105"/>
                              <a:gd name="T17" fmla="*/ 6 h 24"/>
                              <a:gd name="T18" fmla="*/ 105 w 105"/>
                              <a:gd name="T19" fmla="*/ 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5" h="24">
                                <a:moveTo>
                                  <a:pt x="105" y="6"/>
                                </a:moveTo>
                                <a:lnTo>
                                  <a:pt x="71" y="18"/>
                                </a:lnTo>
                                <a:lnTo>
                                  <a:pt x="33" y="24"/>
                                </a:lnTo>
                                <a:lnTo>
                                  <a:pt x="0" y="6"/>
                                </a:lnTo>
                                <a:lnTo>
                                  <a:pt x="33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09"/>
                        <wps:cNvSpPr>
                          <a:spLocks/>
                        </wps:cNvSpPr>
                        <wps:spPr bwMode="auto">
                          <a:xfrm>
                            <a:off x="440" y="962"/>
                            <a:ext cx="18" cy="15"/>
                          </a:xfrm>
                          <a:custGeom>
                            <a:avLst/>
                            <a:gdLst>
                              <a:gd name="T0" fmla="*/ 3 w 71"/>
                              <a:gd name="T1" fmla="*/ 61 h 61"/>
                              <a:gd name="T2" fmla="*/ 2 w 71"/>
                              <a:gd name="T3" fmla="*/ 45 h 61"/>
                              <a:gd name="T4" fmla="*/ 0 w 71"/>
                              <a:gd name="T5" fmla="*/ 16 h 61"/>
                              <a:gd name="T6" fmla="*/ 0 w 71"/>
                              <a:gd name="T7" fmla="*/ 0 h 61"/>
                              <a:gd name="T8" fmla="*/ 0 w 71"/>
                              <a:gd name="T9" fmla="*/ 0 h 61"/>
                              <a:gd name="T10" fmla="*/ 24 w 71"/>
                              <a:gd name="T11" fmla="*/ 13 h 61"/>
                              <a:gd name="T12" fmla="*/ 48 w 71"/>
                              <a:gd name="T13" fmla="*/ 27 h 61"/>
                              <a:gd name="T14" fmla="*/ 71 w 71"/>
                              <a:gd name="T15" fmla="*/ 41 h 61"/>
                              <a:gd name="T16" fmla="*/ 71 w 71"/>
                              <a:gd name="T17" fmla="*/ 41 h 61"/>
                              <a:gd name="T18" fmla="*/ 48 w 71"/>
                              <a:gd name="T19" fmla="*/ 46 h 61"/>
                              <a:gd name="T20" fmla="*/ 25 w 71"/>
                              <a:gd name="T21" fmla="*/ 54 h 61"/>
                              <a:gd name="T22" fmla="*/ 3 w 71"/>
                              <a:gd name="T23" fmla="*/ 61 h 61"/>
                              <a:gd name="T24" fmla="*/ 3 w 71"/>
                              <a:gd name="T2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3" y="61"/>
                                </a:moveTo>
                                <a:lnTo>
                                  <a:pt x="2" y="45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24" y="13"/>
                                </a:lnTo>
                                <a:lnTo>
                                  <a:pt x="48" y="27"/>
                                </a:lnTo>
                                <a:lnTo>
                                  <a:pt x="71" y="41"/>
                                </a:lnTo>
                                <a:lnTo>
                                  <a:pt x="48" y="46"/>
                                </a:lnTo>
                                <a:lnTo>
                                  <a:pt x="25" y="54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10"/>
                        <wps:cNvSpPr>
                          <a:spLocks/>
                        </wps:cNvSpPr>
                        <wps:spPr bwMode="auto">
                          <a:xfrm>
                            <a:off x="493" y="964"/>
                            <a:ext cx="16" cy="13"/>
                          </a:xfrm>
                          <a:custGeom>
                            <a:avLst/>
                            <a:gdLst>
                              <a:gd name="T0" fmla="*/ 59 w 61"/>
                              <a:gd name="T1" fmla="*/ 0 h 51"/>
                              <a:gd name="T2" fmla="*/ 55 w 61"/>
                              <a:gd name="T3" fmla="*/ 17 h 51"/>
                              <a:gd name="T4" fmla="*/ 61 w 61"/>
                              <a:gd name="T5" fmla="*/ 37 h 51"/>
                              <a:gd name="T6" fmla="*/ 59 w 61"/>
                              <a:gd name="T7" fmla="*/ 51 h 51"/>
                              <a:gd name="T8" fmla="*/ 59 w 61"/>
                              <a:gd name="T9" fmla="*/ 51 h 51"/>
                              <a:gd name="T10" fmla="*/ 44 w 61"/>
                              <a:gd name="T11" fmla="*/ 42 h 51"/>
                              <a:gd name="T12" fmla="*/ 15 w 61"/>
                              <a:gd name="T13" fmla="*/ 24 h 51"/>
                              <a:gd name="T14" fmla="*/ 0 w 61"/>
                              <a:gd name="T15" fmla="*/ 15 h 51"/>
                              <a:gd name="T16" fmla="*/ 0 w 61"/>
                              <a:gd name="T17" fmla="*/ 15 h 51"/>
                              <a:gd name="T18" fmla="*/ 16 w 61"/>
                              <a:gd name="T19" fmla="*/ 10 h 51"/>
                              <a:gd name="T20" fmla="*/ 37 w 61"/>
                              <a:gd name="T21" fmla="*/ 4 h 51"/>
                              <a:gd name="T22" fmla="*/ 59 w 61"/>
                              <a:gd name="T23" fmla="*/ 0 h 51"/>
                              <a:gd name="T24" fmla="*/ 59 w 61"/>
                              <a:gd name="T25" fmla="*/ 0 h 51"/>
                              <a:gd name="T26" fmla="*/ 59 w 61"/>
                              <a:gd name="T2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59" y="0"/>
                                </a:moveTo>
                                <a:lnTo>
                                  <a:pt x="55" y="17"/>
                                </a:lnTo>
                                <a:lnTo>
                                  <a:pt x="61" y="37"/>
                                </a:lnTo>
                                <a:lnTo>
                                  <a:pt x="59" y="51"/>
                                </a:lnTo>
                                <a:lnTo>
                                  <a:pt x="44" y="42"/>
                                </a:lnTo>
                                <a:lnTo>
                                  <a:pt x="15" y="24"/>
                                </a:lnTo>
                                <a:lnTo>
                                  <a:pt x="0" y="15"/>
                                </a:lnTo>
                                <a:lnTo>
                                  <a:pt x="16" y="10"/>
                                </a:lnTo>
                                <a:lnTo>
                                  <a:pt x="37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1"/>
                        <wps:cNvSpPr>
                          <a:spLocks/>
                        </wps:cNvSpPr>
                        <wps:spPr bwMode="auto">
                          <a:xfrm>
                            <a:off x="468" y="969"/>
                            <a:ext cx="36" cy="15"/>
                          </a:xfrm>
                          <a:custGeom>
                            <a:avLst/>
                            <a:gdLst>
                              <a:gd name="T0" fmla="*/ 143 w 145"/>
                              <a:gd name="T1" fmla="*/ 39 h 61"/>
                              <a:gd name="T2" fmla="*/ 120 w 145"/>
                              <a:gd name="T3" fmla="*/ 50 h 61"/>
                              <a:gd name="T4" fmla="*/ 94 w 145"/>
                              <a:gd name="T5" fmla="*/ 54 h 61"/>
                              <a:gd name="T6" fmla="*/ 71 w 145"/>
                              <a:gd name="T7" fmla="*/ 61 h 61"/>
                              <a:gd name="T8" fmla="*/ 71 w 145"/>
                              <a:gd name="T9" fmla="*/ 61 h 61"/>
                              <a:gd name="T10" fmla="*/ 54 w 145"/>
                              <a:gd name="T11" fmla="*/ 50 h 61"/>
                              <a:gd name="T12" fmla="*/ 18 w 145"/>
                              <a:gd name="T13" fmla="*/ 31 h 61"/>
                              <a:gd name="T14" fmla="*/ 0 w 145"/>
                              <a:gd name="T15" fmla="*/ 22 h 61"/>
                              <a:gd name="T16" fmla="*/ 0 w 145"/>
                              <a:gd name="T17" fmla="*/ 22 h 61"/>
                              <a:gd name="T18" fmla="*/ 18 w 145"/>
                              <a:gd name="T19" fmla="*/ 16 h 61"/>
                              <a:gd name="T20" fmla="*/ 54 w 145"/>
                              <a:gd name="T21" fmla="*/ 5 h 61"/>
                              <a:gd name="T22" fmla="*/ 71 w 145"/>
                              <a:gd name="T23" fmla="*/ 0 h 61"/>
                              <a:gd name="T24" fmla="*/ 71 w 145"/>
                              <a:gd name="T25" fmla="*/ 0 h 61"/>
                              <a:gd name="T26" fmla="*/ 96 w 145"/>
                              <a:gd name="T27" fmla="*/ 10 h 61"/>
                              <a:gd name="T28" fmla="*/ 122 w 145"/>
                              <a:gd name="T29" fmla="*/ 22 h 61"/>
                              <a:gd name="T30" fmla="*/ 145 w 145"/>
                              <a:gd name="T31" fmla="*/ 38 h 61"/>
                              <a:gd name="T32" fmla="*/ 145 w 145"/>
                              <a:gd name="T33" fmla="*/ 38 h 61"/>
                              <a:gd name="T34" fmla="*/ 143 w 145"/>
                              <a:gd name="T35" fmla="*/ 39 h 61"/>
                              <a:gd name="T36" fmla="*/ 143 w 145"/>
                              <a:gd name="T37" fmla="*/ 3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5" h="61">
                                <a:moveTo>
                                  <a:pt x="143" y="39"/>
                                </a:moveTo>
                                <a:lnTo>
                                  <a:pt x="120" y="50"/>
                                </a:lnTo>
                                <a:lnTo>
                                  <a:pt x="94" y="54"/>
                                </a:lnTo>
                                <a:lnTo>
                                  <a:pt x="71" y="61"/>
                                </a:lnTo>
                                <a:lnTo>
                                  <a:pt x="54" y="50"/>
                                </a:lnTo>
                                <a:lnTo>
                                  <a:pt x="18" y="31"/>
                                </a:lnTo>
                                <a:lnTo>
                                  <a:pt x="0" y="22"/>
                                </a:lnTo>
                                <a:lnTo>
                                  <a:pt x="18" y="16"/>
                                </a:lnTo>
                                <a:lnTo>
                                  <a:pt x="54" y="5"/>
                                </a:lnTo>
                                <a:lnTo>
                                  <a:pt x="71" y="0"/>
                                </a:lnTo>
                                <a:lnTo>
                                  <a:pt x="96" y="10"/>
                                </a:lnTo>
                                <a:lnTo>
                                  <a:pt x="122" y="22"/>
                                </a:lnTo>
                                <a:lnTo>
                                  <a:pt x="145" y="38"/>
                                </a:lnTo>
                                <a:lnTo>
                                  <a:pt x="14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12"/>
                        <wps:cNvSpPr>
                          <a:spLocks/>
                        </wps:cNvSpPr>
                        <wps:spPr bwMode="auto">
                          <a:xfrm>
                            <a:off x="444" y="975"/>
                            <a:ext cx="36" cy="16"/>
                          </a:xfrm>
                          <a:custGeom>
                            <a:avLst/>
                            <a:gdLst>
                              <a:gd name="T0" fmla="*/ 69 w 143"/>
                              <a:gd name="T1" fmla="*/ 63 h 63"/>
                              <a:gd name="T2" fmla="*/ 46 w 143"/>
                              <a:gd name="T3" fmla="*/ 49 h 63"/>
                              <a:gd name="T4" fmla="*/ 22 w 143"/>
                              <a:gd name="T5" fmla="*/ 36 h 63"/>
                              <a:gd name="T6" fmla="*/ 0 w 143"/>
                              <a:gd name="T7" fmla="*/ 22 h 63"/>
                              <a:gd name="T8" fmla="*/ 0 w 143"/>
                              <a:gd name="T9" fmla="*/ 22 h 63"/>
                              <a:gd name="T10" fmla="*/ 18 w 143"/>
                              <a:gd name="T11" fmla="*/ 16 h 63"/>
                              <a:gd name="T12" fmla="*/ 51 w 143"/>
                              <a:gd name="T13" fmla="*/ 5 h 63"/>
                              <a:gd name="T14" fmla="*/ 69 w 143"/>
                              <a:gd name="T15" fmla="*/ 0 h 63"/>
                              <a:gd name="T16" fmla="*/ 69 w 143"/>
                              <a:gd name="T17" fmla="*/ 0 h 63"/>
                              <a:gd name="T18" fmla="*/ 95 w 143"/>
                              <a:gd name="T19" fmla="*/ 12 h 63"/>
                              <a:gd name="T20" fmla="*/ 119 w 143"/>
                              <a:gd name="T21" fmla="*/ 24 h 63"/>
                              <a:gd name="T22" fmla="*/ 143 w 143"/>
                              <a:gd name="T23" fmla="*/ 41 h 63"/>
                              <a:gd name="T24" fmla="*/ 143 w 143"/>
                              <a:gd name="T25" fmla="*/ 41 h 63"/>
                              <a:gd name="T26" fmla="*/ 118 w 143"/>
                              <a:gd name="T27" fmla="*/ 48 h 63"/>
                              <a:gd name="T28" fmla="*/ 93 w 143"/>
                              <a:gd name="T29" fmla="*/ 56 h 63"/>
                              <a:gd name="T30" fmla="*/ 69 w 143"/>
                              <a:gd name="T31" fmla="*/ 63 h 63"/>
                              <a:gd name="T32" fmla="*/ 69 w 143"/>
                              <a:gd name="T3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69" y="63"/>
                                </a:moveTo>
                                <a:lnTo>
                                  <a:pt x="46" y="49"/>
                                </a:lnTo>
                                <a:lnTo>
                                  <a:pt x="22" y="36"/>
                                </a:lnTo>
                                <a:lnTo>
                                  <a:pt x="0" y="22"/>
                                </a:lnTo>
                                <a:lnTo>
                                  <a:pt x="18" y="16"/>
                                </a:lnTo>
                                <a:lnTo>
                                  <a:pt x="51" y="5"/>
                                </a:lnTo>
                                <a:lnTo>
                                  <a:pt x="69" y="0"/>
                                </a:lnTo>
                                <a:lnTo>
                                  <a:pt x="95" y="12"/>
                                </a:lnTo>
                                <a:lnTo>
                                  <a:pt x="119" y="24"/>
                                </a:lnTo>
                                <a:lnTo>
                                  <a:pt x="143" y="41"/>
                                </a:lnTo>
                                <a:lnTo>
                                  <a:pt x="118" y="48"/>
                                </a:lnTo>
                                <a:lnTo>
                                  <a:pt x="93" y="56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13"/>
                        <wps:cNvSpPr>
                          <a:spLocks/>
                        </wps:cNvSpPr>
                        <wps:spPr bwMode="auto">
                          <a:xfrm>
                            <a:off x="440" y="982"/>
                            <a:ext cx="15" cy="14"/>
                          </a:xfrm>
                          <a:custGeom>
                            <a:avLst/>
                            <a:gdLst>
                              <a:gd name="T0" fmla="*/ 61 w 61"/>
                              <a:gd name="T1" fmla="*/ 37 h 54"/>
                              <a:gd name="T2" fmla="*/ 43 w 61"/>
                              <a:gd name="T3" fmla="*/ 45 h 54"/>
                              <a:gd name="T4" fmla="*/ 22 w 61"/>
                              <a:gd name="T5" fmla="*/ 51 h 54"/>
                              <a:gd name="T6" fmla="*/ 0 w 61"/>
                              <a:gd name="T7" fmla="*/ 54 h 54"/>
                              <a:gd name="T8" fmla="*/ 0 w 61"/>
                              <a:gd name="T9" fmla="*/ 54 h 54"/>
                              <a:gd name="T10" fmla="*/ 0 w 61"/>
                              <a:gd name="T11" fmla="*/ 40 h 54"/>
                              <a:gd name="T12" fmla="*/ 2 w 61"/>
                              <a:gd name="T13" fmla="*/ 14 h 54"/>
                              <a:gd name="T14" fmla="*/ 3 w 61"/>
                              <a:gd name="T15" fmla="*/ 0 h 54"/>
                              <a:gd name="T16" fmla="*/ 3 w 61"/>
                              <a:gd name="T17" fmla="*/ 0 h 54"/>
                              <a:gd name="T18" fmla="*/ 18 w 61"/>
                              <a:gd name="T19" fmla="*/ 9 h 54"/>
                              <a:gd name="T20" fmla="*/ 47 w 61"/>
                              <a:gd name="T21" fmla="*/ 28 h 54"/>
                              <a:gd name="T22" fmla="*/ 61 w 61"/>
                              <a:gd name="T23" fmla="*/ 37 h 54"/>
                              <a:gd name="T24" fmla="*/ 61 w 61"/>
                              <a:gd name="T25" fmla="*/ 37 h 54"/>
                              <a:gd name="T26" fmla="*/ 61 w 61"/>
                              <a:gd name="T27" fmla="*/ 3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54">
                                <a:moveTo>
                                  <a:pt x="61" y="37"/>
                                </a:moveTo>
                                <a:lnTo>
                                  <a:pt x="43" y="45"/>
                                </a:lnTo>
                                <a:lnTo>
                                  <a:pt x="22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2" y="14"/>
                                </a:lnTo>
                                <a:lnTo>
                                  <a:pt x="3" y="0"/>
                                </a:lnTo>
                                <a:lnTo>
                                  <a:pt x="18" y="9"/>
                                </a:lnTo>
                                <a:lnTo>
                                  <a:pt x="47" y="28"/>
                                </a:lnTo>
                                <a:lnTo>
                                  <a:pt x="6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14"/>
                        <wps:cNvSpPr>
                          <a:spLocks/>
                        </wps:cNvSpPr>
                        <wps:spPr bwMode="auto">
                          <a:xfrm>
                            <a:off x="491" y="983"/>
                            <a:ext cx="18" cy="15"/>
                          </a:xfrm>
                          <a:custGeom>
                            <a:avLst/>
                            <a:gdLst>
                              <a:gd name="T0" fmla="*/ 71 w 74"/>
                              <a:gd name="T1" fmla="*/ 59 h 59"/>
                              <a:gd name="T2" fmla="*/ 46 w 74"/>
                              <a:gd name="T3" fmla="*/ 47 h 59"/>
                              <a:gd name="T4" fmla="*/ 23 w 74"/>
                              <a:gd name="T5" fmla="*/ 33 h 59"/>
                              <a:gd name="T6" fmla="*/ 0 w 74"/>
                              <a:gd name="T7" fmla="*/ 18 h 59"/>
                              <a:gd name="T8" fmla="*/ 0 w 74"/>
                              <a:gd name="T9" fmla="*/ 18 h 59"/>
                              <a:gd name="T10" fmla="*/ 21 w 74"/>
                              <a:gd name="T11" fmla="*/ 6 h 59"/>
                              <a:gd name="T12" fmla="*/ 47 w 74"/>
                              <a:gd name="T13" fmla="*/ 0 h 59"/>
                              <a:gd name="T14" fmla="*/ 74 w 74"/>
                              <a:gd name="T15" fmla="*/ 1 h 59"/>
                              <a:gd name="T16" fmla="*/ 74 w 74"/>
                              <a:gd name="T17" fmla="*/ 1 h 59"/>
                              <a:gd name="T18" fmla="*/ 72 w 74"/>
                              <a:gd name="T19" fmla="*/ 16 h 59"/>
                              <a:gd name="T20" fmla="*/ 71 w 74"/>
                              <a:gd name="T21" fmla="*/ 45 h 59"/>
                              <a:gd name="T22" fmla="*/ 71 w 74"/>
                              <a:gd name="T23" fmla="*/ 59 h 59"/>
                              <a:gd name="T24" fmla="*/ 71 w 74"/>
                              <a:gd name="T25" fmla="*/ 59 h 59"/>
                              <a:gd name="T26" fmla="*/ 71 w 74"/>
                              <a:gd name="T2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59">
                                <a:moveTo>
                                  <a:pt x="71" y="59"/>
                                </a:moveTo>
                                <a:lnTo>
                                  <a:pt x="46" y="47"/>
                                </a:lnTo>
                                <a:lnTo>
                                  <a:pt x="23" y="33"/>
                                </a:lnTo>
                                <a:lnTo>
                                  <a:pt x="0" y="18"/>
                                </a:lnTo>
                                <a:lnTo>
                                  <a:pt x="21" y="6"/>
                                </a:lnTo>
                                <a:lnTo>
                                  <a:pt x="47" y="0"/>
                                </a:lnTo>
                                <a:lnTo>
                                  <a:pt x="74" y="1"/>
                                </a:lnTo>
                                <a:lnTo>
                                  <a:pt x="72" y="16"/>
                                </a:lnTo>
                                <a:lnTo>
                                  <a:pt x="71" y="45"/>
                                </a:lnTo>
                                <a:lnTo>
                                  <a:pt x="7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15"/>
                        <wps:cNvSpPr>
                          <a:spLocks/>
                        </wps:cNvSpPr>
                        <wps:spPr bwMode="auto">
                          <a:xfrm>
                            <a:off x="693" y="990"/>
                            <a:ext cx="76" cy="16"/>
                          </a:xfrm>
                          <a:custGeom>
                            <a:avLst/>
                            <a:gdLst>
                              <a:gd name="T0" fmla="*/ 289 w 306"/>
                              <a:gd name="T1" fmla="*/ 25 h 64"/>
                              <a:gd name="T2" fmla="*/ 244 w 306"/>
                              <a:gd name="T3" fmla="*/ 48 h 64"/>
                              <a:gd name="T4" fmla="*/ 196 w 306"/>
                              <a:gd name="T5" fmla="*/ 60 h 64"/>
                              <a:gd name="T6" fmla="*/ 145 w 306"/>
                              <a:gd name="T7" fmla="*/ 64 h 64"/>
                              <a:gd name="T8" fmla="*/ 94 w 306"/>
                              <a:gd name="T9" fmla="*/ 59 h 64"/>
                              <a:gd name="T10" fmla="*/ 45 w 306"/>
                              <a:gd name="T11" fmla="*/ 49 h 64"/>
                              <a:gd name="T12" fmla="*/ 0 w 306"/>
                              <a:gd name="T13" fmla="*/ 35 h 64"/>
                              <a:gd name="T14" fmla="*/ 0 w 306"/>
                              <a:gd name="T15" fmla="*/ 35 h 64"/>
                              <a:gd name="T16" fmla="*/ 4 w 306"/>
                              <a:gd name="T17" fmla="*/ 31 h 64"/>
                              <a:gd name="T18" fmla="*/ 12 w 306"/>
                              <a:gd name="T19" fmla="*/ 23 h 64"/>
                              <a:gd name="T20" fmla="*/ 17 w 306"/>
                              <a:gd name="T21" fmla="*/ 19 h 64"/>
                              <a:gd name="T22" fmla="*/ 17 w 306"/>
                              <a:gd name="T23" fmla="*/ 19 h 64"/>
                              <a:gd name="T24" fmla="*/ 64 w 306"/>
                              <a:gd name="T25" fmla="*/ 28 h 64"/>
                              <a:gd name="T26" fmla="*/ 113 w 306"/>
                              <a:gd name="T27" fmla="*/ 34 h 64"/>
                              <a:gd name="T28" fmla="*/ 165 w 306"/>
                              <a:gd name="T29" fmla="*/ 37 h 64"/>
                              <a:gd name="T30" fmla="*/ 216 w 306"/>
                              <a:gd name="T31" fmla="*/ 35 h 64"/>
                              <a:gd name="T32" fmla="*/ 263 w 306"/>
                              <a:gd name="T33" fmla="*/ 28 h 64"/>
                              <a:gd name="T34" fmla="*/ 263 w 306"/>
                              <a:gd name="T35" fmla="*/ 28 h 64"/>
                              <a:gd name="T36" fmla="*/ 278 w 306"/>
                              <a:gd name="T37" fmla="*/ 18 h 64"/>
                              <a:gd name="T38" fmla="*/ 290 w 306"/>
                              <a:gd name="T39" fmla="*/ 2 h 64"/>
                              <a:gd name="T40" fmla="*/ 306 w 306"/>
                              <a:gd name="T41" fmla="*/ 0 h 64"/>
                              <a:gd name="T42" fmla="*/ 306 w 306"/>
                              <a:gd name="T43" fmla="*/ 0 h 64"/>
                              <a:gd name="T44" fmla="*/ 301 w 306"/>
                              <a:gd name="T45" fmla="*/ 7 h 64"/>
                              <a:gd name="T46" fmla="*/ 293 w 306"/>
                              <a:gd name="T47" fmla="*/ 19 h 64"/>
                              <a:gd name="T48" fmla="*/ 289 w 306"/>
                              <a:gd name="T49" fmla="*/ 25 h 64"/>
                              <a:gd name="T50" fmla="*/ 289 w 306"/>
                              <a:gd name="T51" fmla="*/ 25 h 64"/>
                              <a:gd name="T52" fmla="*/ 289 w 306"/>
                              <a:gd name="T53" fmla="*/ 2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6" h="64">
                                <a:moveTo>
                                  <a:pt x="289" y="25"/>
                                </a:moveTo>
                                <a:lnTo>
                                  <a:pt x="244" y="48"/>
                                </a:lnTo>
                                <a:lnTo>
                                  <a:pt x="196" y="60"/>
                                </a:lnTo>
                                <a:lnTo>
                                  <a:pt x="145" y="64"/>
                                </a:lnTo>
                                <a:lnTo>
                                  <a:pt x="94" y="59"/>
                                </a:lnTo>
                                <a:lnTo>
                                  <a:pt x="45" y="49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12" y="23"/>
                                </a:lnTo>
                                <a:lnTo>
                                  <a:pt x="17" y="19"/>
                                </a:lnTo>
                                <a:lnTo>
                                  <a:pt x="64" y="28"/>
                                </a:lnTo>
                                <a:lnTo>
                                  <a:pt x="113" y="34"/>
                                </a:lnTo>
                                <a:lnTo>
                                  <a:pt x="165" y="37"/>
                                </a:lnTo>
                                <a:lnTo>
                                  <a:pt x="216" y="35"/>
                                </a:lnTo>
                                <a:lnTo>
                                  <a:pt x="263" y="28"/>
                                </a:lnTo>
                                <a:lnTo>
                                  <a:pt x="278" y="18"/>
                                </a:lnTo>
                                <a:lnTo>
                                  <a:pt x="290" y="2"/>
                                </a:lnTo>
                                <a:lnTo>
                                  <a:pt x="306" y="0"/>
                                </a:lnTo>
                                <a:lnTo>
                                  <a:pt x="301" y="7"/>
                                </a:lnTo>
                                <a:lnTo>
                                  <a:pt x="293" y="19"/>
                                </a:lnTo>
                                <a:lnTo>
                                  <a:pt x="28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16"/>
                        <wps:cNvSpPr>
                          <a:spLocks/>
                        </wps:cNvSpPr>
                        <wps:spPr bwMode="auto">
                          <a:xfrm>
                            <a:off x="772" y="993"/>
                            <a:ext cx="18" cy="16"/>
                          </a:xfrm>
                          <a:custGeom>
                            <a:avLst/>
                            <a:gdLst>
                              <a:gd name="T0" fmla="*/ 0 w 70"/>
                              <a:gd name="T1" fmla="*/ 66 h 66"/>
                              <a:gd name="T2" fmla="*/ 10 w 70"/>
                              <a:gd name="T3" fmla="*/ 42 h 66"/>
                              <a:gd name="T4" fmla="*/ 33 w 70"/>
                              <a:gd name="T5" fmla="*/ 19 h 66"/>
                              <a:gd name="T6" fmla="*/ 58 w 70"/>
                              <a:gd name="T7" fmla="*/ 0 h 66"/>
                              <a:gd name="T8" fmla="*/ 58 w 70"/>
                              <a:gd name="T9" fmla="*/ 0 h 66"/>
                              <a:gd name="T10" fmla="*/ 61 w 70"/>
                              <a:gd name="T11" fmla="*/ 2 h 66"/>
                              <a:gd name="T12" fmla="*/ 67 w 70"/>
                              <a:gd name="T13" fmla="*/ 7 h 66"/>
                              <a:gd name="T14" fmla="*/ 70 w 70"/>
                              <a:gd name="T15" fmla="*/ 10 h 66"/>
                              <a:gd name="T16" fmla="*/ 70 w 70"/>
                              <a:gd name="T17" fmla="*/ 10 h 66"/>
                              <a:gd name="T18" fmla="*/ 53 w 70"/>
                              <a:gd name="T19" fmla="*/ 24 h 66"/>
                              <a:gd name="T20" fmla="*/ 17 w 70"/>
                              <a:gd name="T21" fmla="*/ 51 h 66"/>
                              <a:gd name="T22" fmla="*/ 0 w 70"/>
                              <a:gd name="T23" fmla="*/ 66 h 66"/>
                              <a:gd name="T24" fmla="*/ 0 w 70"/>
                              <a:gd name="T25" fmla="*/ 66 h 66"/>
                              <a:gd name="T26" fmla="*/ 0 w 70"/>
                              <a:gd name="T2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0" y="66"/>
                                </a:moveTo>
                                <a:lnTo>
                                  <a:pt x="10" y="42"/>
                                </a:lnTo>
                                <a:lnTo>
                                  <a:pt x="33" y="19"/>
                                </a:lnTo>
                                <a:lnTo>
                                  <a:pt x="58" y="0"/>
                                </a:lnTo>
                                <a:lnTo>
                                  <a:pt x="61" y="2"/>
                                </a:lnTo>
                                <a:lnTo>
                                  <a:pt x="67" y="7"/>
                                </a:lnTo>
                                <a:lnTo>
                                  <a:pt x="70" y="10"/>
                                </a:lnTo>
                                <a:lnTo>
                                  <a:pt x="53" y="24"/>
                                </a:lnTo>
                                <a:lnTo>
                                  <a:pt x="17" y="51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17"/>
                        <wps:cNvSpPr>
                          <a:spLocks/>
                        </wps:cNvSpPr>
                        <wps:spPr bwMode="auto">
                          <a:xfrm>
                            <a:off x="1085" y="1000"/>
                            <a:ext cx="55" cy="51"/>
                          </a:xfrm>
                          <a:custGeom>
                            <a:avLst/>
                            <a:gdLst>
                              <a:gd name="T0" fmla="*/ 7 w 219"/>
                              <a:gd name="T1" fmla="*/ 200 h 200"/>
                              <a:gd name="T2" fmla="*/ 5 w 219"/>
                              <a:gd name="T3" fmla="*/ 198 h 200"/>
                              <a:gd name="T4" fmla="*/ 1 w 219"/>
                              <a:gd name="T5" fmla="*/ 196 h 200"/>
                              <a:gd name="T6" fmla="*/ 0 w 219"/>
                              <a:gd name="T7" fmla="*/ 195 h 200"/>
                              <a:gd name="T8" fmla="*/ 0 w 219"/>
                              <a:gd name="T9" fmla="*/ 195 h 200"/>
                              <a:gd name="T10" fmla="*/ 39 w 219"/>
                              <a:gd name="T11" fmla="*/ 153 h 200"/>
                              <a:gd name="T12" fmla="*/ 87 w 219"/>
                              <a:gd name="T13" fmla="*/ 119 h 200"/>
                              <a:gd name="T14" fmla="*/ 138 w 219"/>
                              <a:gd name="T15" fmla="*/ 88 h 200"/>
                              <a:gd name="T16" fmla="*/ 186 w 219"/>
                              <a:gd name="T17" fmla="*/ 54 h 200"/>
                              <a:gd name="T18" fmla="*/ 186 w 219"/>
                              <a:gd name="T19" fmla="*/ 54 h 200"/>
                              <a:gd name="T20" fmla="*/ 195 w 219"/>
                              <a:gd name="T21" fmla="*/ 40 h 200"/>
                              <a:gd name="T22" fmla="*/ 210 w 219"/>
                              <a:gd name="T23" fmla="*/ 14 h 200"/>
                              <a:gd name="T24" fmla="*/ 219 w 219"/>
                              <a:gd name="T25" fmla="*/ 0 h 200"/>
                              <a:gd name="T26" fmla="*/ 219 w 219"/>
                              <a:gd name="T27" fmla="*/ 0 h 200"/>
                              <a:gd name="T28" fmla="*/ 202 w 219"/>
                              <a:gd name="T29" fmla="*/ 51 h 200"/>
                              <a:gd name="T30" fmla="*/ 181 w 219"/>
                              <a:gd name="T31" fmla="*/ 101 h 200"/>
                              <a:gd name="T32" fmla="*/ 155 w 219"/>
                              <a:gd name="T33" fmla="*/ 147 h 200"/>
                              <a:gd name="T34" fmla="*/ 155 w 219"/>
                              <a:gd name="T35" fmla="*/ 147 h 200"/>
                              <a:gd name="T36" fmla="*/ 106 w 219"/>
                              <a:gd name="T37" fmla="*/ 164 h 200"/>
                              <a:gd name="T38" fmla="*/ 56 w 219"/>
                              <a:gd name="T39" fmla="*/ 182 h 200"/>
                              <a:gd name="T40" fmla="*/ 7 w 219"/>
                              <a:gd name="T41" fmla="*/ 200 h 200"/>
                              <a:gd name="T42" fmla="*/ 7 w 219"/>
                              <a:gd name="T43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9" h="200">
                                <a:moveTo>
                                  <a:pt x="7" y="200"/>
                                </a:moveTo>
                                <a:lnTo>
                                  <a:pt x="5" y="198"/>
                                </a:lnTo>
                                <a:lnTo>
                                  <a:pt x="1" y="196"/>
                                </a:lnTo>
                                <a:lnTo>
                                  <a:pt x="0" y="195"/>
                                </a:lnTo>
                                <a:lnTo>
                                  <a:pt x="39" y="153"/>
                                </a:lnTo>
                                <a:lnTo>
                                  <a:pt x="87" y="119"/>
                                </a:lnTo>
                                <a:lnTo>
                                  <a:pt x="138" y="88"/>
                                </a:lnTo>
                                <a:lnTo>
                                  <a:pt x="186" y="54"/>
                                </a:lnTo>
                                <a:lnTo>
                                  <a:pt x="195" y="40"/>
                                </a:lnTo>
                                <a:lnTo>
                                  <a:pt x="210" y="14"/>
                                </a:lnTo>
                                <a:lnTo>
                                  <a:pt x="219" y="0"/>
                                </a:lnTo>
                                <a:lnTo>
                                  <a:pt x="202" y="51"/>
                                </a:lnTo>
                                <a:lnTo>
                                  <a:pt x="181" y="101"/>
                                </a:lnTo>
                                <a:lnTo>
                                  <a:pt x="155" y="147"/>
                                </a:lnTo>
                                <a:lnTo>
                                  <a:pt x="106" y="164"/>
                                </a:lnTo>
                                <a:lnTo>
                                  <a:pt x="56" y="182"/>
                                </a:lnTo>
                                <a:lnTo>
                                  <a:pt x="7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18"/>
                        <wps:cNvSpPr>
                          <a:spLocks/>
                        </wps:cNvSpPr>
                        <wps:spPr bwMode="auto">
                          <a:xfrm>
                            <a:off x="738" y="1012"/>
                            <a:ext cx="29" cy="8"/>
                          </a:xfrm>
                          <a:custGeom>
                            <a:avLst/>
                            <a:gdLst>
                              <a:gd name="T0" fmla="*/ 115 w 115"/>
                              <a:gd name="T1" fmla="*/ 9 h 30"/>
                              <a:gd name="T2" fmla="*/ 95 w 115"/>
                              <a:gd name="T3" fmla="*/ 21 h 30"/>
                              <a:gd name="T4" fmla="*/ 73 w 115"/>
                              <a:gd name="T5" fmla="*/ 26 h 30"/>
                              <a:gd name="T6" fmla="*/ 50 w 115"/>
                              <a:gd name="T7" fmla="*/ 30 h 30"/>
                              <a:gd name="T8" fmla="*/ 50 w 115"/>
                              <a:gd name="T9" fmla="*/ 30 h 30"/>
                              <a:gd name="T10" fmla="*/ 31 w 115"/>
                              <a:gd name="T11" fmla="*/ 25 h 30"/>
                              <a:gd name="T12" fmla="*/ 15 w 115"/>
                              <a:gd name="T13" fmla="*/ 17 h 30"/>
                              <a:gd name="T14" fmla="*/ 0 w 115"/>
                              <a:gd name="T15" fmla="*/ 10 h 30"/>
                              <a:gd name="T16" fmla="*/ 0 w 115"/>
                              <a:gd name="T17" fmla="*/ 10 h 30"/>
                              <a:gd name="T18" fmla="*/ 38 w 115"/>
                              <a:gd name="T19" fmla="*/ 9 h 30"/>
                              <a:gd name="T20" fmla="*/ 75 w 115"/>
                              <a:gd name="T21" fmla="*/ 0 h 30"/>
                              <a:gd name="T22" fmla="*/ 115 w 115"/>
                              <a:gd name="T23" fmla="*/ 9 h 30"/>
                              <a:gd name="T24" fmla="*/ 115 w 115"/>
                              <a:gd name="T25" fmla="*/ 9 h 30"/>
                              <a:gd name="T26" fmla="*/ 115 w 115"/>
                              <a:gd name="T27" fmla="*/ 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5" h="30">
                                <a:moveTo>
                                  <a:pt x="115" y="9"/>
                                </a:moveTo>
                                <a:lnTo>
                                  <a:pt x="95" y="21"/>
                                </a:lnTo>
                                <a:lnTo>
                                  <a:pt x="73" y="26"/>
                                </a:lnTo>
                                <a:lnTo>
                                  <a:pt x="50" y="30"/>
                                </a:lnTo>
                                <a:lnTo>
                                  <a:pt x="31" y="25"/>
                                </a:lnTo>
                                <a:lnTo>
                                  <a:pt x="15" y="17"/>
                                </a:lnTo>
                                <a:lnTo>
                                  <a:pt x="0" y="10"/>
                                </a:lnTo>
                                <a:lnTo>
                                  <a:pt x="38" y="9"/>
                                </a:lnTo>
                                <a:lnTo>
                                  <a:pt x="75" y="0"/>
                                </a:lnTo>
                                <a:lnTo>
                                  <a:pt x="1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19"/>
                        <wps:cNvSpPr>
                          <a:spLocks/>
                        </wps:cNvSpPr>
                        <wps:spPr bwMode="auto">
                          <a:xfrm>
                            <a:off x="468" y="988"/>
                            <a:ext cx="35" cy="16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3 h 61"/>
                              <a:gd name="T2" fmla="*/ 121 w 141"/>
                              <a:gd name="T3" fmla="*/ 48 h 61"/>
                              <a:gd name="T4" fmla="*/ 84 w 141"/>
                              <a:gd name="T5" fmla="*/ 55 h 61"/>
                              <a:gd name="T6" fmla="*/ 64 w 141"/>
                              <a:gd name="T7" fmla="*/ 61 h 61"/>
                              <a:gd name="T8" fmla="*/ 64 w 141"/>
                              <a:gd name="T9" fmla="*/ 61 h 61"/>
                              <a:gd name="T10" fmla="*/ 48 w 141"/>
                              <a:gd name="T11" fmla="*/ 51 h 61"/>
                              <a:gd name="T12" fmla="*/ 17 w 141"/>
                              <a:gd name="T13" fmla="*/ 34 h 61"/>
                              <a:gd name="T14" fmla="*/ 0 w 141"/>
                              <a:gd name="T15" fmla="*/ 24 h 61"/>
                              <a:gd name="T16" fmla="*/ 0 w 141"/>
                              <a:gd name="T17" fmla="*/ 24 h 61"/>
                              <a:gd name="T18" fmla="*/ 13 w 141"/>
                              <a:gd name="T19" fmla="*/ 12 h 61"/>
                              <a:gd name="T20" fmla="*/ 35 w 141"/>
                              <a:gd name="T21" fmla="*/ 7 h 61"/>
                              <a:gd name="T22" fmla="*/ 54 w 141"/>
                              <a:gd name="T23" fmla="*/ 0 h 61"/>
                              <a:gd name="T24" fmla="*/ 54 w 141"/>
                              <a:gd name="T25" fmla="*/ 0 h 61"/>
                              <a:gd name="T26" fmla="*/ 86 w 141"/>
                              <a:gd name="T27" fmla="*/ 7 h 61"/>
                              <a:gd name="T28" fmla="*/ 114 w 141"/>
                              <a:gd name="T29" fmla="*/ 23 h 61"/>
                              <a:gd name="T30" fmla="*/ 141 w 141"/>
                              <a:gd name="T31" fmla="*/ 43 h 61"/>
                              <a:gd name="T32" fmla="*/ 141 w 141"/>
                              <a:gd name="T33" fmla="*/ 43 h 61"/>
                              <a:gd name="T34" fmla="*/ 141 w 141"/>
                              <a:gd name="T35" fmla="*/ 43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1" h="61">
                                <a:moveTo>
                                  <a:pt x="141" y="43"/>
                                </a:moveTo>
                                <a:lnTo>
                                  <a:pt x="121" y="48"/>
                                </a:lnTo>
                                <a:lnTo>
                                  <a:pt x="84" y="55"/>
                                </a:lnTo>
                                <a:lnTo>
                                  <a:pt x="64" y="61"/>
                                </a:lnTo>
                                <a:lnTo>
                                  <a:pt x="48" y="51"/>
                                </a:lnTo>
                                <a:lnTo>
                                  <a:pt x="17" y="34"/>
                                </a:lnTo>
                                <a:lnTo>
                                  <a:pt x="0" y="24"/>
                                </a:lnTo>
                                <a:lnTo>
                                  <a:pt x="13" y="12"/>
                                </a:lnTo>
                                <a:lnTo>
                                  <a:pt x="35" y="7"/>
                                </a:lnTo>
                                <a:lnTo>
                                  <a:pt x="54" y="0"/>
                                </a:lnTo>
                                <a:lnTo>
                                  <a:pt x="86" y="7"/>
                                </a:lnTo>
                                <a:lnTo>
                                  <a:pt x="114" y="23"/>
                                </a:lnTo>
                                <a:lnTo>
                                  <a:pt x="14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20"/>
                        <wps:cNvSpPr>
                          <a:spLocks/>
                        </wps:cNvSpPr>
                        <wps:spPr bwMode="auto">
                          <a:xfrm>
                            <a:off x="443" y="994"/>
                            <a:ext cx="35" cy="1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44 h 58"/>
                              <a:gd name="T2" fmla="*/ 90 w 138"/>
                              <a:gd name="T3" fmla="*/ 58 h 58"/>
                              <a:gd name="T4" fmla="*/ 44 w 138"/>
                              <a:gd name="T5" fmla="*/ 49 h 58"/>
                              <a:gd name="T6" fmla="*/ 0 w 138"/>
                              <a:gd name="T7" fmla="*/ 22 h 58"/>
                              <a:gd name="T8" fmla="*/ 0 w 138"/>
                              <a:gd name="T9" fmla="*/ 22 h 58"/>
                              <a:gd name="T10" fmla="*/ 18 w 138"/>
                              <a:gd name="T11" fmla="*/ 12 h 58"/>
                              <a:gd name="T12" fmla="*/ 41 w 138"/>
                              <a:gd name="T13" fmla="*/ 6 h 58"/>
                              <a:gd name="T14" fmla="*/ 63 w 138"/>
                              <a:gd name="T15" fmla="*/ 0 h 58"/>
                              <a:gd name="T16" fmla="*/ 63 w 138"/>
                              <a:gd name="T17" fmla="*/ 0 h 58"/>
                              <a:gd name="T18" fmla="*/ 80 w 138"/>
                              <a:gd name="T19" fmla="*/ 6 h 58"/>
                              <a:gd name="T20" fmla="*/ 108 w 138"/>
                              <a:gd name="T21" fmla="*/ 20 h 58"/>
                              <a:gd name="T22" fmla="*/ 138 w 138"/>
                              <a:gd name="T23" fmla="*/ 44 h 58"/>
                              <a:gd name="T24" fmla="*/ 138 w 138"/>
                              <a:gd name="T25" fmla="*/ 4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58">
                                <a:moveTo>
                                  <a:pt x="138" y="44"/>
                                </a:moveTo>
                                <a:lnTo>
                                  <a:pt x="90" y="58"/>
                                </a:lnTo>
                                <a:lnTo>
                                  <a:pt x="44" y="49"/>
                                </a:lnTo>
                                <a:lnTo>
                                  <a:pt x="0" y="22"/>
                                </a:lnTo>
                                <a:lnTo>
                                  <a:pt x="18" y="12"/>
                                </a:lnTo>
                                <a:lnTo>
                                  <a:pt x="41" y="6"/>
                                </a:lnTo>
                                <a:lnTo>
                                  <a:pt x="63" y="0"/>
                                </a:lnTo>
                                <a:lnTo>
                                  <a:pt x="80" y="6"/>
                                </a:lnTo>
                                <a:lnTo>
                                  <a:pt x="108" y="20"/>
                                </a:lnTo>
                                <a:lnTo>
                                  <a:pt x="1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21"/>
                        <wps:cNvSpPr>
                          <a:spLocks/>
                        </wps:cNvSpPr>
                        <wps:spPr bwMode="auto">
                          <a:xfrm>
                            <a:off x="490" y="1002"/>
                            <a:ext cx="20" cy="14"/>
                          </a:xfrm>
                          <a:custGeom>
                            <a:avLst/>
                            <a:gdLst>
                              <a:gd name="T0" fmla="*/ 75 w 82"/>
                              <a:gd name="T1" fmla="*/ 47 h 56"/>
                              <a:gd name="T2" fmla="*/ 73 w 82"/>
                              <a:gd name="T3" fmla="*/ 50 h 56"/>
                              <a:gd name="T4" fmla="*/ 70 w 82"/>
                              <a:gd name="T5" fmla="*/ 54 h 56"/>
                              <a:gd name="T6" fmla="*/ 68 w 82"/>
                              <a:gd name="T7" fmla="*/ 56 h 56"/>
                              <a:gd name="T8" fmla="*/ 68 w 82"/>
                              <a:gd name="T9" fmla="*/ 56 h 56"/>
                              <a:gd name="T10" fmla="*/ 50 w 82"/>
                              <a:gd name="T11" fmla="*/ 48 h 56"/>
                              <a:gd name="T12" fmla="*/ 17 w 82"/>
                              <a:gd name="T13" fmla="*/ 29 h 56"/>
                              <a:gd name="T14" fmla="*/ 0 w 82"/>
                              <a:gd name="T15" fmla="*/ 20 h 56"/>
                              <a:gd name="T16" fmla="*/ 0 w 82"/>
                              <a:gd name="T17" fmla="*/ 20 h 56"/>
                              <a:gd name="T18" fmla="*/ 22 w 82"/>
                              <a:gd name="T19" fmla="*/ 9 h 56"/>
                              <a:gd name="T20" fmla="*/ 57 w 82"/>
                              <a:gd name="T21" fmla="*/ 0 h 56"/>
                              <a:gd name="T22" fmla="*/ 82 w 82"/>
                              <a:gd name="T23" fmla="*/ 8 h 56"/>
                              <a:gd name="T24" fmla="*/ 75 w 82"/>
                              <a:gd name="T25" fmla="*/ 47 h 56"/>
                              <a:gd name="T26" fmla="*/ 75 w 82"/>
                              <a:gd name="T27" fmla="*/ 47 h 56"/>
                              <a:gd name="T28" fmla="*/ 75 w 82"/>
                              <a:gd name="T29" fmla="*/ 4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56">
                                <a:moveTo>
                                  <a:pt x="75" y="47"/>
                                </a:moveTo>
                                <a:lnTo>
                                  <a:pt x="73" y="50"/>
                                </a:lnTo>
                                <a:lnTo>
                                  <a:pt x="70" y="54"/>
                                </a:lnTo>
                                <a:lnTo>
                                  <a:pt x="68" y="56"/>
                                </a:lnTo>
                                <a:lnTo>
                                  <a:pt x="50" y="48"/>
                                </a:lnTo>
                                <a:lnTo>
                                  <a:pt x="17" y="29"/>
                                </a:lnTo>
                                <a:lnTo>
                                  <a:pt x="0" y="20"/>
                                </a:lnTo>
                                <a:lnTo>
                                  <a:pt x="22" y="9"/>
                                </a:lnTo>
                                <a:lnTo>
                                  <a:pt x="57" y="0"/>
                                </a:lnTo>
                                <a:lnTo>
                                  <a:pt x="82" y="8"/>
                                </a:lnTo>
                                <a:lnTo>
                                  <a:pt x="7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22"/>
                        <wps:cNvSpPr>
                          <a:spLocks/>
                        </wps:cNvSpPr>
                        <wps:spPr bwMode="auto">
                          <a:xfrm>
                            <a:off x="440" y="1003"/>
                            <a:ext cx="14" cy="12"/>
                          </a:xfrm>
                          <a:custGeom>
                            <a:avLst/>
                            <a:gdLst>
                              <a:gd name="T0" fmla="*/ 57 w 57"/>
                              <a:gd name="T1" fmla="*/ 29 h 47"/>
                              <a:gd name="T2" fmla="*/ 46 w 57"/>
                              <a:gd name="T3" fmla="*/ 40 h 47"/>
                              <a:gd name="T4" fmla="*/ 28 w 57"/>
                              <a:gd name="T5" fmla="*/ 44 h 47"/>
                              <a:gd name="T6" fmla="*/ 9 w 57"/>
                              <a:gd name="T7" fmla="*/ 47 h 47"/>
                              <a:gd name="T8" fmla="*/ 9 w 57"/>
                              <a:gd name="T9" fmla="*/ 47 h 47"/>
                              <a:gd name="T10" fmla="*/ 0 w 57"/>
                              <a:gd name="T11" fmla="*/ 34 h 47"/>
                              <a:gd name="T12" fmla="*/ 4 w 57"/>
                              <a:gd name="T13" fmla="*/ 17 h 47"/>
                              <a:gd name="T14" fmla="*/ 3 w 57"/>
                              <a:gd name="T15" fmla="*/ 0 h 47"/>
                              <a:gd name="T16" fmla="*/ 3 w 57"/>
                              <a:gd name="T17" fmla="*/ 0 h 47"/>
                              <a:gd name="T18" fmla="*/ 17 w 57"/>
                              <a:gd name="T19" fmla="*/ 7 h 47"/>
                              <a:gd name="T20" fmla="*/ 42 w 57"/>
                              <a:gd name="T21" fmla="*/ 22 h 47"/>
                              <a:gd name="T22" fmla="*/ 57 w 57"/>
                              <a:gd name="T23" fmla="*/ 29 h 47"/>
                              <a:gd name="T24" fmla="*/ 57 w 57"/>
                              <a:gd name="T25" fmla="*/ 29 h 47"/>
                              <a:gd name="T26" fmla="*/ 57 w 57"/>
                              <a:gd name="T27" fmla="*/ 2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47">
                                <a:moveTo>
                                  <a:pt x="57" y="29"/>
                                </a:moveTo>
                                <a:lnTo>
                                  <a:pt x="46" y="40"/>
                                </a:lnTo>
                                <a:lnTo>
                                  <a:pt x="28" y="44"/>
                                </a:lnTo>
                                <a:lnTo>
                                  <a:pt x="9" y="47"/>
                                </a:lnTo>
                                <a:lnTo>
                                  <a:pt x="0" y="34"/>
                                </a:lnTo>
                                <a:lnTo>
                                  <a:pt x="4" y="17"/>
                                </a:lnTo>
                                <a:lnTo>
                                  <a:pt x="3" y="0"/>
                                </a:lnTo>
                                <a:lnTo>
                                  <a:pt x="17" y="7"/>
                                </a:lnTo>
                                <a:lnTo>
                                  <a:pt x="42" y="22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23"/>
                        <wps:cNvSpPr>
                          <a:spLocks/>
                        </wps:cNvSpPr>
                        <wps:spPr bwMode="auto">
                          <a:xfrm>
                            <a:off x="466" y="1007"/>
                            <a:ext cx="35" cy="15"/>
                          </a:xfrm>
                          <a:custGeom>
                            <a:avLst/>
                            <a:gdLst>
                              <a:gd name="T0" fmla="*/ 139 w 139"/>
                              <a:gd name="T1" fmla="*/ 42 h 61"/>
                              <a:gd name="T2" fmla="*/ 116 w 139"/>
                              <a:gd name="T3" fmla="*/ 51 h 61"/>
                              <a:gd name="T4" fmla="*/ 90 w 139"/>
                              <a:gd name="T5" fmla="*/ 56 h 61"/>
                              <a:gd name="T6" fmla="*/ 61 w 139"/>
                              <a:gd name="T7" fmla="*/ 61 h 61"/>
                              <a:gd name="T8" fmla="*/ 61 w 139"/>
                              <a:gd name="T9" fmla="*/ 61 h 61"/>
                              <a:gd name="T10" fmla="*/ 46 w 139"/>
                              <a:gd name="T11" fmla="*/ 52 h 61"/>
                              <a:gd name="T12" fmla="*/ 16 w 139"/>
                              <a:gd name="T13" fmla="*/ 34 h 61"/>
                              <a:gd name="T14" fmla="*/ 0 w 139"/>
                              <a:gd name="T15" fmla="*/ 24 h 61"/>
                              <a:gd name="T16" fmla="*/ 0 w 139"/>
                              <a:gd name="T17" fmla="*/ 24 h 61"/>
                              <a:gd name="T18" fmla="*/ 18 w 139"/>
                              <a:gd name="T19" fmla="*/ 18 h 61"/>
                              <a:gd name="T20" fmla="*/ 51 w 139"/>
                              <a:gd name="T21" fmla="*/ 7 h 61"/>
                              <a:gd name="T22" fmla="*/ 69 w 139"/>
                              <a:gd name="T23" fmla="*/ 0 h 61"/>
                              <a:gd name="T24" fmla="*/ 69 w 139"/>
                              <a:gd name="T25" fmla="*/ 0 h 61"/>
                              <a:gd name="T26" fmla="*/ 92 w 139"/>
                              <a:gd name="T27" fmla="*/ 12 h 61"/>
                              <a:gd name="T28" fmla="*/ 123 w 139"/>
                              <a:gd name="T29" fmla="*/ 29 h 61"/>
                              <a:gd name="T30" fmla="*/ 139 w 139"/>
                              <a:gd name="T31" fmla="*/ 42 h 61"/>
                              <a:gd name="T32" fmla="*/ 139 w 139"/>
                              <a:gd name="T33" fmla="*/ 4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" h="61">
                                <a:moveTo>
                                  <a:pt x="139" y="42"/>
                                </a:moveTo>
                                <a:lnTo>
                                  <a:pt x="116" y="51"/>
                                </a:lnTo>
                                <a:lnTo>
                                  <a:pt x="90" y="56"/>
                                </a:lnTo>
                                <a:lnTo>
                                  <a:pt x="61" y="61"/>
                                </a:lnTo>
                                <a:lnTo>
                                  <a:pt x="46" y="52"/>
                                </a:lnTo>
                                <a:lnTo>
                                  <a:pt x="16" y="34"/>
                                </a:lnTo>
                                <a:lnTo>
                                  <a:pt x="0" y="24"/>
                                </a:lnTo>
                                <a:lnTo>
                                  <a:pt x="18" y="18"/>
                                </a:lnTo>
                                <a:lnTo>
                                  <a:pt x="51" y="7"/>
                                </a:lnTo>
                                <a:lnTo>
                                  <a:pt x="69" y="0"/>
                                </a:lnTo>
                                <a:lnTo>
                                  <a:pt x="92" y="12"/>
                                </a:lnTo>
                                <a:lnTo>
                                  <a:pt x="123" y="29"/>
                                </a:lnTo>
                                <a:lnTo>
                                  <a:pt x="1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24"/>
                        <wps:cNvSpPr>
                          <a:spLocks/>
                        </wps:cNvSpPr>
                        <wps:spPr bwMode="auto">
                          <a:xfrm>
                            <a:off x="444" y="1015"/>
                            <a:ext cx="32" cy="1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0 h 56"/>
                              <a:gd name="T2" fmla="*/ 111 w 127"/>
                              <a:gd name="T3" fmla="*/ 45 h 56"/>
                              <a:gd name="T4" fmla="*/ 78 w 127"/>
                              <a:gd name="T5" fmla="*/ 51 h 56"/>
                              <a:gd name="T6" fmla="*/ 61 w 127"/>
                              <a:gd name="T7" fmla="*/ 56 h 56"/>
                              <a:gd name="T8" fmla="*/ 61 w 127"/>
                              <a:gd name="T9" fmla="*/ 56 h 56"/>
                              <a:gd name="T10" fmla="*/ 37 w 127"/>
                              <a:gd name="T11" fmla="*/ 44 h 56"/>
                              <a:gd name="T12" fmla="*/ 15 w 127"/>
                              <a:gd name="T13" fmla="*/ 29 h 56"/>
                              <a:gd name="T14" fmla="*/ 0 w 127"/>
                              <a:gd name="T15" fmla="*/ 12 h 56"/>
                              <a:gd name="T16" fmla="*/ 0 w 127"/>
                              <a:gd name="T17" fmla="*/ 12 h 56"/>
                              <a:gd name="T18" fmla="*/ 48 w 127"/>
                              <a:gd name="T19" fmla="*/ 0 h 56"/>
                              <a:gd name="T20" fmla="*/ 93 w 127"/>
                              <a:gd name="T21" fmla="*/ 13 h 56"/>
                              <a:gd name="T22" fmla="*/ 127 w 127"/>
                              <a:gd name="T23" fmla="*/ 40 h 56"/>
                              <a:gd name="T24" fmla="*/ 127 w 127"/>
                              <a:gd name="T25" fmla="*/ 40 h 56"/>
                              <a:gd name="T26" fmla="*/ 127 w 127"/>
                              <a:gd name="T27" fmla="*/ 4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7" h="56">
                                <a:moveTo>
                                  <a:pt x="127" y="40"/>
                                </a:moveTo>
                                <a:lnTo>
                                  <a:pt x="111" y="45"/>
                                </a:lnTo>
                                <a:lnTo>
                                  <a:pt x="78" y="51"/>
                                </a:lnTo>
                                <a:lnTo>
                                  <a:pt x="61" y="56"/>
                                </a:lnTo>
                                <a:lnTo>
                                  <a:pt x="37" y="44"/>
                                </a:lnTo>
                                <a:lnTo>
                                  <a:pt x="15" y="29"/>
                                </a:lnTo>
                                <a:lnTo>
                                  <a:pt x="0" y="12"/>
                                </a:lnTo>
                                <a:lnTo>
                                  <a:pt x="48" y="0"/>
                                </a:lnTo>
                                <a:lnTo>
                                  <a:pt x="93" y="13"/>
                                </a:lnTo>
                                <a:lnTo>
                                  <a:pt x="12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25"/>
                        <wps:cNvSpPr>
                          <a:spLocks/>
                        </wps:cNvSpPr>
                        <wps:spPr bwMode="auto">
                          <a:xfrm>
                            <a:off x="487" y="1021"/>
                            <a:ext cx="20" cy="12"/>
                          </a:xfrm>
                          <a:custGeom>
                            <a:avLst/>
                            <a:gdLst>
                              <a:gd name="T0" fmla="*/ 78 w 79"/>
                              <a:gd name="T1" fmla="*/ 0 h 46"/>
                              <a:gd name="T2" fmla="*/ 79 w 79"/>
                              <a:gd name="T3" fmla="*/ 17 h 46"/>
                              <a:gd name="T4" fmla="*/ 70 w 79"/>
                              <a:gd name="T5" fmla="*/ 32 h 46"/>
                              <a:gd name="T6" fmla="*/ 61 w 79"/>
                              <a:gd name="T7" fmla="*/ 46 h 46"/>
                              <a:gd name="T8" fmla="*/ 61 w 79"/>
                              <a:gd name="T9" fmla="*/ 46 h 46"/>
                              <a:gd name="T10" fmla="*/ 39 w 79"/>
                              <a:gd name="T11" fmla="*/ 43 h 46"/>
                              <a:gd name="T12" fmla="*/ 19 w 79"/>
                              <a:gd name="T13" fmla="*/ 31 h 46"/>
                              <a:gd name="T14" fmla="*/ 0 w 79"/>
                              <a:gd name="T15" fmla="*/ 20 h 46"/>
                              <a:gd name="T16" fmla="*/ 0 w 79"/>
                              <a:gd name="T17" fmla="*/ 20 h 46"/>
                              <a:gd name="T18" fmla="*/ 23 w 79"/>
                              <a:gd name="T19" fmla="*/ 9 h 46"/>
                              <a:gd name="T20" fmla="*/ 51 w 79"/>
                              <a:gd name="T21" fmla="*/ 5 h 46"/>
                              <a:gd name="T22" fmla="*/ 78 w 79"/>
                              <a:gd name="T23" fmla="*/ 0 h 46"/>
                              <a:gd name="T24" fmla="*/ 78 w 79"/>
                              <a:gd name="T25" fmla="*/ 0 h 46"/>
                              <a:gd name="T26" fmla="*/ 78 w 79"/>
                              <a:gd name="T2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46">
                                <a:moveTo>
                                  <a:pt x="78" y="0"/>
                                </a:moveTo>
                                <a:lnTo>
                                  <a:pt x="79" y="17"/>
                                </a:lnTo>
                                <a:lnTo>
                                  <a:pt x="70" y="32"/>
                                </a:lnTo>
                                <a:lnTo>
                                  <a:pt x="61" y="46"/>
                                </a:lnTo>
                                <a:lnTo>
                                  <a:pt x="39" y="43"/>
                                </a:lnTo>
                                <a:lnTo>
                                  <a:pt x="19" y="31"/>
                                </a:lnTo>
                                <a:lnTo>
                                  <a:pt x="0" y="20"/>
                                </a:lnTo>
                                <a:lnTo>
                                  <a:pt x="23" y="9"/>
                                </a:lnTo>
                                <a:lnTo>
                                  <a:pt x="51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26"/>
                        <wps:cNvSpPr>
                          <a:spLocks/>
                        </wps:cNvSpPr>
                        <wps:spPr bwMode="auto">
                          <a:xfrm>
                            <a:off x="975" y="995"/>
                            <a:ext cx="48" cy="18"/>
                          </a:xfrm>
                          <a:custGeom>
                            <a:avLst/>
                            <a:gdLst>
                              <a:gd name="T0" fmla="*/ 191 w 191"/>
                              <a:gd name="T1" fmla="*/ 41 h 72"/>
                              <a:gd name="T2" fmla="*/ 189 w 191"/>
                              <a:gd name="T3" fmla="*/ 53 h 72"/>
                              <a:gd name="T4" fmla="*/ 182 w 191"/>
                              <a:gd name="T5" fmla="*/ 62 h 72"/>
                              <a:gd name="T6" fmla="*/ 177 w 191"/>
                              <a:gd name="T7" fmla="*/ 72 h 72"/>
                              <a:gd name="T8" fmla="*/ 177 w 191"/>
                              <a:gd name="T9" fmla="*/ 72 h 72"/>
                              <a:gd name="T10" fmla="*/ 131 w 191"/>
                              <a:gd name="T11" fmla="*/ 65 h 72"/>
                              <a:gd name="T12" fmla="*/ 82 w 191"/>
                              <a:gd name="T13" fmla="*/ 61 h 72"/>
                              <a:gd name="T14" fmla="*/ 37 w 191"/>
                              <a:gd name="T15" fmla="*/ 50 h 72"/>
                              <a:gd name="T16" fmla="*/ 0 w 191"/>
                              <a:gd name="T17" fmla="*/ 16 h 72"/>
                              <a:gd name="T18" fmla="*/ 0 w 191"/>
                              <a:gd name="T19" fmla="*/ 16 h 72"/>
                              <a:gd name="T20" fmla="*/ 34 w 191"/>
                              <a:gd name="T21" fmla="*/ 31 h 72"/>
                              <a:gd name="T22" fmla="*/ 73 w 191"/>
                              <a:gd name="T23" fmla="*/ 38 h 72"/>
                              <a:gd name="T24" fmla="*/ 111 w 191"/>
                              <a:gd name="T25" fmla="*/ 36 h 72"/>
                              <a:gd name="T26" fmla="*/ 111 w 191"/>
                              <a:gd name="T27" fmla="*/ 36 h 72"/>
                              <a:gd name="T28" fmla="*/ 114 w 191"/>
                              <a:gd name="T29" fmla="*/ 34 h 72"/>
                              <a:gd name="T30" fmla="*/ 117 w 191"/>
                              <a:gd name="T31" fmla="*/ 31 h 72"/>
                              <a:gd name="T32" fmla="*/ 119 w 191"/>
                              <a:gd name="T33" fmla="*/ 28 h 72"/>
                              <a:gd name="T34" fmla="*/ 119 w 191"/>
                              <a:gd name="T35" fmla="*/ 28 h 72"/>
                              <a:gd name="T36" fmla="*/ 106 w 191"/>
                              <a:gd name="T37" fmla="*/ 21 h 72"/>
                              <a:gd name="T38" fmla="*/ 83 w 191"/>
                              <a:gd name="T39" fmla="*/ 7 h 72"/>
                              <a:gd name="T40" fmla="*/ 70 w 191"/>
                              <a:gd name="T41" fmla="*/ 0 h 72"/>
                              <a:gd name="T42" fmla="*/ 70 w 191"/>
                              <a:gd name="T43" fmla="*/ 0 h 72"/>
                              <a:gd name="T44" fmla="*/ 115 w 191"/>
                              <a:gd name="T45" fmla="*/ 4 h 72"/>
                              <a:gd name="T46" fmla="*/ 155 w 191"/>
                              <a:gd name="T47" fmla="*/ 13 h 72"/>
                              <a:gd name="T48" fmla="*/ 191 w 191"/>
                              <a:gd name="T49" fmla="*/ 41 h 72"/>
                              <a:gd name="T50" fmla="*/ 191 w 191"/>
                              <a:gd name="T51" fmla="*/ 41 h 72"/>
                              <a:gd name="T52" fmla="*/ 191 w 191"/>
                              <a:gd name="T53" fmla="*/ 4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1" h="72">
                                <a:moveTo>
                                  <a:pt x="191" y="41"/>
                                </a:moveTo>
                                <a:lnTo>
                                  <a:pt x="189" y="53"/>
                                </a:lnTo>
                                <a:lnTo>
                                  <a:pt x="182" y="62"/>
                                </a:lnTo>
                                <a:lnTo>
                                  <a:pt x="177" y="72"/>
                                </a:lnTo>
                                <a:lnTo>
                                  <a:pt x="131" y="65"/>
                                </a:lnTo>
                                <a:lnTo>
                                  <a:pt x="82" y="61"/>
                                </a:lnTo>
                                <a:lnTo>
                                  <a:pt x="37" y="50"/>
                                </a:lnTo>
                                <a:lnTo>
                                  <a:pt x="0" y="16"/>
                                </a:lnTo>
                                <a:lnTo>
                                  <a:pt x="34" y="31"/>
                                </a:lnTo>
                                <a:lnTo>
                                  <a:pt x="73" y="38"/>
                                </a:lnTo>
                                <a:lnTo>
                                  <a:pt x="111" y="36"/>
                                </a:lnTo>
                                <a:lnTo>
                                  <a:pt x="114" y="34"/>
                                </a:lnTo>
                                <a:lnTo>
                                  <a:pt x="117" y="31"/>
                                </a:lnTo>
                                <a:lnTo>
                                  <a:pt x="119" y="28"/>
                                </a:lnTo>
                                <a:lnTo>
                                  <a:pt x="106" y="21"/>
                                </a:lnTo>
                                <a:lnTo>
                                  <a:pt x="83" y="7"/>
                                </a:lnTo>
                                <a:lnTo>
                                  <a:pt x="70" y="0"/>
                                </a:lnTo>
                                <a:lnTo>
                                  <a:pt x="115" y="4"/>
                                </a:lnTo>
                                <a:lnTo>
                                  <a:pt x="155" y="13"/>
                                </a:lnTo>
                                <a:lnTo>
                                  <a:pt x="19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7"/>
                        <wps:cNvSpPr>
                          <a:spLocks/>
                        </wps:cNvSpPr>
                        <wps:spPr bwMode="auto">
                          <a:xfrm>
                            <a:off x="1078" y="996"/>
                            <a:ext cx="18" cy="18"/>
                          </a:xfrm>
                          <a:custGeom>
                            <a:avLst/>
                            <a:gdLst>
                              <a:gd name="T0" fmla="*/ 71 w 71"/>
                              <a:gd name="T1" fmla="*/ 14 h 73"/>
                              <a:gd name="T2" fmla="*/ 54 w 71"/>
                              <a:gd name="T3" fmla="*/ 29 h 73"/>
                              <a:gd name="T4" fmla="*/ 22 w 71"/>
                              <a:gd name="T5" fmla="*/ 54 h 73"/>
                              <a:gd name="T6" fmla="*/ 4 w 71"/>
                              <a:gd name="T7" fmla="*/ 68 h 73"/>
                              <a:gd name="T8" fmla="*/ 4 w 71"/>
                              <a:gd name="T9" fmla="*/ 68 h 73"/>
                              <a:gd name="T10" fmla="*/ 5 w 71"/>
                              <a:gd name="T11" fmla="*/ 69 h 73"/>
                              <a:gd name="T12" fmla="*/ 8 w 71"/>
                              <a:gd name="T13" fmla="*/ 70 h 73"/>
                              <a:gd name="T14" fmla="*/ 10 w 71"/>
                              <a:gd name="T15" fmla="*/ 70 h 73"/>
                              <a:gd name="T16" fmla="*/ 10 w 71"/>
                              <a:gd name="T17" fmla="*/ 70 h 73"/>
                              <a:gd name="T18" fmla="*/ 10 w 71"/>
                              <a:gd name="T19" fmla="*/ 71 h 73"/>
                              <a:gd name="T20" fmla="*/ 10 w 71"/>
                              <a:gd name="T21" fmla="*/ 73 h 73"/>
                              <a:gd name="T22" fmla="*/ 10 w 71"/>
                              <a:gd name="T23" fmla="*/ 73 h 73"/>
                              <a:gd name="T24" fmla="*/ 10 w 71"/>
                              <a:gd name="T25" fmla="*/ 73 h 73"/>
                              <a:gd name="T26" fmla="*/ 8 w 71"/>
                              <a:gd name="T27" fmla="*/ 73 h 73"/>
                              <a:gd name="T28" fmla="*/ 2 w 71"/>
                              <a:gd name="T29" fmla="*/ 73 h 73"/>
                              <a:gd name="T30" fmla="*/ 0 w 71"/>
                              <a:gd name="T31" fmla="*/ 73 h 73"/>
                              <a:gd name="T32" fmla="*/ 0 w 71"/>
                              <a:gd name="T33" fmla="*/ 73 h 73"/>
                              <a:gd name="T34" fmla="*/ 10 w 71"/>
                              <a:gd name="T35" fmla="*/ 46 h 73"/>
                              <a:gd name="T36" fmla="*/ 34 w 71"/>
                              <a:gd name="T37" fmla="*/ 23 h 73"/>
                              <a:gd name="T38" fmla="*/ 54 w 71"/>
                              <a:gd name="T39" fmla="*/ 0 h 73"/>
                              <a:gd name="T40" fmla="*/ 54 w 71"/>
                              <a:gd name="T41" fmla="*/ 0 h 73"/>
                              <a:gd name="T42" fmla="*/ 61 w 71"/>
                              <a:gd name="T43" fmla="*/ 2 h 73"/>
                              <a:gd name="T44" fmla="*/ 68 w 71"/>
                              <a:gd name="T45" fmla="*/ 7 h 73"/>
                              <a:gd name="T46" fmla="*/ 71 w 71"/>
                              <a:gd name="T47" fmla="*/ 14 h 73"/>
                              <a:gd name="T48" fmla="*/ 71 w 71"/>
                              <a:gd name="T49" fmla="*/ 14 h 73"/>
                              <a:gd name="T50" fmla="*/ 71 w 71"/>
                              <a:gd name="T51" fmla="*/ 1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1" h="73">
                                <a:moveTo>
                                  <a:pt x="71" y="14"/>
                                </a:moveTo>
                                <a:lnTo>
                                  <a:pt x="54" y="29"/>
                                </a:lnTo>
                                <a:lnTo>
                                  <a:pt x="22" y="54"/>
                                </a:lnTo>
                                <a:lnTo>
                                  <a:pt x="4" y="68"/>
                                </a:lnTo>
                                <a:lnTo>
                                  <a:pt x="5" y="69"/>
                                </a:lnTo>
                                <a:lnTo>
                                  <a:pt x="8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8" y="73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lnTo>
                                  <a:pt x="10" y="46"/>
                                </a:lnTo>
                                <a:lnTo>
                                  <a:pt x="34" y="23"/>
                                </a:lnTo>
                                <a:lnTo>
                                  <a:pt x="54" y="0"/>
                                </a:lnTo>
                                <a:lnTo>
                                  <a:pt x="61" y="2"/>
                                </a:lnTo>
                                <a:lnTo>
                                  <a:pt x="68" y="7"/>
                                </a:lnTo>
                                <a:lnTo>
                                  <a:pt x="7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8"/>
                        <wps:cNvSpPr>
                          <a:spLocks/>
                        </wps:cNvSpPr>
                        <wps:spPr bwMode="auto">
                          <a:xfrm>
                            <a:off x="1081" y="1002"/>
                            <a:ext cx="21" cy="18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71"/>
                              <a:gd name="T2" fmla="*/ 57 w 81"/>
                              <a:gd name="T3" fmla="*/ 28 h 71"/>
                              <a:gd name="T4" fmla="*/ 30 w 81"/>
                              <a:gd name="T5" fmla="*/ 53 h 71"/>
                              <a:gd name="T6" fmla="*/ 0 w 81"/>
                              <a:gd name="T7" fmla="*/ 71 h 71"/>
                              <a:gd name="T8" fmla="*/ 0 w 81"/>
                              <a:gd name="T9" fmla="*/ 71 h 71"/>
                              <a:gd name="T10" fmla="*/ 24 w 81"/>
                              <a:gd name="T11" fmla="*/ 41 h 71"/>
                              <a:gd name="T12" fmla="*/ 54 w 81"/>
                              <a:gd name="T13" fmla="*/ 16 h 71"/>
                              <a:gd name="T14" fmla="*/ 81 w 81"/>
                              <a:gd name="T15" fmla="*/ 0 h 71"/>
                              <a:gd name="T16" fmla="*/ 81 w 81"/>
                              <a:gd name="T17" fmla="*/ 0 h 71"/>
                              <a:gd name="T18" fmla="*/ 81 w 81"/>
                              <a:gd name="T19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71">
                                <a:moveTo>
                                  <a:pt x="81" y="0"/>
                                </a:moveTo>
                                <a:lnTo>
                                  <a:pt x="57" y="28"/>
                                </a:lnTo>
                                <a:lnTo>
                                  <a:pt x="30" y="53"/>
                                </a:lnTo>
                                <a:lnTo>
                                  <a:pt x="0" y="71"/>
                                </a:lnTo>
                                <a:lnTo>
                                  <a:pt x="24" y="41"/>
                                </a:lnTo>
                                <a:lnTo>
                                  <a:pt x="54" y="16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29"/>
                        <wps:cNvSpPr>
                          <a:spLocks/>
                        </wps:cNvSpPr>
                        <wps:spPr bwMode="auto">
                          <a:xfrm>
                            <a:off x="1023" y="1004"/>
                            <a:ext cx="46" cy="31"/>
                          </a:xfrm>
                          <a:custGeom>
                            <a:avLst/>
                            <a:gdLst>
                              <a:gd name="T0" fmla="*/ 181 w 181"/>
                              <a:gd name="T1" fmla="*/ 46 h 124"/>
                              <a:gd name="T2" fmla="*/ 178 w 181"/>
                              <a:gd name="T3" fmla="*/ 57 h 124"/>
                              <a:gd name="T4" fmla="*/ 170 w 181"/>
                              <a:gd name="T5" fmla="*/ 77 h 124"/>
                              <a:gd name="T6" fmla="*/ 167 w 181"/>
                              <a:gd name="T7" fmla="*/ 87 h 124"/>
                              <a:gd name="T8" fmla="*/ 167 w 181"/>
                              <a:gd name="T9" fmla="*/ 87 h 124"/>
                              <a:gd name="T10" fmla="*/ 127 w 181"/>
                              <a:gd name="T11" fmla="*/ 76 h 124"/>
                              <a:gd name="T12" fmla="*/ 54 w 181"/>
                              <a:gd name="T13" fmla="*/ 53 h 124"/>
                              <a:gd name="T14" fmla="*/ 14 w 181"/>
                              <a:gd name="T15" fmla="*/ 41 h 124"/>
                              <a:gd name="T16" fmla="*/ 14 w 181"/>
                              <a:gd name="T17" fmla="*/ 41 h 124"/>
                              <a:gd name="T18" fmla="*/ 13 w 181"/>
                              <a:gd name="T19" fmla="*/ 42 h 124"/>
                              <a:gd name="T20" fmla="*/ 11 w 181"/>
                              <a:gd name="T21" fmla="*/ 45 h 124"/>
                              <a:gd name="T22" fmla="*/ 10 w 181"/>
                              <a:gd name="T23" fmla="*/ 46 h 124"/>
                              <a:gd name="T24" fmla="*/ 10 w 181"/>
                              <a:gd name="T25" fmla="*/ 46 h 124"/>
                              <a:gd name="T26" fmla="*/ 58 w 181"/>
                              <a:gd name="T27" fmla="*/ 71 h 124"/>
                              <a:gd name="T28" fmla="*/ 112 w 181"/>
                              <a:gd name="T29" fmla="*/ 85 h 124"/>
                              <a:gd name="T30" fmla="*/ 161 w 181"/>
                              <a:gd name="T31" fmla="*/ 109 h 124"/>
                              <a:gd name="T32" fmla="*/ 161 w 181"/>
                              <a:gd name="T33" fmla="*/ 109 h 124"/>
                              <a:gd name="T34" fmla="*/ 160 w 181"/>
                              <a:gd name="T35" fmla="*/ 113 h 124"/>
                              <a:gd name="T36" fmla="*/ 158 w 181"/>
                              <a:gd name="T37" fmla="*/ 119 h 124"/>
                              <a:gd name="T38" fmla="*/ 157 w 181"/>
                              <a:gd name="T39" fmla="*/ 124 h 124"/>
                              <a:gd name="T40" fmla="*/ 157 w 181"/>
                              <a:gd name="T41" fmla="*/ 124 h 124"/>
                              <a:gd name="T42" fmla="*/ 105 w 181"/>
                              <a:gd name="T43" fmla="*/ 107 h 124"/>
                              <a:gd name="T44" fmla="*/ 53 w 181"/>
                              <a:gd name="T45" fmla="*/ 84 h 124"/>
                              <a:gd name="T46" fmla="*/ 0 w 181"/>
                              <a:gd name="T47" fmla="*/ 60 h 124"/>
                              <a:gd name="T48" fmla="*/ 0 w 181"/>
                              <a:gd name="T49" fmla="*/ 60 h 124"/>
                              <a:gd name="T50" fmla="*/ 5 w 181"/>
                              <a:gd name="T51" fmla="*/ 38 h 124"/>
                              <a:gd name="T52" fmla="*/ 15 w 181"/>
                              <a:gd name="T53" fmla="*/ 19 h 124"/>
                              <a:gd name="T54" fmla="*/ 27 w 181"/>
                              <a:gd name="T55" fmla="*/ 0 h 124"/>
                              <a:gd name="T56" fmla="*/ 27 w 181"/>
                              <a:gd name="T57" fmla="*/ 0 h 124"/>
                              <a:gd name="T58" fmla="*/ 79 w 181"/>
                              <a:gd name="T59" fmla="*/ 14 h 124"/>
                              <a:gd name="T60" fmla="*/ 131 w 181"/>
                              <a:gd name="T61" fmla="*/ 26 h 124"/>
                              <a:gd name="T62" fmla="*/ 181 w 181"/>
                              <a:gd name="T63" fmla="*/ 46 h 124"/>
                              <a:gd name="T64" fmla="*/ 181 w 181"/>
                              <a:gd name="T65" fmla="*/ 46 h 124"/>
                              <a:gd name="T66" fmla="*/ 181 w 181"/>
                              <a:gd name="T67" fmla="*/ 46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1" h="124">
                                <a:moveTo>
                                  <a:pt x="181" y="46"/>
                                </a:moveTo>
                                <a:lnTo>
                                  <a:pt x="178" y="57"/>
                                </a:lnTo>
                                <a:lnTo>
                                  <a:pt x="170" y="77"/>
                                </a:lnTo>
                                <a:lnTo>
                                  <a:pt x="167" y="87"/>
                                </a:lnTo>
                                <a:lnTo>
                                  <a:pt x="127" y="76"/>
                                </a:lnTo>
                                <a:lnTo>
                                  <a:pt x="54" y="53"/>
                                </a:lnTo>
                                <a:lnTo>
                                  <a:pt x="14" y="41"/>
                                </a:lnTo>
                                <a:lnTo>
                                  <a:pt x="13" y="42"/>
                                </a:lnTo>
                                <a:lnTo>
                                  <a:pt x="11" y="45"/>
                                </a:lnTo>
                                <a:lnTo>
                                  <a:pt x="10" y="46"/>
                                </a:lnTo>
                                <a:lnTo>
                                  <a:pt x="58" y="71"/>
                                </a:lnTo>
                                <a:lnTo>
                                  <a:pt x="112" y="85"/>
                                </a:lnTo>
                                <a:lnTo>
                                  <a:pt x="161" y="109"/>
                                </a:lnTo>
                                <a:lnTo>
                                  <a:pt x="160" y="113"/>
                                </a:lnTo>
                                <a:lnTo>
                                  <a:pt x="158" y="119"/>
                                </a:lnTo>
                                <a:lnTo>
                                  <a:pt x="157" y="124"/>
                                </a:lnTo>
                                <a:lnTo>
                                  <a:pt x="105" y="107"/>
                                </a:lnTo>
                                <a:lnTo>
                                  <a:pt x="53" y="84"/>
                                </a:lnTo>
                                <a:lnTo>
                                  <a:pt x="0" y="60"/>
                                </a:lnTo>
                                <a:lnTo>
                                  <a:pt x="5" y="38"/>
                                </a:lnTo>
                                <a:lnTo>
                                  <a:pt x="15" y="19"/>
                                </a:lnTo>
                                <a:lnTo>
                                  <a:pt x="27" y="0"/>
                                </a:lnTo>
                                <a:lnTo>
                                  <a:pt x="79" y="14"/>
                                </a:lnTo>
                                <a:lnTo>
                                  <a:pt x="131" y="26"/>
                                </a:lnTo>
                                <a:lnTo>
                                  <a:pt x="1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30"/>
                        <wps:cNvSpPr>
                          <a:spLocks/>
                        </wps:cNvSpPr>
                        <wps:spPr bwMode="auto">
                          <a:xfrm>
                            <a:off x="1085" y="1006"/>
                            <a:ext cx="33" cy="29"/>
                          </a:xfrm>
                          <a:custGeom>
                            <a:avLst/>
                            <a:gdLst>
                              <a:gd name="T0" fmla="*/ 19 w 132"/>
                              <a:gd name="T1" fmla="*/ 114 h 114"/>
                              <a:gd name="T2" fmla="*/ 0 w 132"/>
                              <a:gd name="T3" fmla="*/ 78 h 114"/>
                              <a:gd name="T4" fmla="*/ 21 w 132"/>
                              <a:gd name="T5" fmla="*/ 49 h 114"/>
                              <a:gd name="T6" fmla="*/ 57 w 132"/>
                              <a:gd name="T7" fmla="*/ 25 h 114"/>
                              <a:gd name="T8" fmla="*/ 86 w 132"/>
                              <a:gd name="T9" fmla="*/ 0 h 114"/>
                              <a:gd name="T10" fmla="*/ 86 w 132"/>
                              <a:gd name="T11" fmla="*/ 0 h 114"/>
                              <a:gd name="T12" fmla="*/ 98 w 132"/>
                              <a:gd name="T13" fmla="*/ 9 h 114"/>
                              <a:gd name="T14" fmla="*/ 120 w 132"/>
                              <a:gd name="T15" fmla="*/ 25 h 114"/>
                              <a:gd name="T16" fmla="*/ 132 w 132"/>
                              <a:gd name="T17" fmla="*/ 34 h 114"/>
                              <a:gd name="T18" fmla="*/ 132 w 132"/>
                              <a:gd name="T19" fmla="*/ 34 h 114"/>
                              <a:gd name="T20" fmla="*/ 102 w 132"/>
                              <a:gd name="T21" fmla="*/ 55 h 114"/>
                              <a:gd name="T22" fmla="*/ 48 w 132"/>
                              <a:gd name="T23" fmla="*/ 93 h 114"/>
                              <a:gd name="T24" fmla="*/ 19 w 132"/>
                              <a:gd name="T25" fmla="*/ 114 h 114"/>
                              <a:gd name="T26" fmla="*/ 19 w 132"/>
                              <a:gd name="T27" fmla="*/ 114 h 114"/>
                              <a:gd name="T28" fmla="*/ 19 w 132"/>
                              <a:gd name="T2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2" h="114">
                                <a:moveTo>
                                  <a:pt x="19" y="114"/>
                                </a:moveTo>
                                <a:lnTo>
                                  <a:pt x="0" y="78"/>
                                </a:lnTo>
                                <a:lnTo>
                                  <a:pt x="21" y="49"/>
                                </a:lnTo>
                                <a:lnTo>
                                  <a:pt x="57" y="25"/>
                                </a:lnTo>
                                <a:lnTo>
                                  <a:pt x="86" y="0"/>
                                </a:lnTo>
                                <a:lnTo>
                                  <a:pt x="98" y="9"/>
                                </a:lnTo>
                                <a:lnTo>
                                  <a:pt x="120" y="25"/>
                                </a:lnTo>
                                <a:lnTo>
                                  <a:pt x="132" y="34"/>
                                </a:lnTo>
                                <a:lnTo>
                                  <a:pt x="102" y="55"/>
                                </a:lnTo>
                                <a:lnTo>
                                  <a:pt x="48" y="93"/>
                                </a:lnTo>
                                <a:lnTo>
                                  <a:pt x="1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31"/>
                        <wps:cNvSpPr>
                          <a:spLocks/>
                        </wps:cNvSpPr>
                        <wps:spPr bwMode="auto">
                          <a:xfrm>
                            <a:off x="1075" y="1017"/>
                            <a:ext cx="9" cy="23"/>
                          </a:xfrm>
                          <a:custGeom>
                            <a:avLst/>
                            <a:gdLst>
                              <a:gd name="T0" fmla="*/ 8 w 38"/>
                              <a:gd name="T1" fmla="*/ 3 h 91"/>
                              <a:gd name="T2" fmla="*/ 20 w 38"/>
                              <a:gd name="T3" fmla="*/ 31 h 91"/>
                              <a:gd name="T4" fmla="*/ 34 w 38"/>
                              <a:gd name="T5" fmla="*/ 59 h 91"/>
                              <a:gd name="T6" fmla="*/ 38 w 38"/>
                              <a:gd name="T7" fmla="*/ 91 h 91"/>
                              <a:gd name="T8" fmla="*/ 38 w 38"/>
                              <a:gd name="T9" fmla="*/ 91 h 91"/>
                              <a:gd name="T10" fmla="*/ 25 w 38"/>
                              <a:gd name="T11" fmla="*/ 77 h 91"/>
                              <a:gd name="T12" fmla="*/ 17 w 38"/>
                              <a:gd name="T13" fmla="*/ 54 h 91"/>
                              <a:gd name="T14" fmla="*/ 8 w 38"/>
                              <a:gd name="T15" fmla="*/ 31 h 91"/>
                              <a:gd name="T16" fmla="*/ 8 w 38"/>
                              <a:gd name="T17" fmla="*/ 31 h 91"/>
                              <a:gd name="T18" fmla="*/ 6 w 38"/>
                              <a:gd name="T19" fmla="*/ 24 h 91"/>
                              <a:gd name="T20" fmla="*/ 2 w 38"/>
                              <a:gd name="T21" fmla="*/ 8 h 91"/>
                              <a:gd name="T22" fmla="*/ 0 w 38"/>
                              <a:gd name="T23" fmla="*/ 0 h 91"/>
                              <a:gd name="T24" fmla="*/ 0 w 38"/>
                              <a:gd name="T25" fmla="*/ 0 h 91"/>
                              <a:gd name="T26" fmla="*/ 2 w 38"/>
                              <a:gd name="T27" fmla="*/ 1 h 91"/>
                              <a:gd name="T28" fmla="*/ 6 w 38"/>
                              <a:gd name="T29" fmla="*/ 2 h 91"/>
                              <a:gd name="T30" fmla="*/ 8 w 38"/>
                              <a:gd name="T31" fmla="*/ 3 h 91"/>
                              <a:gd name="T32" fmla="*/ 8 w 38"/>
                              <a:gd name="T33" fmla="*/ 3 h 91"/>
                              <a:gd name="T34" fmla="*/ 8 w 38"/>
                              <a:gd name="T35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" h="91">
                                <a:moveTo>
                                  <a:pt x="8" y="3"/>
                                </a:moveTo>
                                <a:lnTo>
                                  <a:pt x="20" y="31"/>
                                </a:lnTo>
                                <a:lnTo>
                                  <a:pt x="34" y="59"/>
                                </a:lnTo>
                                <a:lnTo>
                                  <a:pt x="38" y="91"/>
                                </a:lnTo>
                                <a:lnTo>
                                  <a:pt x="25" y="77"/>
                                </a:lnTo>
                                <a:lnTo>
                                  <a:pt x="17" y="54"/>
                                </a:lnTo>
                                <a:lnTo>
                                  <a:pt x="8" y="31"/>
                                </a:lnTo>
                                <a:lnTo>
                                  <a:pt x="6" y="24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6" y="2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32"/>
                        <wps:cNvSpPr>
                          <a:spLocks/>
                        </wps:cNvSpPr>
                        <wps:spPr bwMode="auto">
                          <a:xfrm>
                            <a:off x="1073" y="1025"/>
                            <a:ext cx="6" cy="22"/>
                          </a:xfrm>
                          <a:custGeom>
                            <a:avLst/>
                            <a:gdLst>
                              <a:gd name="T0" fmla="*/ 20 w 23"/>
                              <a:gd name="T1" fmla="*/ 85 h 85"/>
                              <a:gd name="T2" fmla="*/ 14 w 23"/>
                              <a:gd name="T3" fmla="*/ 85 h 85"/>
                              <a:gd name="T4" fmla="*/ 4 w 23"/>
                              <a:gd name="T5" fmla="*/ 84 h 85"/>
                              <a:gd name="T6" fmla="*/ 0 w 23"/>
                              <a:gd name="T7" fmla="*/ 83 h 85"/>
                              <a:gd name="T8" fmla="*/ 0 w 23"/>
                              <a:gd name="T9" fmla="*/ 83 h 85"/>
                              <a:gd name="T10" fmla="*/ 0 w 23"/>
                              <a:gd name="T11" fmla="*/ 61 h 85"/>
                              <a:gd name="T12" fmla="*/ 1 w 23"/>
                              <a:gd name="T13" fmla="*/ 22 h 85"/>
                              <a:gd name="T14" fmla="*/ 2 w 23"/>
                              <a:gd name="T15" fmla="*/ 0 h 85"/>
                              <a:gd name="T16" fmla="*/ 2 w 23"/>
                              <a:gd name="T17" fmla="*/ 0 h 85"/>
                              <a:gd name="T18" fmla="*/ 13 w 23"/>
                              <a:gd name="T19" fmla="*/ 29 h 85"/>
                              <a:gd name="T20" fmla="*/ 23 w 23"/>
                              <a:gd name="T21" fmla="*/ 57 h 85"/>
                              <a:gd name="T22" fmla="*/ 20 w 23"/>
                              <a:gd name="T23" fmla="*/ 85 h 85"/>
                              <a:gd name="T24" fmla="*/ 20 w 23"/>
                              <a:gd name="T25" fmla="*/ 85 h 85"/>
                              <a:gd name="T26" fmla="*/ 20 w 23"/>
                              <a:gd name="T27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" h="85">
                                <a:moveTo>
                                  <a:pt x="20" y="85"/>
                                </a:moveTo>
                                <a:lnTo>
                                  <a:pt x="14" y="85"/>
                                </a:lnTo>
                                <a:lnTo>
                                  <a:pt x="4" y="84"/>
                                </a:lnTo>
                                <a:lnTo>
                                  <a:pt x="0" y="83"/>
                                </a:lnTo>
                                <a:lnTo>
                                  <a:pt x="0" y="61"/>
                                </a:lnTo>
                                <a:lnTo>
                                  <a:pt x="1" y="22"/>
                                </a:lnTo>
                                <a:lnTo>
                                  <a:pt x="2" y="0"/>
                                </a:lnTo>
                                <a:lnTo>
                                  <a:pt x="13" y="29"/>
                                </a:lnTo>
                                <a:lnTo>
                                  <a:pt x="23" y="57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33"/>
                        <wps:cNvSpPr>
                          <a:spLocks/>
                        </wps:cNvSpPr>
                        <wps:spPr bwMode="auto">
                          <a:xfrm>
                            <a:off x="1066" y="1028"/>
                            <a:ext cx="3" cy="15"/>
                          </a:xfrm>
                          <a:custGeom>
                            <a:avLst/>
                            <a:gdLst>
                              <a:gd name="T0" fmla="*/ 10 w 12"/>
                              <a:gd name="T1" fmla="*/ 60 h 60"/>
                              <a:gd name="T2" fmla="*/ 0 w 12"/>
                              <a:gd name="T3" fmla="*/ 43 h 60"/>
                              <a:gd name="T4" fmla="*/ 6 w 12"/>
                              <a:gd name="T5" fmla="*/ 22 h 60"/>
                              <a:gd name="T6" fmla="*/ 12 w 12"/>
                              <a:gd name="T7" fmla="*/ 0 h 60"/>
                              <a:gd name="T8" fmla="*/ 12 w 12"/>
                              <a:gd name="T9" fmla="*/ 0 h 60"/>
                              <a:gd name="T10" fmla="*/ 12 w 12"/>
                              <a:gd name="T11" fmla="*/ 16 h 60"/>
                              <a:gd name="T12" fmla="*/ 11 w 12"/>
                              <a:gd name="T13" fmla="*/ 44 h 60"/>
                              <a:gd name="T14" fmla="*/ 10 w 12"/>
                              <a:gd name="T15" fmla="*/ 60 h 60"/>
                              <a:gd name="T16" fmla="*/ 10 w 12"/>
                              <a:gd name="T17" fmla="*/ 60 h 60"/>
                              <a:gd name="T18" fmla="*/ 10 w 12"/>
                              <a:gd name="T1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60">
                                <a:moveTo>
                                  <a:pt x="10" y="60"/>
                                </a:moveTo>
                                <a:lnTo>
                                  <a:pt x="0" y="43"/>
                                </a:lnTo>
                                <a:lnTo>
                                  <a:pt x="6" y="22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11" y="44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34"/>
                        <wps:cNvSpPr>
                          <a:spLocks/>
                        </wps:cNvSpPr>
                        <wps:spPr bwMode="auto">
                          <a:xfrm>
                            <a:off x="443" y="1022"/>
                            <a:ext cx="11" cy="10"/>
                          </a:xfrm>
                          <a:custGeom>
                            <a:avLst/>
                            <a:gdLst>
                              <a:gd name="T0" fmla="*/ 41 w 41"/>
                              <a:gd name="T1" fmla="*/ 34 h 38"/>
                              <a:gd name="T2" fmla="*/ 22 w 41"/>
                              <a:gd name="T3" fmla="*/ 38 h 38"/>
                              <a:gd name="T4" fmla="*/ 8 w 41"/>
                              <a:gd name="T5" fmla="*/ 30 h 38"/>
                              <a:gd name="T6" fmla="*/ 0 w 41"/>
                              <a:gd name="T7" fmla="*/ 15 h 38"/>
                              <a:gd name="T8" fmla="*/ 0 w 41"/>
                              <a:gd name="T9" fmla="*/ 15 h 38"/>
                              <a:gd name="T10" fmla="*/ 0 w 41"/>
                              <a:gd name="T11" fmla="*/ 10 h 38"/>
                              <a:gd name="T12" fmla="*/ 0 w 41"/>
                              <a:gd name="T13" fmla="*/ 4 h 38"/>
                              <a:gd name="T14" fmla="*/ 0 w 41"/>
                              <a:gd name="T15" fmla="*/ 0 h 38"/>
                              <a:gd name="T16" fmla="*/ 0 w 41"/>
                              <a:gd name="T17" fmla="*/ 0 h 38"/>
                              <a:gd name="T18" fmla="*/ 15 w 41"/>
                              <a:gd name="T19" fmla="*/ 10 h 38"/>
                              <a:gd name="T20" fmla="*/ 30 w 41"/>
                              <a:gd name="T21" fmla="*/ 20 h 38"/>
                              <a:gd name="T22" fmla="*/ 41 w 41"/>
                              <a:gd name="T23" fmla="*/ 34 h 38"/>
                              <a:gd name="T24" fmla="*/ 41 w 41"/>
                              <a:gd name="T25" fmla="*/ 34 h 38"/>
                              <a:gd name="T26" fmla="*/ 41 w 41"/>
                              <a:gd name="T27" fmla="*/ 3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38">
                                <a:moveTo>
                                  <a:pt x="41" y="34"/>
                                </a:moveTo>
                                <a:lnTo>
                                  <a:pt x="22" y="38"/>
                                </a:lnTo>
                                <a:lnTo>
                                  <a:pt x="8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0"/>
                                </a:lnTo>
                                <a:lnTo>
                                  <a:pt x="30" y="20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35"/>
                        <wps:cNvSpPr>
                          <a:spLocks/>
                        </wps:cNvSpPr>
                        <wps:spPr bwMode="auto">
                          <a:xfrm>
                            <a:off x="466" y="1027"/>
                            <a:ext cx="29" cy="14"/>
                          </a:xfrm>
                          <a:custGeom>
                            <a:avLst/>
                            <a:gdLst>
                              <a:gd name="T0" fmla="*/ 119 w 119"/>
                              <a:gd name="T1" fmla="*/ 32 h 54"/>
                              <a:gd name="T2" fmla="*/ 98 w 119"/>
                              <a:gd name="T3" fmla="*/ 41 h 54"/>
                              <a:gd name="T4" fmla="*/ 77 w 119"/>
                              <a:gd name="T5" fmla="*/ 49 h 54"/>
                              <a:gd name="T6" fmla="*/ 55 w 119"/>
                              <a:gd name="T7" fmla="*/ 54 h 54"/>
                              <a:gd name="T8" fmla="*/ 55 w 119"/>
                              <a:gd name="T9" fmla="*/ 54 h 54"/>
                              <a:gd name="T10" fmla="*/ 45 w 119"/>
                              <a:gd name="T11" fmla="*/ 32 h 54"/>
                              <a:gd name="T12" fmla="*/ 22 w 119"/>
                              <a:gd name="T13" fmla="*/ 25 h 54"/>
                              <a:gd name="T14" fmla="*/ 0 w 119"/>
                              <a:gd name="T15" fmla="*/ 20 h 54"/>
                              <a:gd name="T16" fmla="*/ 0 w 119"/>
                              <a:gd name="T17" fmla="*/ 20 h 54"/>
                              <a:gd name="T18" fmla="*/ 12 w 119"/>
                              <a:gd name="T19" fmla="*/ 10 h 54"/>
                              <a:gd name="T20" fmla="*/ 32 w 119"/>
                              <a:gd name="T21" fmla="*/ 5 h 54"/>
                              <a:gd name="T22" fmla="*/ 51 w 119"/>
                              <a:gd name="T23" fmla="*/ 0 h 54"/>
                              <a:gd name="T24" fmla="*/ 51 w 119"/>
                              <a:gd name="T25" fmla="*/ 0 h 54"/>
                              <a:gd name="T26" fmla="*/ 77 w 119"/>
                              <a:gd name="T27" fmla="*/ 6 h 54"/>
                              <a:gd name="T28" fmla="*/ 98 w 119"/>
                              <a:gd name="T29" fmla="*/ 20 h 54"/>
                              <a:gd name="T30" fmla="*/ 119 w 119"/>
                              <a:gd name="T31" fmla="*/ 32 h 54"/>
                              <a:gd name="T32" fmla="*/ 119 w 119"/>
                              <a:gd name="T33" fmla="*/ 32 h 54"/>
                              <a:gd name="T34" fmla="*/ 119 w 119"/>
                              <a:gd name="T35" fmla="*/ 3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" h="54">
                                <a:moveTo>
                                  <a:pt x="119" y="32"/>
                                </a:moveTo>
                                <a:lnTo>
                                  <a:pt x="98" y="41"/>
                                </a:lnTo>
                                <a:lnTo>
                                  <a:pt x="77" y="49"/>
                                </a:lnTo>
                                <a:lnTo>
                                  <a:pt x="55" y="54"/>
                                </a:lnTo>
                                <a:lnTo>
                                  <a:pt x="45" y="32"/>
                                </a:lnTo>
                                <a:lnTo>
                                  <a:pt x="22" y="25"/>
                                </a:lnTo>
                                <a:lnTo>
                                  <a:pt x="0" y="20"/>
                                </a:lnTo>
                                <a:lnTo>
                                  <a:pt x="12" y="10"/>
                                </a:lnTo>
                                <a:lnTo>
                                  <a:pt x="32" y="5"/>
                                </a:lnTo>
                                <a:lnTo>
                                  <a:pt x="51" y="0"/>
                                </a:lnTo>
                                <a:lnTo>
                                  <a:pt x="77" y="6"/>
                                </a:lnTo>
                                <a:lnTo>
                                  <a:pt x="98" y="20"/>
                                </a:lnTo>
                                <a:lnTo>
                                  <a:pt x="11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36"/>
                        <wps:cNvSpPr>
                          <a:spLocks/>
                        </wps:cNvSpPr>
                        <wps:spPr bwMode="auto">
                          <a:xfrm>
                            <a:off x="449" y="1033"/>
                            <a:ext cx="16" cy="7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30"/>
                              <a:gd name="T2" fmla="*/ 39 w 61"/>
                              <a:gd name="T3" fmla="*/ 24 h 30"/>
                              <a:gd name="T4" fmla="*/ 17 w 61"/>
                              <a:gd name="T5" fmla="*/ 30 h 30"/>
                              <a:gd name="T6" fmla="*/ 0 w 61"/>
                              <a:gd name="T7" fmla="*/ 14 h 30"/>
                              <a:gd name="T8" fmla="*/ 0 w 61"/>
                              <a:gd name="T9" fmla="*/ 14 h 30"/>
                              <a:gd name="T10" fmla="*/ 2 w 61"/>
                              <a:gd name="T11" fmla="*/ 3 h 30"/>
                              <a:gd name="T12" fmla="*/ 14 w 61"/>
                              <a:gd name="T13" fmla="*/ 3 h 30"/>
                              <a:gd name="T14" fmla="*/ 29 w 61"/>
                              <a:gd name="T15" fmla="*/ 0 h 30"/>
                              <a:gd name="T16" fmla="*/ 29 w 61"/>
                              <a:gd name="T17" fmla="*/ 0 h 30"/>
                              <a:gd name="T18" fmla="*/ 40 w 61"/>
                              <a:gd name="T19" fmla="*/ 1 h 30"/>
                              <a:gd name="T20" fmla="*/ 51 w 61"/>
                              <a:gd name="T21" fmla="*/ 6 h 30"/>
                              <a:gd name="T22" fmla="*/ 61 w 61"/>
                              <a:gd name="T23" fmla="*/ 14 h 30"/>
                              <a:gd name="T24" fmla="*/ 61 w 61"/>
                              <a:gd name="T25" fmla="*/ 14 h 30"/>
                              <a:gd name="T26" fmla="*/ 61 w 61"/>
                              <a:gd name="T27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61" y="14"/>
                                </a:moveTo>
                                <a:lnTo>
                                  <a:pt x="39" y="24"/>
                                </a:lnTo>
                                <a:lnTo>
                                  <a:pt x="17" y="30"/>
                                </a:lnTo>
                                <a:lnTo>
                                  <a:pt x="0" y="14"/>
                                </a:lnTo>
                                <a:lnTo>
                                  <a:pt x="2" y="3"/>
                                </a:lnTo>
                                <a:lnTo>
                                  <a:pt x="14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1"/>
                                </a:lnTo>
                                <a:lnTo>
                                  <a:pt x="51" y="6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37"/>
                        <wps:cNvSpPr>
                          <a:spLocks/>
                        </wps:cNvSpPr>
                        <wps:spPr bwMode="auto">
                          <a:xfrm>
                            <a:off x="442" y="1035"/>
                            <a:ext cx="7" cy="11"/>
                          </a:xfrm>
                          <a:custGeom>
                            <a:avLst/>
                            <a:gdLst>
                              <a:gd name="T0" fmla="*/ 30 w 30"/>
                              <a:gd name="T1" fmla="*/ 34 h 43"/>
                              <a:gd name="T2" fmla="*/ 21 w 30"/>
                              <a:gd name="T3" fmla="*/ 43 h 43"/>
                              <a:gd name="T4" fmla="*/ 11 w 30"/>
                              <a:gd name="T5" fmla="*/ 37 h 43"/>
                              <a:gd name="T6" fmla="*/ 2 w 30"/>
                              <a:gd name="T7" fmla="*/ 32 h 43"/>
                              <a:gd name="T8" fmla="*/ 2 w 30"/>
                              <a:gd name="T9" fmla="*/ 32 h 43"/>
                              <a:gd name="T10" fmla="*/ 2 w 30"/>
                              <a:gd name="T11" fmla="*/ 23 h 43"/>
                              <a:gd name="T12" fmla="*/ 1 w 30"/>
                              <a:gd name="T13" fmla="*/ 8 h 43"/>
                              <a:gd name="T14" fmla="*/ 0 w 30"/>
                              <a:gd name="T15" fmla="*/ 0 h 43"/>
                              <a:gd name="T16" fmla="*/ 0 w 30"/>
                              <a:gd name="T17" fmla="*/ 0 h 43"/>
                              <a:gd name="T18" fmla="*/ 13 w 30"/>
                              <a:gd name="T19" fmla="*/ 8 h 43"/>
                              <a:gd name="T20" fmla="*/ 22 w 30"/>
                              <a:gd name="T21" fmla="*/ 20 h 43"/>
                              <a:gd name="T22" fmla="*/ 30 w 30"/>
                              <a:gd name="T23" fmla="*/ 34 h 43"/>
                              <a:gd name="T24" fmla="*/ 30 w 30"/>
                              <a:gd name="T25" fmla="*/ 34 h 43"/>
                              <a:gd name="T26" fmla="*/ 30 w 30"/>
                              <a:gd name="T27" fmla="*/ 3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3">
                                <a:moveTo>
                                  <a:pt x="30" y="34"/>
                                </a:moveTo>
                                <a:lnTo>
                                  <a:pt x="21" y="43"/>
                                </a:lnTo>
                                <a:lnTo>
                                  <a:pt x="11" y="37"/>
                                </a:lnTo>
                                <a:lnTo>
                                  <a:pt x="2" y="32"/>
                                </a:lnTo>
                                <a:lnTo>
                                  <a:pt x="2" y="23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lnTo>
                                  <a:pt x="13" y="8"/>
                                </a:lnTo>
                                <a:lnTo>
                                  <a:pt x="22" y="20"/>
                                </a:lnTo>
                                <a:lnTo>
                                  <a:pt x="3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38"/>
                        <wps:cNvSpPr>
                          <a:spLocks/>
                        </wps:cNvSpPr>
                        <wps:spPr bwMode="auto">
                          <a:xfrm>
                            <a:off x="1088" y="1043"/>
                            <a:ext cx="36" cy="12"/>
                          </a:xfrm>
                          <a:custGeom>
                            <a:avLst/>
                            <a:gdLst>
                              <a:gd name="T0" fmla="*/ 3 w 144"/>
                              <a:gd name="T1" fmla="*/ 50 h 50"/>
                              <a:gd name="T2" fmla="*/ 0 w 144"/>
                              <a:gd name="T3" fmla="*/ 49 h 50"/>
                              <a:gd name="T4" fmla="*/ 0 w 144"/>
                              <a:gd name="T5" fmla="*/ 46 h 50"/>
                              <a:gd name="T6" fmla="*/ 0 w 144"/>
                              <a:gd name="T7" fmla="*/ 42 h 50"/>
                              <a:gd name="T8" fmla="*/ 0 w 144"/>
                              <a:gd name="T9" fmla="*/ 42 h 50"/>
                              <a:gd name="T10" fmla="*/ 36 w 144"/>
                              <a:gd name="T11" fmla="*/ 31 h 50"/>
                              <a:gd name="T12" fmla="*/ 102 w 144"/>
                              <a:gd name="T13" fmla="*/ 11 h 50"/>
                              <a:gd name="T14" fmla="*/ 138 w 144"/>
                              <a:gd name="T15" fmla="*/ 0 h 50"/>
                              <a:gd name="T16" fmla="*/ 138 w 144"/>
                              <a:gd name="T17" fmla="*/ 0 h 50"/>
                              <a:gd name="T18" fmla="*/ 140 w 144"/>
                              <a:gd name="T19" fmla="*/ 1 h 50"/>
                              <a:gd name="T20" fmla="*/ 143 w 144"/>
                              <a:gd name="T21" fmla="*/ 3 h 50"/>
                              <a:gd name="T22" fmla="*/ 144 w 144"/>
                              <a:gd name="T23" fmla="*/ 4 h 50"/>
                              <a:gd name="T24" fmla="*/ 144 w 144"/>
                              <a:gd name="T25" fmla="*/ 4 h 50"/>
                              <a:gd name="T26" fmla="*/ 98 w 144"/>
                              <a:gd name="T27" fmla="*/ 25 h 50"/>
                              <a:gd name="T28" fmla="*/ 50 w 144"/>
                              <a:gd name="T29" fmla="*/ 38 h 50"/>
                              <a:gd name="T30" fmla="*/ 3 w 144"/>
                              <a:gd name="T31" fmla="*/ 50 h 50"/>
                              <a:gd name="T32" fmla="*/ 3 w 144"/>
                              <a:gd name="T3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4" h="50">
                                <a:moveTo>
                                  <a:pt x="3" y="50"/>
                                </a:move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2"/>
                                </a:lnTo>
                                <a:lnTo>
                                  <a:pt x="36" y="31"/>
                                </a:lnTo>
                                <a:lnTo>
                                  <a:pt x="102" y="11"/>
                                </a:lnTo>
                                <a:lnTo>
                                  <a:pt x="138" y="0"/>
                                </a:lnTo>
                                <a:lnTo>
                                  <a:pt x="140" y="1"/>
                                </a:lnTo>
                                <a:lnTo>
                                  <a:pt x="143" y="3"/>
                                </a:lnTo>
                                <a:lnTo>
                                  <a:pt x="144" y="4"/>
                                </a:lnTo>
                                <a:lnTo>
                                  <a:pt x="98" y="25"/>
                                </a:lnTo>
                                <a:lnTo>
                                  <a:pt x="50" y="38"/>
                                </a:lnTo>
                                <a:lnTo>
                                  <a:pt x="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39"/>
                        <wps:cNvSpPr>
                          <a:spLocks/>
                        </wps:cNvSpPr>
                        <wps:spPr bwMode="auto">
                          <a:xfrm>
                            <a:off x="449" y="1038"/>
                            <a:ext cx="45" cy="23"/>
                          </a:xfrm>
                          <a:custGeom>
                            <a:avLst/>
                            <a:gdLst>
                              <a:gd name="T0" fmla="*/ 92 w 180"/>
                              <a:gd name="T1" fmla="*/ 3 h 90"/>
                              <a:gd name="T2" fmla="*/ 80 w 180"/>
                              <a:gd name="T3" fmla="*/ 17 h 90"/>
                              <a:gd name="T4" fmla="*/ 65 w 180"/>
                              <a:gd name="T5" fmla="*/ 23 h 90"/>
                              <a:gd name="T6" fmla="*/ 52 w 180"/>
                              <a:gd name="T7" fmla="*/ 34 h 90"/>
                              <a:gd name="T8" fmla="*/ 52 w 180"/>
                              <a:gd name="T9" fmla="*/ 34 h 90"/>
                              <a:gd name="T10" fmla="*/ 94 w 180"/>
                              <a:gd name="T11" fmla="*/ 52 h 90"/>
                              <a:gd name="T12" fmla="*/ 137 w 180"/>
                              <a:gd name="T13" fmla="*/ 33 h 90"/>
                              <a:gd name="T14" fmla="*/ 180 w 180"/>
                              <a:gd name="T15" fmla="*/ 14 h 90"/>
                              <a:gd name="T16" fmla="*/ 180 w 180"/>
                              <a:gd name="T17" fmla="*/ 14 h 90"/>
                              <a:gd name="T18" fmla="*/ 153 w 180"/>
                              <a:gd name="T19" fmla="*/ 32 h 90"/>
                              <a:gd name="T20" fmla="*/ 125 w 180"/>
                              <a:gd name="T21" fmla="*/ 51 h 90"/>
                              <a:gd name="T22" fmla="*/ 106 w 180"/>
                              <a:gd name="T23" fmla="*/ 76 h 90"/>
                              <a:gd name="T24" fmla="*/ 106 w 180"/>
                              <a:gd name="T25" fmla="*/ 76 h 90"/>
                              <a:gd name="T26" fmla="*/ 78 w 180"/>
                              <a:gd name="T27" fmla="*/ 87 h 90"/>
                              <a:gd name="T28" fmla="*/ 40 w 180"/>
                              <a:gd name="T29" fmla="*/ 87 h 90"/>
                              <a:gd name="T30" fmla="*/ 8 w 180"/>
                              <a:gd name="T31" fmla="*/ 90 h 90"/>
                              <a:gd name="T32" fmla="*/ 8 w 180"/>
                              <a:gd name="T33" fmla="*/ 90 h 90"/>
                              <a:gd name="T34" fmla="*/ 0 w 180"/>
                              <a:gd name="T35" fmla="*/ 63 h 90"/>
                              <a:gd name="T36" fmla="*/ 8 w 180"/>
                              <a:gd name="T37" fmla="*/ 37 h 90"/>
                              <a:gd name="T38" fmla="*/ 33 w 180"/>
                              <a:gd name="T39" fmla="*/ 20 h 90"/>
                              <a:gd name="T40" fmla="*/ 33 w 180"/>
                              <a:gd name="T41" fmla="*/ 20 h 90"/>
                              <a:gd name="T42" fmla="*/ 51 w 180"/>
                              <a:gd name="T43" fmla="*/ 15 h 90"/>
                              <a:gd name="T44" fmla="*/ 70 w 180"/>
                              <a:gd name="T45" fmla="*/ 9 h 90"/>
                              <a:gd name="T46" fmla="*/ 90 w 180"/>
                              <a:gd name="T47" fmla="*/ 0 h 90"/>
                              <a:gd name="T48" fmla="*/ 90 w 180"/>
                              <a:gd name="T49" fmla="*/ 0 h 90"/>
                              <a:gd name="T50" fmla="*/ 90 w 180"/>
                              <a:gd name="T51" fmla="*/ 1 h 90"/>
                              <a:gd name="T52" fmla="*/ 91 w 180"/>
                              <a:gd name="T53" fmla="*/ 2 h 90"/>
                              <a:gd name="T54" fmla="*/ 92 w 180"/>
                              <a:gd name="T55" fmla="*/ 3 h 90"/>
                              <a:gd name="T56" fmla="*/ 92 w 180"/>
                              <a:gd name="T57" fmla="*/ 3 h 90"/>
                              <a:gd name="T58" fmla="*/ 92 w 180"/>
                              <a:gd name="T59" fmla="*/ 3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0" h="90">
                                <a:moveTo>
                                  <a:pt x="92" y="3"/>
                                </a:moveTo>
                                <a:lnTo>
                                  <a:pt x="80" y="17"/>
                                </a:lnTo>
                                <a:lnTo>
                                  <a:pt x="65" y="23"/>
                                </a:lnTo>
                                <a:lnTo>
                                  <a:pt x="52" y="34"/>
                                </a:lnTo>
                                <a:lnTo>
                                  <a:pt x="94" y="52"/>
                                </a:lnTo>
                                <a:lnTo>
                                  <a:pt x="137" y="33"/>
                                </a:lnTo>
                                <a:lnTo>
                                  <a:pt x="180" y="14"/>
                                </a:lnTo>
                                <a:lnTo>
                                  <a:pt x="153" y="32"/>
                                </a:lnTo>
                                <a:lnTo>
                                  <a:pt x="125" y="51"/>
                                </a:lnTo>
                                <a:lnTo>
                                  <a:pt x="106" y="76"/>
                                </a:lnTo>
                                <a:lnTo>
                                  <a:pt x="78" y="87"/>
                                </a:lnTo>
                                <a:lnTo>
                                  <a:pt x="40" y="87"/>
                                </a:lnTo>
                                <a:lnTo>
                                  <a:pt x="8" y="90"/>
                                </a:lnTo>
                                <a:lnTo>
                                  <a:pt x="0" y="63"/>
                                </a:lnTo>
                                <a:lnTo>
                                  <a:pt x="8" y="37"/>
                                </a:lnTo>
                                <a:lnTo>
                                  <a:pt x="33" y="20"/>
                                </a:lnTo>
                                <a:lnTo>
                                  <a:pt x="51" y="15"/>
                                </a:lnTo>
                                <a:lnTo>
                                  <a:pt x="70" y="9"/>
                                </a:lnTo>
                                <a:lnTo>
                                  <a:pt x="90" y="0"/>
                                </a:lnTo>
                                <a:lnTo>
                                  <a:pt x="90" y="1"/>
                                </a:lnTo>
                                <a:lnTo>
                                  <a:pt x="91" y="2"/>
                                </a:lnTo>
                                <a:lnTo>
                                  <a:pt x="9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40"/>
                        <wps:cNvSpPr>
                          <a:spLocks/>
                        </wps:cNvSpPr>
                        <wps:spPr bwMode="auto">
                          <a:xfrm>
                            <a:off x="475" y="1044"/>
                            <a:ext cx="4" cy="3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2"/>
                              <a:gd name="T2" fmla="*/ 15 w 15"/>
                              <a:gd name="T3" fmla="*/ 8 h 12"/>
                              <a:gd name="T4" fmla="*/ 10 w 15"/>
                              <a:gd name="T5" fmla="*/ 10 h 12"/>
                              <a:gd name="T6" fmla="*/ 3 w 15"/>
                              <a:gd name="T7" fmla="*/ 12 h 12"/>
                              <a:gd name="T8" fmla="*/ 3 w 15"/>
                              <a:gd name="T9" fmla="*/ 12 h 12"/>
                              <a:gd name="T10" fmla="*/ 0 w 15"/>
                              <a:gd name="T11" fmla="*/ 8 h 12"/>
                              <a:gd name="T12" fmla="*/ 7 w 15"/>
                              <a:gd name="T13" fmla="*/ 0 h 12"/>
                              <a:gd name="T14" fmla="*/ 15 w 15"/>
                              <a:gd name="T15" fmla="*/ 0 h 12"/>
                              <a:gd name="T16" fmla="*/ 15 w 15"/>
                              <a:gd name="T17" fmla="*/ 0 h 12"/>
                              <a:gd name="T18" fmla="*/ 15 w 15"/>
                              <a:gd name="T1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0"/>
                                </a:move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3" y="12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41"/>
                        <wps:cNvSpPr>
                          <a:spLocks/>
                        </wps:cNvSpPr>
                        <wps:spPr bwMode="auto">
                          <a:xfrm>
                            <a:off x="483" y="1047"/>
                            <a:ext cx="10" cy="7"/>
                          </a:xfrm>
                          <a:custGeom>
                            <a:avLst/>
                            <a:gdLst>
                              <a:gd name="T0" fmla="*/ 0 w 42"/>
                              <a:gd name="T1" fmla="*/ 30 h 30"/>
                              <a:gd name="T2" fmla="*/ 4 w 42"/>
                              <a:gd name="T3" fmla="*/ 20 h 30"/>
                              <a:gd name="T4" fmla="*/ 20 w 42"/>
                              <a:gd name="T5" fmla="*/ 10 h 30"/>
                              <a:gd name="T6" fmla="*/ 37 w 42"/>
                              <a:gd name="T7" fmla="*/ 0 h 30"/>
                              <a:gd name="T8" fmla="*/ 37 w 42"/>
                              <a:gd name="T9" fmla="*/ 0 h 30"/>
                              <a:gd name="T10" fmla="*/ 39 w 42"/>
                              <a:gd name="T11" fmla="*/ 1 h 30"/>
                              <a:gd name="T12" fmla="*/ 41 w 42"/>
                              <a:gd name="T13" fmla="*/ 2 h 30"/>
                              <a:gd name="T14" fmla="*/ 42 w 42"/>
                              <a:gd name="T15" fmla="*/ 3 h 30"/>
                              <a:gd name="T16" fmla="*/ 42 w 42"/>
                              <a:gd name="T17" fmla="*/ 3 h 30"/>
                              <a:gd name="T18" fmla="*/ 31 w 42"/>
                              <a:gd name="T19" fmla="*/ 10 h 30"/>
                              <a:gd name="T20" fmla="*/ 11 w 42"/>
                              <a:gd name="T21" fmla="*/ 22 h 30"/>
                              <a:gd name="T22" fmla="*/ 0 w 42"/>
                              <a:gd name="T23" fmla="*/ 30 h 30"/>
                              <a:gd name="T24" fmla="*/ 0 w 42"/>
                              <a:gd name="T25" fmla="*/ 30 h 30"/>
                              <a:gd name="T26" fmla="*/ 0 w 42"/>
                              <a:gd name="T2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30"/>
                                </a:moveTo>
                                <a:lnTo>
                                  <a:pt x="4" y="20"/>
                                </a:lnTo>
                                <a:lnTo>
                                  <a:pt x="20" y="10"/>
                                </a:lnTo>
                                <a:lnTo>
                                  <a:pt x="37" y="0"/>
                                </a:lnTo>
                                <a:lnTo>
                                  <a:pt x="39" y="1"/>
                                </a:lnTo>
                                <a:lnTo>
                                  <a:pt x="41" y="2"/>
                                </a:lnTo>
                                <a:lnTo>
                                  <a:pt x="42" y="3"/>
                                </a:lnTo>
                                <a:lnTo>
                                  <a:pt x="31" y="10"/>
                                </a:lnTo>
                                <a:lnTo>
                                  <a:pt x="11" y="2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42"/>
                        <wps:cNvSpPr>
                          <a:spLocks/>
                        </wps:cNvSpPr>
                        <wps:spPr bwMode="auto">
                          <a:xfrm>
                            <a:off x="403" y="312"/>
                            <a:ext cx="15" cy="101"/>
                          </a:xfrm>
                          <a:custGeom>
                            <a:avLst/>
                            <a:gdLst>
                              <a:gd name="T0" fmla="*/ 31 w 58"/>
                              <a:gd name="T1" fmla="*/ 0 h 405"/>
                              <a:gd name="T2" fmla="*/ 58 w 58"/>
                              <a:gd name="T3" fmla="*/ 133 h 405"/>
                              <a:gd name="T4" fmla="*/ 57 w 58"/>
                              <a:gd name="T5" fmla="*/ 202 h 405"/>
                              <a:gd name="T6" fmla="*/ 57 w 58"/>
                              <a:gd name="T7" fmla="*/ 281 h 405"/>
                              <a:gd name="T8" fmla="*/ 25 w 58"/>
                              <a:gd name="T9" fmla="*/ 405 h 405"/>
                              <a:gd name="T10" fmla="*/ 0 w 58"/>
                              <a:gd name="T11" fmla="*/ 277 h 405"/>
                              <a:gd name="T12" fmla="*/ 0 w 58"/>
                              <a:gd name="T13" fmla="*/ 135 h 405"/>
                              <a:gd name="T14" fmla="*/ 31 w 58"/>
                              <a:gd name="T15" fmla="*/ 0 h 405"/>
                              <a:gd name="T16" fmla="*/ 31 w 58"/>
                              <a:gd name="T1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405">
                                <a:moveTo>
                                  <a:pt x="31" y="0"/>
                                </a:moveTo>
                                <a:lnTo>
                                  <a:pt x="58" y="133"/>
                                </a:lnTo>
                                <a:lnTo>
                                  <a:pt x="57" y="202"/>
                                </a:lnTo>
                                <a:lnTo>
                                  <a:pt x="57" y="281"/>
                                </a:lnTo>
                                <a:lnTo>
                                  <a:pt x="25" y="405"/>
                                </a:lnTo>
                                <a:lnTo>
                                  <a:pt x="0" y="277"/>
                                </a:lnTo>
                                <a:lnTo>
                                  <a:pt x="0" y="13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43"/>
                        <wps:cNvSpPr>
                          <a:spLocks/>
                        </wps:cNvSpPr>
                        <wps:spPr bwMode="auto">
                          <a:xfrm>
                            <a:off x="330" y="508"/>
                            <a:ext cx="118" cy="7"/>
                          </a:xfrm>
                          <a:custGeom>
                            <a:avLst/>
                            <a:gdLst>
                              <a:gd name="T0" fmla="*/ 0 w 471"/>
                              <a:gd name="T1" fmla="*/ 15 h 30"/>
                              <a:gd name="T2" fmla="*/ 18 w 471"/>
                              <a:gd name="T3" fmla="*/ 0 h 30"/>
                              <a:gd name="T4" fmla="*/ 455 w 471"/>
                              <a:gd name="T5" fmla="*/ 1 h 30"/>
                              <a:gd name="T6" fmla="*/ 471 w 471"/>
                              <a:gd name="T7" fmla="*/ 15 h 30"/>
                              <a:gd name="T8" fmla="*/ 455 w 471"/>
                              <a:gd name="T9" fmla="*/ 30 h 30"/>
                              <a:gd name="T10" fmla="*/ 18 w 471"/>
                              <a:gd name="T11" fmla="*/ 29 h 30"/>
                              <a:gd name="T12" fmla="*/ 0 w 471"/>
                              <a:gd name="T13" fmla="*/ 15 h 30"/>
                              <a:gd name="T14" fmla="*/ 0 w 471"/>
                              <a:gd name="T15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0">
                                <a:moveTo>
                                  <a:pt x="0" y="15"/>
                                </a:moveTo>
                                <a:lnTo>
                                  <a:pt x="18" y="0"/>
                                </a:lnTo>
                                <a:lnTo>
                                  <a:pt x="455" y="1"/>
                                </a:lnTo>
                                <a:lnTo>
                                  <a:pt x="471" y="15"/>
                                </a:lnTo>
                                <a:lnTo>
                                  <a:pt x="455" y="30"/>
                                </a:lnTo>
                                <a:lnTo>
                                  <a:pt x="18" y="29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44"/>
                        <wps:cNvSpPr>
                          <a:spLocks/>
                        </wps:cNvSpPr>
                        <wps:spPr bwMode="auto">
                          <a:xfrm>
                            <a:off x="331" y="540"/>
                            <a:ext cx="118" cy="7"/>
                          </a:xfrm>
                          <a:custGeom>
                            <a:avLst/>
                            <a:gdLst>
                              <a:gd name="T0" fmla="*/ 0 w 472"/>
                              <a:gd name="T1" fmla="*/ 16 h 30"/>
                              <a:gd name="T2" fmla="*/ 19 w 472"/>
                              <a:gd name="T3" fmla="*/ 0 h 30"/>
                              <a:gd name="T4" fmla="*/ 455 w 472"/>
                              <a:gd name="T5" fmla="*/ 1 h 30"/>
                              <a:gd name="T6" fmla="*/ 472 w 472"/>
                              <a:gd name="T7" fmla="*/ 16 h 30"/>
                              <a:gd name="T8" fmla="*/ 455 w 472"/>
                              <a:gd name="T9" fmla="*/ 30 h 30"/>
                              <a:gd name="T10" fmla="*/ 19 w 472"/>
                              <a:gd name="T11" fmla="*/ 29 h 30"/>
                              <a:gd name="T12" fmla="*/ 0 w 472"/>
                              <a:gd name="T13" fmla="*/ 16 h 30"/>
                              <a:gd name="T14" fmla="*/ 0 w 472"/>
                              <a:gd name="T15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2" h="30">
                                <a:moveTo>
                                  <a:pt x="0" y="16"/>
                                </a:moveTo>
                                <a:lnTo>
                                  <a:pt x="19" y="0"/>
                                </a:lnTo>
                                <a:lnTo>
                                  <a:pt x="455" y="1"/>
                                </a:lnTo>
                                <a:lnTo>
                                  <a:pt x="472" y="16"/>
                                </a:lnTo>
                                <a:lnTo>
                                  <a:pt x="455" y="30"/>
                                </a:lnTo>
                                <a:lnTo>
                                  <a:pt x="19" y="2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45"/>
                        <wps:cNvSpPr>
                          <a:spLocks/>
                        </wps:cNvSpPr>
                        <wps:spPr bwMode="auto">
                          <a:xfrm>
                            <a:off x="893" y="304"/>
                            <a:ext cx="68" cy="163"/>
                          </a:xfrm>
                          <a:custGeom>
                            <a:avLst/>
                            <a:gdLst>
                              <a:gd name="T0" fmla="*/ 0 w 269"/>
                              <a:gd name="T1" fmla="*/ 162 h 653"/>
                              <a:gd name="T2" fmla="*/ 50 w 269"/>
                              <a:gd name="T3" fmla="*/ 171 h 653"/>
                              <a:gd name="T4" fmla="*/ 98 w 269"/>
                              <a:gd name="T5" fmla="*/ 190 h 653"/>
                              <a:gd name="T6" fmla="*/ 140 w 269"/>
                              <a:gd name="T7" fmla="*/ 216 h 653"/>
                              <a:gd name="T8" fmla="*/ 178 w 269"/>
                              <a:gd name="T9" fmla="*/ 249 h 653"/>
                              <a:gd name="T10" fmla="*/ 209 w 269"/>
                              <a:gd name="T11" fmla="*/ 286 h 653"/>
                              <a:gd name="T12" fmla="*/ 209 w 269"/>
                              <a:gd name="T13" fmla="*/ 286 h 653"/>
                              <a:gd name="T14" fmla="*/ 222 w 269"/>
                              <a:gd name="T15" fmla="*/ 319 h 653"/>
                              <a:gd name="T16" fmla="*/ 231 w 269"/>
                              <a:gd name="T17" fmla="*/ 363 h 653"/>
                              <a:gd name="T18" fmla="*/ 236 w 269"/>
                              <a:gd name="T19" fmla="*/ 415 h 653"/>
                              <a:gd name="T20" fmla="*/ 239 w 269"/>
                              <a:gd name="T21" fmla="*/ 468 h 653"/>
                              <a:gd name="T22" fmla="*/ 240 w 269"/>
                              <a:gd name="T23" fmla="*/ 523 h 653"/>
                              <a:gd name="T24" fmla="*/ 239 w 269"/>
                              <a:gd name="T25" fmla="*/ 574 h 653"/>
                              <a:gd name="T26" fmla="*/ 238 w 269"/>
                              <a:gd name="T27" fmla="*/ 615 h 653"/>
                              <a:gd name="T28" fmla="*/ 238 w 269"/>
                              <a:gd name="T29" fmla="*/ 615 h 653"/>
                              <a:gd name="T30" fmla="*/ 247 w 269"/>
                              <a:gd name="T31" fmla="*/ 613 h 653"/>
                              <a:gd name="T32" fmla="*/ 261 w 269"/>
                              <a:gd name="T33" fmla="*/ 637 h 653"/>
                              <a:gd name="T34" fmla="*/ 269 w 269"/>
                              <a:gd name="T35" fmla="*/ 653 h 653"/>
                              <a:gd name="T36" fmla="*/ 269 w 269"/>
                              <a:gd name="T37" fmla="*/ 653 h 653"/>
                              <a:gd name="T38" fmla="*/ 267 w 269"/>
                              <a:gd name="T39" fmla="*/ 599 h 653"/>
                              <a:gd name="T40" fmla="*/ 265 w 269"/>
                              <a:gd name="T41" fmla="*/ 538 h 653"/>
                              <a:gd name="T42" fmla="*/ 265 w 269"/>
                              <a:gd name="T43" fmla="*/ 477 h 653"/>
                              <a:gd name="T44" fmla="*/ 264 w 269"/>
                              <a:gd name="T45" fmla="*/ 417 h 653"/>
                              <a:gd name="T46" fmla="*/ 264 w 269"/>
                              <a:gd name="T47" fmla="*/ 361 h 653"/>
                              <a:gd name="T48" fmla="*/ 264 w 269"/>
                              <a:gd name="T49" fmla="*/ 313 h 653"/>
                              <a:gd name="T50" fmla="*/ 264 w 269"/>
                              <a:gd name="T51" fmla="*/ 276 h 653"/>
                              <a:gd name="T52" fmla="*/ 262 w 269"/>
                              <a:gd name="T53" fmla="*/ 256 h 653"/>
                              <a:gd name="T54" fmla="*/ 262 w 269"/>
                              <a:gd name="T55" fmla="*/ 256 h 653"/>
                              <a:gd name="T56" fmla="*/ 225 w 269"/>
                              <a:gd name="T57" fmla="*/ 222 h 653"/>
                              <a:gd name="T58" fmla="*/ 189 w 269"/>
                              <a:gd name="T59" fmla="*/ 184 h 653"/>
                              <a:gd name="T60" fmla="*/ 151 w 269"/>
                              <a:gd name="T61" fmla="*/ 146 h 653"/>
                              <a:gd name="T62" fmla="*/ 113 w 269"/>
                              <a:gd name="T63" fmla="*/ 106 h 653"/>
                              <a:gd name="T64" fmla="*/ 76 w 269"/>
                              <a:gd name="T65" fmla="*/ 68 h 653"/>
                              <a:gd name="T66" fmla="*/ 37 w 269"/>
                              <a:gd name="T67" fmla="*/ 32 h 653"/>
                              <a:gd name="T68" fmla="*/ 0 w 269"/>
                              <a:gd name="T69" fmla="*/ 0 h 653"/>
                              <a:gd name="T70" fmla="*/ 0 w 269"/>
                              <a:gd name="T71" fmla="*/ 0 h 653"/>
                              <a:gd name="T72" fmla="*/ 0 w 269"/>
                              <a:gd name="T73" fmla="*/ 42 h 653"/>
                              <a:gd name="T74" fmla="*/ 0 w 269"/>
                              <a:gd name="T75" fmla="*/ 120 h 653"/>
                              <a:gd name="T76" fmla="*/ 0 w 269"/>
                              <a:gd name="T77" fmla="*/ 162 h 653"/>
                              <a:gd name="T78" fmla="*/ 0 w 269"/>
                              <a:gd name="T79" fmla="*/ 162 h 653"/>
                              <a:gd name="T80" fmla="*/ 0 w 269"/>
                              <a:gd name="T81" fmla="*/ 162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9" h="653">
                                <a:moveTo>
                                  <a:pt x="0" y="162"/>
                                </a:moveTo>
                                <a:lnTo>
                                  <a:pt x="50" y="171"/>
                                </a:lnTo>
                                <a:lnTo>
                                  <a:pt x="98" y="190"/>
                                </a:lnTo>
                                <a:lnTo>
                                  <a:pt x="140" y="216"/>
                                </a:lnTo>
                                <a:lnTo>
                                  <a:pt x="178" y="249"/>
                                </a:lnTo>
                                <a:lnTo>
                                  <a:pt x="209" y="286"/>
                                </a:lnTo>
                                <a:lnTo>
                                  <a:pt x="222" y="319"/>
                                </a:lnTo>
                                <a:lnTo>
                                  <a:pt x="231" y="363"/>
                                </a:lnTo>
                                <a:lnTo>
                                  <a:pt x="236" y="415"/>
                                </a:lnTo>
                                <a:lnTo>
                                  <a:pt x="239" y="468"/>
                                </a:lnTo>
                                <a:lnTo>
                                  <a:pt x="240" y="523"/>
                                </a:lnTo>
                                <a:lnTo>
                                  <a:pt x="239" y="574"/>
                                </a:lnTo>
                                <a:lnTo>
                                  <a:pt x="238" y="615"/>
                                </a:lnTo>
                                <a:lnTo>
                                  <a:pt x="247" y="613"/>
                                </a:lnTo>
                                <a:lnTo>
                                  <a:pt x="261" y="637"/>
                                </a:lnTo>
                                <a:lnTo>
                                  <a:pt x="269" y="653"/>
                                </a:lnTo>
                                <a:lnTo>
                                  <a:pt x="267" y="599"/>
                                </a:lnTo>
                                <a:lnTo>
                                  <a:pt x="265" y="538"/>
                                </a:lnTo>
                                <a:lnTo>
                                  <a:pt x="265" y="477"/>
                                </a:lnTo>
                                <a:lnTo>
                                  <a:pt x="264" y="417"/>
                                </a:lnTo>
                                <a:lnTo>
                                  <a:pt x="264" y="361"/>
                                </a:lnTo>
                                <a:lnTo>
                                  <a:pt x="264" y="313"/>
                                </a:lnTo>
                                <a:lnTo>
                                  <a:pt x="264" y="276"/>
                                </a:lnTo>
                                <a:lnTo>
                                  <a:pt x="262" y="256"/>
                                </a:lnTo>
                                <a:lnTo>
                                  <a:pt x="225" y="222"/>
                                </a:lnTo>
                                <a:lnTo>
                                  <a:pt x="189" y="184"/>
                                </a:lnTo>
                                <a:lnTo>
                                  <a:pt x="151" y="146"/>
                                </a:lnTo>
                                <a:lnTo>
                                  <a:pt x="113" y="106"/>
                                </a:lnTo>
                                <a:lnTo>
                                  <a:pt x="76" y="68"/>
                                </a:lnTo>
                                <a:lnTo>
                                  <a:pt x="37" y="32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20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46"/>
                        <wps:cNvSpPr>
                          <a:spLocks/>
                        </wps:cNvSpPr>
                        <wps:spPr bwMode="auto">
                          <a:xfrm>
                            <a:off x="684" y="386"/>
                            <a:ext cx="46" cy="223"/>
                          </a:xfrm>
                          <a:custGeom>
                            <a:avLst/>
                            <a:gdLst>
                              <a:gd name="T0" fmla="*/ 13 w 183"/>
                              <a:gd name="T1" fmla="*/ 893 h 893"/>
                              <a:gd name="T2" fmla="*/ 0 w 183"/>
                              <a:gd name="T3" fmla="*/ 893 h 893"/>
                              <a:gd name="T4" fmla="*/ 0 w 183"/>
                              <a:gd name="T5" fmla="*/ 886 h 893"/>
                              <a:gd name="T6" fmla="*/ 0 w 183"/>
                              <a:gd name="T7" fmla="*/ 839 h 893"/>
                              <a:gd name="T8" fmla="*/ 0 w 183"/>
                              <a:gd name="T9" fmla="*/ 754 h 893"/>
                              <a:gd name="T10" fmla="*/ 0 w 183"/>
                              <a:gd name="T11" fmla="*/ 642 h 893"/>
                              <a:gd name="T12" fmla="*/ 0 w 183"/>
                              <a:gd name="T13" fmla="*/ 513 h 893"/>
                              <a:gd name="T14" fmla="*/ 0 w 183"/>
                              <a:gd name="T15" fmla="*/ 380 h 893"/>
                              <a:gd name="T16" fmla="*/ 0 w 183"/>
                              <a:gd name="T17" fmla="*/ 251 h 893"/>
                              <a:gd name="T18" fmla="*/ 0 w 183"/>
                              <a:gd name="T19" fmla="*/ 139 h 893"/>
                              <a:gd name="T20" fmla="*/ 0 w 183"/>
                              <a:gd name="T21" fmla="*/ 55 h 893"/>
                              <a:gd name="T22" fmla="*/ 0 w 183"/>
                              <a:gd name="T23" fmla="*/ 7 h 893"/>
                              <a:gd name="T24" fmla="*/ 0 w 183"/>
                              <a:gd name="T25" fmla="*/ 0 h 893"/>
                              <a:gd name="T26" fmla="*/ 131 w 183"/>
                              <a:gd name="T27" fmla="*/ 0 h 893"/>
                              <a:gd name="T28" fmla="*/ 176 w 183"/>
                              <a:gd name="T29" fmla="*/ 0 h 893"/>
                              <a:gd name="T30" fmla="*/ 177 w 183"/>
                              <a:gd name="T31" fmla="*/ 7 h 893"/>
                              <a:gd name="T32" fmla="*/ 180 w 183"/>
                              <a:gd name="T33" fmla="*/ 14 h 893"/>
                              <a:gd name="T34" fmla="*/ 182 w 183"/>
                              <a:gd name="T35" fmla="*/ 28 h 893"/>
                              <a:gd name="T36" fmla="*/ 172 w 183"/>
                              <a:gd name="T37" fmla="*/ 35 h 893"/>
                              <a:gd name="T38" fmla="*/ 147 w 183"/>
                              <a:gd name="T39" fmla="*/ 45 h 893"/>
                              <a:gd name="T40" fmla="*/ 142 w 183"/>
                              <a:gd name="T41" fmla="*/ 48 h 893"/>
                              <a:gd name="T42" fmla="*/ 135 w 183"/>
                              <a:gd name="T43" fmla="*/ 60 h 893"/>
                              <a:gd name="T44" fmla="*/ 134 w 183"/>
                              <a:gd name="T45" fmla="*/ 73 h 893"/>
                              <a:gd name="T46" fmla="*/ 137 w 183"/>
                              <a:gd name="T47" fmla="*/ 93 h 893"/>
                              <a:gd name="T48" fmla="*/ 138 w 183"/>
                              <a:gd name="T49" fmla="*/ 102 h 893"/>
                              <a:gd name="T50" fmla="*/ 130 w 183"/>
                              <a:gd name="T51" fmla="*/ 119 h 893"/>
                              <a:gd name="T52" fmla="*/ 127 w 183"/>
                              <a:gd name="T53" fmla="*/ 127 h 893"/>
                              <a:gd name="T54" fmla="*/ 127 w 183"/>
                              <a:gd name="T55" fmla="*/ 238 h 893"/>
                              <a:gd name="T56" fmla="*/ 127 w 183"/>
                              <a:gd name="T57" fmla="*/ 339 h 893"/>
                              <a:gd name="T58" fmla="*/ 123 w 183"/>
                              <a:gd name="T59" fmla="*/ 344 h 893"/>
                              <a:gd name="T60" fmla="*/ 110 w 183"/>
                              <a:gd name="T61" fmla="*/ 360 h 893"/>
                              <a:gd name="T62" fmla="*/ 110 w 183"/>
                              <a:gd name="T63" fmla="*/ 321 h 893"/>
                              <a:gd name="T64" fmla="*/ 110 w 183"/>
                              <a:gd name="T65" fmla="*/ 153 h 893"/>
                              <a:gd name="T66" fmla="*/ 110 w 183"/>
                              <a:gd name="T67" fmla="*/ 114 h 893"/>
                              <a:gd name="T68" fmla="*/ 89 w 183"/>
                              <a:gd name="T69" fmla="*/ 90 h 893"/>
                              <a:gd name="T70" fmla="*/ 62 w 183"/>
                              <a:gd name="T71" fmla="*/ 82 h 893"/>
                              <a:gd name="T72" fmla="*/ 22 w 183"/>
                              <a:gd name="T73" fmla="*/ 105 h 893"/>
                              <a:gd name="T74" fmla="*/ 17 w 183"/>
                              <a:gd name="T75" fmla="*/ 114 h 893"/>
                              <a:gd name="T76" fmla="*/ 17 w 183"/>
                              <a:gd name="T77" fmla="*/ 173 h 893"/>
                              <a:gd name="T78" fmla="*/ 17 w 183"/>
                              <a:gd name="T79" fmla="*/ 304 h 893"/>
                              <a:gd name="T80" fmla="*/ 17 w 183"/>
                              <a:gd name="T81" fmla="*/ 436 h 893"/>
                              <a:gd name="T82" fmla="*/ 17 w 183"/>
                              <a:gd name="T83" fmla="*/ 495 h 893"/>
                              <a:gd name="T84" fmla="*/ 17 w 183"/>
                              <a:gd name="T85" fmla="*/ 892 h 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3" h="893">
                                <a:moveTo>
                                  <a:pt x="17" y="892"/>
                                </a:moveTo>
                                <a:lnTo>
                                  <a:pt x="13" y="893"/>
                                </a:lnTo>
                                <a:lnTo>
                                  <a:pt x="5" y="893"/>
                                </a:lnTo>
                                <a:lnTo>
                                  <a:pt x="0" y="893"/>
                                </a:lnTo>
                                <a:lnTo>
                                  <a:pt x="0" y="886"/>
                                </a:lnTo>
                                <a:lnTo>
                                  <a:pt x="0" y="868"/>
                                </a:lnTo>
                                <a:lnTo>
                                  <a:pt x="0" y="839"/>
                                </a:lnTo>
                                <a:lnTo>
                                  <a:pt x="0" y="800"/>
                                </a:lnTo>
                                <a:lnTo>
                                  <a:pt x="0" y="754"/>
                                </a:lnTo>
                                <a:lnTo>
                                  <a:pt x="0" y="700"/>
                                </a:lnTo>
                                <a:lnTo>
                                  <a:pt x="0" y="642"/>
                                </a:lnTo>
                                <a:lnTo>
                                  <a:pt x="0" y="579"/>
                                </a:lnTo>
                                <a:lnTo>
                                  <a:pt x="0" y="513"/>
                                </a:lnTo>
                                <a:lnTo>
                                  <a:pt x="0" y="446"/>
                                </a:lnTo>
                                <a:lnTo>
                                  <a:pt x="0" y="380"/>
                                </a:lnTo>
                                <a:lnTo>
                                  <a:pt x="0" y="315"/>
                                </a:lnTo>
                                <a:lnTo>
                                  <a:pt x="0" y="251"/>
                                </a:lnTo>
                                <a:lnTo>
                                  <a:pt x="0" y="193"/>
                                </a:lnTo>
                                <a:lnTo>
                                  <a:pt x="0" y="139"/>
                                </a:lnTo>
                                <a:lnTo>
                                  <a:pt x="0" y="93"/>
                                </a:lnTo>
                                <a:lnTo>
                                  <a:pt x="0" y="55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31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"/>
                                </a:lnTo>
                                <a:lnTo>
                                  <a:pt x="177" y="7"/>
                                </a:lnTo>
                                <a:lnTo>
                                  <a:pt x="180" y="14"/>
                                </a:lnTo>
                                <a:lnTo>
                                  <a:pt x="183" y="21"/>
                                </a:lnTo>
                                <a:lnTo>
                                  <a:pt x="182" y="28"/>
                                </a:lnTo>
                                <a:lnTo>
                                  <a:pt x="172" y="35"/>
                                </a:lnTo>
                                <a:lnTo>
                                  <a:pt x="158" y="42"/>
                                </a:lnTo>
                                <a:lnTo>
                                  <a:pt x="147" y="45"/>
                                </a:lnTo>
                                <a:lnTo>
                                  <a:pt x="142" y="48"/>
                                </a:lnTo>
                                <a:lnTo>
                                  <a:pt x="138" y="54"/>
                                </a:lnTo>
                                <a:lnTo>
                                  <a:pt x="135" y="60"/>
                                </a:lnTo>
                                <a:lnTo>
                                  <a:pt x="134" y="73"/>
                                </a:lnTo>
                                <a:lnTo>
                                  <a:pt x="135" y="85"/>
                                </a:lnTo>
                                <a:lnTo>
                                  <a:pt x="137" y="93"/>
                                </a:lnTo>
                                <a:lnTo>
                                  <a:pt x="138" y="102"/>
                                </a:lnTo>
                                <a:lnTo>
                                  <a:pt x="135" y="112"/>
                                </a:lnTo>
                                <a:lnTo>
                                  <a:pt x="130" y="119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66"/>
                                </a:lnTo>
                                <a:lnTo>
                                  <a:pt x="127" y="238"/>
                                </a:lnTo>
                                <a:lnTo>
                                  <a:pt x="127" y="308"/>
                                </a:lnTo>
                                <a:lnTo>
                                  <a:pt x="127" y="339"/>
                                </a:lnTo>
                                <a:lnTo>
                                  <a:pt x="123" y="344"/>
                                </a:lnTo>
                                <a:lnTo>
                                  <a:pt x="114" y="354"/>
                                </a:lnTo>
                                <a:lnTo>
                                  <a:pt x="110" y="360"/>
                                </a:lnTo>
                                <a:lnTo>
                                  <a:pt x="110" y="321"/>
                                </a:lnTo>
                                <a:lnTo>
                                  <a:pt x="110" y="237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14"/>
                                </a:lnTo>
                                <a:lnTo>
                                  <a:pt x="104" y="105"/>
                                </a:lnTo>
                                <a:lnTo>
                                  <a:pt x="89" y="90"/>
                                </a:lnTo>
                                <a:lnTo>
                                  <a:pt x="62" y="82"/>
                                </a:lnTo>
                                <a:lnTo>
                                  <a:pt x="37" y="90"/>
                                </a:lnTo>
                                <a:lnTo>
                                  <a:pt x="22" y="105"/>
                                </a:lnTo>
                                <a:lnTo>
                                  <a:pt x="17" y="114"/>
                                </a:lnTo>
                                <a:lnTo>
                                  <a:pt x="17" y="131"/>
                                </a:lnTo>
                                <a:lnTo>
                                  <a:pt x="17" y="173"/>
                                </a:lnTo>
                                <a:lnTo>
                                  <a:pt x="17" y="235"/>
                                </a:lnTo>
                                <a:lnTo>
                                  <a:pt x="17" y="304"/>
                                </a:lnTo>
                                <a:lnTo>
                                  <a:pt x="17" y="374"/>
                                </a:lnTo>
                                <a:lnTo>
                                  <a:pt x="17" y="436"/>
                                </a:lnTo>
                                <a:lnTo>
                                  <a:pt x="17" y="478"/>
                                </a:lnTo>
                                <a:lnTo>
                                  <a:pt x="17" y="495"/>
                                </a:lnTo>
                                <a:lnTo>
                                  <a:pt x="17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47"/>
                        <wps:cNvSpPr>
                          <a:spLocks/>
                        </wps:cNvSpPr>
                        <wps:spPr bwMode="auto">
                          <a:xfrm>
                            <a:off x="753" y="386"/>
                            <a:ext cx="48" cy="226"/>
                          </a:xfrm>
                          <a:custGeom>
                            <a:avLst/>
                            <a:gdLst>
                              <a:gd name="T0" fmla="*/ 79 w 193"/>
                              <a:gd name="T1" fmla="*/ 319 h 906"/>
                              <a:gd name="T2" fmla="*/ 79 w 193"/>
                              <a:gd name="T3" fmla="*/ 154 h 906"/>
                              <a:gd name="T4" fmla="*/ 79 w 193"/>
                              <a:gd name="T5" fmla="*/ 116 h 906"/>
                              <a:gd name="T6" fmla="*/ 93 w 193"/>
                              <a:gd name="T7" fmla="*/ 91 h 906"/>
                              <a:gd name="T8" fmla="*/ 121 w 193"/>
                              <a:gd name="T9" fmla="*/ 82 h 906"/>
                              <a:gd name="T10" fmla="*/ 168 w 193"/>
                              <a:gd name="T11" fmla="*/ 99 h 906"/>
                              <a:gd name="T12" fmla="*/ 172 w 193"/>
                              <a:gd name="T13" fmla="*/ 112 h 906"/>
                              <a:gd name="T14" fmla="*/ 172 w 193"/>
                              <a:gd name="T15" fmla="*/ 143 h 906"/>
                              <a:gd name="T16" fmla="*/ 172 w 193"/>
                              <a:gd name="T17" fmla="*/ 217 h 906"/>
                              <a:gd name="T18" fmla="*/ 172 w 193"/>
                              <a:gd name="T19" fmla="*/ 324 h 906"/>
                              <a:gd name="T20" fmla="*/ 172 w 193"/>
                              <a:gd name="T21" fmla="*/ 447 h 906"/>
                              <a:gd name="T22" fmla="*/ 172 w 193"/>
                              <a:gd name="T23" fmla="*/ 578 h 906"/>
                              <a:gd name="T24" fmla="*/ 172 w 193"/>
                              <a:gd name="T25" fmla="*/ 702 h 906"/>
                              <a:gd name="T26" fmla="*/ 172 w 193"/>
                              <a:gd name="T27" fmla="*/ 806 h 906"/>
                              <a:gd name="T28" fmla="*/ 172 w 193"/>
                              <a:gd name="T29" fmla="*/ 877 h 906"/>
                              <a:gd name="T30" fmla="*/ 172 w 193"/>
                              <a:gd name="T31" fmla="*/ 904 h 906"/>
                              <a:gd name="T32" fmla="*/ 178 w 193"/>
                              <a:gd name="T33" fmla="*/ 905 h 906"/>
                              <a:gd name="T34" fmla="*/ 193 w 193"/>
                              <a:gd name="T35" fmla="*/ 906 h 906"/>
                              <a:gd name="T36" fmla="*/ 193 w 193"/>
                              <a:gd name="T37" fmla="*/ 899 h 906"/>
                              <a:gd name="T38" fmla="*/ 193 w 193"/>
                              <a:gd name="T39" fmla="*/ 851 h 906"/>
                              <a:gd name="T40" fmla="*/ 193 w 193"/>
                              <a:gd name="T41" fmla="*/ 764 h 906"/>
                              <a:gd name="T42" fmla="*/ 193 w 193"/>
                              <a:gd name="T43" fmla="*/ 651 h 906"/>
                              <a:gd name="T44" fmla="*/ 193 w 193"/>
                              <a:gd name="T45" fmla="*/ 521 h 906"/>
                              <a:gd name="T46" fmla="*/ 193 w 193"/>
                              <a:gd name="T47" fmla="*/ 386 h 906"/>
                              <a:gd name="T48" fmla="*/ 193 w 193"/>
                              <a:gd name="T49" fmla="*/ 257 h 906"/>
                              <a:gd name="T50" fmla="*/ 193 w 193"/>
                              <a:gd name="T51" fmla="*/ 144 h 906"/>
                              <a:gd name="T52" fmla="*/ 193 w 193"/>
                              <a:gd name="T53" fmla="*/ 57 h 906"/>
                              <a:gd name="T54" fmla="*/ 193 w 193"/>
                              <a:gd name="T55" fmla="*/ 9 h 906"/>
                              <a:gd name="T56" fmla="*/ 193 w 193"/>
                              <a:gd name="T57" fmla="*/ 2 h 906"/>
                              <a:gd name="T58" fmla="*/ 56 w 193"/>
                              <a:gd name="T59" fmla="*/ 1 h 906"/>
                              <a:gd name="T60" fmla="*/ 9 w 193"/>
                              <a:gd name="T61" fmla="*/ 0 h 906"/>
                              <a:gd name="T62" fmla="*/ 12 w 193"/>
                              <a:gd name="T63" fmla="*/ 7 h 906"/>
                              <a:gd name="T64" fmla="*/ 14 w 193"/>
                              <a:gd name="T65" fmla="*/ 11 h 906"/>
                              <a:gd name="T66" fmla="*/ 3 w 193"/>
                              <a:gd name="T67" fmla="*/ 16 h 906"/>
                              <a:gd name="T68" fmla="*/ 0 w 193"/>
                              <a:gd name="T69" fmla="*/ 23 h 906"/>
                              <a:gd name="T70" fmla="*/ 21 w 193"/>
                              <a:gd name="T71" fmla="*/ 38 h 906"/>
                              <a:gd name="T72" fmla="*/ 31 w 193"/>
                              <a:gd name="T73" fmla="*/ 46 h 906"/>
                              <a:gd name="T74" fmla="*/ 40 w 193"/>
                              <a:gd name="T75" fmla="*/ 64 h 906"/>
                              <a:gd name="T76" fmla="*/ 43 w 193"/>
                              <a:gd name="T77" fmla="*/ 74 h 906"/>
                              <a:gd name="T78" fmla="*/ 50 w 193"/>
                              <a:gd name="T79" fmla="*/ 108 h 906"/>
                              <a:gd name="T80" fmla="*/ 58 w 193"/>
                              <a:gd name="T81" fmla="*/ 116 h 906"/>
                              <a:gd name="T82" fmla="*/ 58 w 193"/>
                              <a:gd name="T83" fmla="*/ 229 h 906"/>
                              <a:gd name="T84" fmla="*/ 58 w 193"/>
                              <a:gd name="T85" fmla="*/ 343 h 906"/>
                              <a:gd name="T86" fmla="*/ 64 w 193"/>
                              <a:gd name="T87" fmla="*/ 347 h 906"/>
                              <a:gd name="T88" fmla="*/ 79 w 193"/>
                              <a:gd name="T89" fmla="*/ 356 h 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3" h="906">
                                <a:moveTo>
                                  <a:pt x="79" y="356"/>
                                </a:moveTo>
                                <a:lnTo>
                                  <a:pt x="79" y="319"/>
                                </a:lnTo>
                                <a:lnTo>
                                  <a:pt x="79" y="236"/>
                                </a:lnTo>
                                <a:lnTo>
                                  <a:pt x="79" y="154"/>
                                </a:lnTo>
                                <a:lnTo>
                                  <a:pt x="79" y="116"/>
                                </a:lnTo>
                                <a:lnTo>
                                  <a:pt x="81" y="108"/>
                                </a:lnTo>
                                <a:lnTo>
                                  <a:pt x="93" y="91"/>
                                </a:lnTo>
                                <a:lnTo>
                                  <a:pt x="121" y="82"/>
                                </a:lnTo>
                                <a:lnTo>
                                  <a:pt x="153" y="88"/>
                                </a:lnTo>
                                <a:lnTo>
                                  <a:pt x="168" y="99"/>
                                </a:lnTo>
                                <a:lnTo>
                                  <a:pt x="172" y="112"/>
                                </a:lnTo>
                                <a:lnTo>
                                  <a:pt x="172" y="121"/>
                                </a:lnTo>
                                <a:lnTo>
                                  <a:pt x="172" y="143"/>
                                </a:lnTo>
                                <a:lnTo>
                                  <a:pt x="172" y="175"/>
                                </a:lnTo>
                                <a:lnTo>
                                  <a:pt x="172" y="217"/>
                                </a:lnTo>
                                <a:lnTo>
                                  <a:pt x="172" y="268"/>
                                </a:lnTo>
                                <a:lnTo>
                                  <a:pt x="172" y="324"/>
                                </a:lnTo>
                                <a:lnTo>
                                  <a:pt x="172" y="384"/>
                                </a:lnTo>
                                <a:lnTo>
                                  <a:pt x="172" y="447"/>
                                </a:lnTo>
                                <a:lnTo>
                                  <a:pt x="172" y="513"/>
                                </a:lnTo>
                                <a:lnTo>
                                  <a:pt x="172" y="578"/>
                                </a:lnTo>
                                <a:lnTo>
                                  <a:pt x="172" y="642"/>
                                </a:lnTo>
                                <a:lnTo>
                                  <a:pt x="172" y="702"/>
                                </a:lnTo>
                                <a:lnTo>
                                  <a:pt x="172" y="757"/>
                                </a:lnTo>
                                <a:lnTo>
                                  <a:pt x="172" y="806"/>
                                </a:lnTo>
                                <a:lnTo>
                                  <a:pt x="172" y="847"/>
                                </a:lnTo>
                                <a:lnTo>
                                  <a:pt x="172" y="877"/>
                                </a:lnTo>
                                <a:lnTo>
                                  <a:pt x="172" y="897"/>
                                </a:lnTo>
                                <a:lnTo>
                                  <a:pt x="172" y="904"/>
                                </a:lnTo>
                                <a:lnTo>
                                  <a:pt x="178" y="905"/>
                                </a:lnTo>
                                <a:lnTo>
                                  <a:pt x="188" y="905"/>
                                </a:lnTo>
                                <a:lnTo>
                                  <a:pt x="193" y="906"/>
                                </a:lnTo>
                                <a:lnTo>
                                  <a:pt x="193" y="899"/>
                                </a:lnTo>
                                <a:lnTo>
                                  <a:pt x="193" y="881"/>
                                </a:lnTo>
                                <a:lnTo>
                                  <a:pt x="193" y="851"/>
                                </a:lnTo>
                                <a:lnTo>
                                  <a:pt x="193" y="812"/>
                                </a:lnTo>
                                <a:lnTo>
                                  <a:pt x="193" y="764"/>
                                </a:lnTo>
                                <a:lnTo>
                                  <a:pt x="193" y="711"/>
                                </a:lnTo>
                                <a:lnTo>
                                  <a:pt x="193" y="651"/>
                                </a:lnTo>
                                <a:lnTo>
                                  <a:pt x="193" y="588"/>
                                </a:lnTo>
                                <a:lnTo>
                                  <a:pt x="193" y="521"/>
                                </a:lnTo>
                                <a:lnTo>
                                  <a:pt x="193" y="454"/>
                                </a:lnTo>
                                <a:lnTo>
                                  <a:pt x="193" y="386"/>
                                </a:lnTo>
                                <a:lnTo>
                                  <a:pt x="193" y="320"/>
                                </a:lnTo>
                                <a:lnTo>
                                  <a:pt x="193" y="257"/>
                                </a:lnTo>
                                <a:lnTo>
                                  <a:pt x="193" y="197"/>
                                </a:lnTo>
                                <a:lnTo>
                                  <a:pt x="193" y="144"/>
                                </a:lnTo>
                                <a:lnTo>
                                  <a:pt x="193" y="97"/>
                                </a:lnTo>
                                <a:lnTo>
                                  <a:pt x="193" y="57"/>
                                </a:lnTo>
                                <a:lnTo>
                                  <a:pt x="193" y="27"/>
                                </a:lnTo>
                                <a:lnTo>
                                  <a:pt x="193" y="9"/>
                                </a:lnTo>
                                <a:lnTo>
                                  <a:pt x="193" y="2"/>
                                </a:lnTo>
                                <a:lnTo>
                                  <a:pt x="146" y="1"/>
                                </a:lnTo>
                                <a:lnTo>
                                  <a:pt x="56" y="1"/>
                                </a:lnTo>
                                <a:lnTo>
                                  <a:pt x="9" y="0"/>
                                </a:lnTo>
                                <a:lnTo>
                                  <a:pt x="10" y="2"/>
                                </a:lnTo>
                                <a:lnTo>
                                  <a:pt x="12" y="7"/>
                                </a:lnTo>
                                <a:lnTo>
                                  <a:pt x="14" y="11"/>
                                </a:lnTo>
                                <a:lnTo>
                                  <a:pt x="10" y="14"/>
                                </a:lnTo>
                                <a:lnTo>
                                  <a:pt x="3" y="16"/>
                                </a:lnTo>
                                <a:lnTo>
                                  <a:pt x="0" y="23"/>
                                </a:lnTo>
                                <a:lnTo>
                                  <a:pt x="7" y="31"/>
                                </a:lnTo>
                                <a:lnTo>
                                  <a:pt x="21" y="38"/>
                                </a:lnTo>
                                <a:lnTo>
                                  <a:pt x="31" y="46"/>
                                </a:lnTo>
                                <a:lnTo>
                                  <a:pt x="36" y="55"/>
                                </a:lnTo>
                                <a:lnTo>
                                  <a:pt x="40" y="64"/>
                                </a:lnTo>
                                <a:lnTo>
                                  <a:pt x="43" y="74"/>
                                </a:lnTo>
                                <a:lnTo>
                                  <a:pt x="45" y="89"/>
                                </a:lnTo>
                                <a:lnTo>
                                  <a:pt x="50" y="108"/>
                                </a:lnTo>
                                <a:lnTo>
                                  <a:pt x="58" y="116"/>
                                </a:lnTo>
                                <a:lnTo>
                                  <a:pt x="58" y="151"/>
                                </a:lnTo>
                                <a:lnTo>
                                  <a:pt x="58" y="229"/>
                                </a:lnTo>
                                <a:lnTo>
                                  <a:pt x="58" y="308"/>
                                </a:lnTo>
                                <a:lnTo>
                                  <a:pt x="58" y="343"/>
                                </a:lnTo>
                                <a:lnTo>
                                  <a:pt x="64" y="347"/>
                                </a:lnTo>
                                <a:lnTo>
                                  <a:pt x="72" y="352"/>
                                </a:lnTo>
                                <a:lnTo>
                                  <a:pt x="7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48"/>
                        <wps:cNvSpPr>
                          <a:spLocks/>
                        </wps:cNvSpPr>
                        <wps:spPr bwMode="auto">
                          <a:xfrm>
                            <a:off x="361" y="311"/>
                            <a:ext cx="15" cy="102"/>
                          </a:xfrm>
                          <a:custGeom>
                            <a:avLst/>
                            <a:gdLst>
                              <a:gd name="T0" fmla="*/ 31 w 57"/>
                              <a:gd name="T1" fmla="*/ 0 h 405"/>
                              <a:gd name="T2" fmla="*/ 57 w 57"/>
                              <a:gd name="T3" fmla="*/ 133 h 405"/>
                              <a:gd name="T4" fmla="*/ 57 w 57"/>
                              <a:gd name="T5" fmla="*/ 202 h 405"/>
                              <a:gd name="T6" fmla="*/ 57 w 57"/>
                              <a:gd name="T7" fmla="*/ 281 h 405"/>
                              <a:gd name="T8" fmla="*/ 25 w 57"/>
                              <a:gd name="T9" fmla="*/ 405 h 405"/>
                              <a:gd name="T10" fmla="*/ 0 w 57"/>
                              <a:gd name="T11" fmla="*/ 276 h 405"/>
                              <a:gd name="T12" fmla="*/ 0 w 57"/>
                              <a:gd name="T13" fmla="*/ 135 h 405"/>
                              <a:gd name="T14" fmla="*/ 31 w 57"/>
                              <a:gd name="T15" fmla="*/ 0 h 405"/>
                              <a:gd name="T16" fmla="*/ 31 w 57"/>
                              <a:gd name="T1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05">
                                <a:moveTo>
                                  <a:pt x="31" y="0"/>
                                </a:moveTo>
                                <a:lnTo>
                                  <a:pt x="57" y="133"/>
                                </a:lnTo>
                                <a:lnTo>
                                  <a:pt x="57" y="202"/>
                                </a:lnTo>
                                <a:lnTo>
                                  <a:pt x="57" y="281"/>
                                </a:lnTo>
                                <a:lnTo>
                                  <a:pt x="25" y="405"/>
                                </a:lnTo>
                                <a:lnTo>
                                  <a:pt x="0" y="276"/>
                                </a:lnTo>
                                <a:lnTo>
                                  <a:pt x="0" y="13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49"/>
                        <wps:cNvSpPr>
                          <a:spLocks/>
                        </wps:cNvSpPr>
                        <wps:spPr bwMode="auto">
                          <a:xfrm>
                            <a:off x="1102" y="311"/>
                            <a:ext cx="15" cy="100"/>
                          </a:xfrm>
                          <a:custGeom>
                            <a:avLst/>
                            <a:gdLst>
                              <a:gd name="T0" fmla="*/ 32 w 62"/>
                              <a:gd name="T1" fmla="*/ 0 h 398"/>
                              <a:gd name="T2" fmla="*/ 62 w 62"/>
                              <a:gd name="T3" fmla="*/ 130 h 398"/>
                              <a:gd name="T4" fmla="*/ 61 w 62"/>
                              <a:gd name="T5" fmla="*/ 198 h 398"/>
                              <a:gd name="T6" fmla="*/ 61 w 62"/>
                              <a:gd name="T7" fmla="*/ 276 h 398"/>
                              <a:gd name="T8" fmla="*/ 27 w 62"/>
                              <a:gd name="T9" fmla="*/ 398 h 398"/>
                              <a:gd name="T10" fmla="*/ 0 w 62"/>
                              <a:gd name="T11" fmla="*/ 273 h 398"/>
                              <a:gd name="T12" fmla="*/ 0 w 62"/>
                              <a:gd name="T13" fmla="*/ 133 h 398"/>
                              <a:gd name="T14" fmla="*/ 32 w 62"/>
                              <a:gd name="T15" fmla="*/ 0 h 398"/>
                              <a:gd name="T16" fmla="*/ 32 w 62"/>
                              <a:gd name="T17" fmla="*/ 0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398">
                                <a:moveTo>
                                  <a:pt x="32" y="0"/>
                                </a:moveTo>
                                <a:lnTo>
                                  <a:pt x="62" y="130"/>
                                </a:lnTo>
                                <a:lnTo>
                                  <a:pt x="61" y="198"/>
                                </a:lnTo>
                                <a:lnTo>
                                  <a:pt x="61" y="276"/>
                                </a:lnTo>
                                <a:lnTo>
                                  <a:pt x="27" y="398"/>
                                </a:lnTo>
                                <a:lnTo>
                                  <a:pt x="0" y="273"/>
                                </a:lnTo>
                                <a:lnTo>
                                  <a:pt x="0" y="13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50"/>
                        <wps:cNvSpPr>
                          <a:spLocks/>
                        </wps:cNvSpPr>
                        <wps:spPr bwMode="auto">
                          <a:xfrm>
                            <a:off x="1062" y="313"/>
                            <a:ext cx="14" cy="99"/>
                          </a:xfrm>
                          <a:custGeom>
                            <a:avLst/>
                            <a:gdLst>
                              <a:gd name="T0" fmla="*/ 29 w 56"/>
                              <a:gd name="T1" fmla="*/ 0 h 398"/>
                              <a:gd name="T2" fmla="*/ 56 w 56"/>
                              <a:gd name="T3" fmla="*/ 131 h 398"/>
                              <a:gd name="T4" fmla="*/ 56 w 56"/>
                              <a:gd name="T5" fmla="*/ 199 h 398"/>
                              <a:gd name="T6" fmla="*/ 56 w 56"/>
                              <a:gd name="T7" fmla="*/ 276 h 398"/>
                              <a:gd name="T8" fmla="*/ 25 w 56"/>
                              <a:gd name="T9" fmla="*/ 398 h 398"/>
                              <a:gd name="T10" fmla="*/ 0 w 56"/>
                              <a:gd name="T11" fmla="*/ 272 h 398"/>
                              <a:gd name="T12" fmla="*/ 0 w 56"/>
                              <a:gd name="T13" fmla="*/ 133 h 398"/>
                              <a:gd name="T14" fmla="*/ 29 w 56"/>
                              <a:gd name="T15" fmla="*/ 0 h 398"/>
                              <a:gd name="T16" fmla="*/ 29 w 56"/>
                              <a:gd name="T17" fmla="*/ 0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398">
                                <a:moveTo>
                                  <a:pt x="29" y="0"/>
                                </a:moveTo>
                                <a:lnTo>
                                  <a:pt x="56" y="131"/>
                                </a:lnTo>
                                <a:lnTo>
                                  <a:pt x="56" y="199"/>
                                </a:lnTo>
                                <a:lnTo>
                                  <a:pt x="56" y="276"/>
                                </a:lnTo>
                                <a:lnTo>
                                  <a:pt x="25" y="398"/>
                                </a:lnTo>
                                <a:lnTo>
                                  <a:pt x="0" y="272"/>
                                </a:lnTo>
                                <a:lnTo>
                                  <a:pt x="0" y="1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51"/>
                        <wps:cNvSpPr>
                          <a:spLocks/>
                        </wps:cNvSpPr>
                        <wps:spPr bwMode="auto">
                          <a:xfrm>
                            <a:off x="541" y="992"/>
                            <a:ext cx="81" cy="9"/>
                          </a:xfrm>
                          <a:custGeom>
                            <a:avLst/>
                            <a:gdLst>
                              <a:gd name="T0" fmla="*/ 320 w 325"/>
                              <a:gd name="T1" fmla="*/ 0 h 35"/>
                              <a:gd name="T2" fmla="*/ 325 w 325"/>
                              <a:gd name="T3" fmla="*/ 35 h 35"/>
                              <a:gd name="T4" fmla="*/ 0 w 325"/>
                              <a:gd name="T5" fmla="*/ 35 h 35"/>
                              <a:gd name="T6" fmla="*/ 0 w 325"/>
                              <a:gd name="T7" fmla="*/ 0 h 35"/>
                              <a:gd name="T8" fmla="*/ 320 w 325"/>
                              <a:gd name="T9" fmla="*/ 0 h 35"/>
                              <a:gd name="T10" fmla="*/ 320 w 325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5" h="35">
                                <a:moveTo>
                                  <a:pt x="320" y="0"/>
                                </a:moveTo>
                                <a:lnTo>
                                  <a:pt x="325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52"/>
                        <wps:cNvSpPr>
                          <a:spLocks/>
                        </wps:cNvSpPr>
                        <wps:spPr bwMode="auto">
                          <a:xfrm>
                            <a:off x="843" y="992"/>
                            <a:ext cx="103" cy="9"/>
                          </a:xfrm>
                          <a:custGeom>
                            <a:avLst/>
                            <a:gdLst>
                              <a:gd name="T0" fmla="*/ 18 w 413"/>
                              <a:gd name="T1" fmla="*/ 0 h 35"/>
                              <a:gd name="T2" fmla="*/ 0 w 413"/>
                              <a:gd name="T3" fmla="*/ 35 h 35"/>
                              <a:gd name="T4" fmla="*/ 413 w 413"/>
                              <a:gd name="T5" fmla="*/ 35 h 35"/>
                              <a:gd name="T6" fmla="*/ 413 w 413"/>
                              <a:gd name="T7" fmla="*/ 0 h 35"/>
                              <a:gd name="T8" fmla="*/ 18 w 413"/>
                              <a:gd name="T9" fmla="*/ 0 h 35"/>
                              <a:gd name="T10" fmla="*/ 18 w 413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3" h="35">
                                <a:moveTo>
                                  <a:pt x="18" y="0"/>
                                </a:moveTo>
                                <a:lnTo>
                                  <a:pt x="0" y="35"/>
                                </a:lnTo>
                                <a:lnTo>
                                  <a:pt x="413" y="35"/>
                                </a:lnTo>
                                <a:lnTo>
                                  <a:pt x="413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53"/>
                        <wps:cNvSpPr>
                          <a:spLocks/>
                        </wps:cNvSpPr>
                        <wps:spPr bwMode="auto">
                          <a:xfrm>
                            <a:off x="715" y="823"/>
                            <a:ext cx="15" cy="28"/>
                          </a:xfrm>
                          <a:custGeom>
                            <a:avLst/>
                            <a:gdLst>
                              <a:gd name="T0" fmla="*/ 14 w 59"/>
                              <a:gd name="T1" fmla="*/ 114 h 114"/>
                              <a:gd name="T2" fmla="*/ 17 w 59"/>
                              <a:gd name="T3" fmla="*/ 92 h 114"/>
                              <a:gd name="T4" fmla="*/ 28 w 59"/>
                              <a:gd name="T5" fmla="*/ 70 h 114"/>
                              <a:gd name="T6" fmla="*/ 41 w 59"/>
                              <a:gd name="T7" fmla="*/ 49 h 114"/>
                              <a:gd name="T8" fmla="*/ 41 w 59"/>
                              <a:gd name="T9" fmla="*/ 49 h 114"/>
                              <a:gd name="T10" fmla="*/ 26 w 59"/>
                              <a:gd name="T11" fmla="*/ 32 h 114"/>
                              <a:gd name="T12" fmla="*/ 9 w 59"/>
                              <a:gd name="T13" fmla="*/ 19 h 114"/>
                              <a:gd name="T14" fmla="*/ 0 w 59"/>
                              <a:gd name="T15" fmla="*/ 0 h 114"/>
                              <a:gd name="T16" fmla="*/ 0 w 59"/>
                              <a:gd name="T17" fmla="*/ 0 h 114"/>
                              <a:gd name="T18" fmla="*/ 15 w 59"/>
                              <a:gd name="T19" fmla="*/ 9 h 114"/>
                              <a:gd name="T20" fmla="*/ 44 w 59"/>
                              <a:gd name="T21" fmla="*/ 26 h 114"/>
                              <a:gd name="T22" fmla="*/ 59 w 59"/>
                              <a:gd name="T23" fmla="*/ 36 h 114"/>
                              <a:gd name="T24" fmla="*/ 59 w 59"/>
                              <a:gd name="T25" fmla="*/ 36 h 114"/>
                              <a:gd name="T26" fmla="*/ 47 w 59"/>
                              <a:gd name="T27" fmla="*/ 56 h 114"/>
                              <a:gd name="T28" fmla="*/ 25 w 59"/>
                              <a:gd name="T29" fmla="*/ 93 h 114"/>
                              <a:gd name="T30" fmla="*/ 14 w 59"/>
                              <a:gd name="T31" fmla="*/ 114 h 114"/>
                              <a:gd name="T32" fmla="*/ 14 w 59"/>
                              <a:gd name="T33" fmla="*/ 114 h 114"/>
                              <a:gd name="T34" fmla="*/ 14 w 59"/>
                              <a:gd name="T3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4">
                                <a:moveTo>
                                  <a:pt x="14" y="114"/>
                                </a:moveTo>
                                <a:lnTo>
                                  <a:pt x="17" y="92"/>
                                </a:lnTo>
                                <a:lnTo>
                                  <a:pt x="28" y="70"/>
                                </a:lnTo>
                                <a:lnTo>
                                  <a:pt x="41" y="49"/>
                                </a:lnTo>
                                <a:lnTo>
                                  <a:pt x="26" y="32"/>
                                </a:lnTo>
                                <a:lnTo>
                                  <a:pt x="9" y="19"/>
                                </a:lnTo>
                                <a:lnTo>
                                  <a:pt x="0" y="0"/>
                                </a:lnTo>
                                <a:lnTo>
                                  <a:pt x="15" y="9"/>
                                </a:lnTo>
                                <a:lnTo>
                                  <a:pt x="44" y="26"/>
                                </a:lnTo>
                                <a:lnTo>
                                  <a:pt x="59" y="36"/>
                                </a:lnTo>
                                <a:lnTo>
                                  <a:pt x="47" y="56"/>
                                </a:lnTo>
                                <a:lnTo>
                                  <a:pt x="25" y="93"/>
                                </a:lnTo>
                                <a:lnTo>
                                  <a:pt x="1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54"/>
                        <wps:cNvSpPr>
                          <a:spLocks/>
                        </wps:cNvSpPr>
                        <wps:spPr bwMode="auto">
                          <a:xfrm>
                            <a:off x="728" y="823"/>
                            <a:ext cx="29" cy="11"/>
                          </a:xfrm>
                          <a:custGeom>
                            <a:avLst/>
                            <a:gdLst>
                              <a:gd name="T0" fmla="*/ 115 w 115"/>
                              <a:gd name="T1" fmla="*/ 12 h 42"/>
                              <a:gd name="T2" fmla="*/ 87 w 115"/>
                              <a:gd name="T3" fmla="*/ 18 h 42"/>
                              <a:gd name="T4" fmla="*/ 57 w 115"/>
                              <a:gd name="T5" fmla="*/ 27 h 42"/>
                              <a:gd name="T6" fmla="*/ 32 w 115"/>
                              <a:gd name="T7" fmla="*/ 42 h 42"/>
                              <a:gd name="T8" fmla="*/ 32 w 115"/>
                              <a:gd name="T9" fmla="*/ 42 h 42"/>
                              <a:gd name="T10" fmla="*/ 32 w 115"/>
                              <a:gd name="T11" fmla="*/ 20 h 42"/>
                              <a:gd name="T12" fmla="*/ 14 w 115"/>
                              <a:gd name="T13" fmla="*/ 11 h 42"/>
                              <a:gd name="T14" fmla="*/ 0 w 115"/>
                              <a:gd name="T15" fmla="*/ 0 h 42"/>
                              <a:gd name="T16" fmla="*/ 0 w 115"/>
                              <a:gd name="T17" fmla="*/ 0 h 42"/>
                              <a:gd name="T18" fmla="*/ 35 w 115"/>
                              <a:gd name="T19" fmla="*/ 15 h 42"/>
                              <a:gd name="T20" fmla="*/ 76 w 115"/>
                              <a:gd name="T21" fmla="*/ 15 h 42"/>
                              <a:gd name="T22" fmla="*/ 115 w 115"/>
                              <a:gd name="T23" fmla="*/ 12 h 42"/>
                              <a:gd name="T24" fmla="*/ 115 w 115"/>
                              <a:gd name="T25" fmla="*/ 12 h 42"/>
                              <a:gd name="T26" fmla="*/ 115 w 115"/>
                              <a:gd name="T27" fmla="*/ 1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5" h="42">
                                <a:moveTo>
                                  <a:pt x="115" y="12"/>
                                </a:moveTo>
                                <a:lnTo>
                                  <a:pt x="87" y="18"/>
                                </a:lnTo>
                                <a:lnTo>
                                  <a:pt x="57" y="27"/>
                                </a:lnTo>
                                <a:lnTo>
                                  <a:pt x="32" y="42"/>
                                </a:lnTo>
                                <a:lnTo>
                                  <a:pt x="32" y="20"/>
                                </a:lnTo>
                                <a:lnTo>
                                  <a:pt x="14" y="11"/>
                                </a:lnTo>
                                <a:lnTo>
                                  <a:pt x="0" y="0"/>
                                </a:lnTo>
                                <a:lnTo>
                                  <a:pt x="35" y="15"/>
                                </a:lnTo>
                                <a:lnTo>
                                  <a:pt x="76" y="15"/>
                                </a:lnTo>
                                <a:lnTo>
                                  <a:pt x="1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55"/>
                        <wps:cNvSpPr>
                          <a:spLocks/>
                        </wps:cNvSpPr>
                        <wps:spPr bwMode="auto">
                          <a:xfrm>
                            <a:off x="740" y="835"/>
                            <a:ext cx="6" cy="8"/>
                          </a:xfrm>
                          <a:custGeom>
                            <a:avLst/>
                            <a:gdLst>
                              <a:gd name="T0" fmla="*/ 24 w 24"/>
                              <a:gd name="T1" fmla="*/ 15 h 31"/>
                              <a:gd name="T2" fmla="*/ 23 w 24"/>
                              <a:gd name="T3" fmla="*/ 21 h 31"/>
                              <a:gd name="T4" fmla="*/ 23 w 24"/>
                              <a:gd name="T5" fmla="*/ 28 h 31"/>
                              <a:gd name="T6" fmla="*/ 18 w 24"/>
                              <a:gd name="T7" fmla="*/ 31 h 31"/>
                              <a:gd name="T8" fmla="*/ 18 w 24"/>
                              <a:gd name="T9" fmla="*/ 31 h 31"/>
                              <a:gd name="T10" fmla="*/ 6 w 24"/>
                              <a:gd name="T11" fmla="*/ 26 h 31"/>
                              <a:gd name="T12" fmla="*/ 0 w 24"/>
                              <a:gd name="T13" fmla="*/ 16 h 31"/>
                              <a:gd name="T14" fmla="*/ 3 w 24"/>
                              <a:gd name="T15" fmla="*/ 3 h 31"/>
                              <a:gd name="T16" fmla="*/ 3 w 24"/>
                              <a:gd name="T17" fmla="*/ 3 h 31"/>
                              <a:gd name="T18" fmla="*/ 13 w 24"/>
                              <a:gd name="T19" fmla="*/ 0 h 31"/>
                              <a:gd name="T20" fmla="*/ 23 w 24"/>
                              <a:gd name="T21" fmla="*/ 5 h 31"/>
                              <a:gd name="T22" fmla="*/ 24 w 24"/>
                              <a:gd name="T23" fmla="*/ 15 h 31"/>
                              <a:gd name="T24" fmla="*/ 24 w 24"/>
                              <a:gd name="T25" fmla="*/ 15 h 31"/>
                              <a:gd name="T26" fmla="*/ 24 w 24"/>
                              <a:gd name="T2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24" y="15"/>
                                </a:moveTo>
                                <a:lnTo>
                                  <a:pt x="23" y="21"/>
                                </a:lnTo>
                                <a:lnTo>
                                  <a:pt x="23" y="28"/>
                                </a:lnTo>
                                <a:lnTo>
                                  <a:pt x="18" y="31"/>
                                </a:lnTo>
                                <a:lnTo>
                                  <a:pt x="6" y="26"/>
                                </a:lnTo>
                                <a:lnTo>
                                  <a:pt x="0" y="16"/>
                                </a:lnTo>
                                <a:lnTo>
                                  <a:pt x="3" y="3"/>
                                </a:lnTo>
                                <a:lnTo>
                                  <a:pt x="13" y="0"/>
                                </a:lnTo>
                                <a:lnTo>
                                  <a:pt x="23" y="5"/>
                                </a:lnTo>
                                <a:lnTo>
                                  <a:pt x="2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56"/>
                        <wps:cNvSpPr>
                          <a:spLocks/>
                        </wps:cNvSpPr>
                        <wps:spPr bwMode="auto">
                          <a:xfrm>
                            <a:off x="724" y="844"/>
                            <a:ext cx="12" cy="59"/>
                          </a:xfrm>
                          <a:custGeom>
                            <a:avLst/>
                            <a:gdLst>
                              <a:gd name="T0" fmla="*/ 49 w 49"/>
                              <a:gd name="T1" fmla="*/ 233 h 233"/>
                              <a:gd name="T2" fmla="*/ 46 w 49"/>
                              <a:gd name="T3" fmla="*/ 233 h 233"/>
                              <a:gd name="T4" fmla="*/ 40 w 49"/>
                              <a:gd name="T5" fmla="*/ 233 h 233"/>
                              <a:gd name="T6" fmla="*/ 37 w 49"/>
                              <a:gd name="T7" fmla="*/ 233 h 233"/>
                              <a:gd name="T8" fmla="*/ 37 w 49"/>
                              <a:gd name="T9" fmla="*/ 233 h 233"/>
                              <a:gd name="T10" fmla="*/ 22 w 49"/>
                              <a:gd name="T11" fmla="*/ 185 h 233"/>
                              <a:gd name="T12" fmla="*/ 7 w 49"/>
                              <a:gd name="T13" fmla="*/ 138 h 233"/>
                              <a:gd name="T14" fmla="*/ 0 w 49"/>
                              <a:gd name="T15" fmla="*/ 91 h 233"/>
                              <a:gd name="T16" fmla="*/ 7 w 49"/>
                              <a:gd name="T17" fmla="*/ 45 h 233"/>
                              <a:gd name="T18" fmla="*/ 37 w 49"/>
                              <a:gd name="T19" fmla="*/ 0 h 233"/>
                              <a:gd name="T20" fmla="*/ 37 w 49"/>
                              <a:gd name="T21" fmla="*/ 0 h 233"/>
                              <a:gd name="T22" fmla="*/ 41 w 49"/>
                              <a:gd name="T23" fmla="*/ 59 h 233"/>
                              <a:gd name="T24" fmla="*/ 46 w 49"/>
                              <a:gd name="T25" fmla="*/ 117 h 233"/>
                              <a:gd name="T26" fmla="*/ 49 w 49"/>
                              <a:gd name="T27" fmla="*/ 174 h 233"/>
                              <a:gd name="T28" fmla="*/ 49 w 49"/>
                              <a:gd name="T29" fmla="*/ 233 h 233"/>
                              <a:gd name="T30" fmla="*/ 49 w 49"/>
                              <a:gd name="T31" fmla="*/ 233 h 233"/>
                              <a:gd name="T32" fmla="*/ 49 w 49"/>
                              <a:gd name="T33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" h="233">
                                <a:moveTo>
                                  <a:pt x="49" y="233"/>
                                </a:moveTo>
                                <a:lnTo>
                                  <a:pt x="46" y="233"/>
                                </a:lnTo>
                                <a:lnTo>
                                  <a:pt x="40" y="233"/>
                                </a:lnTo>
                                <a:lnTo>
                                  <a:pt x="37" y="233"/>
                                </a:lnTo>
                                <a:lnTo>
                                  <a:pt x="22" y="185"/>
                                </a:lnTo>
                                <a:lnTo>
                                  <a:pt x="7" y="138"/>
                                </a:lnTo>
                                <a:lnTo>
                                  <a:pt x="0" y="91"/>
                                </a:lnTo>
                                <a:lnTo>
                                  <a:pt x="7" y="45"/>
                                </a:lnTo>
                                <a:lnTo>
                                  <a:pt x="37" y="0"/>
                                </a:lnTo>
                                <a:lnTo>
                                  <a:pt x="41" y="59"/>
                                </a:lnTo>
                                <a:lnTo>
                                  <a:pt x="46" y="117"/>
                                </a:lnTo>
                                <a:lnTo>
                                  <a:pt x="49" y="174"/>
                                </a:lnTo>
                                <a:lnTo>
                                  <a:pt x="4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57"/>
                        <wps:cNvSpPr>
                          <a:spLocks/>
                        </wps:cNvSpPr>
                        <wps:spPr bwMode="auto">
                          <a:xfrm>
                            <a:off x="742" y="850"/>
                            <a:ext cx="19" cy="93"/>
                          </a:xfrm>
                          <a:custGeom>
                            <a:avLst/>
                            <a:gdLst>
                              <a:gd name="T0" fmla="*/ 0 w 77"/>
                              <a:gd name="T1" fmla="*/ 21 h 372"/>
                              <a:gd name="T2" fmla="*/ 0 w 77"/>
                              <a:gd name="T3" fmla="*/ 15 h 372"/>
                              <a:gd name="T4" fmla="*/ 2 w 77"/>
                              <a:gd name="T5" fmla="*/ 5 h 372"/>
                              <a:gd name="T6" fmla="*/ 11 w 77"/>
                              <a:gd name="T7" fmla="*/ 0 h 372"/>
                              <a:gd name="T8" fmla="*/ 11 w 77"/>
                              <a:gd name="T9" fmla="*/ 0 h 372"/>
                              <a:gd name="T10" fmla="*/ 21 w 77"/>
                              <a:gd name="T11" fmla="*/ 4 h 372"/>
                              <a:gd name="T12" fmla="*/ 27 w 77"/>
                              <a:gd name="T13" fmla="*/ 17 h 372"/>
                              <a:gd name="T14" fmla="*/ 33 w 77"/>
                              <a:gd name="T15" fmla="*/ 40 h 372"/>
                              <a:gd name="T16" fmla="*/ 33 w 77"/>
                              <a:gd name="T17" fmla="*/ 40 h 372"/>
                              <a:gd name="T18" fmla="*/ 47 w 77"/>
                              <a:gd name="T19" fmla="*/ 94 h 372"/>
                              <a:gd name="T20" fmla="*/ 65 w 77"/>
                              <a:gd name="T21" fmla="*/ 166 h 372"/>
                              <a:gd name="T22" fmla="*/ 74 w 77"/>
                              <a:gd name="T23" fmla="*/ 203 h 372"/>
                              <a:gd name="T24" fmla="*/ 74 w 77"/>
                              <a:gd name="T25" fmla="*/ 203 h 372"/>
                              <a:gd name="T26" fmla="*/ 74 w 77"/>
                              <a:gd name="T27" fmla="*/ 234 h 372"/>
                              <a:gd name="T28" fmla="*/ 74 w 77"/>
                              <a:gd name="T29" fmla="*/ 295 h 372"/>
                              <a:gd name="T30" fmla="*/ 74 w 77"/>
                              <a:gd name="T31" fmla="*/ 327 h 372"/>
                              <a:gd name="T32" fmla="*/ 74 w 77"/>
                              <a:gd name="T33" fmla="*/ 327 h 372"/>
                              <a:gd name="T34" fmla="*/ 76 w 77"/>
                              <a:gd name="T35" fmla="*/ 338 h 372"/>
                              <a:gd name="T36" fmla="*/ 77 w 77"/>
                              <a:gd name="T37" fmla="*/ 360 h 372"/>
                              <a:gd name="T38" fmla="*/ 66 w 77"/>
                              <a:gd name="T39" fmla="*/ 372 h 372"/>
                              <a:gd name="T40" fmla="*/ 66 w 77"/>
                              <a:gd name="T41" fmla="*/ 372 h 372"/>
                              <a:gd name="T42" fmla="*/ 53 w 77"/>
                              <a:gd name="T43" fmla="*/ 365 h 372"/>
                              <a:gd name="T44" fmla="*/ 46 w 77"/>
                              <a:gd name="T45" fmla="*/ 351 h 372"/>
                              <a:gd name="T46" fmla="*/ 41 w 77"/>
                              <a:gd name="T47" fmla="*/ 332 h 372"/>
                              <a:gd name="T48" fmla="*/ 41 w 77"/>
                              <a:gd name="T49" fmla="*/ 332 h 372"/>
                              <a:gd name="T50" fmla="*/ 31 w 77"/>
                              <a:gd name="T51" fmla="*/ 300 h 372"/>
                              <a:gd name="T52" fmla="*/ 20 w 77"/>
                              <a:gd name="T53" fmla="*/ 253 h 372"/>
                              <a:gd name="T54" fmla="*/ 14 w 77"/>
                              <a:gd name="T55" fmla="*/ 207 h 372"/>
                              <a:gd name="T56" fmla="*/ 14 w 77"/>
                              <a:gd name="T57" fmla="*/ 207 h 372"/>
                              <a:gd name="T58" fmla="*/ 11 w 77"/>
                              <a:gd name="T59" fmla="*/ 141 h 372"/>
                              <a:gd name="T60" fmla="*/ 4 w 77"/>
                              <a:gd name="T61" fmla="*/ 60 h 372"/>
                              <a:gd name="T62" fmla="*/ 0 w 77"/>
                              <a:gd name="T63" fmla="*/ 21 h 372"/>
                              <a:gd name="T64" fmla="*/ 0 w 77"/>
                              <a:gd name="T65" fmla="*/ 21 h 372"/>
                              <a:gd name="T66" fmla="*/ 0 w 77"/>
                              <a:gd name="T67" fmla="*/ 21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7" h="372">
                                <a:moveTo>
                                  <a:pt x="0" y="21"/>
                                </a:moveTo>
                                <a:lnTo>
                                  <a:pt x="0" y="15"/>
                                </a:lnTo>
                                <a:lnTo>
                                  <a:pt x="2" y="5"/>
                                </a:lnTo>
                                <a:lnTo>
                                  <a:pt x="11" y="0"/>
                                </a:lnTo>
                                <a:lnTo>
                                  <a:pt x="21" y="4"/>
                                </a:lnTo>
                                <a:lnTo>
                                  <a:pt x="27" y="17"/>
                                </a:lnTo>
                                <a:lnTo>
                                  <a:pt x="33" y="40"/>
                                </a:lnTo>
                                <a:lnTo>
                                  <a:pt x="47" y="94"/>
                                </a:lnTo>
                                <a:lnTo>
                                  <a:pt x="65" y="166"/>
                                </a:lnTo>
                                <a:lnTo>
                                  <a:pt x="74" y="203"/>
                                </a:lnTo>
                                <a:lnTo>
                                  <a:pt x="74" y="234"/>
                                </a:lnTo>
                                <a:lnTo>
                                  <a:pt x="74" y="295"/>
                                </a:lnTo>
                                <a:lnTo>
                                  <a:pt x="74" y="327"/>
                                </a:lnTo>
                                <a:lnTo>
                                  <a:pt x="76" y="338"/>
                                </a:lnTo>
                                <a:lnTo>
                                  <a:pt x="77" y="360"/>
                                </a:lnTo>
                                <a:lnTo>
                                  <a:pt x="66" y="372"/>
                                </a:lnTo>
                                <a:lnTo>
                                  <a:pt x="53" y="365"/>
                                </a:lnTo>
                                <a:lnTo>
                                  <a:pt x="46" y="351"/>
                                </a:lnTo>
                                <a:lnTo>
                                  <a:pt x="41" y="332"/>
                                </a:lnTo>
                                <a:lnTo>
                                  <a:pt x="31" y="300"/>
                                </a:lnTo>
                                <a:lnTo>
                                  <a:pt x="20" y="253"/>
                                </a:lnTo>
                                <a:lnTo>
                                  <a:pt x="14" y="207"/>
                                </a:lnTo>
                                <a:lnTo>
                                  <a:pt x="11" y="141"/>
                                </a:lnTo>
                                <a:lnTo>
                                  <a:pt x="4" y="6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58"/>
                        <wps:cNvSpPr>
                          <a:spLocks/>
                        </wps:cNvSpPr>
                        <wps:spPr bwMode="auto">
                          <a:xfrm>
                            <a:off x="197" y="888"/>
                            <a:ext cx="45" cy="74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297"/>
                              <a:gd name="T2" fmla="*/ 133 w 180"/>
                              <a:gd name="T3" fmla="*/ 0 h 297"/>
                              <a:gd name="T4" fmla="*/ 46 w 180"/>
                              <a:gd name="T5" fmla="*/ 0 h 297"/>
                              <a:gd name="T6" fmla="*/ 0 w 180"/>
                              <a:gd name="T7" fmla="*/ 0 h 297"/>
                              <a:gd name="T8" fmla="*/ 0 w 180"/>
                              <a:gd name="T9" fmla="*/ 0 h 297"/>
                              <a:gd name="T10" fmla="*/ 9 w 180"/>
                              <a:gd name="T11" fmla="*/ 26 h 297"/>
                              <a:gd name="T12" fmla="*/ 24 w 180"/>
                              <a:gd name="T13" fmla="*/ 78 h 297"/>
                              <a:gd name="T14" fmla="*/ 24 w 180"/>
                              <a:gd name="T15" fmla="*/ 120 h 297"/>
                              <a:gd name="T16" fmla="*/ 24 w 180"/>
                              <a:gd name="T17" fmla="*/ 120 h 297"/>
                              <a:gd name="T18" fmla="*/ 35 w 180"/>
                              <a:gd name="T19" fmla="*/ 120 h 297"/>
                              <a:gd name="T20" fmla="*/ 63 w 180"/>
                              <a:gd name="T21" fmla="*/ 125 h 297"/>
                              <a:gd name="T22" fmla="*/ 102 w 180"/>
                              <a:gd name="T23" fmla="*/ 139 h 297"/>
                              <a:gd name="T24" fmla="*/ 139 w 180"/>
                              <a:gd name="T25" fmla="*/ 165 h 297"/>
                              <a:gd name="T26" fmla="*/ 168 w 180"/>
                              <a:gd name="T27" fmla="*/ 206 h 297"/>
                              <a:gd name="T28" fmla="*/ 180 w 180"/>
                              <a:gd name="T29" fmla="*/ 267 h 297"/>
                              <a:gd name="T30" fmla="*/ 180 w 180"/>
                              <a:gd name="T31" fmla="*/ 267 h 297"/>
                              <a:gd name="T32" fmla="*/ 180 w 180"/>
                              <a:gd name="T33" fmla="*/ 292 h 297"/>
                              <a:gd name="T34" fmla="*/ 180 w 180"/>
                              <a:gd name="T35" fmla="*/ 297 h 297"/>
                              <a:gd name="T36" fmla="*/ 180 w 180"/>
                              <a:gd name="T37" fmla="*/ 286 h 297"/>
                              <a:gd name="T38" fmla="*/ 180 w 180"/>
                              <a:gd name="T39" fmla="*/ 262 h 297"/>
                              <a:gd name="T40" fmla="*/ 180 w 180"/>
                              <a:gd name="T41" fmla="*/ 228 h 297"/>
                              <a:gd name="T42" fmla="*/ 180 w 180"/>
                              <a:gd name="T43" fmla="*/ 188 h 297"/>
                              <a:gd name="T44" fmla="*/ 180 w 180"/>
                              <a:gd name="T45" fmla="*/ 145 h 297"/>
                              <a:gd name="T46" fmla="*/ 180 w 180"/>
                              <a:gd name="T47" fmla="*/ 102 h 297"/>
                              <a:gd name="T48" fmla="*/ 180 w 180"/>
                              <a:gd name="T49" fmla="*/ 63 h 297"/>
                              <a:gd name="T50" fmla="*/ 180 w 180"/>
                              <a:gd name="T51" fmla="*/ 31 h 297"/>
                              <a:gd name="T52" fmla="*/ 180 w 180"/>
                              <a:gd name="T53" fmla="*/ 9 h 297"/>
                              <a:gd name="T54" fmla="*/ 180 w 180"/>
                              <a:gd name="T55" fmla="*/ 0 h 297"/>
                              <a:gd name="T56" fmla="*/ 180 w 180"/>
                              <a:gd name="T57" fmla="*/ 0 h 297"/>
                              <a:gd name="T58" fmla="*/ 180 w 180"/>
                              <a:gd name="T59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0" h="297">
                                <a:moveTo>
                                  <a:pt x="180" y="0"/>
                                </a:moveTo>
                                <a:lnTo>
                                  <a:pt x="133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9" y="26"/>
                                </a:lnTo>
                                <a:lnTo>
                                  <a:pt x="24" y="78"/>
                                </a:lnTo>
                                <a:lnTo>
                                  <a:pt x="24" y="120"/>
                                </a:lnTo>
                                <a:lnTo>
                                  <a:pt x="35" y="120"/>
                                </a:lnTo>
                                <a:lnTo>
                                  <a:pt x="63" y="125"/>
                                </a:lnTo>
                                <a:lnTo>
                                  <a:pt x="102" y="139"/>
                                </a:lnTo>
                                <a:lnTo>
                                  <a:pt x="139" y="165"/>
                                </a:lnTo>
                                <a:lnTo>
                                  <a:pt x="168" y="206"/>
                                </a:lnTo>
                                <a:lnTo>
                                  <a:pt x="180" y="267"/>
                                </a:lnTo>
                                <a:lnTo>
                                  <a:pt x="180" y="292"/>
                                </a:lnTo>
                                <a:lnTo>
                                  <a:pt x="180" y="297"/>
                                </a:lnTo>
                                <a:lnTo>
                                  <a:pt x="180" y="286"/>
                                </a:lnTo>
                                <a:lnTo>
                                  <a:pt x="180" y="262"/>
                                </a:lnTo>
                                <a:lnTo>
                                  <a:pt x="180" y="228"/>
                                </a:lnTo>
                                <a:lnTo>
                                  <a:pt x="180" y="188"/>
                                </a:lnTo>
                                <a:lnTo>
                                  <a:pt x="180" y="145"/>
                                </a:lnTo>
                                <a:lnTo>
                                  <a:pt x="180" y="102"/>
                                </a:lnTo>
                                <a:lnTo>
                                  <a:pt x="180" y="63"/>
                                </a:lnTo>
                                <a:lnTo>
                                  <a:pt x="180" y="31"/>
                                </a:lnTo>
                                <a:lnTo>
                                  <a:pt x="180" y="9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59"/>
                        <wps:cNvSpPr>
                          <a:spLocks/>
                        </wps:cNvSpPr>
                        <wps:spPr bwMode="auto">
                          <a:xfrm>
                            <a:off x="1232" y="886"/>
                            <a:ext cx="49" cy="79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317"/>
                              <a:gd name="T2" fmla="*/ 181 w 192"/>
                              <a:gd name="T3" fmla="*/ 28 h 317"/>
                              <a:gd name="T4" fmla="*/ 166 w 192"/>
                              <a:gd name="T5" fmla="*/ 83 h 317"/>
                              <a:gd name="T6" fmla="*/ 166 w 192"/>
                              <a:gd name="T7" fmla="*/ 127 h 317"/>
                              <a:gd name="T8" fmla="*/ 166 w 192"/>
                              <a:gd name="T9" fmla="*/ 127 h 317"/>
                              <a:gd name="T10" fmla="*/ 154 w 192"/>
                              <a:gd name="T11" fmla="*/ 128 h 317"/>
                              <a:gd name="T12" fmla="*/ 123 w 192"/>
                              <a:gd name="T13" fmla="*/ 133 h 317"/>
                              <a:gd name="T14" fmla="*/ 82 w 192"/>
                              <a:gd name="T15" fmla="*/ 147 h 317"/>
                              <a:gd name="T16" fmla="*/ 42 w 192"/>
                              <a:gd name="T17" fmla="*/ 175 h 317"/>
                              <a:gd name="T18" fmla="*/ 12 w 192"/>
                              <a:gd name="T19" fmla="*/ 220 h 317"/>
                              <a:gd name="T20" fmla="*/ 0 w 192"/>
                              <a:gd name="T21" fmla="*/ 285 h 317"/>
                              <a:gd name="T22" fmla="*/ 0 w 192"/>
                              <a:gd name="T23" fmla="*/ 285 h 317"/>
                              <a:gd name="T24" fmla="*/ 0 w 192"/>
                              <a:gd name="T25" fmla="*/ 310 h 317"/>
                              <a:gd name="T26" fmla="*/ 0 w 192"/>
                              <a:gd name="T27" fmla="*/ 317 h 317"/>
                              <a:gd name="T28" fmla="*/ 0 w 192"/>
                              <a:gd name="T29" fmla="*/ 310 h 317"/>
                              <a:gd name="T30" fmla="*/ 0 w 192"/>
                              <a:gd name="T31" fmla="*/ 289 h 317"/>
                              <a:gd name="T32" fmla="*/ 0 w 192"/>
                              <a:gd name="T33" fmla="*/ 258 h 317"/>
                              <a:gd name="T34" fmla="*/ 0 w 192"/>
                              <a:gd name="T35" fmla="*/ 221 h 317"/>
                              <a:gd name="T36" fmla="*/ 0 w 192"/>
                              <a:gd name="T37" fmla="*/ 179 h 317"/>
                              <a:gd name="T38" fmla="*/ 0 w 192"/>
                              <a:gd name="T39" fmla="*/ 136 h 317"/>
                              <a:gd name="T40" fmla="*/ 0 w 192"/>
                              <a:gd name="T41" fmla="*/ 95 h 317"/>
                              <a:gd name="T42" fmla="*/ 0 w 192"/>
                              <a:gd name="T43" fmla="*/ 57 h 317"/>
                              <a:gd name="T44" fmla="*/ 0 w 192"/>
                              <a:gd name="T45" fmla="*/ 28 h 317"/>
                              <a:gd name="T46" fmla="*/ 0 w 192"/>
                              <a:gd name="T47" fmla="*/ 7 h 317"/>
                              <a:gd name="T48" fmla="*/ 0 w 192"/>
                              <a:gd name="T49" fmla="*/ 0 h 317"/>
                              <a:gd name="T50" fmla="*/ 0 w 192"/>
                              <a:gd name="T51" fmla="*/ 0 h 317"/>
                              <a:gd name="T52" fmla="*/ 49 w 192"/>
                              <a:gd name="T53" fmla="*/ 0 h 317"/>
                              <a:gd name="T54" fmla="*/ 141 w 192"/>
                              <a:gd name="T55" fmla="*/ 0 h 317"/>
                              <a:gd name="T56" fmla="*/ 192 w 192"/>
                              <a:gd name="T57" fmla="*/ 0 h 317"/>
                              <a:gd name="T58" fmla="*/ 192 w 192"/>
                              <a:gd name="T5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92" h="317">
                                <a:moveTo>
                                  <a:pt x="192" y="0"/>
                                </a:moveTo>
                                <a:lnTo>
                                  <a:pt x="181" y="28"/>
                                </a:lnTo>
                                <a:lnTo>
                                  <a:pt x="166" y="83"/>
                                </a:lnTo>
                                <a:lnTo>
                                  <a:pt x="166" y="127"/>
                                </a:lnTo>
                                <a:lnTo>
                                  <a:pt x="154" y="128"/>
                                </a:lnTo>
                                <a:lnTo>
                                  <a:pt x="123" y="133"/>
                                </a:lnTo>
                                <a:lnTo>
                                  <a:pt x="82" y="147"/>
                                </a:lnTo>
                                <a:lnTo>
                                  <a:pt x="42" y="175"/>
                                </a:lnTo>
                                <a:lnTo>
                                  <a:pt x="12" y="220"/>
                                </a:lnTo>
                                <a:lnTo>
                                  <a:pt x="0" y="285"/>
                                </a:lnTo>
                                <a:lnTo>
                                  <a:pt x="0" y="310"/>
                                </a:lnTo>
                                <a:lnTo>
                                  <a:pt x="0" y="317"/>
                                </a:lnTo>
                                <a:lnTo>
                                  <a:pt x="0" y="310"/>
                                </a:lnTo>
                                <a:lnTo>
                                  <a:pt x="0" y="289"/>
                                </a:lnTo>
                                <a:lnTo>
                                  <a:pt x="0" y="258"/>
                                </a:lnTo>
                                <a:lnTo>
                                  <a:pt x="0" y="221"/>
                                </a:lnTo>
                                <a:lnTo>
                                  <a:pt x="0" y="179"/>
                                </a:lnTo>
                                <a:lnTo>
                                  <a:pt x="0" y="136"/>
                                </a:lnTo>
                                <a:lnTo>
                                  <a:pt x="0" y="95"/>
                                </a:lnTo>
                                <a:lnTo>
                                  <a:pt x="0" y="57"/>
                                </a:lnTo>
                                <a:lnTo>
                                  <a:pt x="0" y="2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9" y="0"/>
                                </a:lnTo>
                                <a:lnTo>
                                  <a:pt x="141" y="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60"/>
                        <wps:cNvSpPr>
                          <a:spLocks/>
                        </wps:cNvSpPr>
                        <wps:spPr bwMode="auto">
                          <a:xfrm>
                            <a:off x="684" y="132"/>
                            <a:ext cx="10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160 h 160"/>
                              <a:gd name="T2" fmla="*/ 11 w 42"/>
                              <a:gd name="T3" fmla="*/ 160 h 160"/>
                              <a:gd name="T4" fmla="*/ 31 w 42"/>
                              <a:gd name="T5" fmla="*/ 160 h 160"/>
                              <a:gd name="T6" fmla="*/ 42 w 42"/>
                              <a:gd name="T7" fmla="*/ 160 h 160"/>
                              <a:gd name="T8" fmla="*/ 42 w 42"/>
                              <a:gd name="T9" fmla="*/ 160 h 160"/>
                              <a:gd name="T10" fmla="*/ 42 w 42"/>
                              <a:gd name="T11" fmla="*/ 120 h 160"/>
                              <a:gd name="T12" fmla="*/ 42 w 42"/>
                              <a:gd name="T13" fmla="*/ 47 h 160"/>
                              <a:gd name="T14" fmla="*/ 42 w 42"/>
                              <a:gd name="T15" fmla="*/ 6 h 160"/>
                              <a:gd name="T16" fmla="*/ 42 w 42"/>
                              <a:gd name="T17" fmla="*/ 6 h 160"/>
                              <a:gd name="T18" fmla="*/ 41 w 42"/>
                              <a:gd name="T19" fmla="*/ 5 h 160"/>
                              <a:gd name="T20" fmla="*/ 35 w 42"/>
                              <a:gd name="T21" fmla="*/ 1 h 160"/>
                              <a:gd name="T22" fmla="*/ 21 w 42"/>
                              <a:gd name="T23" fmla="*/ 0 h 160"/>
                              <a:gd name="T24" fmla="*/ 21 w 42"/>
                              <a:gd name="T25" fmla="*/ 0 h 160"/>
                              <a:gd name="T26" fmla="*/ 6 w 42"/>
                              <a:gd name="T27" fmla="*/ 1 h 160"/>
                              <a:gd name="T28" fmla="*/ 1 w 42"/>
                              <a:gd name="T29" fmla="*/ 5 h 160"/>
                              <a:gd name="T30" fmla="*/ 0 w 42"/>
                              <a:gd name="T31" fmla="*/ 6 h 160"/>
                              <a:gd name="T32" fmla="*/ 0 w 42"/>
                              <a:gd name="T33" fmla="*/ 6 h 160"/>
                              <a:gd name="T34" fmla="*/ 0 w 42"/>
                              <a:gd name="T35" fmla="*/ 47 h 160"/>
                              <a:gd name="T36" fmla="*/ 0 w 42"/>
                              <a:gd name="T37" fmla="*/ 120 h 160"/>
                              <a:gd name="T38" fmla="*/ 0 w 42"/>
                              <a:gd name="T39" fmla="*/ 160 h 160"/>
                              <a:gd name="T40" fmla="*/ 0 w 42"/>
                              <a:gd name="T41" fmla="*/ 160 h 160"/>
                              <a:gd name="T42" fmla="*/ 0 w 42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2" h="160">
                                <a:moveTo>
                                  <a:pt x="0" y="160"/>
                                </a:moveTo>
                                <a:lnTo>
                                  <a:pt x="11" y="160"/>
                                </a:lnTo>
                                <a:lnTo>
                                  <a:pt x="31" y="160"/>
                                </a:lnTo>
                                <a:lnTo>
                                  <a:pt x="42" y="160"/>
                                </a:lnTo>
                                <a:lnTo>
                                  <a:pt x="42" y="120"/>
                                </a:lnTo>
                                <a:lnTo>
                                  <a:pt x="42" y="47"/>
                                </a:lnTo>
                                <a:lnTo>
                                  <a:pt x="42" y="6"/>
                                </a:lnTo>
                                <a:lnTo>
                                  <a:pt x="41" y="5"/>
                                </a:lnTo>
                                <a:lnTo>
                                  <a:pt x="35" y="1"/>
                                </a:lnTo>
                                <a:lnTo>
                                  <a:pt x="21" y="0"/>
                                </a:ln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47"/>
                                </a:ln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61"/>
                        <wps:cNvSpPr>
                          <a:spLocks/>
                        </wps:cNvSpPr>
                        <wps:spPr bwMode="auto">
                          <a:xfrm>
                            <a:off x="352" y="468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0 h 80"/>
                              <a:gd name="T2" fmla="*/ 4 w 14"/>
                              <a:gd name="T3" fmla="*/ 80 h 80"/>
                              <a:gd name="T4" fmla="*/ 11 w 14"/>
                              <a:gd name="T5" fmla="*/ 80 h 80"/>
                              <a:gd name="T6" fmla="*/ 14 w 14"/>
                              <a:gd name="T7" fmla="*/ 80 h 80"/>
                              <a:gd name="T8" fmla="*/ 14 w 14"/>
                              <a:gd name="T9" fmla="*/ 80 h 80"/>
                              <a:gd name="T10" fmla="*/ 14 w 14"/>
                              <a:gd name="T11" fmla="*/ 60 h 80"/>
                              <a:gd name="T12" fmla="*/ 14 w 14"/>
                              <a:gd name="T13" fmla="*/ 23 h 80"/>
                              <a:gd name="T14" fmla="*/ 14 w 14"/>
                              <a:gd name="T15" fmla="*/ 3 h 80"/>
                              <a:gd name="T16" fmla="*/ 14 w 14"/>
                              <a:gd name="T17" fmla="*/ 3 h 80"/>
                              <a:gd name="T18" fmla="*/ 14 w 14"/>
                              <a:gd name="T19" fmla="*/ 2 h 80"/>
                              <a:gd name="T20" fmla="*/ 12 w 14"/>
                              <a:gd name="T21" fmla="*/ 0 h 80"/>
                              <a:gd name="T22" fmla="*/ 7 w 14"/>
                              <a:gd name="T23" fmla="*/ 0 h 80"/>
                              <a:gd name="T24" fmla="*/ 7 w 14"/>
                              <a:gd name="T25" fmla="*/ 0 h 80"/>
                              <a:gd name="T26" fmla="*/ 2 w 14"/>
                              <a:gd name="T27" fmla="*/ 0 h 80"/>
                              <a:gd name="T28" fmla="*/ 0 w 14"/>
                              <a:gd name="T29" fmla="*/ 2 h 80"/>
                              <a:gd name="T30" fmla="*/ 0 w 14"/>
                              <a:gd name="T31" fmla="*/ 3 h 80"/>
                              <a:gd name="T32" fmla="*/ 0 w 14"/>
                              <a:gd name="T33" fmla="*/ 3 h 80"/>
                              <a:gd name="T34" fmla="*/ 0 w 14"/>
                              <a:gd name="T35" fmla="*/ 23 h 80"/>
                              <a:gd name="T36" fmla="*/ 0 w 14"/>
                              <a:gd name="T37" fmla="*/ 60 h 80"/>
                              <a:gd name="T38" fmla="*/ 0 w 14"/>
                              <a:gd name="T39" fmla="*/ 80 h 80"/>
                              <a:gd name="T40" fmla="*/ 0 w 14"/>
                              <a:gd name="T41" fmla="*/ 80 h 80"/>
                              <a:gd name="T42" fmla="*/ 0 w 14"/>
                              <a:gd name="T4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0">
                                <a:moveTo>
                                  <a:pt x="0" y="80"/>
                                </a:moveTo>
                                <a:lnTo>
                                  <a:pt x="4" y="80"/>
                                </a:lnTo>
                                <a:lnTo>
                                  <a:pt x="11" y="80"/>
                                </a:lnTo>
                                <a:lnTo>
                                  <a:pt x="14" y="80"/>
                                </a:lnTo>
                                <a:lnTo>
                                  <a:pt x="14" y="60"/>
                                </a:lnTo>
                                <a:lnTo>
                                  <a:pt x="14" y="23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62"/>
                        <wps:cNvSpPr>
                          <a:spLocks/>
                        </wps:cNvSpPr>
                        <wps:spPr bwMode="auto">
                          <a:xfrm>
                            <a:off x="424" y="467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0 h 80"/>
                              <a:gd name="T2" fmla="*/ 3 w 14"/>
                              <a:gd name="T3" fmla="*/ 80 h 80"/>
                              <a:gd name="T4" fmla="*/ 10 w 14"/>
                              <a:gd name="T5" fmla="*/ 80 h 80"/>
                              <a:gd name="T6" fmla="*/ 14 w 14"/>
                              <a:gd name="T7" fmla="*/ 80 h 80"/>
                              <a:gd name="T8" fmla="*/ 14 w 14"/>
                              <a:gd name="T9" fmla="*/ 80 h 80"/>
                              <a:gd name="T10" fmla="*/ 14 w 14"/>
                              <a:gd name="T11" fmla="*/ 60 h 80"/>
                              <a:gd name="T12" fmla="*/ 14 w 14"/>
                              <a:gd name="T13" fmla="*/ 23 h 80"/>
                              <a:gd name="T14" fmla="*/ 14 w 14"/>
                              <a:gd name="T15" fmla="*/ 3 h 80"/>
                              <a:gd name="T16" fmla="*/ 14 w 14"/>
                              <a:gd name="T17" fmla="*/ 3 h 80"/>
                              <a:gd name="T18" fmla="*/ 13 w 14"/>
                              <a:gd name="T19" fmla="*/ 2 h 80"/>
                              <a:gd name="T20" fmla="*/ 12 w 14"/>
                              <a:gd name="T21" fmla="*/ 0 h 80"/>
                              <a:gd name="T22" fmla="*/ 6 w 14"/>
                              <a:gd name="T23" fmla="*/ 0 h 80"/>
                              <a:gd name="T24" fmla="*/ 6 w 14"/>
                              <a:gd name="T25" fmla="*/ 0 h 80"/>
                              <a:gd name="T26" fmla="*/ 2 w 14"/>
                              <a:gd name="T27" fmla="*/ 0 h 80"/>
                              <a:gd name="T28" fmla="*/ 0 w 14"/>
                              <a:gd name="T29" fmla="*/ 2 h 80"/>
                              <a:gd name="T30" fmla="*/ 0 w 14"/>
                              <a:gd name="T31" fmla="*/ 3 h 80"/>
                              <a:gd name="T32" fmla="*/ 0 w 14"/>
                              <a:gd name="T33" fmla="*/ 3 h 80"/>
                              <a:gd name="T34" fmla="*/ 0 w 14"/>
                              <a:gd name="T35" fmla="*/ 23 h 80"/>
                              <a:gd name="T36" fmla="*/ 0 w 14"/>
                              <a:gd name="T37" fmla="*/ 60 h 80"/>
                              <a:gd name="T38" fmla="*/ 0 w 14"/>
                              <a:gd name="T39" fmla="*/ 80 h 80"/>
                              <a:gd name="T40" fmla="*/ 0 w 14"/>
                              <a:gd name="T41" fmla="*/ 80 h 80"/>
                              <a:gd name="T42" fmla="*/ 0 w 14"/>
                              <a:gd name="T4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0">
                                <a:moveTo>
                                  <a:pt x="0" y="80"/>
                                </a:moveTo>
                                <a:lnTo>
                                  <a:pt x="3" y="80"/>
                                </a:lnTo>
                                <a:lnTo>
                                  <a:pt x="10" y="80"/>
                                </a:lnTo>
                                <a:lnTo>
                                  <a:pt x="14" y="80"/>
                                </a:lnTo>
                                <a:lnTo>
                                  <a:pt x="14" y="60"/>
                                </a:lnTo>
                                <a:lnTo>
                                  <a:pt x="14" y="23"/>
                                </a:lnTo>
                                <a:lnTo>
                                  <a:pt x="14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63"/>
                        <wps:cNvSpPr>
                          <a:spLocks/>
                        </wps:cNvSpPr>
                        <wps:spPr bwMode="auto">
                          <a:xfrm>
                            <a:off x="385" y="467"/>
                            <a:ext cx="6" cy="20"/>
                          </a:xfrm>
                          <a:custGeom>
                            <a:avLst/>
                            <a:gdLst>
                              <a:gd name="T0" fmla="*/ 0 w 26"/>
                              <a:gd name="T1" fmla="*/ 80 h 80"/>
                              <a:gd name="T2" fmla="*/ 7 w 26"/>
                              <a:gd name="T3" fmla="*/ 80 h 80"/>
                              <a:gd name="T4" fmla="*/ 19 w 26"/>
                              <a:gd name="T5" fmla="*/ 80 h 80"/>
                              <a:gd name="T6" fmla="*/ 26 w 26"/>
                              <a:gd name="T7" fmla="*/ 80 h 80"/>
                              <a:gd name="T8" fmla="*/ 26 w 26"/>
                              <a:gd name="T9" fmla="*/ 80 h 80"/>
                              <a:gd name="T10" fmla="*/ 26 w 26"/>
                              <a:gd name="T11" fmla="*/ 60 h 80"/>
                              <a:gd name="T12" fmla="*/ 26 w 26"/>
                              <a:gd name="T13" fmla="*/ 23 h 80"/>
                              <a:gd name="T14" fmla="*/ 26 w 26"/>
                              <a:gd name="T15" fmla="*/ 3 h 80"/>
                              <a:gd name="T16" fmla="*/ 26 w 26"/>
                              <a:gd name="T17" fmla="*/ 3 h 80"/>
                              <a:gd name="T18" fmla="*/ 25 w 26"/>
                              <a:gd name="T19" fmla="*/ 2 h 80"/>
                              <a:gd name="T20" fmla="*/ 21 w 26"/>
                              <a:gd name="T21" fmla="*/ 0 h 80"/>
                              <a:gd name="T22" fmla="*/ 13 w 26"/>
                              <a:gd name="T23" fmla="*/ 0 h 80"/>
                              <a:gd name="T24" fmla="*/ 13 w 26"/>
                              <a:gd name="T25" fmla="*/ 0 h 80"/>
                              <a:gd name="T26" fmla="*/ 4 w 26"/>
                              <a:gd name="T27" fmla="*/ 0 h 80"/>
                              <a:gd name="T28" fmla="*/ 0 w 26"/>
                              <a:gd name="T29" fmla="*/ 2 h 80"/>
                              <a:gd name="T30" fmla="*/ 0 w 26"/>
                              <a:gd name="T31" fmla="*/ 3 h 80"/>
                              <a:gd name="T32" fmla="*/ 0 w 26"/>
                              <a:gd name="T33" fmla="*/ 3 h 80"/>
                              <a:gd name="T34" fmla="*/ 0 w 26"/>
                              <a:gd name="T35" fmla="*/ 23 h 80"/>
                              <a:gd name="T36" fmla="*/ 0 w 26"/>
                              <a:gd name="T37" fmla="*/ 60 h 80"/>
                              <a:gd name="T38" fmla="*/ 0 w 26"/>
                              <a:gd name="T39" fmla="*/ 80 h 80"/>
                              <a:gd name="T40" fmla="*/ 0 w 26"/>
                              <a:gd name="T41" fmla="*/ 80 h 80"/>
                              <a:gd name="T42" fmla="*/ 0 w 26"/>
                              <a:gd name="T4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80">
                                <a:moveTo>
                                  <a:pt x="0" y="80"/>
                                </a:moveTo>
                                <a:lnTo>
                                  <a:pt x="7" y="80"/>
                                </a:lnTo>
                                <a:lnTo>
                                  <a:pt x="19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60"/>
                                </a:lnTo>
                                <a:lnTo>
                                  <a:pt x="26" y="23"/>
                                </a:lnTo>
                                <a:lnTo>
                                  <a:pt x="26" y="3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64"/>
                        <wps:cNvSpPr>
                          <a:spLocks/>
                        </wps:cNvSpPr>
                        <wps:spPr bwMode="auto">
                          <a:xfrm>
                            <a:off x="1051" y="470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1 h 81"/>
                              <a:gd name="T2" fmla="*/ 4 w 14"/>
                              <a:gd name="T3" fmla="*/ 81 h 81"/>
                              <a:gd name="T4" fmla="*/ 11 w 14"/>
                              <a:gd name="T5" fmla="*/ 81 h 81"/>
                              <a:gd name="T6" fmla="*/ 14 w 14"/>
                              <a:gd name="T7" fmla="*/ 81 h 81"/>
                              <a:gd name="T8" fmla="*/ 14 w 14"/>
                              <a:gd name="T9" fmla="*/ 81 h 81"/>
                              <a:gd name="T10" fmla="*/ 14 w 14"/>
                              <a:gd name="T11" fmla="*/ 61 h 81"/>
                              <a:gd name="T12" fmla="*/ 14 w 14"/>
                              <a:gd name="T13" fmla="*/ 24 h 81"/>
                              <a:gd name="T14" fmla="*/ 14 w 14"/>
                              <a:gd name="T15" fmla="*/ 4 h 81"/>
                              <a:gd name="T16" fmla="*/ 14 w 14"/>
                              <a:gd name="T17" fmla="*/ 4 h 81"/>
                              <a:gd name="T18" fmla="*/ 14 w 14"/>
                              <a:gd name="T19" fmla="*/ 3 h 81"/>
                              <a:gd name="T20" fmla="*/ 12 w 14"/>
                              <a:gd name="T21" fmla="*/ 1 h 81"/>
                              <a:gd name="T22" fmla="*/ 8 w 14"/>
                              <a:gd name="T23" fmla="*/ 0 h 81"/>
                              <a:gd name="T24" fmla="*/ 8 w 14"/>
                              <a:gd name="T25" fmla="*/ 0 h 81"/>
                              <a:gd name="T26" fmla="*/ 2 w 14"/>
                              <a:gd name="T27" fmla="*/ 1 h 81"/>
                              <a:gd name="T28" fmla="*/ 1 w 14"/>
                              <a:gd name="T29" fmla="*/ 3 h 81"/>
                              <a:gd name="T30" fmla="*/ 0 w 14"/>
                              <a:gd name="T31" fmla="*/ 4 h 81"/>
                              <a:gd name="T32" fmla="*/ 0 w 14"/>
                              <a:gd name="T33" fmla="*/ 4 h 81"/>
                              <a:gd name="T34" fmla="*/ 0 w 14"/>
                              <a:gd name="T35" fmla="*/ 24 h 81"/>
                              <a:gd name="T36" fmla="*/ 0 w 14"/>
                              <a:gd name="T37" fmla="*/ 61 h 81"/>
                              <a:gd name="T38" fmla="*/ 0 w 14"/>
                              <a:gd name="T39" fmla="*/ 81 h 81"/>
                              <a:gd name="T40" fmla="*/ 0 w 14"/>
                              <a:gd name="T41" fmla="*/ 81 h 81"/>
                              <a:gd name="T42" fmla="*/ 0 w 14"/>
                              <a:gd name="T4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1">
                                <a:moveTo>
                                  <a:pt x="0" y="81"/>
                                </a:moveTo>
                                <a:lnTo>
                                  <a:pt x="4" y="81"/>
                                </a:lnTo>
                                <a:lnTo>
                                  <a:pt x="11" y="81"/>
                                </a:lnTo>
                                <a:lnTo>
                                  <a:pt x="14" y="81"/>
                                </a:lnTo>
                                <a:lnTo>
                                  <a:pt x="14" y="61"/>
                                </a:lnTo>
                                <a:lnTo>
                                  <a:pt x="14" y="24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8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65"/>
                        <wps:cNvSpPr>
                          <a:spLocks/>
                        </wps:cNvSpPr>
                        <wps:spPr bwMode="auto">
                          <a:xfrm>
                            <a:off x="1123" y="469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2 h 82"/>
                              <a:gd name="T2" fmla="*/ 3 w 14"/>
                              <a:gd name="T3" fmla="*/ 82 h 82"/>
                              <a:gd name="T4" fmla="*/ 11 w 14"/>
                              <a:gd name="T5" fmla="*/ 82 h 82"/>
                              <a:gd name="T6" fmla="*/ 14 w 14"/>
                              <a:gd name="T7" fmla="*/ 82 h 82"/>
                              <a:gd name="T8" fmla="*/ 14 w 14"/>
                              <a:gd name="T9" fmla="*/ 82 h 82"/>
                              <a:gd name="T10" fmla="*/ 14 w 14"/>
                              <a:gd name="T11" fmla="*/ 61 h 82"/>
                              <a:gd name="T12" fmla="*/ 14 w 14"/>
                              <a:gd name="T13" fmla="*/ 25 h 82"/>
                              <a:gd name="T14" fmla="*/ 14 w 14"/>
                              <a:gd name="T15" fmla="*/ 4 h 82"/>
                              <a:gd name="T16" fmla="*/ 14 w 14"/>
                              <a:gd name="T17" fmla="*/ 4 h 82"/>
                              <a:gd name="T18" fmla="*/ 14 w 14"/>
                              <a:gd name="T19" fmla="*/ 3 h 82"/>
                              <a:gd name="T20" fmla="*/ 12 w 14"/>
                              <a:gd name="T21" fmla="*/ 2 h 82"/>
                              <a:gd name="T22" fmla="*/ 7 w 14"/>
                              <a:gd name="T23" fmla="*/ 0 h 82"/>
                              <a:gd name="T24" fmla="*/ 7 w 14"/>
                              <a:gd name="T25" fmla="*/ 0 h 82"/>
                              <a:gd name="T26" fmla="*/ 2 w 14"/>
                              <a:gd name="T27" fmla="*/ 2 h 82"/>
                              <a:gd name="T28" fmla="*/ 0 w 14"/>
                              <a:gd name="T29" fmla="*/ 3 h 82"/>
                              <a:gd name="T30" fmla="*/ 0 w 14"/>
                              <a:gd name="T31" fmla="*/ 4 h 82"/>
                              <a:gd name="T32" fmla="*/ 0 w 14"/>
                              <a:gd name="T33" fmla="*/ 4 h 82"/>
                              <a:gd name="T34" fmla="*/ 0 w 14"/>
                              <a:gd name="T35" fmla="*/ 25 h 82"/>
                              <a:gd name="T36" fmla="*/ 0 w 14"/>
                              <a:gd name="T37" fmla="*/ 61 h 82"/>
                              <a:gd name="T38" fmla="*/ 0 w 14"/>
                              <a:gd name="T39" fmla="*/ 82 h 82"/>
                              <a:gd name="T40" fmla="*/ 0 w 14"/>
                              <a:gd name="T41" fmla="*/ 82 h 82"/>
                              <a:gd name="T42" fmla="*/ 0 w 14"/>
                              <a:gd name="T4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2">
                                <a:moveTo>
                                  <a:pt x="0" y="82"/>
                                </a:moveTo>
                                <a:lnTo>
                                  <a:pt x="3" y="82"/>
                                </a:lnTo>
                                <a:lnTo>
                                  <a:pt x="11" y="82"/>
                                </a:lnTo>
                                <a:lnTo>
                                  <a:pt x="14" y="82"/>
                                </a:lnTo>
                                <a:lnTo>
                                  <a:pt x="14" y="61"/>
                                </a:lnTo>
                                <a:lnTo>
                                  <a:pt x="14" y="25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5"/>
                                </a:lnTo>
                                <a:lnTo>
                                  <a:pt x="0" y="61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66"/>
                        <wps:cNvSpPr>
                          <a:spLocks/>
                        </wps:cNvSpPr>
                        <wps:spPr bwMode="auto">
                          <a:xfrm>
                            <a:off x="1085" y="469"/>
                            <a:ext cx="6" cy="21"/>
                          </a:xfrm>
                          <a:custGeom>
                            <a:avLst/>
                            <a:gdLst>
                              <a:gd name="T0" fmla="*/ 0 w 23"/>
                              <a:gd name="T1" fmla="*/ 81 h 81"/>
                              <a:gd name="T2" fmla="*/ 6 w 23"/>
                              <a:gd name="T3" fmla="*/ 81 h 81"/>
                              <a:gd name="T4" fmla="*/ 17 w 23"/>
                              <a:gd name="T5" fmla="*/ 81 h 81"/>
                              <a:gd name="T6" fmla="*/ 23 w 23"/>
                              <a:gd name="T7" fmla="*/ 81 h 81"/>
                              <a:gd name="T8" fmla="*/ 23 w 23"/>
                              <a:gd name="T9" fmla="*/ 81 h 81"/>
                              <a:gd name="T10" fmla="*/ 23 w 23"/>
                              <a:gd name="T11" fmla="*/ 61 h 81"/>
                              <a:gd name="T12" fmla="*/ 23 w 23"/>
                              <a:gd name="T13" fmla="*/ 24 h 81"/>
                              <a:gd name="T14" fmla="*/ 23 w 23"/>
                              <a:gd name="T15" fmla="*/ 3 h 81"/>
                              <a:gd name="T16" fmla="*/ 23 w 23"/>
                              <a:gd name="T17" fmla="*/ 3 h 81"/>
                              <a:gd name="T18" fmla="*/ 22 w 23"/>
                              <a:gd name="T19" fmla="*/ 2 h 81"/>
                              <a:gd name="T20" fmla="*/ 20 w 23"/>
                              <a:gd name="T21" fmla="*/ 1 h 81"/>
                              <a:gd name="T22" fmla="*/ 11 w 23"/>
                              <a:gd name="T23" fmla="*/ 0 h 81"/>
                              <a:gd name="T24" fmla="*/ 11 w 23"/>
                              <a:gd name="T25" fmla="*/ 0 h 81"/>
                              <a:gd name="T26" fmla="*/ 3 w 23"/>
                              <a:gd name="T27" fmla="*/ 1 h 81"/>
                              <a:gd name="T28" fmla="*/ 0 w 23"/>
                              <a:gd name="T29" fmla="*/ 2 h 81"/>
                              <a:gd name="T30" fmla="*/ 0 w 23"/>
                              <a:gd name="T31" fmla="*/ 3 h 81"/>
                              <a:gd name="T32" fmla="*/ 0 w 23"/>
                              <a:gd name="T33" fmla="*/ 3 h 81"/>
                              <a:gd name="T34" fmla="*/ 0 w 23"/>
                              <a:gd name="T35" fmla="*/ 24 h 81"/>
                              <a:gd name="T36" fmla="*/ 0 w 23"/>
                              <a:gd name="T37" fmla="*/ 61 h 81"/>
                              <a:gd name="T38" fmla="*/ 0 w 23"/>
                              <a:gd name="T39" fmla="*/ 81 h 81"/>
                              <a:gd name="T40" fmla="*/ 0 w 23"/>
                              <a:gd name="T41" fmla="*/ 81 h 81"/>
                              <a:gd name="T42" fmla="*/ 0 w 23"/>
                              <a:gd name="T4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" h="81">
                                <a:moveTo>
                                  <a:pt x="0" y="81"/>
                                </a:moveTo>
                                <a:lnTo>
                                  <a:pt x="6" y="81"/>
                                </a:lnTo>
                                <a:lnTo>
                                  <a:pt x="17" y="81"/>
                                </a:lnTo>
                                <a:lnTo>
                                  <a:pt x="23" y="81"/>
                                </a:lnTo>
                                <a:lnTo>
                                  <a:pt x="23" y="61"/>
                                </a:lnTo>
                                <a:lnTo>
                                  <a:pt x="23" y="24"/>
                                </a:lnTo>
                                <a:lnTo>
                                  <a:pt x="23" y="3"/>
                                </a:lnTo>
                                <a:lnTo>
                                  <a:pt x="22" y="2"/>
                                </a:lnTo>
                                <a:lnTo>
                                  <a:pt x="20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4"/>
                                </a:ln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67"/>
                        <wps:cNvSpPr>
                          <a:spLocks/>
                        </wps:cNvSpPr>
                        <wps:spPr bwMode="auto">
                          <a:xfrm>
                            <a:off x="214" y="789"/>
                            <a:ext cx="5" cy="23"/>
                          </a:xfrm>
                          <a:custGeom>
                            <a:avLst/>
                            <a:gdLst>
                              <a:gd name="T0" fmla="*/ 0 w 21"/>
                              <a:gd name="T1" fmla="*/ 92 h 92"/>
                              <a:gd name="T2" fmla="*/ 5 w 21"/>
                              <a:gd name="T3" fmla="*/ 92 h 92"/>
                              <a:gd name="T4" fmla="*/ 15 w 21"/>
                              <a:gd name="T5" fmla="*/ 92 h 92"/>
                              <a:gd name="T6" fmla="*/ 21 w 21"/>
                              <a:gd name="T7" fmla="*/ 92 h 92"/>
                              <a:gd name="T8" fmla="*/ 21 w 21"/>
                              <a:gd name="T9" fmla="*/ 92 h 92"/>
                              <a:gd name="T10" fmla="*/ 21 w 21"/>
                              <a:gd name="T11" fmla="*/ 69 h 92"/>
                              <a:gd name="T12" fmla="*/ 21 w 21"/>
                              <a:gd name="T13" fmla="*/ 27 h 92"/>
                              <a:gd name="T14" fmla="*/ 21 w 21"/>
                              <a:gd name="T15" fmla="*/ 4 h 92"/>
                              <a:gd name="T16" fmla="*/ 21 w 21"/>
                              <a:gd name="T17" fmla="*/ 4 h 92"/>
                              <a:gd name="T18" fmla="*/ 20 w 21"/>
                              <a:gd name="T19" fmla="*/ 3 h 92"/>
                              <a:gd name="T20" fmla="*/ 18 w 21"/>
                              <a:gd name="T21" fmla="*/ 1 h 92"/>
                              <a:gd name="T22" fmla="*/ 10 w 21"/>
                              <a:gd name="T23" fmla="*/ 0 h 92"/>
                              <a:gd name="T24" fmla="*/ 10 w 21"/>
                              <a:gd name="T25" fmla="*/ 0 h 92"/>
                              <a:gd name="T26" fmla="*/ 3 w 21"/>
                              <a:gd name="T27" fmla="*/ 1 h 92"/>
                              <a:gd name="T28" fmla="*/ 0 w 21"/>
                              <a:gd name="T29" fmla="*/ 3 h 92"/>
                              <a:gd name="T30" fmla="*/ 0 w 21"/>
                              <a:gd name="T31" fmla="*/ 4 h 92"/>
                              <a:gd name="T32" fmla="*/ 0 w 21"/>
                              <a:gd name="T33" fmla="*/ 4 h 92"/>
                              <a:gd name="T34" fmla="*/ 0 w 21"/>
                              <a:gd name="T35" fmla="*/ 27 h 92"/>
                              <a:gd name="T36" fmla="*/ 0 w 21"/>
                              <a:gd name="T37" fmla="*/ 69 h 92"/>
                              <a:gd name="T38" fmla="*/ 0 w 21"/>
                              <a:gd name="T39" fmla="*/ 92 h 92"/>
                              <a:gd name="T40" fmla="*/ 0 w 21"/>
                              <a:gd name="T41" fmla="*/ 92 h 92"/>
                              <a:gd name="T42" fmla="*/ 0 w 21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92">
                                <a:moveTo>
                                  <a:pt x="0" y="92"/>
                                </a:moveTo>
                                <a:lnTo>
                                  <a:pt x="5" y="92"/>
                                </a:lnTo>
                                <a:lnTo>
                                  <a:pt x="15" y="92"/>
                                </a:lnTo>
                                <a:lnTo>
                                  <a:pt x="21" y="92"/>
                                </a:lnTo>
                                <a:lnTo>
                                  <a:pt x="21" y="69"/>
                                </a:lnTo>
                                <a:lnTo>
                                  <a:pt x="21" y="27"/>
                                </a:lnTo>
                                <a:lnTo>
                                  <a:pt x="21" y="4"/>
                                </a:lnTo>
                                <a:lnTo>
                                  <a:pt x="20" y="3"/>
                                </a:lnTo>
                                <a:lnTo>
                                  <a:pt x="18" y="1"/>
                                </a:lnTo>
                                <a:lnTo>
                                  <a:pt x="10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7"/>
                                </a:lnTo>
                                <a:lnTo>
                                  <a:pt x="0" y="6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68"/>
                        <wps:cNvSpPr>
                          <a:spLocks/>
                        </wps:cNvSpPr>
                        <wps:spPr bwMode="auto">
                          <a:xfrm>
                            <a:off x="276" y="653"/>
                            <a:ext cx="3" cy="121"/>
                          </a:xfrm>
                          <a:custGeom>
                            <a:avLst/>
                            <a:gdLst>
                              <a:gd name="T0" fmla="*/ 0 w 14"/>
                              <a:gd name="T1" fmla="*/ 486 h 486"/>
                              <a:gd name="T2" fmla="*/ 4 w 14"/>
                              <a:gd name="T3" fmla="*/ 471 h 486"/>
                              <a:gd name="T4" fmla="*/ 11 w 14"/>
                              <a:gd name="T5" fmla="*/ 441 h 486"/>
                              <a:gd name="T6" fmla="*/ 14 w 14"/>
                              <a:gd name="T7" fmla="*/ 426 h 486"/>
                              <a:gd name="T8" fmla="*/ 14 w 14"/>
                              <a:gd name="T9" fmla="*/ 426 h 486"/>
                              <a:gd name="T10" fmla="*/ 14 w 14"/>
                              <a:gd name="T11" fmla="*/ 408 h 486"/>
                              <a:gd name="T12" fmla="*/ 14 w 14"/>
                              <a:gd name="T13" fmla="*/ 362 h 486"/>
                              <a:gd name="T14" fmla="*/ 14 w 14"/>
                              <a:gd name="T15" fmla="*/ 297 h 486"/>
                              <a:gd name="T16" fmla="*/ 14 w 14"/>
                              <a:gd name="T17" fmla="*/ 223 h 486"/>
                              <a:gd name="T18" fmla="*/ 14 w 14"/>
                              <a:gd name="T19" fmla="*/ 148 h 486"/>
                              <a:gd name="T20" fmla="*/ 14 w 14"/>
                              <a:gd name="T21" fmla="*/ 83 h 486"/>
                              <a:gd name="T22" fmla="*/ 14 w 14"/>
                              <a:gd name="T23" fmla="*/ 37 h 486"/>
                              <a:gd name="T24" fmla="*/ 14 w 14"/>
                              <a:gd name="T25" fmla="*/ 20 h 486"/>
                              <a:gd name="T26" fmla="*/ 14 w 14"/>
                              <a:gd name="T27" fmla="*/ 20 h 486"/>
                              <a:gd name="T28" fmla="*/ 14 w 14"/>
                              <a:gd name="T29" fmla="*/ 15 h 486"/>
                              <a:gd name="T30" fmla="*/ 12 w 14"/>
                              <a:gd name="T31" fmla="*/ 6 h 486"/>
                              <a:gd name="T32" fmla="*/ 8 w 14"/>
                              <a:gd name="T33" fmla="*/ 0 h 486"/>
                              <a:gd name="T34" fmla="*/ 8 w 14"/>
                              <a:gd name="T35" fmla="*/ 0 h 486"/>
                              <a:gd name="T36" fmla="*/ 2 w 14"/>
                              <a:gd name="T37" fmla="*/ 6 h 486"/>
                              <a:gd name="T38" fmla="*/ 0 w 14"/>
                              <a:gd name="T39" fmla="*/ 15 h 486"/>
                              <a:gd name="T40" fmla="*/ 0 w 14"/>
                              <a:gd name="T41" fmla="*/ 20 h 486"/>
                              <a:gd name="T42" fmla="*/ 0 w 14"/>
                              <a:gd name="T43" fmla="*/ 20 h 486"/>
                              <a:gd name="T44" fmla="*/ 0 w 14"/>
                              <a:gd name="T45" fmla="*/ 33 h 486"/>
                              <a:gd name="T46" fmla="*/ 0 w 14"/>
                              <a:gd name="T47" fmla="*/ 69 h 486"/>
                              <a:gd name="T48" fmla="*/ 0 w 14"/>
                              <a:gd name="T49" fmla="*/ 121 h 486"/>
                              <a:gd name="T50" fmla="*/ 0 w 14"/>
                              <a:gd name="T51" fmla="*/ 184 h 486"/>
                              <a:gd name="T52" fmla="*/ 0 w 14"/>
                              <a:gd name="T53" fmla="*/ 253 h 486"/>
                              <a:gd name="T54" fmla="*/ 0 w 14"/>
                              <a:gd name="T55" fmla="*/ 323 h 486"/>
                              <a:gd name="T56" fmla="*/ 0 w 14"/>
                              <a:gd name="T57" fmla="*/ 385 h 486"/>
                              <a:gd name="T58" fmla="*/ 0 w 14"/>
                              <a:gd name="T59" fmla="*/ 438 h 486"/>
                              <a:gd name="T60" fmla="*/ 0 w 14"/>
                              <a:gd name="T61" fmla="*/ 474 h 486"/>
                              <a:gd name="T62" fmla="*/ 0 w 14"/>
                              <a:gd name="T63" fmla="*/ 486 h 486"/>
                              <a:gd name="T64" fmla="*/ 0 w 14"/>
                              <a:gd name="T65" fmla="*/ 486 h 486"/>
                              <a:gd name="T66" fmla="*/ 0 w 14"/>
                              <a:gd name="T67" fmla="*/ 486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" h="486">
                                <a:moveTo>
                                  <a:pt x="0" y="486"/>
                                </a:moveTo>
                                <a:lnTo>
                                  <a:pt x="4" y="471"/>
                                </a:lnTo>
                                <a:lnTo>
                                  <a:pt x="11" y="441"/>
                                </a:lnTo>
                                <a:lnTo>
                                  <a:pt x="14" y="426"/>
                                </a:lnTo>
                                <a:lnTo>
                                  <a:pt x="14" y="408"/>
                                </a:lnTo>
                                <a:lnTo>
                                  <a:pt x="14" y="362"/>
                                </a:lnTo>
                                <a:lnTo>
                                  <a:pt x="14" y="297"/>
                                </a:lnTo>
                                <a:lnTo>
                                  <a:pt x="14" y="223"/>
                                </a:lnTo>
                                <a:lnTo>
                                  <a:pt x="14" y="148"/>
                                </a:lnTo>
                                <a:lnTo>
                                  <a:pt x="14" y="83"/>
                                </a:lnTo>
                                <a:lnTo>
                                  <a:pt x="14" y="37"/>
                                </a:lnTo>
                                <a:lnTo>
                                  <a:pt x="14" y="20"/>
                                </a:lnTo>
                                <a:lnTo>
                                  <a:pt x="14" y="15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9"/>
                                </a:lnTo>
                                <a:lnTo>
                                  <a:pt x="0" y="121"/>
                                </a:lnTo>
                                <a:lnTo>
                                  <a:pt x="0" y="184"/>
                                </a:lnTo>
                                <a:lnTo>
                                  <a:pt x="0" y="253"/>
                                </a:lnTo>
                                <a:lnTo>
                                  <a:pt x="0" y="323"/>
                                </a:lnTo>
                                <a:lnTo>
                                  <a:pt x="0" y="385"/>
                                </a:lnTo>
                                <a:lnTo>
                                  <a:pt x="0" y="438"/>
                                </a:lnTo>
                                <a:lnTo>
                                  <a:pt x="0" y="474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69"/>
                        <wps:cNvSpPr>
                          <a:spLocks/>
                        </wps:cNvSpPr>
                        <wps:spPr bwMode="auto">
                          <a:xfrm>
                            <a:off x="308" y="654"/>
                            <a:ext cx="3" cy="125"/>
                          </a:xfrm>
                          <a:custGeom>
                            <a:avLst/>
                            <a:gdLst>
                              <a:gd name="T0" fmla="*/ 0 w 14"/>
                              <a:gd name="T1" fmla="*/ 424 h 500"/>
                              <a:gd name="T2" fmla="*/ 3 w 14"/>
                              <a:gd name="T3" fmla="*/ 444 h 500"/>
                              <a:gd name="T4" fmla="*/ 9 w 14"/>
                              <a:gd name="T5" fmla="*/ 480 h 500"/>
                              <a:gd name="T6" fmla="*/ 14 w 14"/>
                              <a:gd name="T7" fmla="*/ 500 h 500"/>
                              <a:gd name="T8" fmla="*/ 14 w 14"/>
                              <a:gd name="T9" fmla="*/ 500 h 500"/>
                              <a:gd name="T10" fmla="*/ 14 w 14"/>
                              <a:gd name="T11" fmla="*/ 486 h 500"/>
                              <a:gd name="T12" fmla="*/ 14 w 14"/>
                              <a:gd name="T13" fmla="*/ 449 h 500"/>
                              <a:gd name="T14" fmla="*/ 14 w 14"/>
                              <a:gd name="T15" fmla="*/ 396 h 500"/>
                              <a:gd name="T16" fmla="*/ 14 w 14"/>
                              <a:gd name="T17" fmla="*/ 330 h 500"/>
                              <a:gd name="T18" fmla="*/ 14 w 14"/>
                              <a:gd name="T19" fmla="*/ 260 h 500"/>
                              <a:gd name="T20" fmla="*/ 14 w 14"/>
                              <a:gd name="T21" fmla="*/ 188 h 500"/>
                              <a:gd name="T22" fmla="*/ 14 w 14"/>
                              <a:gd name="T23" fmla="*/ 124 h 500"/>
                              <a:gd name="T24" fmla="*/ 14 w 14"/>
                              <a:gd name="T25" fmla="*/ 69 h 500"/>
                              <a:gd name="T26" fmla="*/ 14 w 14"/>
                              <a:gd name="T27" fmla="*/ 33 h 500"/>
                              <a:gd name="T28" fmla="*/ 14 w 14"/>
                              <a:gd name="T29" fmla="*/ 20 h 500"/>
                              <a:gd name="T30" fmla="*/ 14 w 14"/>
                              <a:gd name="T31" fmla="*/ 20 h 500"/>
                              <a:gd name="T32" fmla="*/ 14 w 14"/>
                              <a:gd name="T33" fmla="*/ 14 h 500"/>
                              <a:gd name="T34" fmla="*/ 12 w 14"/>
                              <a:gd name="T35" fmla="*/ 4 h 500"/>
                              <a:gd name="T36" fmla="*/ 6 w 14"/>
                              <a:gd name="T37" fmla="*/ 0 h 500"/>
                              <a:gd name="T38" fmla="*/ 6 w 14"/>
                              <a:gd name="T39" fmla="*/ 0 h 500"/>
                              <a:gd name="T40" fmla="*/ 2 w 14"/>
                              <a:gd name="T41" fmla="*/ 4 h 500"/>
                              <a:gd name="T42" fmla="*/ 0 w 14"/>
                              <a:gd name="T43" fmla="*/ 14 h 500"/>
                              <a:gd name="T44" fmla="*/ 0 w 14"/>
                              <a:gd name="T45" fmla="*/ 20 h 500"/>
                              <a:gd name="T46" fmla="*/ 0 w 14"/>
                              <a:gd name="T47" fmla="*/ 20 h 500"/>
                              <a:gd name="T48" fmla="*/ 0 w 14"/>
                              <a:gd name="T49" fmla="*/ 37 h 500"/>
                              <a:gd name="T50" fmla="*/ 0 w 14"/>
                              <a:gd name="T51" fmla="*/ 83 h 500"/>
                              <a:gd name="T52" fmla="*/ 0 w 14"/>
                              <a:gd name="T53" fmla="*/ 148 h 500"/>
                              <a:gd name="T54" fmla="*/ 0 w 14"/>
                              <a:gd name="T55" fmla="*/ 222 h 500"/>
                              <a:gd name="T56" fmla="*/ 0 w 14"/>
                              <a:gd name="T57" fmla="*/ 297 h 500"/>
                              <a:gd name="T58" fmla="*/ 0 w 14"/>
                              <a:gd name="T59" fmla="*/ 361 h 500"/>
                              <a:gd name="T60" fmla="*/ 0 w 14"/>
                              <a:gd name="T61" fmla="*/ 407 h 500"/>
                              <a:gd name="T62" fmla="*/ 0 w 14"/>
                              <a:gd name="T63" fmla="*/ 424 h 500"/>
                              <a:gd name="T64" fmla="*/ 0 w 14"/>
                              <a:gd name="T65" fmla="*/ 424 h 500"/>
                              <a:gd name="T66" fmla="*/ 0 w 14"/>
                              <a:gd name="T67" fmla="*/ 42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" h="500">
                                <a:moveTo>
                                  <a:pt x="0" y="424"/>
                                </a:moveTo>
                                <a:lnTo>
                                  <a:pt x="3" y="444"/>
                                </a:lnTo>
                                <a:lnTo>
                                  <a:pt x="9" y="480"/>
                                </a:lnTo>
                                <a:lnTo>
                                  <a:pt x="14" y="500"/>
                                </a:lnTo>
                                <a:lnTo>
                                  <a:pt x="14" y="486"/>
                                </a:lnTo>
                                <a:lnTo>
                                  <a:pt x="14" y="449"/>
                                </a:lnTo>
                                <a:lnTo>
                                  <a:pt x="14" y="396"/>
                                </a:lnTo>
                                <a:lnTo>
                                  <a:pt x="14" y="330"/>
                                </a:lnTo>
                                <a:lnTo>
                                  <a:pt x="14" y="260"/>
                                </a:lnTo>
                                <a:lnTo>
                                  <a:pt x="14" y="188"/>
                                </a:lnTo>
                                <a:lnTo>
                                  <a:pt x="14" y="124"/>
                                </a:lnTo>
                                <a:lnTo>
                                  <a:pt x="14" y="69"/>
                                </a:lnTo>
                                <a:lnTo>
                                  <a:pt x="14" y="33"/>
                                </a:lnTo>
                                <a:lnTo>
                                  <a:pt x="14" y="20"/>
                                </a:lnTo>
                                <a:lnTo>
                                  <a:pt x="14" y="1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0" y="83"/>
                                </a:lnTo>
                                <a:lnTo>
                                  <a:pt x="0" y="148"/>
                                </a:lnTo>
                                <a:lnTo>
                                  <a:pt x="0" y="222"/>
                                </a:lnTo>
                                <a:lnTo>
                                  <a:pt x="0" y="297"/>
                                </a:lnTo>
                                <a:lnTo>
                                  <a:pt x="0" y="361"/>
                                </a:lnTo>
                                <a:lnTo>
                                  <a:pt x="0" y="407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70"/>
                        <wps:cNvSpPr>
                          <a:spLocks/>
                        </wps:cNvSpPr>
                        <wps:spPr bwMode="auto">
                          <a:xfrm>
                            <a:off x="340" y="653"/>
                            <a:ext cx="4" cy="109"/>
                          </a:xfrm>
                          <a:custGeom>
                            <a:avLst/>
                            <a:gdLst>
                              <a:gd name="T0" fmla="*/ 0 w 15"/>
                              <a:gd name="T1" fmla="*/ 440 h 440"/>
                              <a:gd name="T2" fmla="*/ 4 w 15"/>
                              <a:gd name="T3" fmla="*/ 421 h 440"/>
                              <a:gd name="T4" fmla="*/ 10 w 15"/>
                              <a:gd name="T5" fmla="*/ 387 h 440"/>
                              <a:gd name="T6" fmla="*/ 15 w 15"/>
                              <a:gd name="T7" fmla="*/ 369 h 440"/>
                              <a:gd name="T8" fmla="*/ 15 w 15"/>
                              <a:gd name="T9" fmla="*/ 369 h 440"/>
                              <a:gd name="T10" fmla="*/ 15 w 15"/>
                              <a:gd name="T11" fmla="*/ 349 h 440"/>
                              <a:gd name="T12" fmla="*/ 15 w 15"/>
                              <a:gd name="T13" fmla="*/ 299 h 440"/>
                              <a:gd name="T14" fmla="*/ 15 w 15"/>
                              <a:gd name="T15" fmla="*/ 230 h 440"/>
                              <a:gd name="T16" fmla="*/ 15 w 15"/>
                              <a:gd name="T17" fmla="*/ 156 h 440"/>
                              <a:gd name="T18" fmla="*/ 15 w 15"/>
                              <a:gd name="T19" fmla="*/ 87 h 440"/>
                              <a:gd name="T20" fmla="*/ 15 w 15"/>
                              <a:gd name="T21" fmla="*/ 36 h 440"/>
                              <a:gd name="T22" fmla="*/ 15 w 15"/>
                              <a:gd name="T23" fmla="*/ 18 h 440"/>
                              <a:gd name="T24" fmla="*/ 15 w 15"/>
                              <a:gd name="T25" fmla="*/ 18 h 440"/>
                              <a:gd name="T26" fmla="*/ 15 w 15"/>
                              <a:gd name="T27" fmla="*/ 13 h 440"/>
                              <a:gd name="T28" fmla="*/ 12 w 15"/>
                              <a:gd name="T29" fmla="*/ 4 h 440"/>
                              <a:gd name="T30" fmla="*/ 7 w 15"/>
                              <a:gd name="T31" fmla="*/ 0 h 440"/>
                              <a:gd name="T32" fmla="*/ 7 w 15"/>
                              <a:gd name="T33" fmla="*/ 0 h 440"/>
                              <a:gd name="T34" fmla="*/ 3 w 15"/>
                              <a:gd name="T35" fmla="*/ 4 h 440"/>
                              <a:gd name="T36" fmla="*/ 0 w 15"/>
                              <a:gd name="T37" fmla="*/ 13 h 440"/>
                              <a:gd name="T38" fmla="*/ 0 w 15"/>
                              <a:gd name="T39" fmla="*/ 18 h 440"/>
                              <a:gd name="T40" fmla="*/ 0 w 15"/>
                              <a:gd name="T41" fmla="*/ 18 h 440"/>
                              <a:gd name="T42" fmla="*/ 0 w 15"/>
                              <a:gd name="T43" fmla="*/ 32 h 440"/>
                              <a:gd name="T44" fmla="*/ 0 w 15"/>
                              <a:gd name="T45" fmla="*/ 70 h 440"/>
                              <a:gd name="T46" fmla="*/ 0 w 15"/>
                              <a:gd name="T47" fmla="*/ 127 h 440"/>
                              <a:gd name="T48" fmla="*/ 0 w 15"/>
                              <a:gd name="T49" fmla="*/ 194 h 440"/>
                              <a:gd name="T50" fmla="*/ 0 w 15"/>
                              <a:gd name="T51" fmla="*/ 264 h 440"/>
                              <a:gd name="T52" fmla="*/ 0 w 15"/>
                              <a:gd name="T53" fmla="*/ 330 h 440"/>
                              <a:gd name="T54" fmla="*/ 0 w 15"/>
                              <a:gd name="T55" fmla="*/ 387 h 440"/>
                              <a:gd name="T56" fmla="*/ 0 w 15"/>
                              <a:gd name="T57" fmla="*/ 426 h 440"/>
                              <a:gd name="T58" fmla="*/ 0 w 15"/>
                              <a:gd name="T59" fmla="*/ 440 h 440"/>
                              <a:gd name="T60" fmla="*/ 0 w 15"/>
                              <a:gd name="T61" fmla="*/ 440 h 440"/>
                              <a:gd name="T62" fmla="*/ 0 w 15"/>
                              <a:gd name="T63" fmla="*/ 44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" h="440">
                                <a:moveTo>
                                  <a:pt x="0" y="440"/>
                                </a:moveTo>
                                <a:lnTo>
                                  <a:pt x="4" y="421"/>
                                </a:lnTo>
                                <a:lnTo>
                                  <a:pt x="10" y="387"/>
                                </a:lnTo>
                                <a:lnTo>
                                  <a:pt x="15" y="369"/>
                                </a:lnTo>
                                <a:lnTo>
                                  <a:pt x="15" y="349"/>
                                </a:lnTo>
                                <a:lnTo>
                                  <a:pt x="15" y="299"/>
                                </a:lnTo>
                                <a:lnTo>
                                  <a:pt x="15" y="230"/>
                                </a:lnTo>
                                <a:lnTo>
                                  <a:pt x="15" y="156"/>
                                </a:lnTo>
                                <a:lnTo>
                                  <a:pt x="15" y="87"/>
                                </a:lnTo>
                                <a:lnTo>
                                  <a:pt x="15" y="36"/>
                                </a:lnTo>
                                <a:lnTo>
                                  <a:pt x="15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0" y="70"/>
                                </a:lnTo>
                                <a:lnTo>
                                  <a:pt x="0" y="127"/>
                                </a:lnTo>
                                <a:lnTo>
                                  <a:pt x="0" y="194"/>
                                </a:lnTo>
                                <a:lnTo>
                                  <a:pt x="0" y="264"/>
                                </a:lnTo>
                                <a:lnTo>
                                  <a:pt x="0" y="330"/>
                                </a:lnTo>
                                <a:lnTo>
                                  <a:pt x="0" y="387"/>
                                </a:lnTo>
                                <a:lnTo>
                                  <a:pt x="0" y="426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71"/>
                        <wps:cNvSpPr>
                          <a:spLocks/>
                        </wps:cNvSpPr>
                        <wps:spPr bwMode="auto">
                          <a:xfrm>
                            <a:off x="373" y="649"/>
                            <a:ext cx="4" cy="121"/>
                          </a:xfrm>
                          <a:custGeom>
                            <a:avLst/>
                            <a:gdLst>
                              <a:gd name="T0" fmla="*/ 0 w 15"/>
                              <a:gd name="T1" fmla="*/ 409 h 484"/>
                              <a:gd name="T2" fmla="*/ 4 w 15"/>
                              <a:gd name="T3" fmla="*/ 429 h 484"/>
                              <a:gd name="T4" fmla="*/ 10 w 15"/>
                              <a:gd name="T5" fmla="*/ 464 h 484"/>
                              <a:gd name="T6" fmla="*/ 15 w 15"/>
                              <a:gd name="T7" fmla="*/ 484 h 484"/>
                              <a:gd name="T8" fmla="*/ 15 w 15"/>
                              <a:gd name="T9" fmla="*/ 484 h 484"/>
                              <a:gd name="T10" fmla="*/ 15 w 15"/>
                              <a:gd name="T11" fmla="*/ 470 h 484"/>
                              <a:gd name="T12" fmla="*/ 15 w 15"/>
                              <a:gd name="T13" fmla="*/ 435 h 484"/>
                              <a:gd name="T14" fmla="*/ 15 w 15"/>
                              <a:gd name="T15" fmla="*/ 383 h 484"/>
                              <a:gd name="T16" fmla="*/ 15 w 15"/>
                              <a:gd name="T17" fmla="*/ 321 h 484"/>
                              <a:gd name="T18" fmla="*/ 15 w 15"/>
                              <a:gd name="T19" fmla="*/ 252 h 484"/>
                              <a:gd name="T20" fmla="*/ 15 w 15"/>
                              <a:gd name="T21" fmla="*/ 184 h 484"/>
                              <a:gd name="T22" fmla="*/ 15 w 15"/>
                              <a:gd name="T23" fmla="*/ 121 h 484"/>
                              <a:gd name="T24" fmla="*/ 15 w 15"/>
                              <a:gd name="T25" fmla="*/ 69 h 484"/>
                              <a:gd name="T26" fmla="*/ 15 w 15"/>
                              <a:gd name="T27" fmla="*/ 34 h 484"/>
                              <a:gd name="T28" fmla="*/ 15 w 15"/>
                              <a:gd name="T29" fmla="*/ 21 h 484"/>
                              <a:gd name="T30" fmla="*/ 15 w 15"/>
                              <a:gd name="T31" fmla="*/ 21 h 484"/>
                              <a:gd name="T32" fmla="*/ 13 w 15"/>
                              <a:gd name="T33" fmla="*/ 15 h 484"/>
                              <a:gd name="T34" fmla="*/ 12 w 15"/>
                              <a:gd name="T35" fmla="*/ 5 h 484"/>
                              <a:gd name="T36" fmla="*/ 7 w 15"/>
                              <a:gd name="T37" fmla="*/ 0 h 484"/>
                              <a:gd name="T38" fmla="*/ 7 w 15"/>
                              <a:gd name="T39" fmla="*/ 0 h 484"/>
                              <a:gd name="T40" fmla="*/ 2 w 15"/>
                              <a:gd name="T41" fmla="*/ 5 h 484"/>
                              <a:gd name="T42" fmla="*/ 0 w 15"/>
                              <a:gd name="T43" fmla="*/ 15 h 484"/>
                              <a:gd name="T44" fmla="*/ 0 w 15"/>
                              <a:gd name="T45" fmla="*/ 21 h 484"/>
                              <a:gd name="T46" fmla="*/ 0 w 15"/>
                              <a:gd name="T47" fmla="*/ 21 h 484"/>
                              <a:gd name="T48" fmla="*/ 0 w 15"/>
                              <a:gd name="T49" fmla="*/ 37 h 484"/>
                              <a:gd name="T50" fmla="*/ 0 w 15"/>
                              <a:gd name="T51" fmla="*/ 81 h 484"/>
                              <a:gd name="T52" fmla="*/ 0 w 15"/>
                              <a:gd name="T53" fmla="*/ 144 h 484"/>
                              <a:gd name="T54" fmla="*/ 0 w 15"/>
                              <a:gd name="T55" fmla="*/ 215 h 484"/>
                              <a:gd name="T56" fmla="*/ 0 w 15"/>
                              <a:gd name="T57" fmla="*/ 287 h 484"/>
                              <a:gd name="T58" fmla="*/ 0 w 15"/>
                              <a:gd name="T59" fmla="*/ 349 h 484"/>
                              <a:gd name="T60" fmla="*/ 0 w 15"/>
                              <a:gd name="T61" fmla="*/ 393 h 484"/>
                              <a:gd name="T62" fmla="*/ 0 w 15"/>
                              <a:gd name="T63" fmla="*/ 409 h 484"/>
                              <a:gd name="T64" fmla="*/ 0 w 15"/>
                              <a:gd name="T65" fmla="*/ 409 h 484"/>
                              <a:gd name="T66" fmla="*/ 0 w 15"/>
                              <a:gd name="T67" fmla="*/ 409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" h="484">
                                <a:moveTo>
                                  <a:pt x="0" y="409"/>
                                </a:moveTo>
                                <a:lnTo>
                                  <a:pt x="4" y="429"/>
                                </a:lnTo>
                                <a:lnTo>
                                  <a:pt x="10" y="464"/>
                                </a:lnTo>
                                <a:lnTo>
                                  <a:pt x="15" y="484"/>
                                </a:lnTo>
                                <a:lnTo>
                                  <a:pt x="15" y="470"/>
                                </a:lnTo>
                                <a:lnTo>
                                  <a:pt x="15" y="435"/>
                                </a:lnTo>
                                <a:lnTo>
                                  <a:pt x="15" y="383"/>
                                </a:lnTo>
                                <a:lnTo>
                                  <a:pt x="15" y="321"/>
                                </a:lnTo>
                                <a:lnTo>
                                  <a:pt x="15" y="252"/>
                                </a:lnTo>
                                <a:lnTo>
                                  <a:pt x="15" y="184"/>
                                </a:lnTo>
                                <a:lnTo>
                                  <a:pt x="15" y="121"/>
                                </a:lnTo>
                                <a:lnTo>
                                  <a:pt x="15" y="69"/>
                                </a:lnTo>
                                <a:lnTo>
                                  <a:pt x="15" y="34"/>
                                </a:lnTo>
                                <a:lnTo>
                                  <a:pt x="15" y="21"/>
                                </a:lnTo>
                                <a:lnTo>
                                  <a:pt x="13" y="1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1"/>
                                </a:lnTo>
                                <a:lnTo>
                                  <a:pt x="0" y="37"/>
                                </a:lnTo>
                                <a:lnTo>
                                  <a:pt x="0" y="81"/>
                                </a:lnTo>
                                <a:lnTo>
                                  <a:pt x="0" y="144"/>
                                </a:lnTo>
                                <a:lnTo>
                                  <a:pt x="0" y="215"/>
                                </a:lnTo>
                                <a:lnTo>
                                  <a:pt x="0" y="287"/>
                                </a:lnTo>
                                <a:lnTo>
                                  <a:pt x="0" y="349"/>
                                </a:lnTo>
                                <a:lnTo>
                                  <a:pt x="0" y="393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72"/>
                        <wps:cNvSpPr>
                          <a:spLocks/>
                        </wps:cNvSpPr>
                        <wps:spPr bwMode="auto">
                          <a:xfrm>
                            <a:off x="405" y="648"/>
                            <a:ext cx="4" cy="99"/>
                          </a:xfrm>
                          <a:custGeom>
                            <a:avLst/>
                            <a:gdLst>
                              <a:gd name="T0" fmla="*/ 0 w 14"/>
                              <a:gd name="T1" fmla="*/ 394 h 394"/>
                              <a:gd name="T2" fmla="*/ 3 w 14"/>
                              <a:gd name="T3" fmla="*/ 377 h 394"/>
                              <a:gd name="T4" fmla="*/ 10 w 14"/>
                              <a:gd name="T5" fmla="*/ 344 h 394"/>
                              <a:gd name="T6" fmla="*/ 14 w 14"/>
                              <a:gd name="T7" fmla="*/ 328 h 394"/>
                              <a:gd name="T8" fmla="*/ 14 w 14"/>
                              <a:gd name="T9" fmla="*/ 328 h 394"/>
                              <a:gd name="T10" fmla="*/ 14 w 14"/>
                              <a:gd name="T11" fmla="*/ 305 h 394"/>
                              <a:gd name="T12" fmla="*/ 14 w 14"/>
                              <a:gd name="T13" fmla="*/ 247 h 394"/>
                              <a:gd name="T14" fmla="*/ 14 w 14"/>
                              <a:gd name="T15" fmla="*/ 173 h 394"/>
                              <a:gd name="T16" fmla="*/ 14 w 14"/>
                              <a:gd name="T17" fmla="*/ 98 h 394"/>
                              <a:gd name="T18" fmla="*/ 13 w 14"/>
                              <a:gd name="T19" fmla="*/ 40 h 394"/>
                              <a:gd name="T20" fmla="*/ 13 w 14"/>
                              <a:gd name="T21" fmla="*/ 17 h 394"/>
                              <a:gd name="T22" fmla="*/ 13 w 14"/>
                              <a:gd name="T23" fmla="*/ 17 h 394"/>
                              <a:gd name="T24" fmla="*/ 13 w 14"/>
                              <a:gd name="T25" fmla="*/ 13 h 394"/>
                              <a:gd name="T26" fmla="*/ 12 w 14"/>
                              <a:gd name="T27" fmla="*/ 4 h 394"/>
                              <a:gd name="T28" fmla="*/ 6 w 14"/>
                              <a:gd name="T29" fmla="*/ 0 h 394"/>
                              <a:gd name="T30" fmla="*/ 6 w 14"/>
                              <a:gd name="T31" fmla="*/ 0 h 394"/>
                              <a:gd name="T32" fmla="*/ 1 w 14"/>
                              <a:gd name="T33" fmla="*/ 4 h 394"/>
                              <a:gd name="T34" fmla="*/ 0 w 14"/>
                              <a:gd name="T35" fmla="*/ 13 h 394"/>
                              <a:gd name="T36" fmla="*/ 0 w 14"/>
                              <a:gd name="T37" fmla="*/ 17 h 394"/>
                              <a:gd name="T38" fmla="*/ 0 w 14"/>
                              <a:gd name="T39" fmla="*/ 17 h 394"/>
                              <a:gd name="T40" fmla="*/ 0 w 14"/>
                              <a:gd name="T41" fmla="*/ 34 h 394"/>
                              <a:gd name="T42" fmla="*/ 0 w 14"/>
                              <a:gd name="T43" fmla="*/ 76 h 394"/>
                              <a:gd name="T44" fmla="*/ 0 w 14"/>
                              <a:gd name="T45" fmla="*/ 137 h 394"/>
                              <a:gd name="T46" fmla="*/ 0 w 14"/>
                              <a:gd name="T47" fmla="*/ 207 h 394"/>
                              <a:gd name="T48" fmla="*/ 0 w 14"/>
                              <a:gd name="T49" fmla="*/ 276 h 394"/>
                              <a:gd name="T50" fmla="*/ 0 w 14"/>
                              <a:gd name="T51" fmla="*/ 336 h 394"/>
                              <a:gd name="T52" fmla="*/ 0 w 14"/>
                              <a:gd name="T53" fmla="*/ 378 h 394"/>
                              <a:gd name="T54" fmla="*/ 0 w 14"/>
                              <a:gd name="T55" fmla="*/ 394 h 394"/>
                              <a:gd name="T56" fmla="*/ 0 w 14"/>
                              <a:gd name="T57" fmla="*/ 394 h 394"/>
                              <a:gd name="T58" fmla="*/ 0 w 14"/>
                              <a:gd name="T59" fmla="*/ 394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394">
                                <a:moveTo>
                                  <a:pt x="0" y="394"/>
                                </a:moveTo>
                                <a:lnTo>
                                  <a:pt x="3" y="377"/>
                                </a:lnTo>
                                <a:lnTo>
                                  <a:pt x="10" y="344"/>
                                </a:lnTo>
                                <a:lnTo>
                                  <a:pt x="14" y="328"/>
                                </a:lnTo>
                                <a:lnTo>
                                  <a:pt x="14" y="305"/>
                                </a:lnTo>
                                <a:lnTo>
                                  <a:pt x="14" y="247"/>
                                </a:lnTo>
                                <a:lnTo>
                                  <a:pt x="14" y="173"/>
                                </a:lnTo>
                                <a:lnTo>
                                  <a:pt x="14" y="98"/>
                                </a:lnTo>
                                <a:lnTo>
                                  <a:pt x="13" y="40"/>
                                </a:lnTo>
                                <a:lnTo>
                                  <a:pt x="13" y="17"/>
                                </a:lnTo>
                                <a:lnTo>
                                  <a:pt x="13" y="13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76"/>
                                </a:lnTo>
                                <a:lnTo>
                                  <a:pt x="0" y="137"/>
                                </a:lnTo>
                                <a:lnTo>
                                  <a:pt x="0" y="207"/>
                                </a:lnTo>
                                <a:lnTo>
                                  <a:pt x="0" y="276"/>
                                </a:lnTo>
                                <a:lnTo>
                                  <a:pt x="0" y="336"/>
                                </a:lnTo>
                                <a:lnTo>
                                  <a:pt x="0" y="37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73"/>
                        <wps:cNvSpPr>
                          <a:spLocks/>
                        </wps:cNvSpPr>
                        <wps:spPr bwMode="auto">
                          <a:xfrm>
                            <a:off x="436" y="654"/>
                            <a:ext cx="3" cy="105"/>
                          </a:xfrm>
                          <a:custGeom>
                            <a:avLst/>
                            <a:gdLst>
                              <a:gd name="T0" fmla="*/ 0 w 13"/>
                              <a:gd name="T1" fmla="*/ 342 h 419"/>
                              <a:gd name="T2" fmla="*/ 3 w 13"/>
                              <a:gd name="T3" fmla="*/ 361 h 419"/>
                              <a:gd name="T4" fmla="*/ 10 w 13"/>
                              <a:gd name="T5" fmla="*/ 399 h 419"/>
                              <a:gd name="T6" fmla="*/ 13 w 13"/>
                              <a:gd name="T7" fmla="*/ 419 h 419"/>
                              <a:gd name="T8" fmla="*/ 13 w 13"/>
                              <a:gd name="T9" fmla="*/ 419 h 419"/>
                              <a:gd name="T10" fmla="*/ 13 w 13"/>
                              <a:gd name="T11" fmla="*/ 401 h 419"/>
                              <a:gd name="T12" fmla="*/ 13 w 13"/>
                              <a:gd name="T13" fmla="*/ 356 h 419"/>
                              <a:gd name="T14" fmla="*/ 13 w 13"/>
                              <a:gd name="T15" fmla="*/ 292 h 419"/>
                              <a:gd name="T16" fmla="*/ 13 w 13"/>
                              <a:gd name="T17" fmla="*/ 219 h 419"/>
                              <a:gd name="T18" fmla="*/ 13 w 13"/>
                              <a:gd name="T19" fmla="*/ 145 h 419"/>
                              <a:gd name="T20" fmla="*/ 13 w 13"/>
                              <a:gd name="T21" fmla="*/ 81 h 419"/>
                              <a:gd name="T22" fmla="*/ 13 w 13"/>
                              <a:gd name="T23" fmla="*/ 36 h 419"/>
                              <a:gd name="T24" fmla="*/ 13 w 13"/>
                              <a:gd name="T25" fmla="*/ 18 h 419"/>
                              <a:gd name="T26" fmla="*/ 13 w 13"/>
                              <a:gd name="T27" fmla="*/ 18 h 419"/>
                              <a:gd name="T28" fmla="*/ 13 w 13"/>
                              <a:gd name="T29" fmla="*/ 14 h 419"/>
                              <a:gd name="T30" fmla="*/ 12 w 13"/>
                              <a:gd name="T31" fmla="*/ 5 h 419"/>
                              <a:gd name="T32" fmla="*/ 7 w 13"/>
                              <a:gd name="T33" fmla="*/ 0 h 419"/>
                              <a:gd name="T34" fmla="*/ 7 w 13"/>
                              <a:gd name="T35" fmla="*/ 0 h 419"/>
                              <a:gd name="T36" fmla="*/ 2 w 13"/>
                              <a:gd name="T37" fmla="*/ 5 h 419"/>
                              <a:gd name="T38" fmla="*/ 0 w 13"/>
                              <a:gd name="T39" fmla="*/ 14 h 419"/>
                              <a:gd name="T40" fmla="*/ 0 w 13"/>
                              <a:gd name="T41" fmla="*/ 18 h 419"/>
                              <a:gd name="T42" fmla="*/ 0 w 13"/>
                              <a:gd name="T43" fmla="*/ 18 h 419"/>
                              <a:gd name="T44" fmla="*/ 0 w 13"/>
                              <a:gd name="T45" fmla="*/ 42 h 419"/>
                              <a:gd name="T46" fmla="*/ 0 w 13"/>
                              <a:gd name="T47" fmla="*/ 103 h 419"/>
                              <a:gd name="T48" fmla="*/ 0 w 13"/>
                              <a:gd name="T49" fmla="*/ 181 h 419"/>
                              <a:gd name="T50" fmla="*/ 0 w 13"/>
                              <a:gd name="T51" fmla="*/ 258 h 419"/>
                              <a:gd name="T52" fmla="*/ 0 w 13"/>
                              <a:gd name="T53" fmla="*/ 319 h 419"/>
                              <a:gd name="T54" fmla="*/ 0 w 13"/>
                              <a:gd name="T55" fmla="*/ 342 h 419"/>
                              <a:gd name="T56" fmla="*/ 0 w 13"/>
                              <a:gd name="T57" fmla="*/ 342 h 419"/>
                              <a:gd name="T58" fmla="*/ 0 w 13"/>
                              <a:gd name="T59" fmla="*/ 342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" h="419">
                                <a:moveTo>
                                  <a:pt x="0" y="342"/>
                                </a:moveTo>
                                <a:lnTo>
                                  <a:pt x="3" y="361"/>
                                </a:lnTo>
                                <a:lnTo>
                                  <a:pt x="10" y="399"/>
                                </a:lnTo>
                                <a:lnTo>
                                  <a:pt x="13" y="419"/>
                                </a:lnTo>
                                <a:lnTo>
                                  <a:pt x="13" y="401"/>
                                </a:lnTo>
                                <a:lnTo>
                                  <a:pt x="13" y="356"/>
                                </a:lnTo>
                                <a:lnTo>
                                  <a:pt x="13" y="292"/>
                                </a:lnTo>
                                <a:lnTo>
                                  <a:pt x="13" y="219"/>
                                </a:lnTo>
                                <a:lnTo>
                                  <a:pt x="13" y="145"/>
                                </a:lnTo>
                                <a:lnTo>
                                  <a:pt x="13" y="81"/>
                                </a:lnTo>
                                <a:lnTo>
                                  <a:pt x="13" y="36"/>
                                </a:lnTo>
                                <a:lnTo>
                                  <a:pt x="13" y="18"/>
                                </a:lnTo>
                                <a:lnTo>
                                  <a:pt x="13" y="14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103"/>
                                </a:lnTo>
                                <a:lnTo>
                                  <a:pt x="0" y="181"/>
                                </a:lnTo>
                                <a:lnTo>
                                  <a:pt x="0" y="258"/>
                                </a:lnTo>
                                <a:lnTo>
                                  <a:pt x="0" y="319"/>
                                </a:lnTo>
                                <a:lnTo>
                                  <a:pt x="0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74"/>
                        <wps:cNvSpPr>
                          <a:spLocks/>
                        </wps:cNvSpPr>
                        <wps:spPr bwMode="auto">
                          <a:xfrm>
                            <a:off x="468" y="652"/>
                            <a:ext cx="3" cy="99"/>
                          </a:xfrm>
                          <a:custGeom>
                            <a:avLst/>
                            <a:gdLst>
                              <a:gd name="T0" fmla="*/ 0 w 14"/>
                              <a:gd name="T1" fmla="*/ 395 h 395"/>
                              <a:gd name="T2" fmla="*/ 3 w 14"/>
                              <a:gd name="T3" fmla="*/ 377 h 395"/>
                              <a:gd name="T4" fmla="*/ 11 w 14"/>
                              <a:gd name="T5" fmla="*/ 345 h 395"/>
                              <a:gd name="T6" fmla="*/ 14 w 14"/>
                              <a:gd name="T7" fmla="*/ 330 h 395"/>
                              <a:gd name="T8" fmla="*/ 14 w 14"/>
                              <a:gd name="T9" fmla="*/ 330 h 395"/>
                              <a:gd name="T10" fmla="*/ 14 w 14"/>
                              <a:gd name="T11" fmla="*/ 307 h 395"/>
                              <a:gd name="T12" fmla="*/ 14 w 14"/>
                              <a:gd name="T13" fmla="*/ 249 h 395"/>
                              <a:gd name="T14" fmla="*/ 14 w 14"/>
                              <a:gd name="T15" fmla="*/ 174 h 395"/>
                              <a:gd name="T16" fmla="*/ 14 w 14"/>
                              <a:gd name="T17" fmla="*/ 99 h 395"/>
                              <a:gd name="T18" fmla="*/ 14 w 14"/>
                              <a:gd name="T19" fmla="*/ 42 h 395"/>
                              <a:gd name="T20" fmla="*/ 14 w 14"/>
                              <a:gd name="T21" fmla="*/ 19 h 395"/>
                              <a:gd name="T22" fmla="*/ 14 w 14"/>
                              <a:gd name="T23" fmla="*/ 19 h 395"/>
                              <a:gd name="T24" fmla="*/ 14 w 14"/>
                              <a:gd name="T25" fmla="*/ 13 h 395"/>
                              <a:gd name="T26" fmla="*/ 12 w 14"/>
                              <a:gd name="T27" fmla="*/ 4 h 395"/>
                              <a:gd name="T28" fmla="*/ 6 w 14"/>
                              <a:gd name="T29" fmla="*/ 0 h 395"/>
                              <a:gd name="T30" fmla="*/ 6 w 14"/>
                              <a:gd name="T31" fmla="*/ 0 h 395"/>
                              <a:gd name="T32" fmla="*/ 2 w 14"/>
                              <a:gd name="T33" fmla="*/ 4 h 395"/>
                              <a:gd name="T34" fmla="*/ 0 w 14"/>
                              <a:gd name="T35" fmla="*/ 13 h 395"/>
                              <a:gd name="T36" fmla="*/ 0 w 14"/>
                              <a:gd name="T37" fmla="*/ 19 h 395"/>
                              <a:gd name="T38" fmla="*/ 0 w 14"/>
                              <a:gd name="T39" fmla="*/ 19 h 395"/>
                              <a:gd name="T40" fmla="*/ 0 w 14"/>
                              <a:gd name="T41" fmla="*/ 34 h 395"/>
                              <a:gd name="T42" fmla="*/ 0 w 14"/>
                              <a:gd name="T43" fmla="*/ 77 h 395"/>
                              <a:gd name="T44" fmla="*/ 0 w 14"/>
                              <a:gd name="T45" fmla="*/ 137 h 395"/>
                              <a:gd name="T46" fmla="*/ 0 w 14"/>
                              <a:gd name="T47" fmla="*/ 207 h 395"/>
                              <a:gd name="T48" fmla="*/ 0 w 14"/>
                              <a:gd name="T49" fmla="*/ 276 h 395"/>
                              <a:gd name="T50" fmla="*/ 0 w 14"/>
                              <a:gd name="T51" fmla="*/ 335 h 395"/>
                              <a:gd name="T52" fmla="*/ 0 w 14"/>
                              <a:gd name="T53" fmla="*/ 378 h 395"/>
                              <a:gd name="T54" fmla="*/ 0 w 14"/>
                              <a:gd name="T55" fmla="*/ 395 h 395"/>
                              <a:gd name="T56" fmla="*/ 0 w 14"/>
                              <a:gd name="T57" fmla="*/ 395 h 395"/>
                              <a:gd name="T58" fmla="*/ 0 w 14"/>
                              <a:gd name="T59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395">
                                <a:moveTo>
                                  <a:pt x="0" y="395"/>
                                </a:moveTo>
                                <a:lnTo>
                                  <a:pt x="3" y="377"/>
                                </a:lnTo>
                                <a:lnTo>
                                  <a:pt x="11" y="345"/>
                                </a:lnTo>
                                <a:lnTo>
                                  <a:pt x="14" y="330"/>
                                </a:lnTo>
                                <a:lnTo>
                                  <a:pt x="14" y="307"/>
                                </a:lnTo>
                                <a:lnTo>
                                  <a:pt x="14" y="249"/>
                                </a:lnTo>
                                <a:lnTo>
                                  <a:pt x="14" y="174"/>
                                </a:lnTo>
                                <a:lnTo>
                                  <a:pt x="14" y="99"/>
                                </a:lnTo>
                                <a:lnTo>
                                  <a:pt x="14" y="42"/>
                                </a:lnTo>
                                <a:lnTo>
                                  <a:pt x="14" y="19"/>
                                </a:lnTo>
                                <a:lnTo>
                                  <a:pt x="14" y="13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0" y="77"/>
                                </a:lnTo>
                                <a:lnTo>
                                  <a:pt x="0" y="137"/>
                                </a:lnTo>
                                <a:lnTo>
                                  <a:pt x="0" y="207"/>
                                </a:lnTo>
                                <a:lnTo>
                                  <a:pt x="0" y="276"/>
                                </a:lnTo>
                                <a:lnTo>
                                  <a:pt x="0" y="335"/>
                                </a:lnTo>
                                <a:lnTo>
                                  <a:pt x="0" y="378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75"/>
                        <wps:cNvSpPr>
                          <a:spLocks/>
                        </wps:cNvSpPr>
                        <wps:spPr bwMode="auto">
                          <a:xfrm>
                            <a:off x="501" y="655"/>
                            <a:ext cx="3" cy="98"/>
                          </a:xfrm>
                          <a:custGeom>
                            <a:avLst/>
                            <a:gdLst>
                              <a:gd name="T0" fmla="*/ 0 w 16"/>
                              <a:gd name="T1" fmla="*/ 338 h 395"/>
                              <a:gd name="T2" fmla="*/ 5 w 16"/>
                              <a:gd name="T3" fmla="*/ 353 h 395"/>
                              <a:gd name="T4" fmla="*/ 11 w 16"/>
                              <a:gd name="T5" fmla="*/ 380 h 395"/>
                              <a:gd name="T6" fmla="*/ 16 w 16"/>
                              <a:gd name="T7" fmla="*/ 395 h 395"/>
                              <a:gd name="T8" fmla="*/ 16 w 16"/>
                              <a:gd name="T9" fmla="*/ 395 h 395"/>
                              <a:gd name="T10" fmla="*/ 16 w 16"/>
                              <a:gd name="T11" fmla="*/ 378 h 395"/>
                              <a:gd name="T12" fmla="*/ 16 w 16"/>
                              <a:gd name="T13" fmla="*/ 335 h 395"/>
                              <a:gd name="T14" fmla="*/ 16 w 16"/>
                              <a:gd name="T15" fmla="*/ 276 h 395"/>
                              <a:gd name="T16" fmla="*/ 16 w 16"/>
                              <a:gd name="T17" fmla="*/ 207 h 395"/>
                              <a:gd name="T18" fmla="*/ 16 w 16"/>
                              <a:gd name="T19" fmla="*/ 137 h 395"/>
                              <a:gd name="T20" fmla="*/ 16 w 16"/>
                              <a:gd name="T21" fmla="*/ 77 h 395"/>
                              <a:gd name="T22" fmla="*/ 16 w 16"/>
                              <a:gd name="T23" fmla="*/ 34 h 395"/>
                              <a:gd name="T24" fmla="*/ 16 w 16"/>
                              <a:gd name="T25" fmla="*/ 19 h 395"/>
                              <a:gd name="T26" fmla="*/ 16 w 16"/>
                              <a:gd name="T27" fmla="*/ 19 h 395"/>
                              <a:gd name="T28" fmla="*/ 15 w 16"/>
                              <a:gd name="T29" fmla="*/ 13 h 395"/>
                              <a:gd name="T30" fmla="*/ 14 w 16"/>
                              <a:gd name="T31" fmla="*/ 4 h 395"/>
                              <a:gd name="T32" fmla="*/ 8 w 16"/>
                              <a:gd name="T33" fmla="*/ 0 h 395"/>
                              <a:gd name="T34" fmla="*/ 8 w 16"/>
                              <a:gd name="T35" fmla="*/ 0 h 395"/>
                              <a:gd name="T36" fmla="*/ 4 w 16"/>
                              <a:gd name="T37" fmla="*/ 4 h 395"/>
                              <a:gd name="T38" fmla="*/ 2 w 16"/>
                              <a:gd name="T39" fmla="*/ 13 h 395"/>
                              <a:gd name="T40" fmla="*/ 2 w 16"/>
                              <a:gd name="T41" fmla="*/ 19 h 395"/>
                              <a:gd name="T42" fmla="*/ 2 w 16"/>
                              <a:gd name="T43" fmla="*/ 19 h 395"/>
                              <a:gd name="T44" fmla="*/ 2 w 16"/>
                              <a:gd name="T45" fmla="*/ 42 h 395"/>
                              <a:gd name="T46" fmla="*/ 2 w 16"/>
                              <a:gd name="T47" fmla="*/ 101 h 395"/>
                              <a:gd name="T48" fmla="*/ 2 w 16"/>
                              <a:gd name="T49" fmla="*/ 179 h 395"/>
                              <a:gd name="T50" fmla="*/ 2 w 16"/>
                              <a:gd name="T51" fmla="*/ 255 h 395"/>
                              <a:gd name="T52" fmla="*/ 0 w 16"/>
                              <a:gd name="T53" fmla="*/ 315 h 395"/>
                              <a:gd name="T54" fmla="*/ 0 w 16"/>
                              <a:gd name="T55" fmla="*/ 338 h 395"/>
                              <a:gd name="T56" fmla="*/ 0 w 16"/>
                              <a:gd name="T57" fmla="*/ 338 h 395"/>
                              <a:gd name="T58" fmla="*/ 0 w 16"/>
                              <a:gd name="T59" fmla="*/ 338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395">
                                <a:moveTo>
                                  <a:pt x="0" y="338"/>
                                </a:moveTo>
                                <a:lnTo>
                                  <a:pt x="5" y="353"/>
                                </a:lnTo>
                                <a:lnTo>
                                  <a:pt x="11" y="380"/>
                                </a:lnTo>
                                <a:lnTo>
                                  <a:pt x="16" y="395"/>
                                </a:lnTo>
                                <a:lnTo>
                                  <a:pt x="16" y="378"/>
                                </a:lnTo>
                                <a:lnTo>
                                  <a:pt x="16" y="335"/>
                                </a:lnTo>
                                <a:lnTo>
                                  <a:pt x="16" y="276"/>
                                </a:lnTo>
                                <a:lnTo>
                                  <a:pt x="16" y="207"/>
                                </a:lnTo>
                                <a:lnTo>
                                  <a:pt x="16" y="137"/>
                                </a:lnTo>
                                <a:lnTo>
                                  <a:pt x="16" y="77"/>
                                </a:lnTo>
                                <a:lnTo>
                                  <a:pt x="16" y="34"/>
                                </a:lnTo>
                                <a:lnTo>
                                  <a:pt x="16" y="19"/>
                                </a:lnTo>
                                <a:lnTo>
                                  <a:pt x="15" y="13"/>
                                </a:lnTo>
                                <a:lnTo>
                                  <a:pt x="1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13"/>
                                </a:lnTo>
                                <a:lnTo>
                                  <a:pt x="2" y="19"/>
                                </a:lnTo>
                                <a:lnTo>
                                  <a:pt x="2" y="42"/>
                                </a:lnTo>
                                <a:lnTo>
                                  <a:pt x="2" y="101"/>
                                </a:lnTo>
                                <a:lnTo>
                                  <a:pt x="2" y="179"/>
                                </a:lnTo>
                                <a:lnTo>
                                  <a:pt x="2" y="255"/>
                                </a:lnTo>
                                <a:lnTo>
                                  <a:pt x="0" y="315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76"/>
                        <wps:cNvSpPr>
                          <a:spLocks/>
                        </wps:cNvSpPr>
                        <wps:spPr bwMode="auto">
                          <a:xfrm>
                            <a:off x="975" y="656"/>
                            <a:ext cx="4" cy="112"/>
                          </a:xfrm>
                          <a:custGeom>
                            <a:avLst/>
                            <a:gdLst>
                              <a:gd name="T0" fmla="*/ 0 w 15"/>
                              <a:gd name="T1" fmla="*/ 448 h 448"/>
                              <a:gd name="T2" fmla="*/ 5 w 15"/>
                              <a:gd name="T3" fmla="*/ 434 h 448"/>
                              <a:gd name="T4" fmla="*/ 11 w 15"/>
                              <a:gd name="T5" fmla="*/ 406 h 448"/>
                              <a:gd name="T6" fmla="*/ 15 w 15"/>
                              <a:gd name="T7" fmla="*/ 391 h 448"/>
                              <a:gd name="T8" fmla="*/ 15 w 15"/>
                              <a:gd name="T9" fmla="*/ 391 h 448"/>
                              <a:gd name="T10" fmla="*/ 15 w 15"/>
                              <a:gd name="T11" fmla="*/ 375 h 448"/>
                              <a:gd name="T12" fmla="*/ 15 w 15"/>
                              <a:gd name="T13" fmla="*/ 333 h 448"/>
                              <a:gd name="T14" fmla="*/ 15 w 15"/>
                              <a:gd name="T15" fmla="*/ 275 h 448"/>
                              <a:gd name="T16" fmla="*/ 15 w 15"/>
                              <a:gd name="T17" fmla="*/ 205 h 448"/>
                              <a:gd name="T18" fmla="*/ 15 w 15"/>
                              <a:gd name="T19" fmla="*/ 136 h 448"/>
                              <a:gd name="T20" fmla="*/ 15 w 15"/>
                              <a:gd name="T21" fmla="*/ 77 h 448"/>
                              <a:gd name="T22" fmla="*/ 15 w 15"/>
                              <a:gd name="T23" fmla="*/ 34 h 448"/>
                              <a:gd name="T24" fmla="*/ 15 w 15"/>
                              <a:gd name="T25" fmla="*/ 19 h 448"/>
                              <a:gd name="T26" fmla="*/ 15 w 15"/>
                              <a:gd name="T27" fmla="*/ 19 h 448"/>
                              <a:gd name="T28" fmla="*/ 15 w 15"/>
                              <a:gd name="T29" fmla="*/ 14 h 448"/>
                              <a:gd name="T30" fmla="*/ 12 w 15"/>
                              <a:gd name="T31" fmla="*/ 6 h 448"/>
                              <a:gd name="T32" fmla="*/ 8 w 15"/>
                              <a:gd name="T33" fmla="*/ 0 h 448"/>
                              <a:gd name="T34" fmla="*/ 8 w 15"/>
                              <a:gd name="T35" fmla="*/ 0 h 448"/>
                              <a:gd name="T36" fmla="*/ 3 w 15"/>
                              <a:gd name="T37" fmla="*/ 6 h 448"/>
                              <a:gd name="T38" fmla="*/ 0 w 15"/>
                              <a:gd name="T39" fmla="*/ 14 h 448"/>
                              <a:gd name="T40" fmla="*/ 0 w 15"/>
                              <a:gd name="T41" fmla="*/ 19 h 448"/>
                              <a:gd name="T42" fmla="*/ 0 w 15"/>
                              <a:gd name="T43" fmla="*/ 19 h 448"/>
                              <a:gd name="T44" fmla="*/ 0 w 15"/>
                              <a:gd name="T45" fmla="*/ 33 h 448"/>
                              <a:gd name="T46" fmla="*/ 0 w 15"/>
                              <a:gd name="T47" fmla="*/ 73 h 448"/>
                              <a:gd name="T48" fmla="*/ 0 w 15"/>
                              <a:gd name="T49" fmla="*/ 130 h 448"/>
                              <a:gd name="T50" fmla="*/ 0 w 15"/>
                              <a:gd name="T51" fmla="*/ 198 h 448"/>
                              <a:gd name="T52" fmla="*/ 0 w 15"/>
                              <a:gd name="T53" fmla="*/ 269 h 448"/>
                              <a:gd name="T54" fmla="*/ 0 w 15"/>
                              <a:gd name="T55" fmla="*/ 336 h 448"/>
                              <a:gd name="T56" fmla="*/ 0 w 15"/>
                              <a:gd name="T57" fmla="*/ 393 h 448"/>
                              <a:gd name="T58" fmla="*/ 0 w 15"/>
                              <a:gd name="T59" fmla="*/ 434 h 448"/>
                              <a:gd name="T60" fmla="*/ 0 w 15"/>
                              <a:gd name="T61" fmla="*/ 448 h 448"/>
                              <a:gd name="T62" fmla="*/ 0 w 15"/>
                              <a:gd name="T63" fmla="*/ 448 h 448"/>
                              <a:gd name="T64" fmla="*/ 0 w 15"/>
                              <a:gd name="T65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" h="448">
                                <a:moveTo>
                                  <a:pt x="0" y="448"/>
                                </a:moveTo>
                                <a:lnTo>
                                  <a:pt x="5" y="434"/>
                                </a:lnTo>
                                <a:lnTo>
                                  <a:pt x="11" y="406"/>
                                </a:lnTo>
                                <a:lnTo>
                                  <a:pt x="15" y="391"/>
                                </a:lnTo>
                                <a:lnTo>
                                  <a:pt x="15" y="375"/>
                                </a:lnTo>
                                <a:lnTo>
                                  <a:pt x="15" y="333"/>
                                </a:lnTo>
                                <a:lnTo>
                                  <a:pt x="15" y="275"/>
                                </a:lnTo>
                                <a:lnTo>
                                  <a:pt x="15" y="205"/>
                                </a:lnTo>
                                <a:lnTo>
                                  <a:pt x="15" y="136"/>
                                </a:lnTo>
                                <a:lnTo>
                                  <a:pt x="15" y="77"/>
                                </a:lnTo>
                                <a:lnTo>
                                  <a:pt x="15" y="34"/>
                                </a:lnTo>
                                <a:lnTo>
                                  <a:pt x="15" y="19"/>
                                </a:lnTo>
                                <a:lnTo>
                                  <a:pt x="15" y="14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lnTo>
                                  <a:pt x="3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0" y="73"/>
                                </a:lnTo>
                                <a:lnTo>
                                  <a:pt x="0" y="130"/>
                                </a:lnTo>
                                <a:lnTo>
                                  <a:pt x="0" y="198"/>
                                </a:lnTo>
                                <a:lnTo>
                                  <a:pt x="0" y="269"/>
                                </a:lnTo>
                                <a:lnTo>
                                  <a:pt x="0" y="336"/>
                                </a:lnTo>
                                <a:lnTo>
                                  <a:pt x="0" y="393"/>
                                </a:lnTo>
                                <a:lnTo>
                                  <a:pt x="0" y="434"/>
                                </a:lnTo>
                                <a:lnTo>
                                  <a:pt x="0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77"/>
                        <wps:cNvSpPr>
                          <a:spLocks/>
                        </wps:cNvSpPr>
                        <wps:spPr bwMode="auto">
                          <a:xfrm>
                            <a:off x="1007" y="654"/>
                            <a:ext cx="4" cy="107"/>
                          </a:xfrm>
                          <a:custGeom>
                            <a:avLst/>
                            <a:gdLst>
                              <a:gd name="T0" fmla="*/ 0 w 14"/>
                              <a:gd name="T1" fmla="*/ 363 h 427"/>
                              <a:gd name="T2" fmla="*/ 3 w 14"/>
                              <a:gd name="T3" fmla="*/ 379 h 427"/>
                              <a:gd name="T4" fmla="*/ 10 w 14"/>
                              <a:gd name="T5" fmla="*/ 411 h 427"/>
                              <a:gd name="T6" fmla="*/ 14 w 14"/>
                              <a:gd name="T7" fmla="*/ 427 h 427"/>
                              <a:gd name="T8" fmla="*/ 14 w 14"/>
                              <a:gd name="T9" fmla="*/ 427 h 427"/>
                              <a:gd name="T10" fmla="*/ 14 w 14"/>
                              <a:gd name="T11" fmla="*/ 410 h 427"/>
                              <a:gd name="T12" fmla="*/ 14 w 14"/>
                              <a:gd name="T13" fmla="*/ 363 h 427"/>
                              <a:gd name="T14" fmla="*/ 14 w 14"/>
                              <a:gd name="T15" fmla="*/ 298 h 427"/>
                              <a:gd name="T16" fmla="*/ 14 w 14"/>
                              <a:gd name="T17" fmla="*/ 222 h 427"/>
                              <a:gd name="T18" fmla="*/ 14 w 14"/>
                              <a:gd name="T19" fmla="*/ 147 h 427"/>
                              <a:gd name="T20" fmla="*/ 14 w 14"/>
                              <a:gd name="T21" fmla="*/ 81 h 427"/>
                              <a:gd name="T22" fmla="*/ 14 w 14"/>
                              <a:gd name="T23" fmla="*/ 34 h 427"/>
                              <a:gd name="T24" fmla="*/ 14 w 14"/>
                              <a:gd name="T25" fmla="*/ 16 h 427"/>
                              <a:gd name="T26" fmla="*/ 14 w 14"/>
                              <a:gd name="T27" fmla="*/ 16 h 427"/>
                              <a:gd name="T28" fmla="*/ 13 w 14"/>
                              <a:gd name="T29" fmla="*/ 12 h 427"/>
                              <a:gd name="T30" fmla="*/ 12 w 14"/>
                              <a:gd name="T31" fmla="*/ 4 h 427"/>
                              <a:gd name="T32" fmla="*/ 7 w 14"/>
                              <a:gd name="T33" fmla="*/ 0 h 427"/>
                              <a:gd name="T34" fmla="*/ 7 w 14"/>
                              <a:gd name="T35" fmla="*/ 0 h 427"/>
                              <a:gd name="T36" fmla="*/ 2 w 14"/>
                              <a:gd name="T37" fmla="*/ 4 h 427"/>
                              <a:gd name="T38" fmla="*/ 0 w 14"/>
                              <a:gd name="T39" fmla="*/ 12 h 427"/>
                              <a:gd name="T40" fmla="*/ 0 w 14"/>
                              <a:gd name="T41" fmla="*/ 16 h 427"/>
                              <a:gd name="T42" fmla="*/ 0 w 14"/>
                              <a:gd name="T43" fmla="*/ 16 h 427"/>
                              <a:gd name="T44" fmla="*/ 0 w 14"/>
                              <a:gd name="T45" fmla="*/ 36 h 427"/>
                              <a:gd name="T46" fmla="*/ 0 w 14"/>
                              <a:gd name="T47" fmla="*/ 85 h 427"/>
                              <a:gd name="T48" fmla="*/ 0 w 14"/>
                              <a:gd name="T49" fmla="*/ 153 h 427"/>
                              <a:gd name="T50" fmla="*/ 0 w 14"/>
                              <a:gd name="T51" fmla="*/ 227 h 427"/>
                              <a:gd name="T52" fmla="*/ 0 w 14"/>
                              <a:gd name="T53" fmla="*/ 295 h 427"/>
                              <a:gd name="T54" fmla="*/ 0 w 14"/>
                              <a:gd name="T55" fmla="*/ 343 h 427"/>
                              <a:gd name="T56" fmla="*/ 0 w 14"/>
                              <a:gd name="T57" fmla="*/ 363 h 427"/>
                              <a:gd name="T58" fmla="*/ 0 w 14"/>
                              <a:gd name="T59" fmla="*/ 363 h 427"/>
                              <a:gd name="T60" fmla="*/ 0 w 14"/>
                              <a:gd name="T61" fmla="*/ 363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427">
                                <a:moveTo>
                                  <a:pt x="0" y="363"/>
                                </a:moveTo>
                                <a:lnTo>
                                  <a:pt x="3" y="379"/>
                                </a:lnTo>
                                <a:lnTo>
                                  <a:pt x="10" y="411"/>
                                </a:lnTo>
                                <a:lnTo>
                                  <a:pt x="14" y="427"/>
                                </a:lnTo>
                                <a:lnTo>
                                  <a:pt x="14" y="410"/>
                                </a:lnTo>
                                <a:lnTo>
                                  <a:pt x="14" y="363"/>
                                </a:lnTo>
                                <a:lnTo>
                                  <a:pt x="14" y="298"/>
                                </a:lnTo>
                                <a:lnTo>
                                  <a:pt x="14" y="222"/>
                                </a:lnTo>
                                <a:lnTo>
                                  <a:pt x="14" y="147"/>
                                </a:lnTo>
                                <a:lnTo>
                                  <a:pt x="14" y="81"/>
                                </a:lnTo>
                                <a:lnTo>
                                  <a:pt x="14" y="34"/>
                                </a:lnTo>
                                <a:lnTo>
                                  <a:pt x="14" y="16"/>
                                </a:lnTo>
                                <a:lnTo>
                                  <a:pt x="13" y="12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0" y="85"/>
                                </a:lnTo>
                                <a:lnTo>
                                  <a:pt x="0" y="153"/>
                                </a:lnTo>
                                <a:lnTo>
                                  <a:pt x="0" y="227"/>
                                </a:lnTo>
                                <a:lnTo>
                                  <a:pt x="0" y="295"/>
                                </a:lnTo>
                                <a:lnTo>
                                  <a:pt x="0" y="343"/>
                                </a:lnTo>
                                <a:lnTo>
                                  <a:pt x="0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78"/>
                        <wps:cNvSpPr>
                          <a:spLocks/>
                        </wps:cNvSpPr>
                        <wps:spPr bwMode="auto">
                          <a:xfrm>
                            <a:off x="1040" y="651"/>
                            <a:ext cx="3" cy="105"/>
                          </a:xfrm>
                          <a:custGeom>
                            <a:avLst/>
                            <a:gdLst>
                              <a:gd name="T0" fmla="*/ 0 w 14"/>
                              <a:gd name="T1" fmla="*/ 424 h 424"/>
                              <a:gd name="T2" fmla="*/ 3 w 14"/>
                              <a:gd name="T3" fmla="*/ 406 h 424"/>
                              <a:gd name="T4" fmla="*/ 10 w 14"/>
                              <a:gd name="T5" fmla="*/ 372 h 424"/>
                              <a:gd name="T6" fmla="*/ 14 w 14"/>
                              <a:gd name="T7" fmla="*/ 355 h 424"/>
                              <a:gd name="T8" fmla="*/ 14 w 14"/>
                              <a:gd name="T9" fmla="*/ 355 h 424"/>
                              <a:gd name="T10" fmla="*/ 14 w 14"/>
                              <a:gd name="T11" fmla="*/ 336 h 424"/>
                              <a:gd name="T12" fmla="*/ 14 w 14"/>
                              <a:gd name="T13" fmla="*/ 289 h 424"/>
                              <a:gd name="T14" fmla="*/ 14 w 14"/>
                              <a:gd name="T15" fmla="*/ 222 h 424"/>
                              <a:gd name="T16" fmla="*/ 14 w 14"/>
                              <a:gd name="T17" fmla="*/ 151 h 424"/>
                              <a:gd name="T18" fmla="*/ 14 w 14"/>
                              <a:gd name="T19" fmla="*/ 84 h 424"/>
                              <a:gd name="T20" fmla="*/ 14 w 14"/>
                              <a:gd name="T21" fmla="*/ 36 h 424"/>
                              <a:gd name="T22" fmla="*/ 14 w 14"/>
                              <a:gd name="T23" fmla="*/ 17 h 424"/>
                              <a:gd name="T24" fmla="*/ 14 w 14"/>
                              <a:gd name="T25" fmla="*/ 17 h 424"/>
                              <a:gd name="T26" fmla="*/ 13 w 14"/>
                              <a:gd name="T27" fmla="*/ 12 h 424"/>
                              <a:gd name="T28" fmla="*/ 12 w 14"/>
                              <a:gd name="T29" fmla="*/ 5 h 424"/>
                              <a:gd name="T30" fmla="*/ 6 w 14"/>
                              <a:gd name="T31" fmla="*/ 0 h 424"/>
                              <a:gd name="T32" fmla="*/ 6 w 14"/>
                              <a:gd name="T33" fmla="*/ 0 h 424"/>
                              <a:gd name="T34" fmla="*/ 2 w 14"/>
                              <a:gd name="T35" fmla="*/ 5 h 424"/>
                              <a:gd name="T36" fmla="*/ 0 w 14"/>
                              <a:gd name="T37" fmla="*/ 12 h 424"/>
                              <a:gd name="T38" fmla="*/ 0 w 14"/>
                              <a:gd name="T39" fmla="*/ 17 h 424"/>
                              <a:gd name="T40" fmla="*/ 0 w 14"/>
                              <a:gd name="T41" fmla="*/ 17 h 424"/>
                              <a:gd name="T42" fmla="*/ 0 w 14"/>
                              <a:gd name="T43" fmla="*/ 34 h 424"/>
                              <a:gd name="T44" fmla="*/ 0 w 14"/>
                              <a:gd name="T45" fmla="*/ 80 h 424"/>
                              <a:gd name="T46" fmla="*/ 0 w 14"/>
                              <a:gd name="T47" fmla="*/ 146 h 424"/>
                              <a:gd name="T48" fmla="*/ 0 w 14"/>
                              <a:gd name="T49" fmla="*/ 221 h 424"/>
                              <a:gd name="T50" fmla="*/ 0 w 14"/>
                              <a:gd name="T51" fmla="*/ 295 h 424"/>
                              <a:gd name="T52" fmla="*/ 0 w 14"/>
                              <a:gd name="T53" fmla="*/ 360 h 424"/>
                              <a:gd name="T54" fmla="*/ 0 w 14"/>
                              <a:gd name="T55" fmla="*/ 406 h 424"/>
                              <a:gd name="T56" fmla="*/ 0 w 14"/>
                              <a:gd name="T57" fmla="*/ 424 h 424"/>
                              <a:gd name="T58" fmla="*/ 0 w 14"/>
                              <a:gd name="T59" fmla="*/ 424 h 424"/>
                              <a:gd name="T60" fmla="*/ 0 w 14"/>
                              <a:gd name="T61" fmla="*/ 424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424">
                                <a:moveTo>
                                  <a:pt x="0" y="424"/>
                                </a:moveTo>
                                <a:lnTo>
                                  <a:pt x="3" y="406"/>
                                </a:lnTo>
                                <a:lnTo>
                                  <a:pt x="10" y="372"/>
                                </a:lnTo>
                                <a:lnTo>
                                  <a:pt x="14" y="355"/>
                                </a:lnTo>
                                <a:lnTo>
                                  <a:pt x="14" y="336"/>
                                </a:lnTo>
                                <a:lnTo>
                                  <a:pt x="14" y="289"/>
                                </a:lnTo>
                                <a:lnTo>
                                  <a:pt x="14" y="222"/>
                                </a:lnTo>
                                <a:lnTo>
                                  <a:pt x="14" y="151"/>
                                </a:lnTo>
                                <a:lnTo>
                                  <a:pt x="14" y="84"/>
                                </a:lnTo>
                                <a:lnTo>
                                  <a:pt x="14" y="36"/>
                                </a:lnTo>
                                <a:lnTo>
                                  <a:pt x="14" y="17"/>
                                </a:lnTo>
                                <a:lnTo>
                                  <a:pt x="13" y="12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80"/>
                                </a:lnTo>
                                <a:lnTo>
                                  <a:pt x="0" y="146"/>
                                </a:lnTo>
                                <a:lnTo>
                                  <a:pt x="0" y="221"/>
                                </a:lnTo>
                                <a:lnTo>
                                  <a:pt x="0" y="295"/>
                                </a:lnTo>
                                <a:lnTo>
                                  <a:pt x="0" y="360"/>
                                </a:lnTo>
                                <a:lnTo>
                                  <a:pt x="0" y="406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79"/>
                        <wps:cNvSpPr>
                          <a:spLocks/>
                        </wps:cNvSpPr>
                        <wps:spPr bwMode="auto">
                          <a:xfrm>
                            <a:off x="1073" y="647"/>
                            <a:ext cx="3" cy="97"/>
                          </a:xfrm>
                          <a:custGeom>
                            <a:avLst/>
                            <a:gdLst>
                              <a:gd name="T0" fmla="*/ 0 w 14"/>
                              <a:gd name="T1" fmla="*/ 327 h 385"/>
                              <a:gd name="T2" fmla="*/ 3 w 14"/>
                              <a:gd name="T3" fmla="*/ 342 h 385"/>
                              <a:gd name="T4" fmla="*/ 10 w 14"/>
                              <a:gd name="T5" fmla="*/ 370 h 385"/>
                              <a:gd name="T6" fmla="*/ 14 w 14"/>
                              <a:gd name="T7" fmla="*/ 385 h 385"/>
                              <a:gd name="T8" fmla="*/ 14 w 14"/>
                              <a:gd name="T9" fmla="*/ 385 h 385"/>
                              <a:gd name="T10" fmla="*/ 14 w 14"/>
                              <a:gd name="T11" fmla="*/ 364 h 385"/>
                              <a:gd name="T12" fmla="*/ 14 w 14"/>
                              <a:gd name="T13" fmla="*/ 313 h 385"/>
                              <a:gd name="T14" fmla="*/ 14 w 14"/>
                              <a:gd name="T15" fmla="*/ 240 h 385"/>
                              <a:gd name="T16" fmla="*/ 14 w 14"/>
                              <a:gd name="T17" fmla="*/ 163 h 385"/>
                              <a:gd name="T18" fmla="*/ 14 w 14"/>
                              <a:gd name="T19" fmla="*/ 90 h 385"/>
                              <a:gd name="T20" fmla="*/ 14 w 14"/>
                              <a:gd name="T21" fmla="*/ 38 h 385"/>
                              <a:gd name="T22" fmla="*/ 14 w 14"/>
                              <a:gd name="T23" fmla="*/ 18 h 385"/>
                              <a:gd name="T24" fmla="*/ 14 w 14"/>
                              <a:gd name="T25" fmla="*/ 18 h 385"/>
                              <a:gd name="T26" fmla="*/ 13 w 14"/>
                              <a:gd name="T27" fmla="*/ 13 h 385"/>
                              <a:gd name="T28" fmla="*/ 12 w 14"/>
                              <a:gd name="T29" fmla="*/ 5 h 385"/>
                              <a:gd name="T30" fmla="*/ 6 w 14"/>
                              <a:gd name="T31" fmla="*/ 0 h 385"/>
                              <a:gd name="T32" fmla="*/ 6 w 14"/>
                              <a:gd name="T33" fmla="*/ 0 h 385"/>
                              <a:gd name="T34" fmla="*/ 2 w 14"/>
                              <a:gd name="T35" fmla="*/ 5 h 385"/>
                              <a:gd name="T36" fmla="*/ 0 w 14"/>
                              <a:gd name="T37" fmla="*/ 13 h 385"/>
                              <a:gd name="T38" fmla="*/ 0 w 14"/>
                              <a:gd name="T39" fmla="*/ 18 h 385"/>
                              <a:gd name="T40" fmla="*/ 0 w 14"/>
                              <a:gd name="T41" fmla="*/ 18 h 385"/>
                              <a:gd name="T42" fmla="*/ 0 w 14"/>
                              <a:gd name="T43" fmla="*/ 40 h 385"/>
                              <a:gd name="T44" fmla="*/ 0 w 14"/>
                              <a:gd name="T45" fmla="*/ 98 h 385"/>
                              <a:gd name="T46" fmla="*/ 0 w 14"/>
                              <a:gd name="T47" fmla="*/ 172 h 385"/>
                              <a:gd name="T48" fmla="*/ 0 w 14"/>
                              <a:gd name="T49" fmla="*/ 247 h 385"/>
                              <a:gd name="T50" fmla="*/ 0 w 14"/>
                              <a:gd name="T51" fmla="*/ 304 h 385"/>
                              <a:gd name="T52" fmla="*/ 0 w 14"/>
                              <a:gd name="T53" fmla="*/ 327 h 385"/>
                              <a:gd name="T54" fmla="*/ 0 w 14"/>
                              <a:gd name="T55" fmla="*/ 327 h 385"/>
                              <a:gd name="T56" fmla="*/ 0 w 14"/>
                              <a:gd name="T57" fmla="*/ 327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385">
                                <a:moveTo>
                                  <a:pt x="0" y="327"/>
                                </a:moveTo>
                                <a:lnTo>
                                  <a:pt x="3" y="342"/>
                                </a:lnTo>
                                <a:lnTo>
                                  <a:pt x="10" y="370"/>
                                </a:lnTo>
                                <a:lnTo>
                                  <a:pt x="14" y="385"/>
                                </a:lnTo>
                                <a:lnTo>
                                  <a:pt x="14" y="364"/>
                                </a:lnTo>
                                <a:lnTo>
                                  <a:pt x="14" y="313"/>
                                </a:lnTo>
                                <a:lnTo>
                                  <a:pt x="14" y="240"/>
                                </a:lnTo>
                                <a:lnTo>
                                  <a:pt x="14" y="163"/>
                                </a:lnTo>
                                <a:lnTo>
                                  <a:pt x="14" y="90"/>
                                </a:lnTo>
                                <a:lnTo>
                                  <a:pt x="14" y="38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40"/>
                                </a:lnTo>
                                <a:lnTo>
                                  <a:pt x="0" y="98"/>
                                </a:lnTo>
                                <a:lnTo>
                                  <a:pt x="0" y="172"/>
                                </a:lnTo>
                                <a:lnTo>
                                  <a:pt x="0" y="247"/>
                                </a:lnTo>
                                <a:lnTo>
                                  <a:pt x="0" y="304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80"/>
                        <wps:cNvSpPr>
                          <a:spLocks/>
                        </wps:cNvSpPr>
                        <wps:spPr bwMode="auto">
                          <a:xfrm>
                            <a:off x="1104" y="651"/>
                            <a:ext cx="4" cy="97"/>
                          </a:xfrm>
                          <a:custGeom>
                            <a:avLst/>
                            <a:gdLst>
                              <a:gd name="T0" fmla="*/ 0 w 14"/>
                              <a:gd name="T1" fmla="*/ 390 h 390"/>
                              <a:gd name="T2" fmla="*/ 3 w 14"/>
                              <a:gd name="T3" fmla="*/ 372 h 390"/>
                              <a:gd name="T4" fmla="*/ 10 w 14"/>
                              <a:gd name="T5" fmla="*/ 341 h 390"/>
                              <a:gd name="T6" fmla="*/ 14 w 14"/>
                              <a:gd name="T7" fmla="*/ 324 h 390"/>
                              <a:gd name="T8" fmla="*/ 14 w 14"/>
                              <a:gd name="T9" fmla="*/ 324 h 390"/>
                              <a:gd name="T10" fmla="*/ 14 w 14"/>
                              <a:gd name="T11" fmla="*/ 302 h 390"/>
                              <a:gd name="T12" fmla="*/ 14 w 14"/>
                              <a:gd name="T13" fmla="*/ 245 h 390"/>
                              <a:gd name="T14" fmla="*/ 14 w 14"/>
                              <a:gd name="T15" fmla="*/ 171 h 390"/>
                              <a:gd name="T16" fmla="*/ 13 w 14"/>
                              <a:gd name="T17" fmla="*/ 97 h 390"/>
                              <a:gd name="T18" fmla="*/ 13 w 14"/>
                              <a:gd name="T19" fmla="*/ 40 h 390"/>
                              <a:gd name="T20" fmla="*/ 13 w 14"/>
                              <a:gd name="T21" fmla="*/ 18 h 390"/>
                              <a:gd name="T22" fmla="*/ 13 w 14"/>
                              <a:gd name="T23" fmla="*/ 18 h 390"/>
                              <a:gd name="T24" fmla="*/ 13 w 14"/>
                              <a:gd name="T25" fmla="*/ 13 h 390"/>
                              <a:gd name="T26" fmla="*/ 11 w 14"/>
                              <a:gd name="T27" fmla="*/ 4 h 390"/>
                              <a:gd name="T28" fmla="*/ 7 w 14"/>
                              <a:gd name="T29" fmla="*/ 0 h 390"/>
                              <a:gd name="T30" fmla="*/ 7 w 14"/>
                              <a:gd name="T31" fmla="*/ 0 h 390"/>
                              <a:gd name="T32" fmla="*/ 1 w 14"/>
                              <a:gd name="T33" fmla="*/ 4 h 390"/>
                              <a:gd name="T34" fmla="*/ 0 w 14"/>
                              <a:gd name="T35" fmla="*/ 13 h 390"/>
                              <a:gd name="T36" fmla="*/ 0 w 14"/>
                              <a:gd name="T37" fmla="*/ 18 h 390"/>
                              <a:gd name="T38" fmla="*/ 0 w 14"/>
                              <a:gd name="T39" fmla="*/ 18 h 390"/>
                              <a:gd name="T40" fmla="*/ 0 w 14"/>
                              <a:gd name="T41" fmla="*/ 34 h 390"/>
                              <a:gd name="T42" fmla="*/ 0 w 14"/>
                              <a:gd name="T43" fmla="*/ 76 h 390"/>
                              <a:gd name="T44" fmla="*/ 0 w 14"/>
                              <a:gd name="T45" fmla="*/ 136 h 390"/>
                              <a:gd name="T46" fmla="*/ 0 w 14"/>
                              <a:gd name="T47" fmla="*/ 205 h 390"/>
                              <a:gd name="T48" fmla="*/ 0 w 14"/>
                              <a:gd name="T49" fmla="*/ 273 h 390"/>
                              <a:gd name="T50" fmla="*/ 0 w 14"/>
                              <a:gd name="T51" fmla="*/ 333 h 390"/>
                              <a:gd name="T52" fmla="*/ 0 w 14"/>
                              <a:gd name="T53" fmla="*/ 375 h 390"/>
                              <a:gd name="T54" fmla="*/ 0 w 14"/>
                              <a:gd name="T55" fmla="*/ 390 h 390"/>
                              <a:gd name="T56" fmla="*/ 0 w 14"/>
                              <a:gd name="T57" fmla="*/ 390 h 390"/>
                              <a:gd name="T58" fmla="*/ 0 w 14"/>
                              <a:gd name="T59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390">
                                <a:moveTo>
                                  <a:pt x="0" y="390"/>
                                </a:moveTo>
                                <a:lnTo>
                                  <a:pt x="3" y="372"/>
                                </a:lnTo>
                                <a:lnTo>
                                  <a:pt x="10" y="341"/>
                                </a:lnTo>
                                <a:lnTo>
                                  <a:pt x="14" y="324"/>
                                </a:lnTo>
                                <a:lnTo>
                                  <a:pt x="14" y="302"/>
                                </a:lnTo>
                                <a:lnTo>
                                  <a:pt x="14" y="245"/>
                                </a:lnTo>
                                <a:lnTo>
                                  <a:pt x="14" y="171"/>
                                </a:lnTo>
                                <a:lnTo>
                                  <a:pt x="13" y="97"/>
                                </a:lnTo>
                                <a:lnTo>
                                  <a:pt x="13" y="40"/>
                                </a:lnTo>
                                <a:lnTo>
                                  <a:pt x="13" y="18"/>
                                </a:lnTo>
                                <a:lnTo>
                                  <a:pt x="13" y="13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0" y="76"/>
                                </a:lnTo>
                                <a:lnTo>
                                  <a:pt x="0" y="136"/>
                                </a:lnTo>
                                <a:lnTo>
                                  <a:pt x="0" y="205"/>
                                </a:lnTo>
                                <a:lnTo>
                                  <a:pt x="0" y="273"/>
                                </a:lnTo>
                                <a:lnTo>
                                  <a:pt x="0" y="333"/>
                                </a:lnTo>
                                <a:lnTo>
                                  <a:pt x="0" y="375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81"/>
                        <wps:cNvSpPr>
                          <a:spLocks/>
                        </wps:cNvSpPr>
                        <wps:spPr bwMode="auto">
                          <a:xfrm>
                            <a:off x="1135" y="657"/>
                            <a:ext cx="4" cy="103"/>
                          </a:xfrm>
                          <a:custGeom>
                            <a:avLst/>
                            <a:gdLst>
                              <a:gd name="T0" fmla="*/ 1 w 15"/>
                              <a:gd name="T1" fmla="*/ 336 h 413"/>
                              <a:gd name="T2" fmla="*/ 5 w 15"/>
                              <a:gd name="T3" fmla="*/ 357 h 413"/>
                              <a:gd name="T4" fmla="*/ 11 w 15"/>
                              <a:gd name="T5" fmla="*/ 393 h 413"/>
                              <a:gd name="T6" fmla="*/ 15 w 15"/>
                              <a:gd name="T7" fmla="*/ 413 h 413"/>
                              <a:gd name="T8" fmla="*/ 15 w 15"/>
                              <a:gd name="T9" fmla="*/ 413 h 413"/>
                              <a:gd name="T10" fmla="*/ 15 w 15"/>
                              <a:gd name="T11" fmla="*/ 397 h 413"/>
                              <a:gd name="T12" fmla="*/ 15 w 15"/>
                              <a:gd name="T13" fmla="*/ 352 h 413"/>
                              <a:gd name="T14" fmla="*/ 15 w 15"/>
                              <a:gd name="T15" fmla="*/ 289 h 413"/>
                              <a:gd name="T16" fmla="*/ 15 w 15"/>
                              <a:gd name="T17" fmla="*/ 216 h 413"/>
                              <a:gd name="T18" fmla="*/ 15 w 15"/>
                              <a:gd name="T19" fmla="*/ 143 h 413"/>
                              <a:gd name="T20" fmla="*/ 15 w 15"/>
                              <a:gd name="T21" fmla="*/ 80 h 413"/>
                              <a:gd name="T22" fmla="*/ 15 w 15"/>
                              <a:gd name="T23" fmla="*/ 35 h 413"/>
                              <a:gd name="T24" fmla="*/ 15 w 15"/>
                              <a:gd name="T25" fmla="*/ 17 h 413"/>
                              <a:gd name="T26" fmla="*/ 15 w 15"/>
                              <a:gd name="T27" fmla="*/ 17 h 413"/>
                              <a:gd name="T28" fmla="*/ 15 w 15"/>
                              <a:gd name="T29" fmla="*/ 13 h 413"/>
                              <a:gd name="T30" fmla="*/ 12 w 15"/>
                              <a:gd name="T31" fmla="*/ 4 h 413"/>
                              <a:gd name="T32" fmla="*/ 8 w 15"/>
                              <a:gd name="T33" fmla="*/ 0 h 413"/>
                              <a:gd name="T34" fmla="*/ 8 w 15"/>
                              <a:gd name="T35" fmla="*/ 0 h 413"/>
                              <a:gd name="T36" fmla="*/ 3 w 15"/>
                              <a:gd name="T37" fmla="*/ 4 h 413"/>
                              <a:gd name="T38" fmla="*/ 1 w 15"/>
                              <a:gd name="T39" fmla="*/ 13 h 413"/>
                              <a:gd name="T40" fmla="*/ 0 w 15"/>
                              <a:gd name="T41" fmla="*/ 17 h 413"/>
                              <a:gd name="T42" fmla="*/ 0 w 15"/>
                              <a:gd name="T43" fmla="*/ 17 h 413"/>
                              <a:gd name="T44" fmla="*/ 0 w 15"/>
                              <a:gd name="T45" fmla="*/ 41 h 413"/>
                              <a:gd name="T46" fmla="*/ 1 w 15"/>
                              <a:gd name="T47" fmla="*/ 100 h 413"/>
                              <a:gd name="T48" fmla="*/ 1 w 15"/>
                              <a:gd name="T49" fmla="*/ 177 h 413"/>
                              <a:gd name="T50" fmla="*/ 1 w 15"/>
                              <a:gd name="T51" fmla="*/ 255 h 413"/>
                              <a:gd name="T52" fmla="*/ 1 w 15"/>
                              <a:gd name="T53" fmla="*/ 313 h 413"/>
                              <a:gd name="T54" fmla="*/ 1 w 15"/>
                              <a:gd name="T55" fmla="*/ 336 h 413"/>
                              <a:gd name="T56" fmla="*/ 1 w 15"/>
                              <a:gd name="T57" fmla="*/ 336 h 413"/>
                              <a:gd name="T58" fmla="*/ 1 w 15"/>
                              <a:gd name="T59" fmla="*/ 336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" h="413">
                                <a:moveTo>
                                  <a:pt x="1" y="336"/>
                                </a:moveTo>
                                <a:lnTo>
                                  <a:pt x="5" y="357"/>
                                </a:lnTo>
                                <a:lnTo>
                                  <a:pt x="11" y="393"/>
                                </a:lnTo>
                                <a:lnTo>
                                  <a:pt x="15" y="413"/>
                                </a:lnTo>
                                <a:lnTo>
                                  <a:pt x="15" y="397"/>
                                </a:lnTo>
                                <a:lnTo>
                                  <a:pt x="15" y="352"/>
                                </a:lnTo>
                                <a:lnTo>
                                  <a:pt x="15" y="289"/>
                                </a:lnTo>
                                <a:lnTo>
                                  <a:pt x="15" y="216"/>
                                </a:lnTo>
                                <a:lnTo>
                                  <a:pt x="15" y="143"/>
                                </a:lnTo>
                                <a:lnTo>
                                  <a:pt x="15" y="80"/>
                                </a:lnTo>
                                <a:lnTo>
                                  <a:pt x="15" y="35"/>
                                </a:lnTo>
                                <a:lnTo>
                                  <a:pt x="15" y="17"/>
                                </a:lnTo>
                                <a:lnTo>
                                  <a:pt x="15" y="13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3" y="4"/>
                                </a:lnTo>
                                <a:lnTo>
                                  <a:pt x="1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41"/>
                                </a:lnTo>
                                <a:lnTo>
                                  <a:pt x="1" y="100"/>
                                </a:lnTo>
                                <a:lnTo>
                                  <a:pt x="1" y="177"/>
                                </a:lnTo>
                                <a:lnTo>
                                  <a:pt x="1" y="255"/>
                                </a:lnTo>
                                <a:lnTo>
                                  <a:pt x="1" y="313"/>
                                </a:lnTo>
                                <a:lnTo>
                                  <a:pt x="1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82"/>
                        <wps:cNvSpPr>
                          <a:spLocks/>
                        </wps:cNvSpPr>
                        <wps:spPr bwMode="auto">
                          <a:xfrm>
                            <a:off x="1167" y="654"/>
                            <a:ext cx="4" cy="117"/>
                          </a:xfrm>
                          <a:custGeom>
                            <a:avLst/>
                            <a:gdLst>
                              <a:gd name="T0" fmla="*/ 0 w 14"/>
                              <a:gd name="T1" fmla="*/ 466 h 466"/>
                              <a:gd name="T2" fmla="*/ 3 w 14"/>
                              <a:gd name="T3" fmla="*/ 445 h 466"/>
                              <a:gd name="T4" fmla="*/ 11 w 14"/>
                              <a:gd name="T5" fmla="*/ 408 h 466"/>
                              <a:gd name="T6" fmla="*/ 14 w 14"/>
                              <a:gd name="T7" fmla="*/ 388 h 466"/>
                              <a:gd name="T8" fmla="*/ 14 w 14"/>
                              <a:gd name="T9" fmla="*/ 388 h 466"/>
                              <a:gd name="T10" fmla="*/ 14 w 14"/>
                              <a:gd name="T11" fmla="*/ 367 h 466"/>
                              <a:gd name="T12" fmla="*/ 14 w 14"/>
                              <a:gd name="T13" fmla="*/ 316 h 466"/>
                              <a:gd name="T14" fmla="*/ 14 w 14"/>
                              <a:gd name="T15" fmla="*/ 244 h 466"/>
                              <a:gd name="T16" fmla="*/ 14 w 14"/>
                              <a:gd name="T17" fmla="*/ 166 h 466"/>
                              <a:gd name="T18" fmla="*/ 14 w 14"/>
                              <a:gd name="T19" fmla="*/ 94 h 466"/>
                              <a:gd name="T20" fmla="*/ 14 w 14"/>
                              <a:gd name="T21" fmla="*/ 41 h 466"/>
                              <a:gd name="T22" fmla="*/ 14 w 14"/>
                              <a:gd name="T23" fmla="*/ 22 h 466"/>
                              <a:gd name="T24" fmla="*/ 14 w 14"/>
                              <a:gd name="T25" fmla="*/ 22 h 466"/>
                              <a:gd name="T26" fmla="*/ 14 w 14"/>
                              <a:gd name="T27" fmla="*/ 16 h 466"/>
                              <a:gd name="T28" fmla="*/ 12 w 14"/>
                              <a:gd name="T29" fmla="*/ 5 h 466"/>
                              <a:gd name="T30" fmla="*/ 7 w 14"/>
                              <a:gd name="T31" fmla="*/ 0 h 466"/>
                              <a:gd name="T32" fmla="*/ 7 w 14"/>
                              <a:gd name="T33" fmla="*/ 0 h 466"/>
                              <a:gd name="T34" fmla="*/ 2 w 14"/>
                              <a:gd name="T35" fmla="*/ 5 h 466"/>
                              <a:gd name="T36" fmla="*/ 0 w 14"/>
                              <a:gd name="T37" fmla="*/ 16 h 466"/>
                              <a:gd name="T38" fmla="*/ 0 w 14"/>
                              <a:gd name="T39" fmla="*/ 22 h 466"/>
                              <a:gd name="T40" fmla="*/ 0 w 14"/>
                              <a:gd name="T41" fmla="*/ 22 h 466"/>
                              <a:gd name="T42" fmla="*/ 0 w 14"/>
                              <a:gd name="T43" fmla="*/ 37 h 466"/>
                              <a:gd name="T44" fmla="*/ 0 w 14"/>
                              <a:gd name="T45" fmla="*/ 78 h 466"/>
                              <a:gd name="T46" fmla="*/ 0 w 14"/>
                              <a:gd name="T47" fmla="*/ 137 h 466"/>
                              <a:gd name="T48" fmla="*/ 0 w 14"/>
                              <a:gd name="T49" fmla="*/ 207 h 466"/>
                              <a:gd name="T50" fmla="*/ 0 w 14"/>
                              <a:gd name="T51" fmla="*/ 281 h 466"/>
                              <a:gd name="T52" fmla="*/ 0 w 14"/>
                              <a:gd name="T53" fmla="*/ 350 h 466"/>
                              <a:gd name="T54" fmla="*/ 0 w 14"/>
                              <a:gd name="T55" fmla="*/ 409 h 466"/>
                              <a:gd name="T56" fmla="*/ 0 w 14"/>
                              <a:gd name="T57" fmla="*/ 451 h 466"/>
                              <a:gd name="T58" fmla="*/ 0 w 14"/>
                              <a:gd name="T59" fmla="*/ 466 h 466"/>
                              <a:gd name="T60" fmla="*/ 0 w 14"/>
                              <a:gd name="T61" fmla="*/ 466 h 466"/>
                              <a:gd name="T62" fmla="*/ 0 w 14"/>
                              <a:gd name="T63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" h="466">
                                <a:moveTo>
                                  <a:pt x="0" y="466"/>
                                </a:moveTo>
                                <a:lnTo>
                                  <a:pt x="3" y="445"/>
                                </a:lnTo>
                                <a:lnTo>
                                  <a:pt x="11" y="408"/>
                                </a:lnTo>
                                <a:lnTo>
                                  <a:pt x="14" y="388"/>
                                </a:lnTo>
                                <a:lnTo>
                                  <a:pt x="14" y="367"/>
                                </a:lnTo>
                                <a:lnTo>
                                  <a:pt x="14" y="316"/>
                                </a:lnTo>
                                <a:lnTo>
                                  <a:pt x="14" y="244"/>
                                </a:lnTo>
                                <a:lnTo>
                                  <a:pt x="14" y="166"/>
                                </a:lnTo>
                                <a:lnTo>
                                  <a:pt x="14" y="94"/>
                                </a:lnTo>
                                <a:lnTo>
                                  <a:pt x="14" y="41"/>
                                </a:lnTo>
                                <a:lnTo>
                                  <a:pt x="14" y="22"/>
                                </a:lnTo>
                                <a:lnTo>
                                  <a:pt x="14" y="16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0" y="137"/>
                                </a:lnTo>
                                <a:lnTo>
                                  <a:pt x="0" y="207"/>
                                </a:lnTo>
                                <a:lnTo>
                                  <a:pt x="0" y="281"/>
                                </a:lnTo>
                                <a:lnTo>
                                  <a:pt x="0" y="350"/>
                                </a:lnTo>
                                <a:lnTo>
                                  <a:pt x="0" y="409"/>
                                </a:lnTo>
                                <a:lnTo>
                                  <a:pt x="0" y="451"/>
                                </a:lnTo>
                                <a:lnTo>
                                  <a:pt x="0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83"/>
                        <wps:cNvSpPr>
                          <a:spLocks/>
                        </wps:cNvSpPr>
                        <wps:spPr bwMode="auto">
                          <a:xfrm>
                            <a:off x="1200" y="658"/>
                            <a:ext cx="4" cy="116"/>
                          </a:xfrm>
                          <a:custGeom>
                            <a:avLst/>
                            <a:gdLst>
                              <a:gd name="T0" fmla="*/ 0 w 14"/>
                              <a:gd name="T1" fmla="*/ 399 h 466"/>
                              <a:gd name="T2" fmla="*/ 3 w 14"/>
                              <a:gd name="T3" fmla="*/ 416 h 466"/>
                              <a:gd name="T4" fmla="*/ 10 w 14"/>
                              <a:gd name="T5" fmla="*/ 448 h 466"/>
                              <a:gd name="T6" fmla="*/ 14 w 14"/>
                              <a:gd name="T7" fmla="*/ 466 h 466"/>
                              <a:gd name="T8" fmla="*/ 14 w 14"/>
                              <a:gd name="T9" fmla="*/ 466 h 466"/>
                              <a:gd name="T10" fmla="*/ 14 w 14"/>
                              <a:gd name="T11" fmla="*/ 451 h 466"/>
                              <a:gd name="T12" fmla="*/ 14 w 14"/>
                              <a:gd name="T13" fmla="*/ 409 h 466"/>
                              <a:gd name="T14" fmla="*/ 14 w 14"/>
                              <a:gd name="T15" fmla="*/ 350 h 466"/>
                              <a:gd name="T16" fmla="*/ 14 w 14"/>
                              <a:gd name="T17" fmla="*/ 281 h 466"/>
                              <a:gd name="T18" fmla="*/ 14 w 14"/>
                              <a:gd name="T19" fmla="*/ 207 h 466"/>
                              <a:gd name="T20" fmla="*/ 14 w 14"/>
                              <a:gd name="T21" fmla="*/ 137 h 466"/>
                              <a:gd name="T22" fmla="*/ 14 w 14"/>
                              <a:gd name="T23" fmla="*/ 78 h 466"/>
                              <a:gd name="T24" fmla="*/ 14 w 14"/>
                              <a:gd name="T25" fmla="*/ 37 h 466"/>
                              <a:gd name="T26" fmla="*/ 14 w 14"/>
                              <a:gd name="T27" fmla="*/ 22 h 466"/>
                              <a:gd name="T28" fmla="*/ 14 w 14"/>
                              <a:gd name="T29" fmla="*/ 22 h 466"/>
                              <a:gd name="T30" fmla="*/ 13 w 14"/>
                              <a:gd name="T31" fmla="*/ 16 h 466"/>
                              <a:gd name="T32" fmla="*/ 12 w 14"/>
                              <a:gd name="T33" fmla="*/ 5 h 466"/>
                              <a:gd name="T34" fmla="*/ 7 w 14"/>
                              <a:gd name="T35" fmla="*/ 0 h 466"/>
                              <a:gd name="T36" fmla="*/ 7 w 14"/>
                              <a:gd name="T37" fmla="*/ 0 h 466"/>
                              <a:gd name="T38" fmla="*/ 2 w 14"/>
                              <a:gd name="T39" fmla="*/ 5 h 466"/>
                              <a:gd name="T40" fmla="*/ 0 w 14"/>
                              <a:gd name="T41" fmla="*/ 16 h 466"/>
                              <a:gd name="T42" fmla="*/ 0 w 14"/>
                              <a:gd name="T43" fmla="*/ 22 h 466"/>
                              <a:gd name="T44" fmla="*/ 0 w 14"/>
                              <a:gd name="T45" fmla="*/ 22 h 466"/>
                              <a:gd name="T46" fmla="*/ 0 w 14"/>
                              <a:gd name="T47" fmla="*/ 37 h 466"/>
                              <a:gd name="T48" fmla="*/ 0 w 14"/>
                              <a:gd name="T49" fmla="*/ 81 h 466"/>
                              <a:gd name="T50" fmla="*/ 0 w 14"/>
                              <a:gd name="T51" fmla="*/ 141 h 466"/>
                              <a:gd name="T52" fmla="*/ 0 w 14"/>
                              <a:gd name="T53" fmla="*/ 210 h 466"/>
                              <a:gd name="T54" fmla="*/ 0 w 14"/>
                              <a:gd name="T55" fmla="*/ 280 h 466"/>
                              <a:gd name="T56" fmla="*/ 0 w 14"/>
                              <a:gd name="T57" fmla="*/ 340 h 466"/>
                              <a:gd name="T58" fmla="*/ 0 w 14"/>
                              <a:gd name="T59" fmla="*/ 383 h 466"/>
                              <a:gd name="T60" fmla="*/ 0 w 14"/>
                              <a:gd name="T61" fmla="*/ 399 h 466"/>
                              <a:gd name="T62" fmla="*/ 0 w 14"/>
                              <a:gd name="T63" fmla="*/ 399 h 466"/>
                              <a:gd name="T64" fmla="*/ 0 w 14"/>
                              <a:gd name="T65" fmla="*/ 399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466">
                                <a:moveTo>
                                  <a:pt x="0" y="399"/>
                                </a:moveTo>
                                <a:lnTo>
                                  <a:pt x="3" y="416"/>
                                </a:lnTo>
                                <a:lnTo>
                                  <a:pt x="10" y="448"/>
                                </a:lnTo>
                                <a:lnTo>
                                  <a:pt x="14" y="466"/>
                                </a:lnTo>
                                <a:lnTo>
                                  <a:pt x="14" y="451"/>
                                </a:lnTo>
                                <a:lnTo>
                                  <a:pt x="14" y="409"/>
                                </a:lnTo>
                                <a:lnTo>
                                  <a:pt x="14" y="350"/>
                                </a:lnTo>
                                <a:lnTo>
                                  <a:pt x="14" y="281"/>
                                </a:lnTo>
                                <a:lnTo>
                                  <a:pt x="14" y="207"/>
                                </a:lnTo>
                                <a:lnTo>
                                  <a:pt x="14" y="137"/>
                                </a:lnTo>
                                <a:lnTo>
                                  <a:pt x="14" y="78"/>
                                </a:lnTo>
                                <a:lnTo>
                                  <a:pt x="14" y="37"/>
                                </a:lnTo>
                                <a:lnTo>
                                  <a:pt x="14" y="22"/>
                                </a:lnTo>
                                <a:lnTo>
                                  <a:pt x="13" y="16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81"/>
                                </a:lnTo>
                                <a:lnTo>
                                  <a:pt x="0" y="141"/>
                                </a:lnTo>
                                <a:lnTo>
                                  <a:pt x="0" y="210"/>
                                </a:lnTo>
                                <a:lnTo>
                                  <a:pt x="0" y="280"/>
                                </a:lnTo>
                                <a:lnTo>
                                  <a:pt x="0" y="340"/>
                                </a:lnTo>
                                <a:lnTo>
                                  <a:pt x="0" y="383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84"/>
                        <wps:cNvSpPr>
                          <a:spLocks/>
                        </wps:cNvSpPr>
                        <wps:spPr bwMode="auto">
                          <a:xfrm>
                            <a:off x="539" y="356"/>
                            <a:ext cx="49" cy="93"/>
                          </a:xfrm>
                          <a:custGeom>
                            <a:avLst/>
                            <a:gdLst>
                              <a:gd name="T0" fmla="*/ 2 w 197"/>
                              <a:gd name="T1" fmla="*/ 332 h 374"/>
                              <a:gd name="T2" fmla="*/ 2 w 197"/>
                              <a:gd name="T3" fmla="*/ 325 h 374"/>
                              <a:gd name="T4" fmla="*/ 0 w 197"/>
                              <a:gd name="T5" fmla="*/ 306 h 374"/>
                              <a:gd name="T6" fmla="*/ 0 w 197"/>
                              <a:gd name="T7" fmla="*/ 278 h 374"/>
                              <a:gd name="T8" fmla="*/ 2 w 197"/>
                              <a:gd name="T9" fmla="*/ 243 h 374"/>
                              <a:gd name="T10" fmla="*/ 8 w 197"/>
                              <a:gd name="T11" fmla="*/ 202 h 374"/>
                              <a:gd name="T12" fmla="*/ 19 w 197"/>
                              <a:gd name="T13" fmla="*/ 160 h 374"/>
                              <a:gd name="T14" fmla="*/ 35 w 197"/>
                              <a:gd name="T15" fmla="*/ 118 h 374"/>
                              <a:gd name="T16" fmla="*/ 61 w 197"/>
                              <a:gd name="T17" fmla="*/ 78 h 374"/>
                              <a:gd name="T18" fmla="*/ 95 w 197"/>
                              <a:gd name="T19" fmla="*/ 44 h 374"/>
                              <a:gd name="T20" fmla="*/ 140 w 197"/>
                              <a:gd name="T21" fmla="*/ 17 h 374"/>
                              <a:gd name="T22" fmla="*/ 197 w 197"/>
                              <a:gd name="T23" fmla="*/ 0 h 374"/>
                              <a:gd name="T24" fmla="*/ 197 w 197"/>
                              <a:gd name="T25" fmla="*/ 0 h 374"/>
                              <a:gd name="T26" fmla="*/ 197 w 197"/>
                              <a:gd name="T27" fmla="*/ 16 h 374"/>
                              <a:gd name="T28" fmla="*/ 197 w 197"/>
                              <a:gd name="T29" fmla="*/ 59 h 374"/>
                              <a:gd name="T30" fmla="*/ 197 w 197"/>
                              <a:gd name="T31" fmla="*/ 119 h 374"/>
                              <a:gd name="T32" fmla="*/ 197 w 197"/>
                              <a:gd name="T33" fmla="*/ 187 h 374"/>
                              <a:gd name="T34" fmla="*/ 197 w 197"/>
                              <a:gd name="T35" fmla="*/ 256 h 374"/>
                              <a:gd name="T36" fmla="*/ 197 w 197"/>
                              <a:gd name="T37" fmla="*/ 316 h 374"/>
                              <a:gd name="T38" fmla="*/ 197 w 197"/>
                              <a:gd name="T39" fmla="*/ 358 h 374"/>
                              <a:gd name="T40" fmla="*/ 197 w 197"/>
                              <a:gd name="T41" fmla="*/ 374 h 374"/>
                              <a:gd name="T42" fmla="*/ 197 w 197"/>
                              <a:gd name="T43" fmla="*/ 374 h 374"/>
                              <a:gd name="T44" fmla="*/ 182 w 197"/>
                              <a:gd name="T45" fmla="*/ 345 h 374"/>
                              <a:gd name="T46" fmla="*/ 153 w 197"/>
                              <a:gd name="T47" fmla="*/ 289 h 374"/>
                              <a:gd name="T48" fmla="*/ 139 w 197"/>
                              <a:gd name="T49" fmla="*/ 259 h 374"/>
                              <a:gd name="T50" fmla="*/ 139 w 197"/>
                              <a:gd name="T51" fmla="*/ 259 h 374"/>
                              <a:gd name="T52" fmla="*/ 139 w 197"/>
                              <a:gd name="T53" fmla="*/ 253 h 374"/>
                              <a:gd name="T54" fmla="*/ 139 w 197"/>
                              <a:gd name="T55" fmla="*/ 242 h 374"/>
                              <a:gd name="T56" fmla="*/ 139 w 197"/>
                              <a:gd name="T57" fmla="*/ 235 h 374"/>
                              <a:gd name="T58" fmla="*/ 139 w 197"/>
                              <a:gd name="T59" fmla="*/ 235 h 374"/>
                              <a:gd name="T60" fmla="*/ 147 w 197"/>
                              <a:gd name="T61" fmla="*/ 230 h 374"/>
                              <a:gd name="T62" fmla="*/ 163 w 197"/>
                              <a:gd name="T63" fmla="*/ 211 h 374"/>
                              <a:gd name="T64" fmla="*/ 171 w 197"/>
                              <a:gd name="T65" fmla="*/ 179 h 374"/>
                              <a:gd name="T66" fmla="*/ 171 w 197"/>
                              <a:gd name="T67" fmla="*/ 179 h 374"/>
                              <a:gd name="T68" fmla="*/ 163 w 197"/>
                              <a:gd name="T69" fmla="*/ 150 h 374"/>
                              <a:gd name="T70" fmla="*/ 147 w 197"/>
                              <a:gd name="T71" fmla="*/ 134 h 374"/>
                              <a:gd name="T72" fmla="*/ 139 w 197"/>
                              <a:gd name="T73" fmla="*/ 131 h 374"/>
                              <a:gd name="T74" fmla="*/ 139 w 197"/>
                              <a:gd name="T75" fmla="*/ 131 h 374"/>
                              <a:gd name="T76" fmla="*/ 137 w 197"/>
                              <a:gd name="T77" fmla="*/ 116 h 374"/>
                              <a:gd name="T78" fmla="*/ 123 w 197"/>
                              <a:gd name="T79" fmla="*/ 89 h 374"/>
                              <a:gd name="T80" fmla="*/ 89 w 197"/>
                              <a:gd name="T81" fmla="*/ 78 h 374"/>
                              <a:gd name="T82" fmla="*/ 89 w 197"/>
                              <a:gd name="T83" fmla="*/ 78 h 374"/>
                              <a:gd name="T84" fmla="*/ 76 w 197"/>
                              <a:gd name="T85" fmla="*/ 92 h 374"/>
                              <a:gd name="T86" fmla="*/ 51 w 197"/>
                              <a:gd name="T87" fmla="*/ 128 h 374"/>
                              <a:gd name="T88" fmla="*/ 28 w 197"/>
                              <a:gd name="T89" fmla="*/ 183 h 374"/>
                              <a:gd name="T90" fmla="*/ 28 w 197"/>
                              <a:gd name="T91" fmla="*/ 183 h 374"/>
                              <a:gd name="T92" fmla="*/ 24 w 197"/>
                              <a:gd name="T93" fmla="*/ 243 h 374"/>
                              <a:gd name="T94" fmla="*/ 40 w 197"/>
                              <a:gd name="T95" fmla="*/ 266 h 374"/>
                              <a:gd name="T96" fmla="*/ 50 w 197"/>
                              <a:gd name="T97" fmla="*/ 269 h 374"/>
                              <a:gd name="T98" fmla="*/ 50 w 197"/>
                              <a:gd name="T99" fmla="*/ 269 h 374"/>
                              <a:gd name="T100" fmla="*/ 38 w 197"/>
                              <a:gd name="T101" fmla="*/ 286 h 374"/>
                              <a:gd name="T102" fmla="*/ 15 w 197"/>
                              <a:gd name="T103" fmla="*/ 315 h 374"/>
                              <a:gd name="T104" fmla="*/ 2 w 197"/>
                              <a:gd name="T105" fmla="*/ 332 h 374"/>
                              <a:gd name="T106" fmla="*/ 2 w 197"/>
                              <a:gd name="T107" fmla="*/ 332 h 374"/>
                              <a:gd name="T108" fmla="*/ 2 w 197"/>
                              <a:gd name="T109" fmla="*/ 332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7" h="374">
                                <a:moveTo>
                                  <a:pt x="2" y="332"/>
                                </a:moveTo>
                                <a:lnTo>
                                  <a:pt x="2" y="325"/>
                                </a:lnTo>
                                <a:lnTo>
                                  <a:pt x="0" y="306"/>
                                </a:lnTo>
                                <a:lnTo>
                                  <a:pt x="0" y="278"/>
                                </a:lnTo>
                                <a:lnTo>
                                  <a:pt x="2" y="243"/>
                                </a:lnTo>
                                <a:lnTo>
                                  <a:pt x="8" y="202"/>
                                </a:lnTo>
                                <a:lnTo>
                                  <a:pt x="19" y="160"/>
                                </a:lnTo>
                                <a:lnTo>
                                  <a:pt x="35" y="118"/>
                                </a:lnTo>
                                <a:lnTo>
                                  <a:pt x="61" y="78"/>
                                </a:lnTo>
                                <a:lnTo>
                                  <a:pt x="95" y="44"/>
                                </a:lnTo>
                                <a:lnTo>
                                  <a:pt x="140" y="17"/>
                                </a:lnTo>
                                <a:lnTo>
                                  <a:pt x="197" y="0"/>
                                </a:lnTo>
                                <a:lnTo>
                                  <a:pt x="197" y="16"/>
                                </a:lnTo>
                                <a:lnTo>
                                  <a:pt x="197" y="59"/>
                                </a:lnTo>
                                <a:lnTo>
                                  <a:pt x="197" y="119"/>
                                </a:lnTo>
                                <a:lnTo>
                                  <a:pt x="197" y="187"/>
                                </a:lnTo>
                                <a:lnTo>
                                  <a:pt x="197" y="256"/>
                                </a:lnTo>
                                <a:lnTo>
                                  <a:pt x="197" y="316"/>
                                </a:lnTo>
                                <a:lnTo>
                                  <a:pt x="197" y="358"/>
                                </a:lnTo>
                                <a:lnTo>
                                  <a:pt x="197" y="374"/>
                                </a:lnTo>
                                <a:lnTo>
                                  <a:pt x="182" y="345"/>
                                </a:lnTo>
                                <a:lnTo>
                                  <a:pt x="153" y="289"/>
                                </a:lnTo>
                                <a:lnTo>
                                  <a:pt x="139" y="259"/>
                                </a:lnTo>
                                <a:lnTo>
                                  <a:pt x="139" y="253"/>
                                </a:lnTo>
                                <a:lnTo>
                                  <a:pt x="139" y="242"/>
                                </a:lnTo>
                                <a:lnTo>
                                  <a:pt x="139" y="235"/>
                                </a:lnTo>
                                <a:lnTo>
                                  <a:pt x="147" y="230"/>
                                </a:lnTo>
                                <a:lnTo>
                                  <a:pt x="163" y="211"/>
                                </a:lnTo>
                                <a:lnTo>
                                  <a:pt x="171" y="179"/>
                                </a:lnTo>
                                <a:lnTo>
                                  <a:pt x="163" y="150"/>
                                </a:lnTo>
                                <a:lnTo>
                                  <a:pt x="147" y="134"/>
                                </a:lnTo>
                                <a:lnTo>
                                  <a:pt x="139" y="131"/>
                                </a:lnTo>
                                <a:lnTo>
                                  <a:pt x="137" y="116"/>
                                </a:lnTo>
                                <a:lnTo>
                                  <a:pt x="123" y="89"/>
                                </a:lnTo>
                                <a:lnTo>
                                  <a:pt x="89" y="78"/>
                                </a:lnTo>
                                <a:lnTo>
                                  <a:pt x="76" y="92"/>
                                </a:lnTo>
                                <a:lnTo>
                                  <a:pt x="51" y="128"/>
                                </a:lnTo>
                                <a:lnTo>
                                  <a:pt x="28" y="183"/>
                                </a:lnTo>
                                <a:lnTo>
                                  <a:pt x="24" y="243"/>
                                </a:lnTo>
                                <a:lnTo>
                                  <a:pt x="40" y="266"/>
                                </a:lnTo>
                                <a:lnTo>
                                  <a:pt x="50" y="269"/>
                                </a:lnTo>
                                <a:lnTo>
                                  <a:pt x="38" y="286"/>
                                </a:lnTo>
                                <a:lnTo>
                                  <a:pt x="15" y="315"/>
                                </a:lnTo>
                                <a:lnTo>
                                  <a:pt x="2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85"/>
                        <wps:cNvSpPr>
                          <a:spLocks/>
                        </wps:cNvSpPr>
                        <wps:spPr bwMode="auto">
                          <a:xfrm>
                            <a:off x="893" y="353"/>
                            <a:ext cx="50" cy="93"/>
                          </a:xfrm>
                          <a:custGeom>
                            <a:avLst/>
                            <a:gdLst>
                              <a:gd name="T0" fmla="*/ 198 w 199"/>
                              <a:gd name="T1" fmla="*/ 338 h 374"/>
                              <a:gd name="T2" fmla="*/ 199 w 199"/>
                              <a:gd name="T3" fmla="*/ 295 h 374"/>
                              <a:gd name="T4" fmla="*/ 193 w 199"/>
                              <a:gd name="T5" fmla="*/ 227 h 374"/>
                              <a:gd name="T6" fmla="*/ 172 w 199"/>
                              <a:gd name="T7" fmla="*/ 146 h 374"/>
                              <a:gd name="T8" fmla="*/ 128 w 199"/>
                              <a:gd name="T9" fmla="*/ 71 h 374"/>
                              <a:gd name="T10" fmla="*/ 53 w 199"/>
                              <a:gd name="T11" fmla="*/ 16 h 374"/>
                              <a:gd name="T12" fmla="*/ 0 w 199"/>
                              <a:gd name="T13" fmla="*/ 0 h 374"/>
                              <a:gd name="T14" fmla="*/ 0 w 199"/>
                              <a:gd name="T15" fmla="*/ 58 h 374"/>
                              <a:gd name="T16" fmla="*/ 0 w 199"/>
                              <a:gd name="T17" fmla="*/ 187 h 374"/>
                              <a:gd name="T18" fmla="*/ 0 w 199"/>
                              <a:gd name="T19" fmla="*/ 316 h 374"/>
                              <a:gd name="T20" fmla="*/ 0 w 199"/>
                              <a:gd name="T21" fmla="*/ 374 h 374"/>
                              <a:gd name="T22" fmla="*/ 16 w 199"/>
                              <a:gd name="T23" fmla="*/ 351 h 374"/>
                              <a:gd name="T24" fmla="*/ 60 w 199"/>
                              <a:gd name="T25" fmla="*/ 285 h 374"/>
                              <a:gd name="T26" fmla="*/ 60 w 199"/>
                              <a:gd name="T27" fmla="*/ 272 h 374"/>
                              <a:gd name="T28" fmla="*/ 58 w 199"/>
                              <a:gd name="T29" fmla="*/ 235 h 374"/>
                              <a:gd name="T30" fmla="*/ 49 w 199"/>
                              <a:gd name="T31" fmla="*/ 230 h 374"/>
                              <a:gd name="T32" fmla="*/ 25 w 199"/>
                              <a:gd name="T33" fmla="*/ 179 h 374"/>
                              <a:gd name="T34" fmla="*/ 34 w 199"/>
                              <a:gd name="T35" fmla="*/ 149 h 374"/>
                              <a:gd name="T36" fmla="*/ 58 w 199"/>
                              <a:gd name="T37" fmla="*/ 131 h 374"/>
                              <a:gd name="T38" fmla="*/ 60 w 199"/>
                              <a:gd name="T39" fmla="*/ 115 h 374"/>
                              <a:gd name="T40" fmla="*/ 108 w 199"/>
                              <a:gd name="T41" fmla="*/ 78 h 374"/>
                              <a:gd name="T42" fmla="*/ 117 w 199"/>
                              <a:gd name="T43" fmla="*/ 87 h 374"/>
                              <a:gd name="T44" fmla="*/ 138 w 199"/>
                              <a:gd name="T45" fmla="*/ 135 h 374"/>
                              <a:gd name="T46" fmla="*/ 148 w 199"/>
                              <a:gd name="T47" fmla="*/ 151 h 374"/>
                              <a:gd name="T48" fmla="*/ 177 w 199"/>
                              <a:gd name="T49" fmla="*/ 213 h 374"/>
                              <a:gd name="T50" fmla="*/ 176 w 199"/>
                              <a:gd name="T51" fmla="*/ 236 h 374"/>
                              <a:gd name="T52" fmla="*/ 165 w 199"/>
                              <a:gd name="T53" fmla="*/ 260 h 374"/>
                              <a:gd name="T54" fmla="*/ 161 w 199"/>
                              <a:gd name="T55" fmla="*/ 271 h 374"/>
                              <a:gd name="T56" fmla="*/ 165 w 199"/>
                              <a:gd name="T57" fmla="*/ 302 h 374"/>
                              <a:gd name="T58" fmla="*/ 174 w 199"/>
                              <a:gd name="T59" fmla="*/ 313 h 374"/>
                              <a:gd name="T60" fmla="*/ 197 w 199"/>
                              <a:gd name="T61" fmla="*/ 344 h 374"/>
                              <a:gd name="T62" fmla="*/ 197 w 199"/>
                              <a:gd name="T63" fmla="*/ 344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" h="374">
                                <a:moveTo>
                                  <a:pt x="197" y="344"/>
                                </a:moveTo>
                                <a:lnTo>
                                  <a:pt x="198" y="338"/>
                                </a:lnTo>
                                <a:lnTo>
                                  <a:pt x="199" y="322"/>
                                </a:lnTo>
                                <a:lnTo>
                                  <a:pt x="199" y="295"/>
                                </a:lnTo>
                                <a:lnTo>
                                  <a:pt x="198" y="264"/>
                                </a:lnTo>
                                <a:lnTo>
                                  <a:pt x="193" y="227"/>
                                </a:lnTo>
                                <a:lnTo>
                                  <a:pt x="186" y="187"/>
                                </a:lnTo>
                                <a:lnTo>
                                  <a:pt x="172" y="146"/>
                                </a:lnTo>
                                <a:lnTo>
                                  <a:pt x="155" y="108"/>
                                </a:lnTo>
                                <a:lnTo>
                                  <a:pt x="128" y="71"/>
                                </a:lnTo>
                                <a:lnTo>
                                  <a:pt x="95" y="40"/>
                                </a:lnTo>
                                <a:lnTo>
                                  <a:pt x="53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"/>
                                </a:lnTo>
                                <a:lnTo>
                                  <a:pt x="0" y="119"/>
                                </a:lnTo>
                                <a:lnTo>
                                  <a:pt x="0" y="187"/>
                                </a:lnTo>
                                <a:lnTo>
                                  <a:pt x="0" y="256"/>
                                </a:lnTo>
                                <a:lnTo>
                                  <a:pt x="0" y="316"/>
                                </a:lnTo>
                                <a:lnTo>
                                  <a:pt x="0" y="358"/>
                                </a:lnTo>
                                <a:lnTo>
                                  <a:pt x="0" y="374"/>
                                </a:lnTo>
                                <a:lnTo>
                                  <a:pt x="16" y="351"/>
                                </a:lnTo>
                                <a:lnTo>
                                  <a:pt x="45" y="308"/>
                                </a:lnTo>
                                <a:lnTo>
                                  <a:pt x="60" y="285"/>
                                </a:lnTo>
                                <a:lnTo>
                                  <a:pt x="60" y="272"/>
                                </a:lnTo>
                                <a:lnTo>
                                  <a:pt x="59" y="248"/>
                                </a:lnTo>
                                <a:lnTo>
                                  <a:pt x="58" y="235"/>
                                </a:lnTo>
                                <a:lnTo>
                                  <a:pt x="49" y="230"/>
                                </a:lnTo>
                                <a:lnTo>
                                  <a:pt x="34" y="211"/>
                                </a:lnTo>
                                <a:lnTo>
                                  <a:pt x="25" y="179"/>
                                </a:lnTo>
                                <a:lnTo>
                                  <a:pt x="34" y="149"/>
                                </a:lnTo>
                                <a:lnTo>
                                  <a:pt x="49" y="134"/>
                                </a:lnTo>
                                <a:lnTo>
                                  <a:pt x="58" y="131"/>
                                </a:lnTo>
                                <a:lnTo>
                                  <a:pt x="60" y="115"/>
                                </a:lnTo>
                                <a:lnTo>
                                  <a:pt x="72" y="89"/>
                                </a:lnTo>
                                <a:lnTo>
                                  <a:pt x="108" y="78"/>
                                </a:lnTo>
                                <a:lnTo>
                                  <a:pt x="117" y="87"/>
                                </a:lnTo>
                                <a:lnTo>
                                  <a:pt x="133" y="110"/>
                                </a:lnTo>
                                <a:lnTo>
                                  <a:pt x="138" y="135"/>
                                </a:lnTo>
                                <a:lnTo>
                                  <a:pt x="148" y="151"/>
                                </a:lnTo>
                                <a:lnTo>
                                  <a:pt x="167" y="182"/>
                                </a:lnTo>
                                <a:lnTo>
                                  <a:pt x="177" y="213"/>
                                </a:lnTo>
                                <a:lnTo>
                                  <a:pt x="176" y="236"/>
                                </a:lnTo>
                                <a:lnTo>
                                  <a:pt x="171" y="254"/>
                                </a:lnTo>
                                <a:lnTo>
                                  <a:pt x="165" y="260"/>
                                </a:lnTo>
                                <a:lnTo>
                                  <a:pt x="161" y="271"/>
                                </a:lnTo>
                                <a:lnTo>
                                  <a:pt x="164" y="291"/>
                                </a:lnTo>
                                <a:lnTo>
                                  <a:pt x="165" y="302"/>
                                </a:lnTo>
                                <a:lnTo>
                                  <a:pt x="174" y="313"/>
                                </a:lnTo>
                                <a:lnTo>
                                  <a:pt x="189" y="333"/>
                                </a:lnTo>
                                <a:lnTo>
                                  <a:pt x="197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86"/>
                        <wps:cNvSpPr>
                          <a:spLocks/>
                        </wps:cNvSpPr>
                        <wps:spPr bwMode="auto">
                          <a:xfrm>
                            <a:off x="438" y="568"/>
                            <a:ext cx="7" cy="19"/>
                          </a:xfrm>
                          <a:custGeom>
                            <a:avLst/>
                            <a:gdLst>
                              <a:gd name="T0" fmla="*/ 8 w 26"/>
                              <a:gd name="T1" fmla="*/ 4 h 75"/>
                              <a:gd name="T2" fmla="*/ 14 w 26"/>
                              <a:gd name="T3" fmla="*/ 3 h 75"/>
                              <a:gd name="T4" fmla="*/ 21 w 26"/>
                              <a:gd name="T5" fmla="*/ 4 h 75"/>
                              <a:gd name="T6" fmla="*/ 26 w 26"/>
                              <a:gd name="T7" fmla="*/ 0 h 75"/>
                              <a:gd name="T8" fmla="*/ 26 w 26"/>
                              <a:gd name="T9" fmla="*/ 0 h 75"/>
                              <a:gd name="T10" fmla="*/ 26 w 26"/>
                              <a:gd name="T11" fmla="*/ 20 h 75"/>
                              <a:gd name="T12" fmla="*/ 26 w 26"/>
                              <a:gd name="T13" fmla="*/ 55 h 75"/>
                              <a:gd name="T14" fmla="*/ 26 w 26"/>
                              <a:gd name="T15" fmla="*/ 75 h 75"/>
                              <a:gd name="T16" fmla="*/ 26 w 26"/>
                              <a:gd name="T17" fmla="*/ 75 h 75"/>
                              <a:gd name="T18" fmla="*/ 20 w 26"/>
                              <a:gd name="T19" fmla="*/ 60 h 75"/>
                              <a:gd name="T20" fmla="*/ 6 w 26"/>
                              <a:gd name="T21" fmla="*/ 30 h 75"/>
                              <a:gd name="T22" fmla="*/ 0 w 26"/>
                              <a:gd name="T23" fmla="*/ 15 h 75"/>
                              <a:gd name="T24" fmla="*/ 0 w 26"/>
                              <a:gd name="T25" fmla="*/ 15 h 75"/>
                              <a:gd name="T26" fmla="*/ 2 w 26"/>
                              <a:gd name="T27" fmla="*/ 11 h 75"/>
                              <a:gd name="T28" fmla="*/ 5 w 26"/>
                              <a:gd name="T29" fmla="*/ 6 h 75"/>
                              <a:gd name="T30" fmla="*/ 8 w 26"/>
                              <a:gd name="T31" fmla="*/ 4 h 75"/>
                              <a:gd name="T32" fmla="*/ 8 w 26"/>
                              <a:gd name="T33" fmla="*/ 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8" y="4"/>
                                </a:moveTo>
                                <a:lnTo>
                                  <a:pt x="14" y="3"/>
                                </a:lnTo>
                                <a:lnTo>
                                  <a:pt x="21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20"/>
                                </a:lnTo>
                                <a:lnTo>
                                  <a:pt x="26" y="55"/>
                                </a:lnTo>
                                <a:lnTo>
                                  <a:pt x="26" y="75"/>
                                </a:lnTo>
                                <a:lnTo>
                                  <a:pt x="20" y="60"/>
                                </a:lnTo>
                                <a:lnTo>
                                  <a:pt x="6" y="30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5" y="6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87"/>
                        <wps:cNvSpPr>
                          <a:spLocks/>
                        </wps:cNvSpPr>
                        <wps:spPr bwMode="auto">
                          <a:xfrm>
                            <a:off x="333" y="558"/>
                            <a:ext cx="11" cy="40"/>
                          </a:xfrm>
                          <a:custGeom>
                            <a:avLst/>
                            <a:gdLst>
                              <a:gd name="T0" fmla="*/ 2 w 43"/>
                              <a:gd name="T1" fmla="*/ 161 h 161"/>
                              <a:gd name="T2" fmla="*/ 0 w 43"/>
                              <a:gd name="T3" fmla="*/ 112 h 161"/>
                              <a:gd name="T4" fmla="*/ 1 w 43"/>
                              <a:gd name="T5" fmla="*/ 55 h 161"/>
                              <a:gd name="T6" fmla="*/ 3 w 43"/>
                              <a:gd name="T7" fmla="*/ 1 h 161"/>
                              <a:gd name="T8" fmla="*/ 3 w 43"/>
                              <a:gd name="T9" fmla="*/ 1 h 161"/>
                              <a:gd name="T10" fmla="*/ 21 w 43"/>
                              <a:gd name="T11" fmla="*/ 0 h 161"/>
                              <a:gd name="T12" fmla="*/ 33 w 43"/>
                              <a:gd name="T13" fmla="*/ 12 h 161"/>
                              <a:gd name="T14" fmla="*/ 43 w 43"/>
                              <a:gd name="T15" fmla="*/ 26 h 161"/>
                              <a:gd name="T16" fmla="*/ 43 w 43"/>
                              <a:gd name="T17" fmla="*/ 26 h 161"/>
                              <a:gd name="T18" fmla="*/ 32 w 43"/>
                              <a:gd name="T19" fmla="*/ 72 h 161"/>
                              <a:gd name="T20" fmla="*/ 16 w 43"/>
                              <a:gd name="T21" fmla="*/ 116 h 161"/>
                              <a:gd name="T22" fmla="*/ 2 w 43"/>
                              <a:gd name="T23" fmla="*/ 161 h 161"/>
                              <a:gd name="T24" fmla="*/ 2 w 43"/>
                              <a:gd name="T2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161">
                                <a:moveTo>
                                  <a:pt x="2" y="161"/>
                                </a:moveTo>
                                <a:lnTo>
                                  <a:pt x="0" y="112"/>
                                </a:lnTo>
                                <a:lnTo>
                                  <a:pt x="1" y="55"/>
                                </a:lnTo>
                                <a:lnTo>
                                  <a:pt x="3" y="1"/>
                                </a:lnTo>
                                <a:lnTo>
                                  <a:pt x="21" y="0"/>
                                </a:lnTo>
                                <a:lnTo>
                                  <a:pt x="33" y="12"/>
                                </a:lnTo>
                                <a:lnTo>
                                  <a:pt x="43" y="26"/>
                                </a:lnTo>
                                <a:lnTo>
                                  <a:pt x="32" y="72"/>
                                </a:lnTo>
                                <a:lnTo>
                                  <a:pt x="16" y="116"/>
                                </a:lnTo>
                                <a:lnTo>
                                  <a:pt x="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88"/>
                        <wps:cNvSpPr>
                          <a:spLocks/>
                        </wps:cNvSpPr>
                        <wps:spPr bwMode="auto">
                          <a:xfrm>
                            <a:off x="398" y="568"/>
                            <a:ext cx="7" cy="20"/>
                          </a:xfrm>
                          <a:custGeom>
                            <a:avLst/>
                            <a:gdLst>
                              <a:gd name="T0" fmla="*/ 3 w 28"/>
                              <a:gd name="T1" fmla="*/ 78 h 78"/>
                              <a:gd name="T2" fmla="*/ 1 w 28"/>
                              <a:gd name="T3" fmla="*/ 60 h 78"/>
                              <a:gd name="T4" fmla="*/ 0 w 28"/>
                              <a:gd name="T5" fmla="*/ 23 h 78"/>
                              <a:gd name="T6" fmla="*/ 0 w 28"/>
                              <a:gd name="T7" fmla="*/ 4 h 78"/>
                              <a:gd name="T8" fmla="*/ 0 w 28"/>
                              <a:gd name="T9" fmla="*/ 4 h 78"/>
                              <a:gd name="T10" fmla="*/ 10 w 28"/>
                              <a:gd name="T11" fmla="*/ 0 h 78"/>
                              <a:gd name="T12" fmla="*/ 21 w 28"/>
                              <a:gd name="T13" fmla="*/ 5 h 78"/>
                              <a:gd name="T14" fmla="*/ 28 w 28"/>
                              <a:gd name="T15" fmla="*/ 14 h 78"/>
                              <a:gd name="T16" fmla="*/ 28 w 28"/>
                              <a:gd name="T17" fmla="*/ 14 h 78"/>
                              <a:gd name="T18" fmla="*/ 21 w 28"/>
                              <a:gd name="T19" fmla="*/ 31 h 78"/>
                              <a:gd name="T20" fmla="*/ 9 w 28"/>
                              <a:gd name="T21" fmla="*/ 62 h 78"/>
                              <a:gd name="T22" fmla="*/ 3 w 28"/>
                              <a:gd name="T23" fmla="*/ 78 h 78"/>
                              <a:gd name="T24" fmla="*/ 3 w 28"/>
                              <a:gd name="T25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78">
                                <a:moveTo>
                                  <a:pt x="3" y="78"/>
                                </a:moveTo>
                                <a:lnTo>
                                  <a:pt x="1" y="60"/>
                                </a:lnTo>
                                <a:lnTo>
                                  <a:pt x="0" y="23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1" y="5"/>
                                </a:lnTo>
                                <a:lnTo>
                                  <a:pt x="28" y="14"/>
                                </a:lnTo>
                                <a:lnTo>
                                  <a:pt x="21" y="31"/>
                                </a:lnTo>
                                <a:lnTo>
                                  <a:pt x="9" y="62"/>
                                </a:lnTo>
                                <a:lnTo>
                                  <a:pt x="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89"/>
                        <wps:cNvSpPr>
                          <a:spLocks/>
                        </wps:cNvSpPr>
                        <wps:spPr bwMode="auto">
                          <a:xfrm>
                            <a:off x="379" y="575"/>
                            <a:ext cx="2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40 h 40"/>
                              <a:gd name="T2" fmla="*/ 5 w 9"/>
                              <a:gd name="T3" fmla="*/ 27 h 40"/>
                              <a:gd name="T4" fmla="*/ 0 w 9"/>
                              <a:gd name="T5" fmla="*/ 14 h 40"/>
                              <a:gd name="T6" fmla="*/ 1 w 9"/>
                              <a:gd name="T7" fmla="*/ 0 h 40"/>
                              <a:gd name="T8" fmla="*/ 1 w 9"/>
                              <a:gd name="T9" fmla="*/ 0 h 40"/>
                              <a:gd name="T10" fmla="*/ 4 w 9"/>
                              <a:gd name="T11" fmla="*/ 0 h 40"/>
                              <a:gd name="T12" fmla="*/ 7 w 9"/>
                              <a:gd name="T13" fmla="*/ 0 h 40"/>
                              <a:gd name="T14" fmla="*/ 8 w 9"/>
                              <a:gd name="T15" fmla="*/ 0 h 40"/>
                              <a:gd name="T16" fmla="*/ 8 w 9"/>
                              <a:gd name="T17" fmla="*/ 0 h 40"/>
                              <a:gd name="T18" fmla="*/ 9 w 9"/>
                              <a:gd name="T19" fmla="*/ 13 h 40"/>
                              <a:gd name="T20" fmla="*/ 9 w 9"/>
                              <a:gd name="T21" fmla="*/ 27 h 40"/>
                              <a:gd name="T22" fmla="*/ 9 w 9"/>
                              <a:gd name="T23" fmla="*/ 40 h 40"/>
                              <a:gd name="T24" fmla="*/ 9 w 9"/>
                              <a:gd name="T2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" h="40">
                                <a:moveTo>
                                  <a:pt x="9" y="40"/>
                                </a:moveTo>
                                <a:lnTo>
                                  <a:pt x="5" y="27"/>
                                </a:lnTo>
                                <a:lnTo>
                                  <a:pt x="0" y="14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13"/>
                                </a:lnTo>
                                <a:lnTo>
                                  <a:pt x="9" y="27"/>
                                </a:lnTo>
                                <a:lnTo>
                                  <a:pt x="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90"/>
                        <wps:cNvSpPr>
                          <a:spLocks/>
                        </wps:cNvSpPr>
                        <wps:spPr bwMode="auto">
                          <a:xfrm>
                            <a:off x="1139" y="567"/>
                            <a:ext cx="6" cy="19"/>
                          </a:xfrm>
                          <a:custGeom>
                            <a:avLst/>
                            <a:gdLst>
                              <a:gd name="T0" fmla="*/ 7 w 26"/>
                              <a:gd name="T1" fmla="*/ 3 h 75"/>
                              <a:gd name="T2" fmla="*/ 14 w 26"/>
                              <a:gd name="T3" fmla="*/ 3 h 75"/>
                              <a:gd name="T4" fmla="*/ 21 w 26"/>
                              <a:gd name="T5" fmla="*/ 3 h 75"/>
                              <a:gd name="T6" fmla="*/ 26 w 26"/>
                              <a:gd name="T7" fmla="*/ 0 h 75"/>
                              <a:gd name="T8" fmla="*/ 26 w 26"/>
                              <a:gd name="T9" fmla="*/ 0 h 75"/>
                              <a:gd name="T10" fmla="*/ 26 w 26"/>
                              <a:gd name="T11" fmla="*/ 20 h 75"/>
                              <a:gd name="T12" fmla="*/ 26 w 26"/>
                              <a:gd name="T13" fmla="*/ 56 h 75"/>
                              <a:gd name="T14" fmla="*/ 26 w 26"/>
                              <a:gd name="T15" fmla="*/ 75 h 75"/>
                              <a:gd name="T16" fmla="*/ 26 w 26"/>
                              <a:gd name="T17" fmla="*/ 75 h 75"/>
                              <a:gd name="T18" fmla="*/ 19 w 26"/>
                              <a:gd name="T19" fmla="*/ 59 h 75"/>
                              <a:gd name="T20" fmla="*/ 6 w 26"/>
                              <a:gd name="T21" fmla="*/ 30 h 75"/>
                              <a:gd name="T22" fmla="*/ 0 w 26"/>
                              <a:gd name="T23" fmla="*/ 14 h 75"/>
                              <a:gd name="T24" fmla="*/ 0 w 26"/>
                              <a:gd name="T25" fmla="*/ 14 h 75"/>
                              <a:gd name="T26" fmla="*/ 2 w 26"/>
                              <a:gd name="T27" fmla="*/ 12 h 75"/>
                              <a:gd name="T28" fmla="*/ 5 w 26"/>
                              <a:gd name="T29" fmla="*/ 7 h 75"/>
                              <a:gd name="T30" fmla="*/ 7 w 26"/>
                              <a:gd name="T31" fmla="*/ 3 h 75"/>
                              <a:gd name="T32" fmla="*/ 7 w 26"/>
                              <a:gd name="T33" fmla="*/ 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7" y="3"/>
                                </a:moveTo>
                                <a:lnTo>
                                  <a:pt x="14" y="3"/>
                                </a:lnTo>
                                <a:lnTo>
                                  <a:pt x="21" y="3"/>
                                </a:lnTo>
                                <a:lnTo>
                                  <a:pt x="26" y="0"/>
                                </a:lnTo>
                                <a:lnTo>
                                  <a:pt x="26" y="20"/>
                                </a:lnTo>
                                <a:lnTo>
                                  <a:pt x="26" y="56"/>
                                </a:lnTo>
                                <a:lnTo>
                                  <a:pt x="26" y="75"/>
                                </a:lnTo>
                                <a:lnTo>
                                  <a:pt x="19" y="59"/>
                                </a:lnTo>
                                <a:lnTo>
                                  <a:pt x="6" y="30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91"/>
                        <wps:cNvSpPr>
                          <a:spLocks/>
                        </wps:cNvSpPr>
                        <wps:spPr bwMode="auto">
                          <a:xfrm>
                            <a:off x="1036" y="567"/>
                            <a:ext cx="6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81 h 81"/>
                              <a:gd name="T2" fmla="*/ 0 w 20"/>
                              <a:gd name="T3" fmla="*/ 56 h 81"/>
                              <a:gd name="T4" fmla="*/ 0 w 20"/>
                              <a:gd name="T5" fmla="*/ 27 h 81"/>
                              <a:gd name="T6" fmla="*/ 1 w 20"/>
                              <a:gd name="T7" fmla="*/ 0 h 81"/>
                              <a:gd name="T8" fmla="*/ 1 w 20"/>
                              <a:gd name="T9" fmla="*/ 0 h 81"/>
                              <a:gd name="T10" fmla="*/ 9 w 20"/>
                              <a:gd name="T11" fmla="*/ 0 h 81"/>
                              <a:gd name="T12" fmla="*/ 15 w 20"/>
                              <a:gd name="T13" fmla="*/ 7 h 81"/>
                              <a:gd name="T14" fmla="*/ 20 w 20"/>
                              <a:gd name="T15" fmla="*/ 13 h 81"/>
                              <a:gd name="T16" fmla="*/ 20 w 20"/>
                              <a:gd name="T17" fmla="*/ 13 h 81"/>
                              <a:gd name="T18" fmla="*/ 15 w 20"/>
                              <a:gd name="T19" fmla="*/ 36 h 81"/>
                              <a:gd name="T20" fmla="*/ 7 w 20"/>
                              <a:gd name="T21" fmla="*/ 58 h 81"/>
                              <a:gd name="T22" fmla="*/ 0 w 20"/>
                              <a:gd name="T23" fmla="*/ 81 h 81"/>
                              <a:gd name="T24" fmla="*/ 0 w 20"/>
                              <a:gd name="T25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81">
                                <a:moveTo>
                                  <a:pt x="0" y="81"/>
                                </a:moveTo>
                                <a:lnTo>
                                  <a:pt x="0" y="56"/>
                                </a:lnTo>
                                <a:lnTo>
                                  <a:pt x="0" y="27"/>
                                </a:lnTo>
                                <a:lnTo>
                                  <a:pt x="1" y="0"/>
                                </a:lnTo>
                                <a:lnTo>
                                  <a:pt x="9" y="0"/>
                                </a:lnTo>
                                <a:lnTo>
                                  <a:pt x="15" y="7"/>
                                </a:lnTo>
                                <a:lnTo>
                                  <a:pt x="20" y="13"/>
                                </a:lnTo>
                                <a:lnTo>
                                  <a:pt x="15" y="36"/>
                                </a:lnTo>
                                <a:lnTo>
                                  <a:pt x="7" y="58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92"/>
                        <wps:cNvSpPr>
                          <a:spLocks/>
                        </wps:cNvSpPr>
                        <wps:spPr bwMode="auto">
                          <a:xfrm>
                            <a:off x="1099" y="567"/>
                            <a:ext cx="6" cy="20"/>
                          </a:xfrm>
                          <a:custGeom>
                            <a:avLst/>
                            <a:gdLst>
                              <a:gd name="T0" fmla="*/ 2 w 28"/>
                              <a:gd name="T1" fmla="*/ 79 h 79"/>
                              <a:gd name="T2" fmla="*/ 1 w 28"/>
                              <a:gd name="T3" fmla="*/ 59 h 79"/>
                              <a:gd name="T4" fmla="*/ 0 w 28"/>
                              <a:gd name="T5" fmla="*/ 23 h 79"/>
                              <a:gd name="T6" fmla="*/ 0 w 28"/>
                              <a:gd name="T7" fmla="*/ 4 h 79"/>
                              <a:gd name="T8" fmla="*/ 0 w 28"/>
                              <a:gd name="T9" fmla="*/ 4 h 79"/>
                              <a:gd name="T10" fmla="*/ 10 w 28"/>
                              <a:gd name="T11" fmla="*/ 0 h 79"/>
                              <a:gd name="T12" fmla="*/ 21 w 28"/>
                              <a:gd name="T13" fmla="*/ 6 h 79"/>
                              <a:gd name="T14" fmla="*/ 28 w 28"/>
                              <a:gd name="T15" fmla="*/ 14 h 79"/>
                              <a:gd name="T16" fmla="*/ 28 w 28"/>
                              <a:gd name="T17" fmla="*/ 14 h 79"/>
                              <a:gd name="T18" fmla="*/ 21 w 28"/>
                              <a:gd name="T19" fmla="*/ 31 h 79"/>
                              <a:gd name="T20" fmla="*/ 9 w 28"/>
                              <a:gd name="T21" fmla="*/ 61 h 79"/>
                              <a:gd name="T22" fmla="*/ 2 w 28"/>
                              <a:gd name="T23" fmla="*/ 79 h 79"/>
                              <a:gd name="T24" fmla="*/ 2 w 28"/>
                              <a:gd name="T25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79">
                                <a:moveTo>
                                  <a:pt x="2" y="79"/>
                                </a:moveTo>
                                <a:lnTo>
                                  <a:pt x="1" y="59"/>
                                </a:lnTo>
                                <a:lnTo>
                                  <a:pt x="0" y="23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1" y="6"/>
                                </a:lnTo>
                                <a:lnTo>
                                  <a:pt x="28" y="14"/>
                                </a:lnTo>
                                <a:lnTo>
                                  <a:pt x="21" y="31"/>
                                </a:lnTo>
                                <a:lnTo>
                                  <a:pt x="9" y="61"/>
                                </a:lnTo>
                                <a:lnTo>
                                  <a:pt x="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93"/>
                        <wps:cNvSpPr>
                          <a:spLocks/>
                        </wps:cNvSpPr>
                        <wps:spPr bwMode="auto">
                          <a:xfrm>
                            <a:off x="1078" y="568"/>
                            <a:ext cx="4" cy="21"/>
                          </a:xfrm>
                          <a:custGeom>
                            <a:avLst/>
                            <a:gdLst>
                              <a:gd name="T0" fmla="*/ 17 w 17"/>
                              <a:gd name="T1" fmla="*/ 83 h 83"/>
                              <a:gd name="T2" fmla="*/ 8 w 17"/>
                              <a:gd name="T3" fmla="*/ 56 h 83"/>
                              <a:gd name="T4" fmla="*/ 0 w 17"/>
                              <a:gd name="T5" fmla="*/ 29 h 83"/>
                              <a:gd name="T6" fmla="*/ 3 w 17"/>
                              <a:gd name="T7" fmla="*/ 0 h 83"/>
                              <a:gd name="T8" fmla="*/ 3 w 17"/>
                              <a:gd name="T9" fmla="*/ 0 h 83"/>
                              <a:gd name="T10" fmla="*/ 6 w 17"/>
                              <a:gd name="T11" fmla="*/ 0 h 83"/>
                              <a:gd name="T12" fmla="*/ 13 w 17"/>
                              <a:gd name="T13" fmla="*/ 0 h 83"/>
                              <a:gd name="T14" fmla="*/ 16 w 17"/>
                              <a:gd name="T15" fmla="*/ 0 h 83"/>
                              <a:gd name="T16" fmla="*/ 16 w 17"/>
                              <a:gd name="T17" fmla="*/ 0 h 83"/>
                              <a:gd name="T18" fmla="*/ 17 w 17"/>
                              <a:gd name="T19" fmla="*/ 28 h 83"/>
                              <a:gd name="T20" fmla="*/ 17 w 17"/>
                              <a:gd name="T21" fmla="*/ 55 h 83"/>
                              <a:gd name="T22" fmla="*/ 17 w 17"/>
                              <a:gd name="T23" fmla="*/ 83 h 83"/>
                              <a:gd name="T24" fmla="*/ 17 w 17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83">
                                <a:moveTo>
                                  <a:pt x="17" y="83"/>
                                </a:moveTo>
                                <a:lnTo>
                                  <a:pt x="8" y="56"/>
                                </a:lnTo>
                                <a:lnTo>
                                  <a:pt x="0" y="29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28"/>
                                </a:lnTo>
                                <a:lnTo>
                                  <a:pt x="17" y="55"/>
                                </a:lnTo>
                                <a:lnTo>
                                  <a:pt x="1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94"/>
                        <wps:cNvSpPr>
                          <a:spLocks/>
                        </wps:cNvSpPr>
                        <wps:spPr bwMode="auto">
                          <a:xfrm>
                            <a:off x="526" y="194"/>
                            <a:ext cx="10" cy="139"/>
                          </a:xfrm>
                          <a:custGeom>
                            <a:avLst/>
                            <a:gdLst>
                              <a:gd name="T0" fmla="*/ 9 w 38"/>
                              <a:gd name="T1" fmla="*/ 0 h 556"/>
                              <a:gd name="T2" fmla="*/ 0 w 38"/>
                              <a:gd name="T3" fmla="*/ 556 h 556"/>
                              <a:gd name="T4" fmla="*/ 38 w 38"/>
                              <a:gd name="T5" fmla="*/ 527 h 556"/>
                              <a:gd name="T6" fmla="*/ 9 w 38"/>
                              <a:gd name="T7" fmla="*/ 0 h 556"/>
                              <a:gd name="T8" fmla="*/ 9 w 38"/>
                              <a:gd name="T9" fmla="*/ 0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56">
                                <a:moveTo>
                                  <a:pt x="9" y="0"/>
                                </a:moveTo>
                                <a:lnTo>
                                  <a:pt x="0" y="556"/>
                                </a:lnTo>
                                <a:lnTo>
                                  <a:pt x="38" y="52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5"/>
                        <wps:cNvSpPr>
                          <a:spLocks/>
                        </wps:cNvSpPr>
                        <wps:spPr bwMode="auto">
                          <a:xfrm>
                            <a:off x="951" y="199"/>
                            <a:ext cx="8" cy="140"/>
                          </a:xfrm>
                          <a:custGeom>
                            <a:avLst/>
                            <a:gdLst>
                              <a:gd name="T0" fmla="*/ 13 w 32"/>
                              <a:gd name="T1" fmla="*/ 0 h 560"/>
                              <a:gd name="T2" fmla="*/ 32 w 32"/>
                              <a:gd name="T3" fmla="*/ 560 h 560"/>
                              <a:gd name="T4" fmla="*/ 0 w 32"/>
                              <a:gd name="T5" fmla="*/ 546 h 560"/>
                              <a:gd name="T6" fmla="*/ 13 w 32"/>
                              <a:gd name="T7" fmla="*/ 0 h 560"/>
                              <a:gd name="T8" fmla="*/ 13 w 32"/>
                              <a:gd name="T9" fmla="*/ 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560">
                                <a:moveTo>
                                  <a:pt x="13" y="0"/>
                                </a:moveTo>
                                <a:lnTo>
                                  <a:pt x="32" y="560"/>
                                </a:lnTo>
                                <a:lnTo>
                                  <a:pt x="0" y="54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96"/>
                        <wps:cNvSpPr>
                          <a:spLocks/>
                        </wps:cNvSpPr>
                        <wps:spPr bwMode="auto">
                          <a:xfrm>
                            <a:off x="540" y="503"/>
                            <a:ext cx="2" cy="174"/>
                          </a:xfrm>
                          <a:custGeom>
                            <a:avLst/>
                            <a:gdLst>
                              <a:gd name="T0" fmla="*/ 0 w 7"/>
                              <a:gd name="T1" fmla="*/ 693 h 693"/>
                              <a:gd name="T2" fmla="*/ 2 w 7"/>
                              <a:gd name="T3" fmla="*/ 682 h 693"/>
                              <a:gd name="T4" fmla="*/ 5 w 7"/>
                              <a:gd name="T5" fmla="*/ 662 h 693"/>
                              <a:gd name="T6" fmla="*/ 7 w 7"/>
                              <a:gd name="T7" fmla="*/ 651 h 693"/>
                              <a:gd name="T8" fmla="*/ 7 w 7"/>
                              <a:gd name="T9" fmla="*/ 651 h 693"/>
                              <a:gd name="T10" fmla="*/ 7 w 7"/>
                              <a:gd name="T11" fmla="*/ 642 h 693"/>
                              <a:gd name="T12" fmla="*/ 7 w 7"/>
                              <a:gd name="T13" fmla="*/ 617 h 693"/>
                              <a:gd name="T14" fmla="*/ 7 w 7"/>
                              <a:gd name="T15" fmla="*/ 577 h 693"/>
                              <a:gd name="T16" fmla="*/ 7 w 7"/>
                              <a:gd name="T17" fmla="*/ 528 h 693"/>
                              <a:gd name="T18" fmla="*/ 7 w 7"/>
                              <a:gd name="T19" fmla="*/ 470 h 693"/>
                              <a:gd name="T20" fmla="*/ 7 w 7"/>
                              <a:gd name="T21" fmla="*/ 406 h 693"/>
                              <a:gd name="T22" fmla="*/ 7 w 7"/>
                              <a:gd name="T23" fmla="*/ 341 h 693"/>
                              <a:gd name="T24" fmla="*/ 7 w 7"/>
                              <a:gd name="T25" fmla="*/ 275 h 693"/>
                              <a:gd name="T26" fmla="*/ 7 w 7"/>
                              <a:gd name="T27" fmla="*/ 211 h 693"/>
                              <a:gd name="T28" fmla="*/ 7 w 7"/>
                              <a:gd name="T29" fmla="*/ 153 h 693"/>
                              <a:gd name="T30" fmla="*/ 7 w 7"/>
                              <a:gd name="T31" fmla="*/ 104 h 693"/>
                              <a:gd name="T32" fmla="*/ 7 w 7"/>
                              <a:gd name="T33" fmla="*/ 64 h 693"/>
                              <a:gd name="T34" fmla="*/ 7 w 7"/>
                              <a:gd name="T35" fmla="*/ 39 h 693"/>
                              <a:gd name="T36" fmla="*/ 7 w 7"/>
                              <a:gd name="T37" fmla="*/ 30 h 693"/>
                              <a:gd name="T38" fmla="*/ 7 w 7"/>
                              <a:gd name="T39" fmla="*/ 30 h 693"/>
                              <a:gd name="T40" fmla="*/ 7 w 7"/>
                              <a:gd name="T41" fmla="*/ 23 h 693"/>
                              <a:gd name="T42" fmla="*/ 6 w 7"/>
                              <a:gd name="T43" fmla="*/ 7 h 693"/>
                              <a:gd name="T44" fmla="*/ 4 w 7"/>
                              <a:gd name="T45" fmla="*/ 0 h 693"/>
                              <a:gd name="T46" fmla="*/ 4 w 7"/>
                              <a:gd name="T47" fmla="*/ 0 h 693"/>
                              <a:gd name="T48" fmla="*/ 1 w 7"/>
                              <a:gd name="T49" fmla="*/ 7 h 693"/>
                              <a:gd name="T50" fmla="*/ 0 w 7"/>
                              <a:gd name="T51" fmla="*/ 23 h 693"/>
                              <a:gd name="T52" fmla="*/ 0 w 7"/>
                              <a:gd name="T53" fmla="*/ 30 h 693"/>
                              <a:gd name="T54" fmla="*/ 0 w 7"/>
                              <a:gd name="T55" fmla="*/ 30 h 693"/>
                              <a:gd name="T56" fmla="*/ 0 w 7"/>
                              <a:gd name="T57" fmla="*/ 39 h 693"/>
                              <a:gd name="T58" fmla="*/ 0 w 7"/>
                              <a:gd name="T59" fmla="*/ 62 h 693"/>
                              <a:gd name="T60" fmla="*/ 0 w 7"/>
                              <a:gd name="T61" fmla="*/ 99 h 693"/>
                              <a:gd name="T62" fmla="*/ 0 w 7"/>
                              <a:gd name="T63" fmla="*/ 146 h 693"/>
                              <a:gd name="T64" fmla="*/ 0 w 7"/>
                              <a:gd name="T65" fmla="*/ 201 h 693"/>
                              <a:gd name="T66" fmla="*/ 0 w 7"/>
                              <a:gd name="T67" fmla="*/ 263 h 693"/>
                              <a:gd name="T68" fmla="*/ 0 w 7"/>
                              <a:gd name="T69" fmla="*/ 329 h 693"/>
                              <a:gd name="T70" fmla="*/ 0 w 7"/>
                              <a:gd name="T71" fmla="*/ 394 h 693"/>
                              <a:gd name="T72" fmla="*/ 0 w 7"/>
                              <a:gd name="T73" fmla="*/ 459 h 693"/>
                              <a:gd name="T74" fmla="*/ 0 w 7"/>
                              <a:gd name="T75" fmla="*/ 520 h 693"/>
                              <a:gd name="T76" fmla="*/ 0 w 7"/>
                              <a:gd name="T77" fmla="*/ 576 h 693"/>
                              <a:gd name="T78" fmla="*/ 0 w 7"/>
                              <a:gd name="T79" fmla="*/ 624 h 693"/>
                              <a:gd name="T80" fmla="*/ 0 w 7"/>
                              <a:gd name="T81" fmla="*/ 660 h 693"/>
                              <a:gd name="T82" fmla="*/ 0 w 7"/>
                              <a:gd name="T83" fmla="*/ 684 h 693"/>
                              <a:gd name="T84" fmla="*/ 0 w 7"/>
                              <a:gd name="T85" fmla="*/ 693 h 693"/>
                              <a:gd name="T86" fmla="*/ 0 w 7"/>
                              <a:gd name="T87" fmla="*/ 693 h 693"/>
                              <a:gd name="T88" fmla="*/ 0 w 7"/>
                              <a:gd name="T89" fmla="*/ 693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" h="693">
                                <a:moveTo>
                                  <a:pt x="0" y="693"/>
                                </a:moveTo>
                                <a:lnTo>
                                  <a:pt x="2" y="682"/>
                                </a:lnTo>
                                <a:lnTo>
                                  <a:pt x="5" y="662"/>
                                </a:lnTo>
                                <a:lnTo>
                                  <a:pt x="7" y="651"/>
                                </a:lnTo>
                                <a:lnTo>
                                  <a:pt x="7" y="642"/>
                                </a:lnTo>
                                <a:lnTo>
                                  <a:pt x="7" y="617"/>
                                </a:lnTo>
                                <a:lnTo>
                                  <a:pt x="7" y="577"/>
                                </a:lnTo>
                                <a:lnTo>
                                  <a:pt x="7" y="528"/>
                                </a:lnTo>
                                <a:lnTo>
                                  <a:pt x="7" y="470"/>
                                </a:lnTo>
                                <a:lnTo>
                                  <a:pt x="7" y="406"/>
                                </a:lnTo>
                                <a:lnTo>
                                  <a:pt x="7" y="341"/>
                                </a:lnTo>
                                <a:lnTo>
                                  <a:pt x="7" y="275"/>
                                </a:lnTo>
                                <a:lnTo>
                                  <a:pt x="7" y="211"/>
                                </a:lnTo>
                                <a:lnTo>
                                  <a:pt x="7" y="153"/>
                                </a:lnTo>
                                <a:lnTo>
                                  <a:pt x="7" y="104"/>
                                </a:lnTo>
                                <a:lnTo>
                                  <a:pt x="7" y="64"/>
                                </a:lnTo>
                                <a:lnTo>
                                  <a:pt x="7" y="39"/>
                                </a:lnTo>
                                <a:lnTo>
                                  <a:pt x="7" y="30"/>
                                </a:lnTo>
                                <a:lnTo>
                                  <a:pt x="7" y="23"/>
                                </a:lnTo>
                                <a:lnTo>
                                  <a:pt x="6" y="7"/>
                                </a:lnTo>
                                <a:lnTo>
                                  <a:pt x="4" y="0"/>
                                </a:lnTo>
                                <a:lnTo>
                                  <a:pt x="1" y="7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9"/>
                                </a:lnTo>
                                <a:lnTo>
                                  <a:pt x="0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46"/>
                                </a:lnTo>
                                <a:lnTo>
                                  <a:pt x="0" y="201"/>
                                </a:lnTo>
                                <a:lnTo>
                                  <a:pt x="0" y="263"/>
                                </a:lnTo>
                                <a:lnTo>
                                  <a:pt x="0" y="329"/>
                                </a:lnTo>
                                <a:lnTo>
                                  <a:pt x="0" y="394"/>
                                </a:lnTo>
                                <a:lnTo>
                                  <a:pt x="0" y="459"/>
                                </a:lnTo>
                                <a:lnTo>
                                  <a:pt x="0" y="520"/>
                                </a:lnTo>
                                <a:lnTo>
                                  <a:pt x="0" y="576"/>
                                </a:lnTo>
                                <a:lnTo>
                                  <a:pt x="0" y="624"/>
                                </a:lnTo>
                                <a:lnTo>
                                  <a:pt x="0" y="660"/>
                                </a:lnTo>
                                <a:lnTo>
                                  <a:pt x="0" y="684"/>
                                </a:lnTo>
                                <a:lnTo>
                                  <a:pt x="0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97"/>
                        <wps:cNvSpPr>
                          <a:spLocks/>
                        </wps:cNvSpPr>
                        <wps:spPr bwMode="auto">
                          <a:xfrm>
                            <a:off x="823" y="481"/>
                            <a:ext cx="3" cy="84"/>
                          </a:xfrm>
                          <a:custGeom>
                            <a:avLst/>
                            <a:gdLst>
                              <a:gd name="T0" fmla="*/ 1 w 10"/>
                              <a:gd name="T1" fmla="*/ 335 h 335"/>
                              <a:gd name="T2" fmla="*/ 4 w 10"/>
                              <a:gd name="T3" fmla="*/ 321 h 335"/>
                              <a:gd name="T4" fmla="*/ 8 w 10"/>
                              <a:gd name="T5" fmla="*/ 295 h 335"/>
                              <a:gd name="T6" fmla="*/ 10 w 10"/>
                              <a:gd name="T7" fmla="*/ 280 h 335"/>
                              <a:gd name="T8" fmla="*/ 10 w 10"/>
                              <a:gd name="T9" fmla="*/ 280 h 335"/>
                              <a:gd name="T10" fmla="*/ 10 w 10"/>
                              <a:gd name="T11" fmla="*/ 253 h 335"/>
                              <a:gd name="T12" fmla="*/ 10 w 10"/>
                              <a:gd name="T13" fmla="*/ 187 h 335"/>
                              <a:gd name="T14" fmla="*/ 10 w 10"/>
                              <a:gd name="T15" fmla="*/ 109 h 335"/>
                              <a:gd name="T16" fmla="*/ 10 w 10"/>
                              <a:gd name="T17" fmla="*/ 43 h 335"/>
                              <a:gd name="T18" fmla="*/ 10 w 10"/>
                              <a:gd name="T19" fmla="*/ 16 h 335"/>
                              <a:gd name="T20" fmla="*/ 10 w 10"/>
                              <a:gd name="T21" fmla="*/ 16 h 335"/>
                              <a:gd name="T22" fmla="*/ 10 w 10"/>
                              <a:gd name="T23" fmla="*/ 12 h 335"/>
                              <a:gd name="T24" fmla="*/ 9 w 10"/>
                              <a:gd name="T25" fmla="*/ 4 h 335"/>
                              <a:gd name="T26" fmla="*/ 6 w 10"/>
                              <a:gd name="T27" fmla="*/ 0 h 335"/>
                              <a:gd name="T28" fmla="*/ 6 w 10"/>
                              <a:gd name="T29" fmla="*/ 0 h 335"/>
                              <a:gd name="T30" fmla="*/ 3 w 10"/>
                              <a:gd name="T31" fmla="*/ 4 h 335"/>
                              <a:gd name="T32" fmla="*/ 1 w 10"/>
                              <a:gd name="T33" fmla="*/ 12 h 335"/>
                              <a:gd name="T34" fmla="*/ 0 w 10"/>
                              <a:gd name="T35" fmla="*/ 16 h 335"/>
                              <a:gd name="T36" fmla="*/ 0 w 10"/>
                              <a:gd name="T37" fmla="*/ 16 h 335"/>
                              <a:gd name="T38" fmla="*/ 1 w 10"/>
                              <a:gd name="T39" fmla="*/ 39 h 335"/>
                              <a:gd name="T40" fmla="*/ 1 w 10"/>
                              <a:gd name="T41" fmla="*/ 98 h 335"/>
                              <a:gd name="T42" fmla="*/ 1 w 10"/>
                              <a:gd name="T43" fmla="*/ 176 h 335"/>
                              <a:gd name="T44" fmla="*/ 1 w 10"/>
                              <a:gd name="T45" fmla="*/ 253 h 335"/>
                              <a:gd name="T46" fmla="*/ 1 w 10"/>
                              <a:gd name="T47" fmla="*/ 312 h 335"/>
                              <a:gd name="T48" fmla="*/ 1 w 10"/>
                              <a:gd name="T49" fmla="*/ 335 h 335"/>
                              <a:gd name="T50" fmla="*/ 1 w 10"/>
                              <a:gd name="T51" fmla="*/ 335 h 335"/>
                              <a:gd name="T52" fmla="*/ 1 w 10"/>
                              <a:gd name="T53" fmla="*/ 335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335">
                                <a:moveTo>
                                  <a:pt x="1" y="335"/>
                                </a:moveTo>
                                <a:lnTo>
                                  <a:pt x="4" y="321"/>
                                </a:lnTo>
                                <a:lnTo>
                                  <a:pt x="8" y="295"/>
                                </a:lnTo>
                                <a:lnTo>
                                  <a:pt x="10" y="280"/>
                                </a:lnTo>
                                <a:lnTo>
                                  <a:pt x="10" y="253"/>
                                </a:lnTo>
                                <a:lnTo>
                                  <a:pt x="10" y="187"/>
                                </a:lnTo>
                                <a:lnTo>
                                  <a:pt x="10" y="109"/>
                                </a:lnTo>
                                <a:lnTo>
                                  <a:pt x="10" y="43"/>
                                </a:lnTo>
                                <a:lnTo>
                                  <a:pt x="10" y="16"/>
                                </a:lnTo>
                                <a:lnTo>
                                  <a:pt x="10" y="12"/>
                                </a:lnTo>
                                <a:lnTo>
                                  <a:pt x="9" y="4"/>
                                </a:lnTo>
                                <a:lnTo>
                                  <a:pt x="6" y="0"/>
                                </a:lnTo>
                                <a:lnTo>
                                  <a:pt x="3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39"/>
                                </a:lnTo>
                                <a:lnTo>
                                  <a:pt x="1" y="98"/>
                                </a:lnTo>
                                <a:lnTo>
                                  <a:pt x="1" y="176"/>
                                </a:lnTo>
                                <a:lnTo>
                                  <a:pt x="1" y="253"/>
                                </a:lnTo>
                                <a:lnTo>
                                  <a:pt x="1" y="312"/>
                                </a:lnTo>
                                <a:lnTo>
                                  <a:pt x="1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98"/>
                        <wps:cNvSpPr>
                          <a:spLocks/>
                        </wps:cNvSpPr>
                        <wps:spPr bwMode="auto">
                          <a:xfrm>
                            <a:off x="909" y="491"/>
                            <a:ext cx="3" cy="194"/>
                          </a:xfrm>
                          <a:custGeom>
                            <a:avLst/>
                            <a:gdLst>
                              <a:gd name="T0" fmla="*/ 0 w 12"/>
                              <a:gd name="T1" fmla="*/ 773 h 773"/>
                              <a:gd name="T2" fmla="*/ 4 w 12"/>
                              <a:gd name="T3" fmla="*/ 764 h 773"/>
                              <a:gd name="T4" fmla="*/ 9 w 12"/>
                              <a:gd name="T5" fmla="*/ 743 h 773"/>
                              <a:gd name="T6" fmla="*/ 12 w 12"/>
                              <a:gd name="T7" fmla="*/ 732 h 773"/>
                              <a:gd name="T8" fmla="*/ 12 w 12"/>
                              <a:gd name="T9" fmla="*/ 732 h 773"/>
                              <a:gd name="T10" fmla="*/ 12 w 12"/>
                              <a:gd name="T11" fmla="*/ 723 h 773"/>
                              <a:gd name="T12" fmla="*/ 12 w 12"/>
                              <a:gd name="T13" fmla="*/ 698 h 773"/>
                              <a:gd name="T14" fmla="*/ 12 w 12"/>
                              <a:gd name="T15" fmla="*/ 659 h 773"/>
                              <a:gd name="T16" fmla="*/ 12 w 12"/>
                              <a:gd name="T17" fmla="*/ 610 h 773"/>
                              <a:gd name="T18" fmla="*/ 12 w 12"/>
                              <a:gd name="T19" fmla="*/ 552 h 773"/>
                              <a:gd name="T20" fmla="*/ 11 w 12"/>
                              <a:gd name="T21" fmla="*/ 487 h 773"/>
                              <a:gd name="T22" fmla="*/ 11 w 12"/>
                              <a:gd name="T23" fmla="*/ 419 h 773"/>
                              <a:gd name="T24" fmla="*/ 11 w 12"/>
                              <a:gd name="T25" fmla="*/ 349 h 773"/>
                              <a:gd name="T26" fmla="*/ 11 w 12"/>
                              <a:gd name="T27" fmla="*/ 281 h 773"/>
                              <a:gd name="T28" fmla="*/ 11 w 12"/>
                              <a:gd name="T29" fmla="*/ 216 h 773"/>
                              <a:gd name="T30" fmla="*/ 11 w 12"/>
                              <a:gd name="T31" fmla="*/ 158 h 773"/>
                              <a:gd name="T32" fmla="*/ 11 w 12"/>
                              <a:gd name="T33" fmla="*/ 108 h 773"/>
                              <a:gd name="T34" fmla="*/ 11 w 12"/>
                              <a:gd name="T35" fmla="*/ 69 h 773"/>
                              <a:gd name="T36" fmla="*/ 11 w 12"/>
                              <a:gd name="T37" fmla="*/ 45 h 773"/>
                              <a:gd name="T38" fmla="*/ 11 w 12"/>
                              <a:gd name="T39" fmla="*/ 35 h 773"/>
                              <a:gd name="T40" fmla="*/ 11 w 12"/>
                              <a:gd name="T41" fmla="*/ 35 h 773"/>
                              <a:gd name="T42" fmla="*/ 11 w 12"/>
                              <a:gd name="T43" fmla="*/ 27 h 773"/>
                              <a:gd name="T44" fmla="*/ 10 w 12"/>
                              <a:gd name="T45" fmla="*/ 9 h 773"/>
                              <a:gd name="T46" fmla="*/ 6 w 12"/>
                              <a:gd name="T47" fmla="*/ 0 h 773"/>
                              <a:gd name="T48" fmla="*/ 6 w 12"/>
                              <a:gd name="T49" fmla="*/ 0 h 773"/>
                              <a:gd name="T50" fmla="*/ 3 w 12"/>
                              <a:gd name="T51" fmla="*/ 9 h 773"/>
                              <a:gd name="T52" fmla="*/ 0 w 12"/>
                              <a:gd name="T53" fmla="*/ 27 h 773"/>
                              <a:gd name="T54" fmla="*/ 0 w 12"/>
                              <a:gd name="T55" fmla="*/ 35 h 773"/>
                              <a:gd name="T56" fmla="*/ 0 w 12"/>
                              <a:gd name="T57" fmla="*/ 35 h 773"/>
                              <a:gd name="T58" fmla="*/ 0 w 12"/>
                              <a:gd name="T59" fmla="*/ 44 h 773"/>
                              <a:gd name="T60" fmla="*/ 0 w 12"/>
                              <a:gd name="T61" fmla="*/ 67 h 773"/>
                              <a:gd name="T62" fmla="*/ 0 w 12"/>
                              <a:gd name="T63" fmla="*/ 104 h 773"/>
                              <a:gd name="T64" fmla="*/ 0 w 12"/>
                              <a:gd name="T65" fmla="*/ 152 h 773"/>
                              <a:gd name="T66" fmla="*/ 0 w 12"/>
                              <a:gd name="T67" fmla="*/ 208 h 773"/>
                              <a:gd name="T68" fmla="*/ 0 w 12"/>
                              <a:gd name="T69" fmla="*/ 269 h 773"/>
                              <a:gd name="T70" fmla="*/ 0 w 12"/>
                              <a:gd name="T71" fmla="*/ 336 h 773"/>
                              <a:gd name="T72" fmla="*/ 0 w 12"/>
                              <a:gd name="T73" fmla="*/ 405 h 773"/>
                              <a:gd name="T74" fmla="*/ 0 w 12"/>
                              <a:gd name="T75" fmla="*/ 474 h 773"/>
                              <a:gd name="T76" fmla="*/ 0 w 12"/>
                              <a:gd name="T77" fmla="*/ 541 h 773"/>
                              <a:gd name="T78" fmla="*/ 0 w 12"/>
                              <a:gd name="T79" fmla="*/ 602 h 773"/>
                              <a:gd name="T80" fmla="*/ 0 w 12"/>
                              <a:gd name="T81" fmla="*/ 658 h 773"/>
                              <a:gd name="T82" fmla="*/ 0 w 12"/>
                              <a:gd name="T83" fmla="*/ 705 h 773"/>
                              <a:gd name="T84" fmla="*/ 0 w 12"/>
                              <a:gd name="T85" fmla="*/ 743 h 773"/>
                              <a:gd name="T86" fmla="*/ 0 w 12"/>
                              <a:gd name="T87" fmla="*/ 766 h 773"/>
                              <a:gd name="T88" fmla="*/ 0 w 12"/>
                              <a:gd name="T89" fmla="*/ 773 h 773"/>
                              <a:gd name="T90" fmla="*/ 0 w 12"/>
                              <a:gd name="T91" fmla="*/ 773 h 773"/>
                              <a:gd name="T92" fmla="*/ 0 w 12"/>
                              <a:gd name="T93" fmla="*/ 773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" h="773">
                                <a:moveTo>
                                  <a:pt x="0" y="773"/>
                                </a:moveTo>
                                <a:lnTo>
                                  <a:pt x="4" y="764"/>
                                </a:lnTo>
                                <a:lnTo>
                                  <a:pt x="9" y="743"/>
                                </a:lnTo>
                                <a:lnTo>
                                  <a:pt x="12" y="732"/>
                                </a:lnTo>
                                <a:lnTo>
                                  <a:pt x="12" y="723"/>
                                </a:lnTo>
                                <a:lnTo>
                                  <a:pt x="12" y="698"/>
                                </a:lnTo>
                                <a:lnTo>
                                  <a:pt x="12" y="659"/>
                                </a:lnTo>
                                <a:lnTo>
                                  <a:pt x="12" y="610"/>
                                </a:lnTo>
                                <a:lnTo>
                                  <a:pt x="12" y="552"/>
                                </a:lnTo>
                                <a:lnTo>
                                  <a:pt x="11" y="487"/>
                                </a:lnTo>
                                <a:lnTo>
                                  <a:pt x="11" y="419"/>
                                </a:lnTo>
                                <a:lnTo>
                                  <a:pt x="11" y="349"/>
                                </a:lnTo>
                                <a:lnTo>
                                  <a:pt x="11" y="281"/>
                                </a:lnTo>
                                <a:lnTo>
                                  <a:pt x="11" y="216"/>
                                </a:lnTo>
                                <a:lnTo>
                                  <a:pt x="11" y="158"/>
                                </a:lnTo>
                                <a:lnTo>
                                  <a:pt x="11" y="108"/>
                                </a:lnTo>
                                <a:lnTo>
                                  <a:pt x="11" y="69"/>
                                </a:lnTo>
                                <a:lnTo>
                                  <a:pt x="11" y="45"/>
                                </a:lnTo>
                                <a:lnTo>
                                  <a:pt x="11" y="35"/>
                                </a:lnTo>
                                <a:lnTo>
                                  <a:pt x="11" y="27"/>
                                </a:lnTo>
                                <a:lnTo>
                                  <a:pt x="10" y="9"/>
                                </a:lnTo>
                                <a:lnTo>
                                  <a:pt x="6" y="0"/>
                                </a:lnTo>
                                <a:lnTo>
                                  <a:pt x="3" y="9"/>
                                </a:lnTo>
                                <a:lnTo>
                                  <a:pt x="0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104"/>
                                </a:lnTo>
                                <a:lnTo>
                                  <a:pt x="0" y="152"/>
                                </a:lnTo>
                                <a:lnTo>
                                  <a:pt x="0" y="208"/>
                                </a:lnTo>
                                <a:lnTo>
                                  <a:pt x="0" y="269"/>
                                </a:lnTo>
                                <a:lnTo>
                                  <a:pt x="0" y="336"/>
                                </a:lnTo>
                                <a:lnTo>
                                  <a:pt x="0" y="405"/>
                                </a:lnTo>
                                <a:lnTo>
                                  <a:pt x="0" y="474"/>
                                </a:lnTo>
                                <a:lnTo>
                                  <a:pt x="0" y="541"/>
                                </a:lnTo>
                                <a:lnTo>
                                  <a:pt x="0" y="602"/>
                                </a:lnTo>
                                <a:lnTo>
                                  <a:pt x="0" y="658"/>
                                </a:lnTo>
                                <a:lnTo>
                                  <a:pt x="0" y="705"/>
                                </a:lnTo>
                                <a:lnTo>
                                  <a:pt x="0" y="743"/>
                                </a:lnTo>
                                <a:lnTo>
                                  <a:pt x="0" y="766"/>
                                </a:lnTo>
                                <a:lnTo>
                                  <a:pt x="0" y="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99"/>
                        <wps:cNvSpPr>
                          <a:spLocks/>
                        </wps:cNvSpPr>
                        <wps:spPr bwMode="auto">
                          <a:xfrm>
                            <a:off x="940" y="490"/>
                            <a:ext cx="3" cy="193"/>
                          </a:xfrm>
                          <a:custGeom>
                            <a:avLst/>
                            <a:gdLst>
                              <a:gd name="T0" fmla="*/ 1 w 10"/>
                              <a:gd name="T1" fmla="*/ 735 h 773"/>
                              <a:gd name="T2" fmla="*/ 3 w 10"/>
                              <a:gd name="T3" fmla="*/ 744 h 773"/>
                              <a:gd name="T4" fmla="*/ 7 w 10"/>
                              <a:gd name="T5" fmla="*/ 763 h 773"/>
                              <a:gd name="T6" fmla="*/ 10 w 10"/>
                              <a:gd name="T7" fmla="*/ 773 h 773"/>
                              <a:gd name="T8" fmla="*/ 10 w 10"/>
                              <a:gd name="T9" fmla="*/ 773 h 773"/>
                              <a:gd name="T10" fmla="*/ 10 w 10"/>
                              <a:gd name="T11" fmla="*/ 765 h 773"/>
                              <a:gd name="T12" fmla="*/ 10 w 10"/>
                              <a:gd name="T13" fmla="*/ 741 h 773"/>
                              <a:gd name="T14" fmla="*/ 10 w 10"/>
                              <a:gd name="T15" fmla="*/ 705 h 773"/>
                              <a:gd name="T16" fmla="*/ 10 w 10"/>
                              <a:gd name="T17" fmla="*/ 658 h 773"/>
                              <a:gd name="T18" fmla="*/ 10 w 10"/>
                              <a:gd name="T19" fmla="*/ 603 h 773"/>
                              <a:gd name="T20" fmla="*/ 10 w 10"/>
                              <a:gd name="T21" fmla="*/ 540 h 773"/>
                              <a:gd name="T22" fmla="*/ 10 w 10"/>
                              <a:gd name="T23" fmla="*/ 474 h 773"/>
                              <a:gd name="T24" fmla="*/ 10 w 10"/>
                              <a:gd name="T25" fmla="*/ 406 h 773"/>
                              <a:gd name="T26" fmla="*/ 10 w 10"/>
                              <a:gd name="T27" fmla="*/ 336 h 773"/>
                              <a:gd name="T28" fmla="*/ 10 w 10"/>
                              <a:gd name="T29" fmla="*/ 270 h 773"/>
                              <a:gd name="T30" fmla="*/ 10 w 10"/>
                              <a:gd name="T31" fmla="*/ 208 h 773"/>
                              <a:gd name="T32" fmla="*/ 10 w 10"/>
                              <a:gd name="T33" fmla="*/ 152 h 773"/>
                              <a:gd name="T34" fmla="*/ 10 w 10"/>
                              <a:gd name="T35" fmla="*/ 105 h 773"/>
                              <a:gd name="T36" fmla="*/ 10 w 10"/>
                              <a:gd name="T37" fmla="*/ 69 h 773"/>
                              <a:gd name="T38" fmla="*/ 10 w 10"/>
                              <a:gd name="T39" fmla="*/ 45 h 773"/>
                              <a:gd name="T40" fmla="*/ 10 w 10"/>
                              <a:gd name="T41" fmla="*/ 37 h 773"/>
                              <a:gd name="T42" fmla="*/ 10 w 10"/>
                              <a:gd name="T43" fmla="*/ 37 h 773"/>
                              <a:gd name="T44" fmla="*/ 10 w 10"/>
                              <a:gd name="T45" fmla="*/ 27 h 773"/>
                              <a:gd name="T46" fmla="*/ 9 w 10"/>
                              <a:gd name="T47" fmla="*/ 10 h 773"/>
                              <a:gd name="T48" fmla="*/ 5 w 10"/>
                              <a:gd name="T49" fmla="*/ 0 h 773"/>
                              <a:gd name="T50" fmla="*/ 5 w 10"/>
                              <a:gd name="T51" fmla="*/ 0 h 773"/>
                              <a:gd name="T52" fmla="*/ 2 w 10"/>
                              <a:gd name="T53" fmla="*/ 10 h 773"/>
                              <a:gd name="T54" fmla="*/ 1 w 10"/>
                              <a:gd name="T55" fmla="*/ 27 h 773"/>
                              <a:gd name="T56" fmla="*/ 0 w 10"/>
                              <a:gd name="T57" fmla="*/ 37 h 773"/>
                              <a:gd name="T58" fmla="*/ 0 w 10"/>
                              <a:gd name="T59" fmla="*/ 37 h 773"/>
                              <a:gd name="T60" fmla="*/ 0 w 10"/>
                              <a:gd name="T61" fmla="*/ 46 h 773"/>
                              <a:gd name="T62" fmla="*/ 0 w 10"/>
                              <a:gd name="T63" fmla="*/ 71 h 773"/>
                              <a:gd name="T64" fmla="*/ 0 w 10"/>
                              <a:gd name="T65" fmla="*/ 109 h 773"/>
                              <a:gd name="T66" fmla="*/ 1 w 10"/>
                              <a:gd name="T67" fmla="*/ 159 h 773"/>
                              <a:gd name="T68" fmla="*/ 1 w 10"/>
                              <a:gd name="T69" fmla="*/ 218 h 773"/>
                              <a:gd name="T70" fmla="*/ 1 w 10"/>
                              <a:gd name="T71" fmla="*/ 283 h 773"/>
                              <a:gd name="T72" fmla="*/ 1 w 10"/>
                              <a:gd name="T73" fmla="*/ 351 h 773"/>
                              <a:gd name="T74" fmla="*/ 1 w 10"/>
                              <a:gd name="T75" fmla="*/ 421 h 773"/>
                              <a:gd name="T76" fmla="*/ 1 w 10"/>
                              <a:gd name="T77" fmla="*/ 489 h 773"/>
                              <a:gd name="T78" fmla="*/ 1 w 10"/>
                              <a:gd name="T79" fmla="*/ 554 h 773"/>
                              <a:gd name="T80" fmla="*/ 1 w 10"/>
                              <a:gd name="T81" fmla="*/ 612 h 773"/>
                              <a:gd name="T82" fmla="*/ 1 w 10"/>
                              <a:gd name="T83" fmla="*/ 662 h 773"/>
                              <a:gd name="T84" fmla="*/ 1 w 10"/>
                              <a:gd name="T85" fmla="*/ 701 h 773"/>
                              <a:gd name="T86" fmla="*/ 1 w 10"/>
                              <a:gd name="T87" fmla="*/ 726 h 773"/>
                              <a:gd name="T88" fmla="*/ 1 w 10"/>
                              <a:gd name="T89" fmla="*/ 735 h 773"/>
                              <a:gd name="T90" fmla="*/ 1 w 10"/>
                              <a:gd name="T91" fmla="*/ 735 h 773"/>
                              <a:gd name="T92" fmla="*/ 1 w 10"/>
                              <a:gd name="T93" fmla="*/ 735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" h="773">
                                <a:moveTo>
                                  <a:pt x="1" y="735"/>
                                </a:moveTo>
                                <a:lnTo>
                                  <a:pt x="3" y="744"/>
                                </a:lnTo>
                                <a:lnTo>
                                  <a:pt x="7" y="763"/>
                                </a:lnTo>
                                <a:lnTo>
                                  <a:pt x="10" y="773"/>
                                </a:lnTo>
                                <a:lnTo>
                                  <a:pt x="10" y="765"/>
                                </a:lnTo>
                                <a:lnTo>
                                  <a:pt x="10" y="741"/>
                                </a:lnTo>
                                <a:lnTo>
                                  <a:pt x="10" y="705"/>
                                </a:lnTo>
                                <a:lnTo>
                                  <a:pt x="10" y="658"/>
                                </a:lnTo>
                                <a:lnTo>
                                  <a:pt x="10" y="603"/>
                                </a:lnTo>
                                <a:lnTo>
                                  <a:pt x="10" y="540"/>
                                </a:lnTo>
                                <a:lnTo>
                                  <a:pt x="10" y="474"/>
                                </a:lnTo>
                                <a:lnTo>
                                  <a:pt x="10" y="406"/>
                                </a:lnTo>
                                <a:lnTo>
                                  <a:pt x="10" y="336"/>
                                </a:lnTo>
                                <a:lnTo>
                                  <a:pt x="10" y="270"/>
                                </a:lnTo>
                                <a:lnTo>
                                  <a:pt x="10" y="208"/>
                                </a:lnTo>
                                <a:lnTo>
                                  <a:pt x="10" y="152"/>
                                </a:lnTo>
                                <a:lnTo>
                                  <a:pt x="10" y="105"/>
                                </a:lnTo>
                                <a:lnTo>
                                  <a:pt x="10" y="69"/>
                                </a:lnTo>
                                <a:lnTo>
                                  <a:pt x="10" y="45"/>
                                </a:lnTo>
                                <a:lnTo>
                                  <a:pt x="10" y="37"/>
                                </a:lnTo>
                                <a:lnTo>
                                  <a:pt x="10" y="27"/>
                                </a:lnTo>
                                <a:lnTo>
                                  <a:pt x="9" y="10"/>
                                </a:lnTo>
                                <a:lnTo>
                                  <a:pt x="5" y="0"/>
                                </a:lnTo>
                                <a:lnTo>
                                  <a:pt x="2" y="10"/>
                                </a:lnTo>
                                <a:lnTo>
                                  <a:pt x="1" y="27"/>
                                </a:lnTo>
                                <a:lnTo>
                                  <a:pt x="0" y="37"/>
                                </a:lnTo>
                                <a:lnTo>
                                  <a:pt x="0" y="46"/>
                                </a:lnTo>
                                <a:lnTo>
                                  <a:pt x="0" y="71"/>
                                </a:lnTo>
                                <a:lnTo>
                                  <a:pt x="0" y="109"/>
                                </a:lnTo>
                                <a:lnTo>
                                  <a:pt x="1" y="159"/>
                                </a:lnTo>
                                <a:lnTo>
                                  <a:pt x="1" y="218"/>
                                </a:lnTo>
                                <a:lnTo>
                                  <a:pt x="1" y="283"/>
                                </a:lnTo>
                                <a:lnTo>
                                  <a:pt x="1" y="351"/>
                                </a:lnTo>
                                <a:lnTo>
                                  <a:pt x="1" y="421"/>
                                </a:lnTo>
                                <a:lnTo>
                                  <a:pt x="1" y="489"/>
                                </a:lnTo>
                                <a:lnTo>
                                  <a:pt x="1" y="554"/>
                                </a:lnTo>
                                <a:lnTo>
                                  <a:pt x="1" y="612"/>
                                </a:lnTo>
                                <a:lnTo>
                                  <a:pt x="1" y="662"/>
                                </a:lnTo>
                                <a:lnTo>
                                  <a:pt x="1" y="701"/>
                                </a:lnTo>
                                <a:lnTo>
                                  <a:pt x="1" y="726"/>
                                </a:lnTo>
                                <a:lnTo>
                                  <a:pt x="1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00"/>
                        <wps:cNvSpPr>
                          <a:spLocks/>
                        </wps:cNvSpPr>
                        <wps:spPr bwMode="auto">
                          <a:xfrm>
                            <a:off x="854" y="479"/>
                            <a:ext cx="3" cy="80"/>
                          </a:xfrm>
                          <a:custGeom>
                            <a:avLst/>
                            <a:gdLst>
                              <a:gd name="T0" fmla="*/ 0 w 11"/>
                              <a:gd name="T1" fmla="*/ 267 h 319"/>
                              <a:gd name="T2" fmla="*/ 2 w 11"/>
                              <a:gd name="T3" fmla="*/ 282 h 319"/>
                              <a:gd name="T4" fmla="*/ 7 w 11"/>
                              <a:gd name="T5" fmla="*/ 306 h 319"/>
                              <a:gd name="T6" fmla="*/ 11 w 11"/>
                              <a:gd name="T7" fmla="*/ 319 h 319"/>
                              <a:gd name="T8" fmla="*/ 11 w 11"/>
                              <a:gd name="T9" fmla="*/ 319 h 319"/>
                              <a:gd name="T10" fmla="*/ 11 w 11"/>
                              <a:gd name="T11" fmla="*/ 297 h 319"/>
                              <a:gd name="T12" fmla="*/ 11 w 11"/>
                              <a:gd name="T13" fmla="*/ 241 h 319"/>
                              <a:gd name="T14" fmla="*/ 11 w 11"/>
                              <a:gd name="T15" fmla="*/ 168 h 319"/>
                              <a:gd name="T16" fmla="*/ 10 w 11"/>
                              <a:gd name="T17" fmla="*/ 94 h 319"/>
                              <a:gd name="T18" fmla="*/ 10 w 11"/>
                              <a:gd name="T19" fmla="*/ 38 h 319"/>
                              <a:gd name="T20" fmla="*/ 10 w 11"/>
                              <a:gd name="T21" fmla="*/ 15 h 319"/>
                              <a:gd name="T22" fmla="*/ 10 w 11"/>
                              <a:gd name="T23" fmla="*/ 15 h 319"/>
                              <a:gd name="T24" fmla="*/ 10 w 11"/>
                              <a:gd name="T25" fmla="*/ 12 h 319"/>
                              <a:gd name="T26" fmla="*/ 8 w 11"/>
                              <a:gd name="T27" fmla="*/ 4 h 319"/>
                              <a:gd name="T28" fmla="*/ 5 w 11"/>
                              <a:gd name="T29" fmla="*/ 0 h 319"/>
                              <a:gd name="T30" fmla="*/ 5 w 11"/>
                              <a:gd name="T31" fmla="*/ 0 h 319"/>
                              <a:gd name="T32" fmla="*/ 1 w 11"/>
                              <a:gd name="T33" fmla="*/ 4 h 319"/>
                              <a:gd name="T34" fmla="*/ 0 w 11"/>
                              <a:gd name="T35" fmla="*/ 12 h 319"/>
                              <a:gd name="T36" fmla="*/ 0 w 11"/>
                              <a:gd name="T37" fmla="*/ 15 h 319"/>
                              <a:gd name="T38" fmla="*/ 0 w 11"/>
                              <a:gd name="T39" fmla="*/ 15 h 319"/>
                              <a:gd name="T40" fmla="*/ 0 w 11"/>
                              <a:gd name="T41" fmla="*/ 42 h 319"/>
                              <a:gd name="T42" fmla="*/ 0 w 11"/>
                              <a:gd name="T43" fmla="*/ 104 h 319"/>
                              <a:gd name="T44" fmla="*/ 0 w 11"/>
                              <a:gd name="T45" fmla="*/ 179 h 319"/>
                              <a:gd name="T46" fmla="*/ 0 w 11"/>
                              <a:gd name="T47" fmla="*/ 241 h 319"/>
                              <a:gd name="T48" fmla="*/ 0 w 11"/>
                              <a:gd name="T49" fmla="*/ 267 h 319"/>
                              <a:gd name="T50" fmla="*/ 0 w 11"/>
                              <a:gd name="T51" fmla="*/ 267 h 319"/>
                              <a:gd name="T52" fmla="*/ 0 w 11"/>
                              <a:gd name="T53" fmla="*/ 267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319">
                                <a:moveTo>
                                  <a:pt x="0" y="267"/>
                                </a:moveTo>
                                <a:lnTo>
                                  <a:pt x="2" y="282"/>
                                </a:lnTo>
                                <a:lnTo>
                                  <a:pt x="7" y="306"/>
                                </a:lnTo>
                                <a:lnTo>
                                  <a:pt x="11" y="319"/>
                                </a:lnTo>
                                <a:lnTo>
                                  <a:pt x="11" y="297"/>
                                </a:lnTo>
                                <a:lnTo>
                                  <a:pt x="11" y="241"/>
                                </a:lnTo>
                                <a:lnTo>
                                  <a:pt x="11" y="168"/>
                                </a:lnTo>
                                <a:lnTo>
                                  <a:pt x="10" y="94"/>
                                </a:lnTo>
                                <a:lnTo>
                                  <a:pt x="10" y="38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42"/>
                                </a:lnTo>
                                <a:lnTo>
                                  <a:pt x="0" y="104"/>
                                </a:lnTo>
                                <a:lnTo>
                                  <a:pt x="0" y="179"/>
                                </a:lnTo>
                                <a:lnTo>
                                  <a:pt x="0" y="241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01"/>
                        <wps:cNvSpPr>
                          <a:spLocks/>
                        </wps:cNvSpPr>
                        <wps:spPr bwMode="auto">
                          <a:xfrm>
                            <a:off x="781" y="436"/>
                            <a:ext cx="3" cy="51"/>
                          </a:xfrm>
                          <a:custGeom>
                            <a:avLst/>
                            <a:gdLst>
                              <a:gd name="T0" fmla="*/ 0 w 14"/>
                              <a:gd name="T1" fmla="*/ 160 h 202"/>
                              <a:gd name="T2" fmla="*/ 3 w 14"/>
                              <a:gd name="T3" fmla="*/ 171 h 202"/>
                              <a:gd name="T4" fmla="*/ 11 w 14"/>
                              <a:gd name="T5" fmla="*/ 191 h 202"/>
                              <a:gd name="T6" fmla="*/ 14 w 14"/>
                              <a:gd name="T7" fmla="*/ 202 h 202"/>
                              <a:gd name="T8" fmla="*/ 14 w 14"/>
                              <a:gd name="T9" fmla="*/ 202 h 202"/>
                              <a:gd name="T10" fmla="*/ 14 w 14"/>
                              <a:gd name="T11" fmla="*/ 152 h 202"/>
                              <a:gd name="T12" fmla="*/ 14 w 14"/>
                              <a:gd name="T13" fmla="*/ 59 h 202"/>
                              <a:gd name="T14" fmla="*/ 14 w 14"/>
                              <a:gd name="T15" fmla="*/ 10 h 202"/>
                              <a:gd name="T16" fmla="*/ 14 w 14"/>
                              <a:gd name="T17" fmla="*/ 10 h 202"/>
                              <a:gd name="T18" fmla="*/ 14 w 14"/>
                              <a:gd name="T19" fmla="*/ 7 h 202"/>
                              <a:gd name="T20" fmla="*/ 12 w 14"/>
                              <a:gd name="T21" fmla="*/ 2 h 202"/>
                              <a:gd name="T22" fmla="*/ 8 w 14"/>
                              <a:gd name="T23" fmla="*/ 0 h 202"/>
                              <a:gd name="T24" fmla="*/ 8 w 14"/>
                              <a:gd name="T25" fmla="*/ 0 h 202"/>
                              <a:gd name="T26" fmla="*/ 2 w 14"/>
                              <a:gd name="T27" fmla="*/ 2 h 202"/>
                              <a:gd name="T28" fmla="*/ 0 w 14"/>
                              <a:gd name="T29" fmla="*/ 7 h 202"/>
                              <a:gd name="T30" fmla="*/ 0 w 14"/>
                              <a:gd name="T31" fmla="*/ 10 h 202"/>
                              <a:gd name="T32" fmla="*/ 0 w 14"/>
                              <a:gd name="T33" fmla="*/ 10 h 202"/>
                              <a:gd name="T34" fmla="*/ 0 w 14"/>
                              <a:gd name="T35" fmla="*/ 49 h 202"/>
                              <a:gd name="T36" fmla="*/ 0 w 14"/>
                              <a:gd name="T37" fmla="*/ 122 h 202"/>
                              <a:gd name="T38" fmla="*/ 0 w 14"/>
                              <a:gd name="T39" fmla="*/ 160 h 202"/>
                              <a:gd name="T40" fmla="*/ 0 w 14"/>
                              <a:gd name="T41" fmla="*/ 160 h 202"/>
                              <a:gd name="T42" fmla="*/ 0 w 14"/>
                              <a:gd name="T43" fmla="*/ 16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02">
                                <a:moveTo>
                                  <a:pt x="0" y="160"/>
                                </a:moveTo>
                                <a:lnTo>
                                  <a:pt x="3" y="171"/>
                                </a:lnTo>
                                <a:lnTo>
                                  <a:pt x="11" y="191"/>
                                </a:lnTo>
                                <a:lnTo>
                                  <a:pt x="14" y="202"/>
                                </a:lnTo>
                                <a:lnTo>
                                  <a:pt x="14" y="152"/>
                                </a:lnTo>
                                <a:lnTo>
                                  <a:pt x="14" y="59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9"/>
                                </a:lnTo>
                                <a:lnTo>
                                  <a:pt x="0" y="122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02"/>
                        <wps:cNvSpPr>
                          <a:spLocks/>
                        </wps:cNvSpPr>
                        <wps:spPr bwMode="auto">
                          <a:xfrm>
                            <a:off x="754" y="427"/>
                            <a:ext cx="3" cy="27"/>
                          </a:xfrm>
                          <a:custGeom>
                            <a:avLst/>
                            <a:gdLst>
                              <a:gd name="T0" fmla="*/ 0 w 13"/>
                              <a:gd name="T1" fmla="*/ 87 h 110"/>
                              <a:gd name="T2" fmla="*/ 3 w 13"/>
                              <a:gd name="T3" fmla="*/ 94 h 110"/>
                              <a:gd name="T4" fmla="*/ 10 w 13"/>
                              <a:gd name="T5" fmla="*/ 105 h 110"/>
                              <a:gd name="T6" fmla="*/ 13 w 13"/>
                              <a:gd name="T7" fmla="*/ 110 h 110"/>
                              <a:gd name="T8" fmla="*/ 13 w 13"/>
                              <a:gd name="T9" fmla="*/ 110 h 110"/>
                              <a:gd name="T10" fmla="*/ 13 w 13"/>
                              <a:gd name="T11" fmla="*/ 83 h 110"/>
                              <a:gd name="T12" fmla="*/ 13 w 13"/>
                              <a:gd name="T13" fmla="*/ 32 h 110"/>
                              <a:gd name="T14" fmla="*/ 13 w 13"/>
                              <a:gd name="T15" fmla="*/ 6 h 110"/>
                              <a:gd name="T16" fmla="*/ 13 w 13"/>
                              <a:gd name="T17" fmla="*/ 6 h 110"/>
                              <a:gd name="T18" fmla="*/ 13 w 13"/>
                              <a:gd name="T19" fmla="*/ 4 h 110"/>
                              <a:gd name="T20" fmla="*/ 11 w 13"/>
                              <a:gd name="T21" fmla="*/ 2 h 110"/>
                              <a:gd name="T22" fmla="*/ 7 w 13"/>
                              <a:gd name="T23" fmla="*/ 0 h 110"/>
                              <a:gd name="T24" fmla="*/ 7 w 13"/>
                              <a:gd name="T25" fmla="*/ 0 h 110"/>
                              <a:gd name="T26" fmla="*/ 2 w 13"/>
                              <a:gd name="T27" fmla="*/ 2 h 110"/>
                              <a:gd name="T28" fmla="*/ 0 w 13"/>
                              <a:gd name="T29" fmla="*/ 4 h 110"/>
                              <a:gd name="T30" fmla="*/ 0 w 13"/>
                              <a:gd name="T31" fmla="*/ 6 h 110"/>
                              <a:gd name="T32" fmla="*/ 0 w 13"/>
                              <a:gd name="T33" fmla="*/ 6 h 110"/>
                              <a:gd name="T34" fmla="*/ 0 w 13"/>
                              <a:gd name="T35" fmla="*/ 27 h 110"/>
                              <a:gd name="T36" fmla="*/ 0 w 13"/>
                              <a:gd name="T37" fmla="*/ 66 h 110"/>
                              <a:gd name="T38" fmla="*/ 0 w 13"/>
                              <a:gd name="T39" fmla="*/ 87 h 110"/>
                              <a:gd name="T40" fmla="*/ 0 w 13"/>
                              <a:gd name="T41" fmla="*/ 87 h 110"/>
                              <a:gd name="T42" fmla="*/ 0 w 13"/>
                              <a:gd name="T43" fmla="*/ 8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87"/>
                                </a:moveTo>
                                <a:lnTo>
                                  <a:pt x="3" y="94"/>
                                </a:lnTo>
                                <a:lnTo>
                                  <a:pt x="10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83"/>
                                </a:lnTo>
                                <a:lnTo>
                                  <a:pt x="13" y="32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27"/>
                                </a:lnTo>
                                <a:lnTo>
                                  <a:pt x="0" y="66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03"/>
                        <wps:cNvSpPr>
                          <a:spLocks/>
                        </wps:cNvSpPr>
                        <wps:spPr bwMode="auto">
                          <a:xfrm>
                            <a:off x="569" y="501"/>
                            <a:ext cx="3" cy="170"/>
                          </a:xfrm>
                          <a:custGeom>
                            <a:avLst/>
                            <a:gdLst>
                              <a:gd name="T0" fmla="*/ 0 w 12"/>
                              <a:gd name="T1" fmla="*/ 647 h 676"/>
                              <a:gd name="T2" fmla="*/ 3 w 12"/>
                              <a:gd name="T3" fmla="*/ 655 h 676"/>
                              <a:gd name="T4" fmla="*/ 9 w 12"/>
                              <a:gd name="T5" fmla="*/ 669 h 676"/>
                              <a:gd name="T6" fmla="*/ 12 w 12"/>
                              <a:gd name="T7" fmla="*/ 676 h 676"/>
                              <a:gd name="T8" fmla="*/ 12 w 12"/>
                              <a:gd name="T9" fmla="*/ 676 h 676"/>
                              <a:gd name="T10" fmla="*/ 12 w 12"/>
                              <a:gd name="T11" fmla="*/ 668 h 676"/>
                              <a:gd name="T12" fmla="*/ 12 w 12"/>
                              <a:gd name="T13" fmla="*/ 641 h 676"/>
                              <a:gd name="T14" fmla="*/ 12 w 12"/>
                              <a:gd name="T15" fmla="*/ 601 h 676"/>
                              <a:gd name="T16" fmla="*/ 12 w 12"/>
                              <a:gd name="T17" fmla="*/ 549 h 676"/>
                              <a:gd name="T18" fmla="*/ 12 w 12"/>
                              <a:gd name="T19" fmla="*/ 489 h 676"/>
                              <a:gd name="T20" fmla="*/ 12 w 12"/>
                              <a:gd name="T21" fmla="*/ 423 h 676"/>
                              <a:gd name="T22" fmla="*/ 12 w 12"/>
                              <a:gd name="T23" fmla="*/ 355 h 676"/>
                              <a:gd name="T24" fmla="*/ 12 w 12"/>
                              <a:gd name="T25" fmla="*/ 287 h 676"/>
                              <a:gd name="T26" fmla="*/ 12 w 12"/>
                              <a:gd name="T27" fmla="*/ 221 h 676"/>
                              <a:gd name="T28" fmla="*/ 12 w 12"/>
                              <a:gd name="T29" fmla="*/ 161 h 676"/>
                              <a:gd name="T30" fmla="*/ 12 w 12"/>
                              <a:gd name="T31" fmla="*/ 109 h 676"/>
                              <a:gd name="T32" fmla="*/ 11 w 12"/>
                              <a:gd name="T33" fmla="*/ 69 h 676"/>
                              <a:gd name="T34" fmla="*/ 11 w 12"/>
                              <a:gd name="T35" fmla="*/ 44 h 676"/>
                              <a:gd name="T36" fmla="*/ 11 w 12"/>
                              <a:gd name="T37" fmla="*/ 34 h 676"/>
                              <a:gd name="T38" fmla="*/ 11 w 12"/>
                              <a:gd name="T39" fmla="*/ 34 h 676"/>
                              <a:gd name="T40" fmla="*/ 11 w 12"/>
                              <a:gd name="T41" fmla="*/ 25 h 676"/>
                              <a:gd name="T42" fmla="*/ 10 w 12"/>
                              <a:gd name="T43" fmla="*/ 9 h 676"/>
                              <a:gd name="T44" fmla="*/ 7 w 12"/>
                              <a:gd name="T45" fmla="*/ 0 h 676"/>
                              <a:gd name="T46" fmla="*/ 7 w 12"/>
                              <a:gd name="T47" fmla="*/ 0 h 676"/>
                              <a:gd name="T48" fmla="*/ 2 w 12"/>
                              <a:gd name="T49" fmla="*/ 9 h 676"/>
                              <a:gd name="T50" fmla="*/ 1 w 12"/>
                              <a:gd name="T51" fmla="*/ 25 h 676"/>
                              <a:gd name="T52" fmla="*/ 1 w 12"/>
                              <a:gd name="T53" fmla="*/ 34 h 676"/>
                              <a:gd name="T54" fmla="*/ 1 w 12"/>
                              <a:gd name="T55" fmla="*/ 34 h 676"/>
                              <a:gd name="T56" fmla="*/ 1 w 12"/>
                              <a:gd name="T57" fmla="*/ 44 h 676"/>
                              <a:gd name="T58" fmla="*/ 1 w 12"/>
                              <a:gd name="T59" fmla="*/ 73 h 676"/>
                              <a:gd name="T60" fmla="*/ 1 w 12"/>
                              <a:gd name="T61" fmla="*/ 116 h 676"/>
                              <a:gd name="T62" fmla="*/ 1 w 12"/>
                              <a:gd name="T63" fmla="*/ 172 h 676"/>
                              <a:gd name="T64" fmla="*/ 0 w 12"/>
                              <a:gd name="T65" fmla="*/ 236 h 676"/>
                              <a:gd name="T66" fmla="*/ 0 w 12"/>
                              <a:gd name="T67" fmla="*/ 305 h 676"/>
                              <a:gd name="T68" fmla="*/ 0 w 12"/>
                              <a:gd name="T69" fmla="*/ 375 h 676"/>
                              <a:gd name="T70" fmla="*/ 0 w 12"/>
                              <a:gd name="T71" fmla="*/ 444 h 676"/>
                              <a:gd name="T72" fmla="*/ 0 w 12"/>
                              <a:gd name="T73" fmla="*/ 509 h 676"/>
                              <a:gd name="T74" fmla="*/ 0 w 12"/>
                              <a:gd name="T75" fmla="*/ 564 h 676"/>
                              <a:gd name="T76" fmla="*/ 0 w 12"/>
                              <a:gd name="T77" fmla="*/ 607 h 676"/>
                              <a:gd name="T78" fmla="*/ 0 w 12"/>
                              <a:gd name="T79" fmla="*/ 636 h 676"/>
                              <a:gd name="T80" fmla="*/ 0 w 12"/>
                              <a:gd name="T81" fmla="*/ 647 h 676"/>
                              <a:gd name="T82" fmla="*/ 0 w 12"/>
                              <a:gd name="T83" fmla="*/ 647 h 676"/>
                              <a:gd name="T84" fmla="*/ 0 w 12"/>
                              <a:gd name="T85" fmla="*/ 647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" h="676">
                                <a:moveTo>
                                  <a:pt x="0" y="647"/>
                                </a:moveTo>
                                <a:lnTo>
                                  <a:pt x="3" y="655"/>
                                </a:lnTo>
                                <a:lnTo>
                                  <a:pt x="9" y="669"/>
                                </a:lnTo>
                                <a:lnTo>
                                  <a:pt x="12" y="676"/>
                                </a:lnTo>
                                <a:lnTo>
                                  <a:pt x="12" y="668"/>
                                </a:lnTo>
                                <a:lnTo>
                                  <a:pt x="12" y="641"/>
                                </a:lnTo>
                                <a:lnTo>
                                  <a:pt x="12" y="601"/>
                                </a:lnTo>
                                <a:lnTo>
                                  <a:pt x="12" y="549"/>
                                </a:lnTo>
                                <a:lnTo>
                                  <a:pt x="12" y="489"/>
                                </a:lnTo>
                                <a:lnTo>
                                  <a:pt x="12" y="423"/>
                                </a:lnTo>
                                <a:lnTo>
                                  <a:pt x="12" y="355"/>
                                </a:lnTo>
                                <a:lnTo>
                                  <a:pt x="12" y="287"/>
                                </a:lnTo>
                                <a:lnTo>
                                  <a:pt x="12" y="221"/>
                                </a:lnTo>
                                <a:lnTo>
                                  <a:pt x="12" y="161"/>
                                </a:lnTo>
                                <a:lnTo>
                                  <a:pt x="12" y="109"/>
                                </a:lnTo>
                                <a:lnTo>
                                  <a:pt x="11" y="69"/>
                                </a:lnTo>
                                <a:lnTo>
                                  <a:pt x="11" y="44"/>
                                </a:lnTo>
                                <a:lnTo>
                                  <a:pt x="11" y="34"/>
                                </a:lnTo>
                                <a:lnTo>
                                  <a:pt x="11" y="25"/>
                                </a:lnTo>
                                <a:lnTo>
                                  <a:pt x="10" y="9"/>
                                </a:lnTo>
                                <a:lnTo>
                                  <a:pt x="7" y="0"/>
                                </a:lnTo>
                                <a:lnTo>
                                  <a:pt x="2" y="9"/>
                                </a:lnTo>
                                <a:lnTo>
                                  <a:pt x="1" y="25"/>
                                </a:lnTo>
                                <a:lnTo>
                                  <a:pt x="1" y="34"/>
                                </a:lnTo>
                                <a:lnTo>
                                  <a:pt x="1" y="44"/>
                                </a:lnTo>
                                <a:lnTo>
                                  <a:pt x="1" y="73"/>
                                </a:lnTo>
                                <a:lnTo>
                                  <a:pt x="1" y="116"/>
                                </a:lnTo>
                                <a:lnTo>
                                  <a:pt x="1" y="172"/>
                                </a:lnTo>
                                <a:lnTo>
                                  <a:pt x="0" y="236"/>
                                </a:lnTo>
                                <a:lnTo>
                                  <a:pt x="0" y="305"/>
                                </a:lnTo>
                                <a:lnTo>
                                  <a:pt x="0" y="375"/>
                                </a:lnTo>
                                <a:lnTo>
                                  <a:pt x="0" y="444"/>
                                </a:lnTo>
                                <a:lnTo>
                                  <a:pt x="0" y="509"/>
                                </a:lnTo>
                                <a:lnTo>
                                  <a:pt x="0" y="564"/>
                                </a:lnTo>
                                <a:lnTo>
                                  <a:pt x="0" y="607"/>
                                </a:lnTo>
                                <a:lnTo>
                                  <a:pt x="0" y="636"/>
                                </a:lnTo>
                                <a:lnTo>
                                  <a:pt x="0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04"/>
                        <wps:cNvSpPr>
                          <a:spLocks/>
                        </wps:cNvSpPr>
                        <wps:spPr bwMode="auto">
                          <a:xfrm>
                            <a:off x="697" y="433"/>
                            <a:ext cx="4" cy="45"/>
                          </a:xfrm>
                          <a:custGeom>
                            <a:avLst/>
                            <a:gdLst>
                              <a:gd name="T0" fmla="*/ 16 w 16"/>
                              <a:gd name="T1" fmla="*/ 147 h 178"/>
                              <a:gd name="T2" fmla="*/ 16 w 16"/>
                              <a:gd name="T3" fmla="*/ 111 h 178"/>
                              <a:gd name="T4" fmla="*/ 16 w 16"/>
                              <a:gd name="T5" fmla="*/ 44 h 178"/>
                              <a:gd name="T6" fmla="*/ 16 w 16"/>
                              <a:gd name="T7" fmla="*/ 8 h 178"/>
                              <a:gd name="T8" fmla="*/ 16 w 16"/>
                              <a:gd name="T9" fmla="*/ 8 h 178"/>
                              <a:gd name="T10" fmla="*/ 16 w 16"/>
                              <a:gd name="T11" fmla="*/ 5 h 178"/>
                              <a:gd name="T12" fmla="*/ 14 w 16"/>
                              <a:gd name="T13" fmla="*/ 2 h 178"/>
                              <a:gd name="T14" fmla="*/ 8 w 16"/>
                              <a:gd name="T15" fmla="*/ 0 h 178"/>
                              <a:gd name="T16" fmla="*/ 8 w 16"/>
                              <a:gd name="T17" fmla="*/ 0 h 178"/>
                              <a:gd name="T18" fmla="*/ 3 w 16"/>
                              <a:gd name="T19" fmla="*/ 2 h 178"/>
                              <a:gd name="T20" fmla="*/ 1 w 16"/>
                              <a:gd name="T21" fmla="*/ 5 h 178"/>
                              <a:gd name="T22" fmla="*/ 0 w 16"/>
                              <a:gd name="T23" fmla="*/ 8 h 178"/>
                              <a:gd name="T24" fmla="*/ 0 w 16"/>
                              <a:gd name="T25" fmla="*/ 8 h 178"/>
                              <a:gd name="T26" fmla="*/ 0 w 16"/>
                              <a:gd name="T27" fmla="*/ 51 h 178"/>
                              <a:gd name="T28" fmla="*/ 0 w 16"/>
                              <a:gd name="T29" fmla="*/ 134 h 178"/>
                              <a:gd name="T30" fmla="*/ 0 w 16"/>
                              <a:gd name="T31" fmla="*/ 178 h 178"/>
                              <a:gd name="T32" fmla="*/ 0 w 16"/>
                              <a:gd name="T33" fmla="*/ 178 h 178"/>
                              <a:gd name="T34" fmla="*/ 5 w 16"/>
                              <a:gd name="T35" fmla="*/ 168 h 178"/>
                              <a:gd name="T36" fmla="*/ 12 w 16"/>
                              <a:gd name="T37" fmla="*/ 156 h 178"/>
                              <a:gd name="T38" fmla="*/ 16 w 16"/>
                              <a:gd name="T39" fmla="*/ 147 h 178"/>
                              <a:gd name="T40" fmla="*/ 16 w 16"/>
                              <a:gd name="T41" fmla="*/ 14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178">
                                <a:moveTo>
                                  <a:pt x="16" y="147"/>
                                </a:moveTo>
                                <a:lnTo>
                                  <a:pt x="16" y="111"/>
                                </a:lnTo>
                                <a:lnTo>
                                  <a:pt x="16" y="44"/>
                                </a:lnTo>
                                <a:lnTo>
                                  <a:pt x="16" y="8"/>
                                </a:lnTo>
                                <a:lnTo>
                                  <a:pt x="16" y="5"/>
                                </a:lnTo>
                                <a:lnTo>
                                  <a:pt x="14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51"/>
                                </a:lnTo>
                                <a:lnTo>
                                  <a:pt x="0" y="134"/>
                                </a:lnTo>
                                <a:lnTo>
                                  <a:pt x="0" y="178"/>
                                </a:lnTo>
                                <a:lnTo>
                                  <a:pt x="5" y="168"/>
                                </a:lnTo>
                                <a:lnTo>
                                  <a:pt x="12" y="156"/>
                                </a:lnTo>
                                <a:lnTo>
                                  <a:pt x="1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05"/>
                        <wps:cNvSpPr>
                          <a:spLocks/>
                        </wps:cNvSpPr>
                        <wps:spPr bwMode="auto">
                          <a:xfrm>
                            <a:off x="725" y="427"/>
                            <a:ext cx="2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104 h 104"/>
                              <a:gd name="T2" fmla="*/ 3 w 11"/>
                              <a:gd name="T3" fmla="*/ 99 h 104"/>
                              <a:gd name="T4" fmla="*/ 8 w 11"/>
                              <a:gd name="T5" fmla="*/ 90 h 104"/>
                              <a:gd name="T6" fmla="*/ 11 w 11"/>
                              <a:gd name="T7" fmla="*/ 86 h 104"/>
                              <a:gd name="T8" fmla="*/ 11 w 11"/>
                              <a:gd name="T9" fmla="*/ 86 h 104"/>
                              <a:gd name="T10" fmla="*/ 11 w 11"/>
                              <a:gd name="T11" fmla="*/ 65 h 104"/>
                              <a:gd name="T12" fmla="*/ 11 w 11"/>
                              <a:gd name="T13" fmla="*/ 27 h 104"/>
                              <a:gd name="T14" fmla="*/ 11 w 11"/>
                              <a:gd name="T15" fmla="*/ 6 h 104"/>
                              <a:gd name="T16" fmla="*/ 11 w 11"/>
                              <a:gd name="T17" fmla="*/ 6 h 104"/>
                              <a:gd name="T18" fmla="*/ 11 w 11"/>
                              <a:gd name="T19" fmla="*/ 5 h 104"/>
                              <a:gd name="T20" fmla="*/ 9 w 11"/>
                              <a:gd name="T21" fmla="*/ 3 h 104"/>
                              <a:gd name="T22" fmla="*/ 5 w 11"/>
                              <a:gd name="T23" fmla="*/ 0 h 104"/>
                              <a:gd name="T24" fmla="*/ 5 w 11"/>
                              <a:gd name="T25" fmla="*/ 0 h 104"/>
                              <a:gd name="T26" fmla="*/ 2 w 11"/>
                              <a:gd name="T27" fmla="*/ 3 h 104"/>
                              <a:gd name="T28" fmla="*/ 0 w 11"/>
                              <a:gd name="T29" fmla="*/ 5 h 104"/>
                              <a:gd name="T30" fmla="*/ 0 w 11"/>
                              <a:gd name="T31" fmla="*/ 6 h 104"/>
                              <a:gd name="T32" fmla="*/ 0 w 11"/>
                              <a:gd name="T33" fmla="*/ 6 h 104"/>
                              <a:gd name="T34" fmla="*/ 0 w 11"/>
                              <a:gd name="T35" fmla="*/ 31 h 104"/>
                              <a:gd name="T36" fmla="*/ 0 w 11"/>
                              <a:gd name="T37" fmla="*/ 78 h 104"/>
                              <a:gd name="T38" fmla="*/ 0 w 11"/>
                              <a:gd name="T39" fmla="*/ 104 h 104"/>
                              <a:gd name="T40" fmla="*/ 0 w 11"/>
                              <a:gd name="T41" fmla="*/ 104 h 104"/>
                              <a:gd name="T42" fmla="*/ 0 w 11"/>
                              <a:gd name="T4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" h="104">
                                <a:moveTo>
                                  <a:pt x="0" y="104"/>
                                </a:moveTo>
                                <a:lnTo>
                                  <a:pt x="3" y="99"/>
                                </a:lnTo>
                                <a:lnTo>
                                  <a:pt x="8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65"/>
                                </a:lnTo>
                                <a:lnTo>
                                  <a:pt x="11" y="27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31"/>
                                </a:lnTo>
                                <a:lnTo>
                                  <a:pt x="0" y="78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06"/>
                        <wps:cNvSpPr>
                          <a:spLocks/>
                        </wps:cNvSpPr>
                        <wps:spPr bwMode="auto">
                          <a:xfrm>
                            <a:off x="540" y="796"/>
                            <a:ext cx="3" cy="176"/>
                          </a:xfrm>
                          <a:custGeom>
                            <a:avLst/>
                            <a:gdLst>
                              <a:gd name="T0" fmla="*/ 0 w 9"/>
                              <a:gd name="T1" fmla="*/ 706 h 706"/>
                              <a:gd name="T2" fmla="*/ 2 w 9"/>
                              <a:gd name="T3" fmla="*/ 706 h 706"/>
                              <a:gd name="T4" fmla="*/ 6 w 9"/>
                              <a:gd name="T5" fmla="*/ 706 h 706"/>
                              <a:gd name="T6" fmla="*/ 9 w 9"/>
                              <a:gd name="T7" fmla="*/ 706 h 706"/>
                              <a:gd name="T8" fmla="*/ 9 w 9"/>
                              <a:gd name="T9" fmla="*/ 706 h 706"/>
                              <a:gd name="T10" fmla="*/ 9 w 9"/>
                              <a:gd name="T11" fmla="*/ 697 h 706"/>
                              <a:gd name="T12" fmla="*/ 9 w 9"/>
                              <a:gd name="T13" fmla="*/ 673 h 706"/>
                              <a:gd name="T14" fmla="*/ 9 w 9"/>
                              <a:gd name="T15" fmla="*/ 636 h 706"/>
                              <a:gd name="T16" fmla="*/ 9 w 9"/>
                              <a:gd name="T17" fmla="*/ 587 h 706"/>
                              <a:gd name="T18" fmla="*/ 9 w 9"/>
                              <a:gd name="T19" fmla="*/ 531 h 706"/>
                              <a:gd name="T20" fmla="*/ 9 w 9"/>
                              <a:gd name="T21" fmla="*/ 469 h 706"/>
                              <a:gd name="T22" fmla="*/ 9 w 9"/>
                              <a:gd name="T23" fmla="*/ 403 h 706"/>
                              <a:gd name="T24" fmla="*/ 9 w 9"/>
                              <a:gd name="T25" fmla="*/ 336 h 706"/>
                              <a:gd name="T26" fmla="*/ 9 w 9"/>
                              <a:gd name="T27" fmla="*/ 269 h 706"/>
                              <a:gd name="T28" fmla="*/ 9 w 9"/>
                              <a:gd name="T29" fmla="*/ 207 h 706"/>
                              <a:gd name="T30" fmla="*/ 9 w 9"/>
                              <a:gd name="T31" fmla="*/ 151 h 706"/>
                              <a:gd name="T32" fmla="*/ 9 w 9"/>
                              <a:gd name="T33" fmla="*/ 103 h 706"/>
                              <a:gd name="T34" fmla="*/ 9 w 9"/>
                              <a:gd name="T35" fmla="*/ 65 h 706"/>
                              <a:gd name="T36" fmla="*/ 9 w 9"/>
                              <a:gd name="T37" fmla="*/ 41 h 706"/>
                              <a:gd name="T38" fmla="*/ 9 w 9"/>
                              <a:gd name="T39" fmla="*/ 32 h 706"/>
                              <a:gd name="T40" fmla="*/ 9 w 9"/>
                              <a:gd name="T41" fmla="*/ 32 h 706"/>
                              <a:gd name="T42" fmla="*/ 9 w 9"/>
                              <a:gd name="T43" fmla="*/ 25 h 706"/>
                              <a:gd name="T44" fmla="*/ 8 w 9"/>
                              <a:gd name="T45" fmla="*/ 8 h 706"/>
                              <a:gd name="T46" fmla="*/ 4 w 9"/>
                              <a:gd name="T47" fmla="*/ 0 h 706"/>
                              <a:gd name="T48" fmla="*/ 4 w 9"/>
                              <a:gd name="T49" fmla="*/ 0 h 706"/>
                              <a:gd name="T50" fmla="*/ 1 w 9"/>
                              <a:gd name="T51" fmla="*/ 8 h 706"/>
                              <a:gd name="T52" fmla="*/ 0 w 9"/>
                              <a:gd name="T53" fmla="*/ 25 h 706"/>
                              <a:gd name="T54" fmla="*/ 0 w 9"/>
                              <a:gd name="T55" fmla="*/ 32 h 706"/>
                              <a:gd name="T56" fmla="*/ 0 w 9"/>
                              <a:gd name="T57" fmla="*/ 32 h 706"/>
                              <a:gd name="T58" fmla="*/ 0 w 9"/>
                              <a:gd name="T59" fmla="*/ 41 h 706"/>
                              <a:gd name="T60" fmla="*/ 0 w 9"/>
                              <a:gd name="T61" fmla="*/ 65 h 706"/>
                              <a:gd name="T62" fmla="*/ 0 w 9"/>
                              <a:gd name="T63" fmla="*/ 103 h 706"/>
                              <a:gd name="T64" fmla="*/ 0 w 9"/>
                              <a:gd name="T65" fmla="*/ 151 h 706"/>
                              <a:gd name="T66" fmla="*/ 0 w 9"/>
                              <a:gd name="T67" fmla="*/ 207 h 706"/>
                              <a:gd name="T68" fmla="*/ 0 w 9"/>
                              <a:gd name="T69" fmla="*/ 269 h 706"/>
                              <a:gd name="T70" fmla="*/ 0 w 9"/>
                              <a:gd name="T71" fmla="*/ 336 h 706"/>
                              <a:gd name="T72" fmla="*/ 0 w 9"/>
                              <a:gd name="T73" fmla="*/ 403 h 706"/>
                              <a:gd name="T74" fmla="*/ 0 w 9"/>
                              <a:gd name="T75" fmla="*/ 469 h 706"/>
                              <a:gd name="T76" fmla="*/ 0 w 9"/>
                              <a:gd name="T77" fmla="*/ 531 h 706"/>
                              <a:gd name="T78" fmla="*/ 0 w 9"/>
                              <a:gd name="T79" fmla="*/ 587 h 706"/>
                              <a:gd name="T80" fmla="*/ 0 w 9"/>
                              <a:gd name="T81" fmla="*/ 636 h 706"/>
                              <a:gd name="T82" fmla="*/ 0 w 9"/>
                              <a:gd name="T83" fmla="*/ 673 h 706"/>
                              <a:gd name="T84" fmla="*/ 0 w 9"/>
                              <a:gd name="T85" fmla="*/ 697 h 706"/>
                              <a:gd name="T86" fmla="*/ 0 w 9"/>
                              <a:gd name="T87" fmla="*/ 706 h 706"/>
                              <a:gd name="T88" fmla="*/ 0 w 9"/>
                              <a:gd name="T89" fmla="*/ 706 h 706"/>
                              <a:gd name="T90" fmla="*/ 0 w 9"/>
                              <a:gd name="T91" fmla="*/ 706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" h="706">
                                <a:moveTo>
                                  <a:pt x="0" y="706"/>
                                </a:moveTo>
                                <a:lnTo>
                                  <a:pt x="2" y="706"/>
                                </a:lnTo>
                                <a:lnTo>
                                  <a:pt x="6" y="706"/>
                                </a:lnTo>
                                <a:lnTo>
                                  <a:pt x="9" y="706"/>
                                </a:lnTo>
                                <a:lnTo>
                                  <a:pt x="9" y="697"/>
                                </a:lnTo>
                                <a:lnTo>
                                  <a:pt x="9" y="673"/>
                                </a:lnTo>
                                <a:lnTo>
                                  <a:pt x="9" y="636"/>
                                </a:lnTo>
                                <a:lnTo>
                                  <a:pt x="9" y="587"/>
                                </a:lnTo>
                                <a:lnTo>
                                  <a:pt x="9" y="531"/>
                                </a:lnTo>
                                <a:lnTo>
                                  <a:pt x="9" y="469"/>
                                </a:lnTo>
                                <a:lnTo>
                                  <a:pt x="9" y="403"/>
                                </a:lnTo>
                                <a:lnTo>
                                  <a:pt x="9" y="336"/>
                                </a:lnTo>
                                <a:lnTo>
                                  <a:pt x="9" y="269"/>
                                </a:lnTo>
                                <a:lnTo>
                                  <a:pt x="9" y="207"/>
                                </a:lnTo>
                                <a:lnTo>
                                  <a:pt x="9" y="151"/>
                                </a:lnTo>
                                <a:lnTo>
                                  <a:pt x="9" y="103"/>
                                </a:lnTo>
                                <a:lnTo>
                                  <a:pt x="9" y="65"/>
                                </a:lnTo>
                                <a:lnTo>
                                  <a:pt x="9" y="41"/>
                                </a:lnTo>
                                <a:lnTo>
                                  <a:pt x="9" y="32"/>
                                </a:lnTo>
                                <a:lnTo>
                                  <a:pt x="9" y="25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103"/>
                                </a:lnTo>
                                <a:lnTo>
                                  <a:pt x="0" y="151"/>
                                </a:lnTo>
                                <a:lnTo>
                                  <a:pt x="0" y="207"/>
                                </a:lnTo>
                                <a:lnTo>
                                  <a:pt x="0" y="269"/>
                                </a:lnTo>
                                <a:lnTo>
                                  <a:pt x="0" y="336"/>
                                </a:lnTo>
                                <a:lnTo>
                                  <a:pt x="0" y="403"/>
                                </a:lnTo>
                                <a:lnTo>
                                  <a:pt x="0" y="469"/>
                                </a:lnTo>
                                <a:lnTo>
                                  <a:pt x="0" y="531"/>
                                </a:lnTo>
                                <a:lnTo>
                                  <a:pt x="0" y="587"/>
                                </a:lnTo>
                                <a:lnTo>
                                  <a:pt x="0" y="636"/>
                                </a:lnTo>
                                <a:lnTo>
                                  <a:pt x="0" y="673"/>
                                </a:lnTo>
                                <a:lnTo>
                                  <a:pt x="0" y="697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07"/>
                        <wps:cNvSpPr>
                          <a:spLocks/>
                        </wps:cNvSpPr>
                        <wps:spPr bwMode="auto">
                          <a:xfrm>
                            <a:off x="569" y="798"/>
                            <a:ext cx="2" cy="175"/>
                          </a:xfrm>
                          <a:custGeom>
                            <a:avLst/>
                            <a:gdLst>
                              <a:gd name="T0" fmla="*/ 0 w 10"/>
                              <a:gd name="T1" fmla="*/ 700 h 700"/>
                              <a:gd name="T2" fmla="*/ 2 w 10"/>
                              <a:gd name="T3" fmla="*/ 700 h 700"/>
                              <a:gd name="T4" fmla="*/ 8 w 10"/>
                              <a:gd name="T5" fmla="*/ 700 h 700"/>
                              <a:gd name="T6" fmla="*/ 10 w 10"/>
                              <a:gd name="T7" fmla="*/ 700 h 700"/>
                              <a:gd name="T8" fmla="*/ 10 w 10"/>
                              <a:gd name="T9" fmla="*/ 700 h 700"/>
                              <a:gd name="T10" fmla="*/ 10 w 10"/>
                              <a:gd name="T11" fmla="*/ 692 h 700"/>
                              <a:gd name="T12" fmla="*/ 10 w 10"/>
                              <a:gd name="T13" fmla="*/ 668 h 700"/>
                              <a:gd name="T14" fmla="*/ 10 w 10"/>
                              <a:gd name="T15" fmla="*/ 631 h 700"/>
                              <a:gd name="T16" fmla="*/ 10 w 10"/>
                              <a:gd name="T17" fmla="*/ 584 h 700"/>
                              <a:gd name="T18" fmla="*/ 10 w 10"/>
                              <a:gd name="T19" fmla="*/ 528 h 700"/>
                              <a:gd name="T20" fmla="*/ 10 w 10"/>
                              <a:gd name="T21" fmla="*/ 465 h 700"/>
                              <a:gd name="T22" fmla="*/ 10 w 10"/>
                              <a:gd name="T23" fmla="*/ 401 h 700"/>
                              <a:gd name="T24" fmla="*/ 10 w 10"/>
                              <a:gd name="T25" fmla="*/ 334 h 700"/>
                              <a:gd name="T26" fmla="*/ 10 w 10"/>
                              <a:gd name="T27" fmla="*/ 268 h 700"/>
                              <a:gd name="T28" fmla="*/ 10 w 10"/>
                              <a:gd name="T29" fmla="*/ 207 h 700"/>
                              <a:gd name="T30" fmla="*/ 10 w 10"/>
                              <a:gd name="T31" fmla="*/ 151 h 700"/>
                              <a:gd name="T32" fmla="*/ 10 w 10"/>
                              <a:gd name="T33" fmla="*/ 102 h 700"/>
                              <a:gd name="T34" fmla="*/ 10 w 10"/>
                              <a:gd name="T35" fmla="*/ 66 h 700"/>
                              <a:gd name="T36" fmla="*/ 10 w 10"/>
                              <a:gd name="T37" fmla="*/ 42 h 700"/>
                              <a:gd name="T38" fmla="*/ 10 w 10"/>
                              <a:gd name="T39" fmla="*/ 33 h 700"/>
                              <a:gd name="T40" fmla="*/ 10 w 10"/>
                              <a:gd name="T41" fmla="*/ 33 h 700"/>
                              <a:gd name="T42" fmla="*/ 10 w 10"/>
                              <a:gd name="T43" fmla="*/ 24 h 700"/>
                              <a:gd name="T44" fmla="*/ 9 w 10"/>
                              <a:gd name="T45" fmla="*/ 9 h 700"/>
                              <a:gd name="T46" fmla="*/ 4 w 10"/>
                              <a:gd name="T47" fmla="*/ 0 h 700"/>
                              <a:gd name="T48" fmla="*/ 4 w 10"/>
                              <a:gd name="T49" fmla="*/ 0 h 700"/>
                              <a:gd name="T50" fmla="*/ 1 w 10"/>
                              <a:gd name="T51" fmla="*/ 9 h 700"/>
                              <a:gd name="T52" fmla="*/ 0 w 10"/>
                              <a:gd name="T53" fmla="*/ 24 h 700"/>
                              <a:gd name="T54" fmla="*/ 0 w 10"/>
                              <a:gd name="T55" fmla="*/ 33 h 700"/>
                              <a:gd name="T56" fmla="*/ 0 w 10"/>
                              <a:gd name="T57" fmla="*/ 33 h 700"/>
                              <a:gd name="T58" fmla="*/ 0 w 10"/>
                              <a:gd name="T59" fmla="*/ 42 h 700"/>
                              <a:gd name="T60" fmla="*/ 0 w 10"/>
                              <a:gd name="T61" fmla="*/ 66 h 700"/>
                              <a:gd name="T62" fmla="*/ 0 w 10"/>
                              <a:gd name="T63" fmla="*/ 102 h 700"/>
                              <a:gd name="T64" fmla="*/ 0 w 10"/>
                              <a:gd name="T65" fmla="*/ 151 h 700"/>
                              <a:gd name="T66" fmla="*/ 0 w 10"/>
                              <a:gd name="T67" fmla="*/ 207 h 700"/>
                              <a:gd name="T68" fmla="*/ 0 w 10"/>
                              <a:gd name="T69" fmla="*/ 268 h 700"/>
                              <a:gd name="T70" fmla="*/ 0 w 10"/>
                              <a:gd name="T71" fmla="*/ 334 h 700"/>
                              <a:gd name="T72" fmla="*/ 0 w 10"/>
                              <a:gd name="T73" fmla="*/ 401 h 700"/>
                              <a:gd name="T74" fmla="*/ 0 w 10"/>
                              <a:gd name="T75" fmla="*/ 465 h 700"/>
                              <a:gd name="T76" fmla="*/ 0 w 10"/>
                              <a:gd name="T77" fmla="*/ 528 h 700"/>
                              <a:gd name="T78" fmla="*/ 0 w 10"/>
                              <a:gd name="T79" fmla="*/ 584 h 700"/>
                              <a:gd name="T80" fmla="*/ 0 w 10"/>
                              <a:gd name="T81" fmla="*/ 631 h 700"/>
                              <a:gd name="T82" fmla="*/ 0 w 10"/>
                              <a:gd name="T83" fmla="*/ 668 h 700"/>
                              <a:gd name="T84" fmla="*/ 0 w 10"/>
                              <a:gd name="T85" fmla="*/ 692 h 700"/>
                              <a:gd name="T86" fmla="*/ 0 w 10"/>
                              <a:gd name="T87" fmla="*/ 700 h 700"/>
                              <a:gd name="T88" fmla="*/ 0 w 10"/>
                              <a:gd name="T89" fmla="*/ 700 h 700"/>
                              <a:gd name="T90" fmla="*/ 0 w 10"/>
                              <a:gd name="T91" fmla="*/ 70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" h="700">
                                <a:moveTo>
                                  <a:pt x="0" y="700"/>
                                </a:moveTo>
                                <a:lnTo>
                                  <a:pt x="2" y="700"/>
                                </a:lnTo>
                                <a:lnTo>
                                  <a:pt x="8" y="700"/>
                                </a:lnTo>
                                <a:lnTo>
                                  <a:pt x="10" y="700"/>
                                </a:lnTo>
                                <a:lnTo>
                                  <a:pt x="10" y="692"/>
                                </a:lnTo>
                                <a:lnTo>
                                  <a:pt x="10" y="668"/>
                                </a:lnTo>
                                <a:lnTo>
                                  <a:pt x="10" y="631"/>
                                </a:lnTo>
                                <a:lnTo>
                                  <a:pt x="10" y="584"/>
                                </a:lnTo>
                                <a:lnTo>
                                  <a:pt x="10" y="528"/>
                                </a:lnTo>
                                <a:lnTo>
                                  <a:pt x="10" y="465"/>
                                </a:lnTo>
                                <a:lnTo>
                                  <a:pt x="10" y="401"/>
                                </a:lnTo>
                                <a:lnTo>
                                  <a:pt x="10" y="334"/>
                                </a:lnTo>
                                <a:lnTo>
                                  <a:pt x="10" y="268"/>
                                </a:lnTo>
                                <a:lnTo>
                                  <a:pt x="10" y="207"/>
                                </a:lnTo>
                                <a:lnTo>
                                  <a:pt x="10" y="151"/>
                                </a:lnTo>
                                <a:lnTo>
                                  <a:pt x="10" y="102"/>
                                </a:lnTo>
                                <a:lnTo>
                                  <a:pt x="10" y="66"/>
                                </a:lnTo>
                                <a:lnTo>
                                  <a:pt x="10" y="42"/>
                                </a:lnTo>
                                <a:lnTo>
                                  <a:pt x="10" y="33"/>
                                </a:lnTo>
                                <a:lnTo>
                                  <a:pt x="10" y="24"/>
                                </a:lnTo>
                                <a:lnTo>
                                  <a:pt x="9" y="9"/>
                                </a:lnTo>
                                <a:lnTo>
                                  <a:pt x="4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42"/>
                                </a:lnTo>
                                <a:lnTo>
                                  <a:pt x="0" y="66"/>
                                </a:lnTo>
                                <a:lnTo>
                                  <a:pt x="0" y="102"/>
                                </a:lnTo>
                                <a:lnTo>
                                  <a:pt x="0" y="151"/>
                                </a:lnTo>
                                <a:lnTo>
                                  <a:pt x="0" y="207"/>
                                </a:lnTo>
                                <a:lnTo>
                                  <a:pt x="0" y="268"/>
                                </a:lnTo>
                                <a:lnTo>
                                  <a:pt x="0" y="334"/>
                                </a:lnTo>
                                <a:lnTo>
                                  <a:pt x="0" y="401"/>
                                </a:lnTo>
                                <a:lnTo>
                                  <a:pt x="0" y="465"/>
                                </a:lnTo>
                                <a:lnTo>
                                  <a:pt x="0" y="528"/>
                                </a:lnTo>
                                <a:lnTo>
                                  <a:pt x="0" y="584"/>
                                </a:lnTo>
                                <a:lnTo>
                                  <a:pt x="0" y="631"/>
                                </a:lnTo>
                                <a:lnTo>
                                  <a:pt x="0" y="668"/>
                                </a:lnTo>
                                <a:lnTo>
                                  <a:pt x="0" y="692"/>
                                </a:lnTo>
                                <a:lnTo>
                                  <a:pt x="0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08"/>
                        <wps:cNvSpPr>
                          <a:spLocks/>
                        </wps:cNvSpPr>
                        <wps:spPr bwMode="auto">
                          <a:xfrm>
                            <a:off x="938" y="809"/>
                            <a:ext cx="2" cy="173"/>
                          </a:xfrm>
                          <a:custGeom>
                            <a:avLst/>
                            <a:gdLst>
                              <a:gd name="T0" fmla="*/ 0 w 10"/>
                              <a:gd name="T1" fmla="*/ 695 h 695"/>
                              <a:gd name="T2" fmla="*/ 2 w 10"/>
                              <a:gd name="T3" fmla="*/ 695 h 695"/>
                              <a:gd name="T4" fmla="*/ 6 w 10"/>
                              <a:gd name="T5" fmla="*/ 695 h 695"/>
                              <a:gd name="T6" fmla="*/ 10 w 10"/>
                              <a:gd name="T7" fmla="*/ 695 h 695"/>
                              <a:gd name="T8" fmla="*/ 10 w 10"/>
                              <a:gd name="T9" fmla="*/ 695 h 695"/>
                              <a:gd name="T10" fmla="*/ 10 w 10"/>
                              <a:gd name="T11" fmla="*/ 688 h 695"/>
                              <a:gd name="T12" fmla="*/ 10 w 10"/>
                              <a:gd name="T13" fmla="*/ 664 h 695"/>
                              <a:gd name="T14" fmla="*/ 10 w 10"/>
                              <a:gd name="T15" fmla="*/ 626 h 695"/>
                              <a:gd name="T16" fmla="*/ 10 w 10"/>
                              <a:gd name="T17" fmla="*/ 579 h 695"/>
                              <a:gd name="T18" fmla="*/ 10 w 10"/>
                              <a:gd name="T19" fmla="*/ 523 h 695"/>
                              <a:gd name="T20" fmla="*/ 10 w 10"/>
                              <a:gd name="T21" fmla="*/ 462 h 695"/>
                              <a:gd name="T22" fmla="*/ 10 w 10"/>
                              <a:gd name="T23" fmla="*/ 397 h 695"/>
                              <a:gd name="T24" fmla="*/ 10 w 10"/>
                              <a:gd name="T25" fmla="*/ 331 h 695"/>
                              <a:gd name="T26" fmla="*/ 10 w 10"/>
                              <a:gd name="T27" fmla="*/ 265 h 695"/>
                              <a:gd name="T28" fmla="*/ 10 w 10"/>
                              <a:gd name="T29" fmla="*/ 204 h 695"/>
                              <a:gd name="T30" fmla="*/ 10 w 10"/>
                              <a:gd name="T31" fmla="*/ 149 h 695"/>
                              <a:gd name="T32" fmla="*/ 10 w 10"/>
                              <a:gd name="T33" fmla="*/ 101 h 695"/>
                              <a:gd name="T34" fmla="*/ 10 w 10"/>
                              <a:gd name="T35" fmla="*/ 65 h 695"/>
                              <a:gd name="T36" fmla="*/ 10 w 10"/>
                              <a:gd name="T37" fmla="*/ 41 h 695"/>
                              <a:gd name="T38" fmla="*/ 10 w 10"/>
                              <a:gd name="T39" fmla="*/ 32 h 695"/>
                              <a:gd name="T40" fmla="*/ 10 w 10"/>
                              <a:gd name="T41" fmla="*/ 32 h 695"/>
                              <a:gd name="T42" fmla="*/ 10 w 10"/>
                              <a:gd name="T43" fmla="*/ 24 h 695"/>
                              <a:gd name="T44" fmla="*/ 7 w 10"/>
                              <a:gd name="T45" fmla="*/ 8 h 695"/>
                              <a:gd name="T46" fmla="*/ 4 w 10"/>
                              <a:gd name="T47" fmla="*/ 0 h 695"/>
                              <a:gd name="T48" fmla="*/ 4 w 10"/>
                              <a:gd name="T49" fmla="*/ 0 h 695"/>
                              <a:gd name="T50" fmla="*/ 1 w 10"/>
                              <a:gd name="T51" fmla="*/ 8 h 695"/>
                              <a:gd name="T52" fmla="*/ 0 w 10"/>
                              <a:gd name="T53" fmla="*/ 24 h 695"/>
                              <a:gd name="T54" fmla="*/ 0 w 10"/>
                              <a:gd name="T55" fmla="*/ 32 h 695"/>
                              <a:gd name="T56" fmla="*/ 0 w 10"/>
                              <a:gd name="T57" fmla="*/ 32 h 695"/>
                              <a:gd name="T58" fmla="*/ 0 w 10"/>
                              <a:gd name="T59" fmla="*/ 41 h 695"/>
                              <a:gd name="T60" fmla="*/ 0 w 10"/>
                              <a:gd name="T61" fmla="*/ 65 h 695"/>
                              <a:gd name="T62" fmla="*/ 0 w 10"/>
                              <a:gd name="T63" fmla="*/ 101 h 695"/>
                              <a:gd name="T64" fmla="*/ 0 w 10"/>
                              <a:gd name="T65" fmla="*/ 149 h 695"/>
                              <a:gd name="T66" fmla="*/ 0 w 10"/>
                              <a:gd name="T67" fmla="*/ 204 h 695"/>
                              <a:gd name="T68" fmla="*/ 0 w 10"/>
                              <a:gd name="T69" fmla="*/ 265 h 695"/>
                              <a:gd name="T70" fmla="*/ 0 w 10"/>
                              <a:gd name="T71" fmla="*/ 331 h 695"/>
                              <a:gd name="T72" fmla="*/ 0 w 10"/>
                              <a:gd name="T73" fmla="*/ 397 h 695"/>
                              <a:gd name="T74" fmla="*/ 0 w 10"/>
                              <a:gd name="T75" fmla="*/ 462 h 695"/>
                              <a:gd name="T76" fmla="*/ 0 w 10"/>
                              <a:gd name="T77" fmla="*/ 523 h 695"/>
                              <a:gd name="T78" fmla="*/ 0 w 10"/>
                              <a:gd name="T79" fmla="*/ 579 h 695"/>
                              <a:gd name="T80" fmla="*/ 0 w 10"/>
                              <a:gd name="T81" fmla="*/ 626 h 695"/>
                              <a:gd name="T82" fmla="*/ 0 w 10"/>
                              <a:gd name="T83" fmla="*/ 664 h 695"/>
                              <a:gd name="T84" fmla="*/ 0 w 10"/>
                              <a:gd name="T85" fmla="*/ 688 h 695"/>
                              <a:gd name="T86" fmla="*/ 0 w 10"/>
                              <a:gd name="T87" fmla="*/ 695 h 695"/>
                              <a:gd name="T88" fmla="*/ 0 w 10"/>
                              <a:gd name="T89" fmla="*/ 695 h 695"/>
                              <a:gd name="T90" fmla="*/ 0 w 10"/>
                              <a:gd name="T91" fmla="*/ 6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" h="695">
                                <a:moveTo>
                                  <a:pt x="0" y="695"/>
                                </a:moveTo>
                                <a:lnTo>
                                  <a:pt x="2" y="695"/>
                                </a:lnTo>
                                <a:lnTo>
                                  <a:pt x="6" y="695"/>
                                </a:lnTo>
                                <a:lnTo>
                                  <a:pt x="10" y="695"/>
                                </a:lnTo>
                                <a:lnTo>
                                  <a:pt x="10" y="688"/>
                                </a:lnTo>
                                <a:lnTo>
                                  <a:pt x="10" y="664"/>
                                </a:lnTo>
                                <a:lnTo>
                                  <a:pt x="10" y="626"/>
                                </a:lnTo>
                                <a:lnTo>
                                  <a:pt x="10" y="579"/>
                                </a:lnTo>
                                <a:lnTo>
                                  <a:pt x="10" y="523"/>
                                </a:lnTo>
                                <a:lnTo>
                                  <a:pt x="10" y="462"/>
                                </a:lnTo>
                                <a:lnTo>
                                  <a:pt x="10" y="397"/>
                                </a:lnTo>
                                <a:lnTo>
                                  <a:pt x="10" y="331"/>
                                </a:lnTo>
                                <a:lnTo>
                                  <a:pt x="10" y="265"/>
                                </a:lnTo>
                                <a:lnTo>
                                  <a:pt x="10" y="204"/>
                                </a:lnTo>
                                <a:lnTo>
                                  <a:pt x="10" y="149"/>
                                </a:lnTo>
                                <a:lnTo>
                                  <a:pt x="10" y="101"/>
                                </a:lnTo>
                                <a:lnTo>
                                  <a:pt x="10" y="65"/>
                                </a:lnTo>
                                <a:lnTo>
                                  <a:pt x="10" y="41"/>
                                </a:lnTo>
                                <a:lnTo>
                                  <a:pt x="10" y="32"/>
                                </a:lnTo>
                                <a:lnTo>
                                  <a:pt x="10" y="24"/>
                                </a:lnTo>
                                <a:lnTo>
                                  <a:pt x="7" y="8"/>
                                </a:lnTo>
                                <a:lnTo>
                                  <a:pt x="4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101"/>
                                </a:lnTo>
                                <a:lnTo>
                                  <a:pt x="0" y="149"/>
                                </a:lnTo>
                                <a:lnTo>
                                  <a:pt x="0" y="204"/>
                                </a:lnTo>
                                <a:lnTo>
                                  <a:pt x="0" y="265"/>
                                </a:lnTo>
                                <a:lnTo>
                                  <a:pt x="0" y="331"/>
                                </a:lnTo>
                                <a:lnTo>
                                  <a:pt x="0" y="397"/>
                                </a:lnTo>
                                <a:lnTo>
                                  <a:pt x="0" y="462"/>
                                </a:lnTo>
                                <a:lnTo>
                                  <a:pt x="0" y="523"/>
                                </a:lnTo>
                                <a:lnTo>
                                  <a:pt x="0" y="579"/>
                                </a:lnTo>
                                <a:lnTo>
                                  <a:pt x="0" y="626"/>
                                </a:lnTo>
                                <a:lnTo>
                                  <a:pt x="0" y="664"/>
                                </a:lnTo>
                                <a:lnTo>
                                  <a:pt x="0" y="688"/>
                                </a:lnTo>
                                <a:lnTo>
                                  <a:pt x="0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09"/>
                        <wps:cNvSpPr>
                          <a:spLocks/>
                        </wps:cNvSpPr>
                        <wps:spPr bwMode="auto">
                          <a:xfrm>
                            <a:off x="909" y="807"/>
                            <a:ext cx="2" cy="177"/>
                          </a:xfrm>
                          <a:custGeom>
                            <a:avLst/>
                            <a:gdLst>
                              <a:gd name="T0" fmla="*/ 0 w 10"/>
                              <a:gd name="T1" fmla="*/ 707 h 707"/>
                              <a:gd name="T2" fmla="*/ 3 w 10"/>
                              <a:gd name="T3" fmla="*/ 707 h 707"/>
                              <a:gd name="T4" fmla="*/ 8 w 10"/>
                              <a:gd name="T5" fmla="*/ 707 h 707"/>
                              <a:gd name="T6" fmla="*/ 10 w 10"/>
                              <a:gd name="T7" fmla="*/ 707 h 707"/>
                              <a:gd name="T8" fmla="*/ 10 w 10"/>
                              <a:gd name="T9" fmla="*/ 707 h 707"/>
                              <a:gd name="T10" fmla="*/ 10 w 10"/>
                              <a:gd name="T11" fmla="*/ 698 h 707"/>
                              <a:gd name="T12" fmla="*/ 10 w 10"/>
                              <a:gd name="T13" fmla="*/ 674 h 707"/>
                              <a:gd name="T14" fmla="*/ 10 w 10"/>
                              <a:gd name="T15" fmla="*/ 637 h 707"/>
                              <a:gd name="T16" fmla="*/ 10 w 10"/>
                              <a:gd name="T17" fmla="*/ 589 h 707"/>
                              <a:gd name="T18" fmla="*/ 10 w 10"/>
                              <a:gd name="T19" fmla="*/ 533 h 707"/>
                              <a:gd name="T20" fmla="*/ 10 w 10"/>
                              <a:gd name="T21" fmla="*/ 470 h 707"/>
                              <a:gd name="T22" fmla="*/ 10 w 10"/>
                              <a:gd name="T23" fmla="*/ 403 h 707"/>
                              <a:gd name="T24" fmla="*/ 10 w 10"/>
                              <a:gd name="T25" fmla="*/ 336 h 707"/>
                              <a:gd name="T26" fmla="*/ 10 w 10"/>
                              <a:gd name="T27" fmla="*/ 270 h 707"/>
                              <a:gd name="T28" fmla="*/ 10 w 10"/>
                              <a:gd name="T29" fmla="*/ 208 h 707"/>
                              <a:gd name="T30" fmla="*/ 10 w 10"/>
                              <a:gd name="T31" fmla="*/ 151 h 707"/>
                              <a:gd name="T32" fmla="*/ 10 w 10"/>
                              <a:gd name="T33" fmla="*/ 103 h 707"/>
                              <a:gd name="T34" fmla="*/ 10 w 10"/>
                              <a:gd name="T35" fmla="*/ 65 h 707"/>
                              <a:gd name="T36" fmla="*/ 10 w 10"/>
                              <a:gd name="T37" fmla="*/ 41 h 707"/>
                              <a:gd name="T38" fmla="*/ 10 w 10"/>
                              <a:gd name="T39" fmla="*/ 33 h 707"/>
                              <a:gd name="T40" fmla="*/ 10 w 10"/>
                              <a:gd name="T41" fmla="*/ 33 h 707"/>
                              <a:gd name="T42" fmla="*/ 10 w 10"/>
                              <a:gd name="T43" fmla="*/ 25 h 707"/>
                              <a:gd name="T44" fmla="*/ 9 w 10"/>
                              <a:gd name="T45" fmla="*/ 8 h 707"/>
                              <a:gd name="T46" fmla="*/ 5 w 10"/>
                              <a:gd name="T47" fmla="*/ 0 h 707"/>
                              <a:gd name="T48" fmla="*/ 5 w 10"/>
                              <a:gd name="T49" fmla="*/ 0 h 707"/>
                              <a:gd name="T50" fmla="*/ 1 w 10"/>
                              <a:gd name="T51" fmla="*/ 8 h 707"/>
                              <a:gd name="T52" fmla="*/ 0 w 10"/>
                              <a:gd name="T53" fmla="*/ 25 h 707"/>
                              <a:gd name="T54" fmla="*/ 0 w 10"/>
                              <a:gd name="T55" fmla="*/ 33 h 707"/>
                              <a:gd name="T56" fmla="*/ 0 w 10"/>
                              <a:gd name="T57" fmla="*/ 33 h 707"/>
                              <a:gd name="T58" fmla="*/ 0 w 10"/>
                              <a:gd name="T59" fmla="*/ 41 h 707"/>
                              <a:gd name="T60" fmla="*/ 0 w 10"/>
                              <a:gd name="T61" fmla="*/ 65 h 707"/>
                              <a:gd name="T62" fmla="*/ 0 w 10"/>
                              <a:gd name="T63" fmla="*/ 103 h 707"/>
                              <a:gd name="T64" fmla="*/ 0 w 10"/>
                              <a:gd name="T65" fmla="*/ 151 h 707"/>
                              <a:gd name="T66" fmla="*/ 0 w 10"/>
                              <a:gd name="T67" fmla="*/ 208 h 707"/>
                              <a:gd name="T68" fmla="*/ 0 w 10"/>
                              <a:gd name="T69" fmla="*/ 270 h 707"/>
                              <a:gd name="T70" fmla="*/ 0 w 10"/>
                              <a:gd name="T71" fmla="*/ 336 h 707"/>
                              <a:gd name="T72" fmla="*/ 0 w 10"/>
                              <a:gd name="T73" fmla="*/ 403 h 707"/>
                              <a:gd name="T74" fmla="*/ 0 w 10"/>
                              <a:gd name="T75" fmla="*/ 470 h 707"/>
                              <a:gd name="T76" fmla="*/ 0 w 10"/>
                              <a:gd name="T77" fmla="*/ 533 h 707"/>
                              <a:gd name="T78" fmla="*/ 0 w 10"/>
                              <a:gd name="T79" fmla="*/ 589 h 707"/>
                              <a:gd name="T80" fmla="*/ 0 w 10"/>
                              <a:gd name="T81" fmla="*/ 637 h 707"/>
                              <a:gd name="T82" fmla="*/ 0 w 10"/>
                              <a:gd name="T83" fmla="*/ 674 h 707"/>
                              <a:gd name="T84" fmla="*/ 0 w 10"/>
                              <a:gd name="T85" fmla="*/ 698 h 707"/>
                              <a:gd name="T86" fmla="*/ 0 w 10"/>
                              <a:gd name="T87" fmla="*/ 707 h 707"/>
                              <a:gd name="T88" fmla="*/ 0 w 10"/>
                              <a:gd name="T89" fmla="*/ 707 h 707"/>
                              <a:gd name="T90" fmla="*/ 0 w 10"/>
                              <a:gd name="T91" fmla="*/ 707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" h="707">
                                <a:moveTo>
                                  <a:pt x="0" y="707"/>
                                </a:moveTo>
                                <a:lnTo>
                                  <a:pt x="3" y="707"/>
                                </a:lnTo>
                                <a:lnTo>
                                  <a:pt x="8" y="707"/>
                                </a:lnTo>
                                <a:lnTo>
                                  <a:pt x="10" y="707"/>
                                </a:lnTo>
                                <a:lnTo>
                                  <a:pt x="10" y="698"/>
                                </a:lnTo>
                                <a:lnTo>
                                  <a:pt x="10" y="674"/>
                                </a:lnTo>
                                <a:lnTo>
                                  <a:pt x="10" y="637"/>
                                </a:lnTo>
                                <a:lnTo>
                                  <a:pt x="10" y="589"/>
                                </a:lnTo>
                                <a:lnTo>
                                  <a:pt x="10" y="533"/>
                                </a:lnTo>
                                <a:lnTo>
                                  <a:pt x="10" y="470"/>
                                </a:lnTo>
                                <a:lnTo>
                                  <a:pt x="10" y="403"/>
                                </a:lnTo>
                                <a:lnTo>
                                  <a:pt x="10" y="336"/>
                                </a:lnTo>
                                <a:lnTo>
                                  <a:pt x="10" y="270"/>
                                </a:lnTo>
                                <a:lnTo>
                                  <a:pt x="10" y="208"/>
                                </a:lnTo>
                                <a:lnTo>
                                  <a:pt x="10" y="151"/>
                                </a:lnTo>
                                <a:lnTo>
                                  <a:pt x="10" y="103"/>
                                </a:lnTo>
                                <a:lnTo>
                                  <a:pt x="10" y="65"/>
                                </a:lnTo>
                                <a:lnTo>
                                  <a:pt x="10" y="41"/>
                                </a:lnTo>
                                <a:lnTo>
                                  <a:pt x="10" y="33"/>
                                </a:lnTo>
                                <a:lnTo>
                                  <a:pt x="10" y="25"/>
                                </a:lnTo>
                                <a:lnTo>
                                  <a:pt x="9" y="8"/>
                                </a:lnTo>
                                <a:lnTo>
                                  <a:pt x="5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103"/>
                                </a:lnTo>
                                <a:lnTo>
                                  <a:pt x="0" y="151"/>
                                </a:lnTo>
                                <a:lnTo>
                                  <a:pt x="0" y="208"/>
                                </a:lnTo>
                                <a:lnTo>
                                  <a:pt x="0" y="270"/>
                                </a:lnTo>
                                <a:lnTo>
                                  <a:pt x="0" y="336"/>
                                </a:lnTo>
                                <a:lnTo>
                                  <a:pt x="0" y="403"/>
                                </a:lnTo>
                                <a:lnTo>
                                  <a:pt x="0" y="470"/>
                                </a:lnTo>
                                <a:lnTo>
                                  <a:pt x="0" y="533"/>
                                </a:lnTo>
                                <a:lnTo>
                                  <a:pt x="0" y="589"/>
                                </a:lnTo>
                                <a:lnTo>
                                  <a:pt x="0" y="637"/>
                                </a:lnTo>
                                <a:lnTo>
                                  <a:pt x="0" y="674"/>
                                </a:lnTo>
                                <a:lnTo>
                                  <a:pt x="0" y="698"/>
                                </a:lnTo>
                                <a:lnTo>
                                  <a:pt x="0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10"/>
                        <wps:cNvSpPr>
                          <a:spLocks/>
                        </wps:cNvSpPr>
                        <wps:spPr bwMode="auto">
                          <a:xfrm>
                            <a:off x="856" y="1011"/>
                            <a:ext cx="4" cy="39"/>
                          </a:xfrm>
                          <a:custGeom>
                            <a:avLst/>
                            <a:gdLst>
                              <a:gd name="T0" fmla="*/ 15 w 16"/>
                              <a:gd name="T1" fmla="*/ 156 h 156"/>
                              <a:gd name="T2" fmla="*/ 7 w 16"/>
                              <a:gd name="T3" fmla="*/ 98 h 156"/>
                              <a:gd name="T4" fmla="*/ 0 w 16"/>
                              <a:gd name="T5" fmla="*/ 38 h 156"/>
                              <a:gd name="T6" fmla="*/ 2 w 16"/>
                              <a:gd name="T7" fmla="*/ 0 h 156"/>
                              <a:gd name="T8" fmla="*/ 2 w 16"/>
                              <a:gd name="T9" fmla="*/ 0 h 156"/>
                              <a:gd name="T10" fmla="*/ 12 w 16"/>
                              <a:gd name="T11" fmla="*/ 5 h 156"/>
                              <a:gd name="T12" fmla="*/ 16 w 16"/>
                              <a:gd name="T13" fmla="*/ 52 h 156"/>
                              <a:gd name="T14" fmla="*/ 16 w 16"/>
                              <a:gd name="T15" fmla="*/ 113 h 156"/>
                              <a:gd name="T16" fmla="*/ 15 w 16"/>
                              <a:gd name="T17" fmla="*/ 156 h 156"/>
                              <a:gd name="T18" fmla="*/ 15 w 16"/>
                              <a:gd name="T19" fmla="*/ 156 h 156"/>
                              <a:gd name="T20" fmla="*/ 15 w 16"/>
                              <a:gd name="T2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15" y="156"/>
                                </a:moveTo>
                                <a:lnTo>
                                  <a:pt x="7" y="98"/>
                                </a:lnTo>
                                <a:lnTo>
                                  <a:pt x="0" y="38"/>
                                </a:lnTo>
                                <a:lnTo>
                                  <a:pt x="2" y="0"/>
                                </a:lnTo>
                                <a:lnTo>
                                  <a:pt x="12" y="5"/>
                                </a:lnTo>
                                <a:lnTo>
                                  <a:pt x="16" y="52"/>
                                </a:lnTo>
                                <a:lnTo>
                                  <a:pt x="16" y="113"/>
                                </a:lnTo>
                                <a:lnTo>
                                  <a:pt x="15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11"/>
                        <wps:cNvSpPr>
                          <a:spLocks/>
                        </wps:cNvSpPr>
                        <wps:spPr bwMode="auto">
                          <a:xfrm>
                            <a:off x="630" y="1006"/>
                            <a:ext cx="8" cy="36"/>
                          </a:xfrm>
                          <a:custGeom>
                            <a:avLst/>
                            <a:gdLst>
                              <a:gd name="T0" fmla="*/ 0 w 33"/>
                              <a:gd name="T1" fmla="*/ 146 h 146"/>
                              <a:gd name="T2" fmla="*/ 0 w 33"/>
                              <a:gd name="T3" fmla="*/ 113 h 146"/>
                              <a:gd name="T4" fmla="*/ 0 w 33"/>
                              <a:gd name="T5" fmla="*/ 50 h 146"/>
                              <a:gd name="T6" fmla="*/ 0 w 33"/>
                              <a:gd name="T7" fmla="*/ 17 h 146"/>
                              <a:gd name="T8" fmla="*/ 0 w 33"/>
                              <a:gd name="T9" fmla="*/ 17 h 146"/>
                              <a:gd name="T10" fmla="*/ 10 w 33"/>
                              <a:gd name="T11" fmla="*/ 2 h 146"/>
                              <a:gd name="T12" fmla="*/ 22 w 33"/>
                              <a:gd name="T13" fmla="*/ 0 h 146"/>
                              <a:gd name="T14" fmla="*/ 33 w 33"/>
                              <a:gd name="T15" fmla="*/ 12 h 146"/>
                              <a:gd name="T16" fmla="*/ 33 w 33"/>
                              <a:gd name="T17" fmla="*/ 12 h 146"/>
                              <a:gd name="T18" fmla="*/ 22 w 33"/>
                              <a:gd name="T19" fmla="*/ 56 h 146"/>
                              <a:gd name="T20" fmla="*/ 9 w 33"/>
                              <a:gd name="T21" fmla="*/ 101 h 146"/>
                              <a:gd name="T22" fmla="*/ 0 w 33"/>
                              <a:gd name="T23" fmla="*/ 146 h 146"/>
                              <a:gd name="T24" fmla="*/ 0 w 33"/>
                              <a:gd name="T25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146">
                                <a:moveTo>
                                  <a:pt x="0" y="146"/>
                                </a:moveTo>
                                <a:lnTo>
                                  <a:pt x="0" y="113"/>
                                </a:lnTo>
                                <a:lnTo>
                                  <a:pt x="0" y="50"/>
                                </a:lnTo>
                                <a:lnTo>
                                  <a:pt x="0" y="17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3" y="12"/>
                                </a:lnTo>
                                <a:lnTo>
                                  <a:pt x="22" y="56"/>
                                </a:lnTo>
                                <a:lnTo>
                                  <a:pt x="9" y="101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12"/>
                        <wps:cNvSpPr>
                          <a:spLocks/>
                        </wps:cNvSpPr>
                        <wps:spPr bwMode="auto">
                          <a:xfrm>
                            <a:off x="673" y="192"/>
                            <a:ext cx="27" cy="33"/>
                          </a:xfrm>
                          <a:custGeom>
                            <a:avLst/>
                            <a:gdLst>
                              <a:gd name="T0" fmla="*/ 0 w 109"/>
                              <a:gd name="T1" fmla="*/ 4 h 133"/>
                              <a:gd name="T2" fmla="*/ 54 w 109"/>
                              <a:gd name="T3" fmla="*/ 133 h 133"/>
                              <a:gd name="T4" fmla="*/ 109 w 109"/>
                              <a:gd name="T5" fmla="*/ 0 h 133"/>
                              <a:gd name="T6" fmla="*/ 0 w 109"/>
                              <a:gd name="T7" fmla="*/ 4 h 133"/>
                              <a:gd name="T8" fmla="*/ 0 w 109"/>
                              <a:gd name="T9" fmla="*/ 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33">
                                <a:moveTo>
                                  <a:pt x="0" y="4"/>
                                </a:moveTo>
                                <a:lnTo>
                                  <a:pt x="54" y="133"/>
                                </a:lnTo>
                                <a:lnTo>
                                  <a:pt x="109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13"/>
                        <wps:cNvSpPr>
                          <a:spLocks/>
                        </wps:cNvSpPr>
                        <wps:spPr bwMode="auto">
                          <a:xfrm>
                            <a:off x="730" y="194"/>
                            <a:ext cx="27" cy="34"/>
                          </a:xfrm>
                          <a:custGeom>
                            <a:avLst/>
                            <a:gdLst>
                              <a:gd name="T0" fmla="*/ 0 w 108"/>
                              <a:gd name="T1" fmla="*/ 4 h 134"/>
                              <a:gd name="T2" fmla="*/ 53 w 108"/>
                              <a:gd name="T3" fmla="*/ 134 h 134"/>
                              <a:gd name="T4" fmla="*/ 108 w 108"/>
                              <a:gd name="T5" fmla="*/ 0 h 134"/>
                              <a:gd name="T6" fmla="*/ 0 w 108"/>
                              <a:gd name="T7" fmla="*/ 4 h 134"/>
                              <a:gd name="T8" fmla="*/ 0 w 108"/>
                              <a:gd name="T9" fmla="*/ 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0" y="4"/>
                                </a:moveTo>
                                <a:lnTo>
                                  <a:pt x="53" y="134"/>
                                </a:lnTo>
                                <a:lnTo>
                                  <a:pt x="10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14"/>
                        <wps:cNvSpPr>
                          <a:spLocks/>
                        </wps:cNvSpPr>
                        <wps:spPr bwMode="auto">
                          <a:xfrm>
                            <a:off x="787" y="194"/>
                            <a:ext cx="27" cy="34"/>
                          </a:xfrm>
                          <a:custGeom>
                            <a:avLst/>
                            <a:gdLst>
                              <a:gd name="T0" fmla="*/ 0 w 108"/>
                              <a:gd name="T1" fmla="*/ 4 h 134"/>
                              <a:gd name="T2" fmla="*/ 53 w 108"/>
                              <a:gd name="T3" fmla="*/ 134 h 134"/>
                              <a:gd name="T4" fmla="*/ 108 w 108"/>
                              <a:gd name="T5" fmla="*/ 0 h 134"/>
                              <a:gd name="T6" fmla="*/ 0 w 108"/>
                              <a:gd name="T7" fmla="*/ 4 h 134"/>
                              <a:gd name="T8" fmla="*/ 0 w 108"/>
                              <a:gd name="T9" fmla="*/ 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0" y="4"/>
                                </a:moveTo>
                                <a:lnTo>
                                  <a:pt x="53" y="134"/>
                                </a:lnTo>
                                <a:lnTo>
                                  <a:pt x="10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15"/>
                        <wps:cNvSpPr>
                          <a:spLocks/>
                        </wps:cNvSpPr>
                        <wps:spPr bwMode="auto">
                          <a:xfrm>
                            <a:off x="252" y="449"/>
                            <a:ext cx="8" cy="108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431"/>
                              <a:gd name="T2" fmla="*/ 0 w 29"/>
                              <a:gd name="T3" fmla="*/ 431 h 431"/>
                              <a:gd name="T4" fmla="*/ 29 w 29"/>
                              <a:gd name="T5" fmla="*/ 431 h 431"/>
                              <a:gd name="T6" fmla="*/ 11 w 29"/>
                              <a:gd name="T7" fmla="*/ 0 h 431"/>
                              <a:gd name="T8" fmla="*/ 11 w 29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431">
                                <a:moveTo>
                                  <a:pt x="11" y="0"/>
                                </a:moveTo>
                                <a:lnTo>
                                  <a:pt x="0" y="431"/>
                                </a:lnTo>
                                <a:lnTo>
                                  <a:pt x="29" y="43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16"/>
                        <wps:cNvSpPr>
                          <a:spLocks/>
                        </wps:cNvSpPr>
                        <wps:spPr bwMode="auto">
                          <a:xfrm>
                            <a:off x="1221" y="449"/>
                            <a:ext cx="9" cy="168"/>
                          </a:xfrm>
                          <a:custGeom>
                            <a:avLst/>
                            <a:gdLst>
                              <a:gd name="T0" fmla="*/ 14 w 38"/>
                              <a:gd name="T1" fmla="*/ 0 h 674"/>
                              <a:gd name="T2" fmla="*/ 0 w 38"/>
                              <a:gd name="T3" fmla="*/ 421 h 674"/>
                              <a:gd name="T4" fmla="*/ 8 w 38"/>
                              <a:gd name="T5" fmla="*/ 431 h 674"/>
                              <a:gd name="T6" fmla="*/ 14 w 38"/>
                              <a:gd name="T7" fmla="*/ 674 h 674"/>
                              <a:gd name="T8" fmla="*/ 22 w 38"/>
                              <a:gd name="T9" fmla="*/ 674 h 674"/>
                              <a:gd name="T10" fmla="*/ 22 w 38"/>
                              <a:gd name="T11" fmla="*/ 427 h 674"/>
                              <a:gd name="T12" fmla="*/ 38 w 38"/>
                              <a:gd name="T13" fmla="*/ 425 h 674"/>
                              <a:gd name="T14" fmla="*/ 14 w 38"/>
                              <a:gd name="T15" fmla="*/ 0 h 674"/>
                              <a:gd name="T16" fmla="*/ 14 w 38"/>
                              <a:gd name="T17" fmla="*/ 0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674">
                                <a:moveTo>
                                  <a:pt x="14" y="0"/>
                                </a:moveTo>
                                <a:lnTo>
                                  <a:pt x="0" y="421"/>
                                </a:lnTo>
                                <a:lnTo>
                                  <a:pt x="8" y="431"/>
                                </a:lnTo>
                                <a:lnTo>
                                  <a:pt x="14" y="674"/>
                                </a:lnTo>
                                <a:lnTo>
                                  <a:pt x="22" y="674"/>
                                </a:lnTo>
                                <a:lnTo>
                                  <a:pt x="22" y="427"/>
                                </a:lnTo>
                                <a:lnTo>
                                  <a:pt x="38" y="42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17"/>
                        <wps:cNvSpPr>
                          <a:spLocks/>
                        </wps:cNvSpPr>
                        <wps:spPr bwMode="auto">
                          <a:xfrm>
                            <a:off x="182" y="618"/>
                            <a:ext cx="3" cy="206"/>
                          </a:xfrm>
                          <a:custGeom>
                            <a:avLst/>
                            <a:gdLst>
                              <a:gd name="T0" fmla="*/ 11 w 11"/>
                              <a:gd name="T1" fmla="*/ 824 h 824"/>
                              <a:gd name="T2" fmla="*/ 0 w 11"/>
                              <a:gd name="T3" fmla="*/ 824 h 824"/>
                              <a:gd name="T4" fmla="*/ 0 w 11"/>
                              <a:gd name="T5" fmla="*/ 0 h 824"/>
                              <a:gd name="T6" fmla="*/ 11 w 11"/>
                              <a:gd name="T7" fmla="*/ 0 h 824"/>
                              <a:gd name="T8" fmla="*/ 11 w 11"/>
                              <a:gd name="T9" fmla="*/ 824 h 824"/>
                              <a:gd name="T10" fmla="*/ 11 w 11"/>
                              <a:gd name="T11" fmla="*/ 824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824">
                                <a:moveTo>
                                  <a:pt x="11" y="824"/>
                                </a:moveTo>
                                <a:lnTo>
                                  <a:pt x="0" y="82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18"/>
                        <wps:cNvSpPr>
                          <a:spLocks/>
                        </wps:cNvSpPr>
                        <wps:spPr bwMode="auto">
                          <a:xfrm>
                            <a:off x="1295" y="620"/>
                            <a:ext cx="2" cy="206"/>
                          </a:xfrm>
                          <a:custGeom>
                            <a:avLst/>
                            <a:gdLst>
                              <a:gd name="T0" fmla="*/ 10 w 10"/>
                              <a:gd name="T1" fmla="*/ 822 h 822"/>
                              <a:gd name="T2" fmla="*/ 0 w 10"/>
                              <a:gd name="T3" fmla="*/ 822 h 822"/>
                              <a:gd name="T4" fmla="*/ 0 w 10"/>
                              <a:gd name="T5" fmla="*/ 0 h 822"/>
                              <a:gd name="T6" fmla="*/ 10 w 10"/>
                              <a:gd name="T7" fmla="*/ 0 h 822"/>
                              <a:gd name="T8" fmla="*/ 10 w 10"/>
                              <a:gd name="T9" fmla="*/ 822 h 822"/>
                              <a:gd name="T10" fmla="*/ 10 w 10"/>
                              <a:gd name="T11" fmla="*/ 822 h 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822">
                                <a:moveTo>
                                  <a:pt x="10" y="822"/>
                                </a:moveTo>
                                <a:lnTo>
                                  <a:pt x="0" y="82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19"/>
                        <wps:cNvSpPr>
                          <a:spLocks/>
                        </wps:cNvSpPr>
                        <wps:spPr bwMode="auto">
                          <a:xfrm>
                            <a:off x="1257" y="790"/>
                            <a:ext cx="6" cy="23"/>
                          </a:xfrm>
                          <a:custGeom>
                            <a:avLst/>
                            <a:gdLst>
                              <a:gd name="T0" fmla="*/ 22 w 22"/>
                              <a:gd name="T1" fmla="*/ 92 h 92"/>
                              <a:gd name="T2" fmla="*/ 22 w 22"/>
                              <a:gd name="T3" fmla="*/ 70 h 92"/>
                              <a:gd name="T4" fmla="*/ 22 w 22"/>
                              <a:gd name="T5" fmla="*/ 27 h 92"/>
                              <a:gd name="T6" fmla="*/ 22 w 22"/>
                              <a:gd name="T7" fmla="*/ 4 h 92"/>
                              <a:gd name="T8" fmla="*/ 22 w 22"/>
                              <a:gd name="T9" fmla="*/ 4 h 92"/>
                              <a:gd name="T10" fmla="*/ 22 w 22"/>
                              <a:gd name="T11" fmla="*/ 3 h 92"/>
                              <a:gd name="T12" fmla="*/ 18 w 22"/>
                              <a:gd name="T13" fmla="*/ 1 h 92"/>
                              <a:gd name="T14" fmla="*/ 11 w 22"/>
                              <a:gd name="T15" fmla="*/ 0 h 92"/>
                              <a:gd name="T16" fmla="*/ 11 w 22"/>
                              <a:gd name="T17" fmla="*/ 0 h 92"/>
                              <a:gd name="T18" fmla="*/ 3 w 22"/>
                              <a:gd name="T19" fmla="*/ 1 h 92"/>
                              <a:gd name="T20" fmla="*/ 0 w 22"/>
                              <a:gd name="T21" fmla="*/ 3 h 92"/>
                              <a:gd name="T22" fmla="*/ 0 w 22"/>
                              <a:gd name="T23" fmla="*/ 4 h 92"/>
                              <a:gd name="T24" fmla="*/ 0 w 22"/>
                              <a:gd name="T25" fmla="*/ 4 h 92"/>
                              <a:gd name="T26" fmla="*/ 0 w 22"/>
                              <a:gd name="T27" fmla="*/ 27 h 92"/>
                              <a:gd name="T28" fmla="*/ 0 w 22"/>
                              <a:gd name="T29" fmla="*/ 70 h 92"/>
                              <a:gd name="T30" fmla="*/ 0 w 22"/>
                              <a:gd name="T31" fmla="*/ 92 h 92"/>
                              <a:gd name="T32" fmla="*/ 0 w 22"/>
                              <a:gd name="T33" fmla="*/ 92 h 92"/>
                              <a:gd name="T34" fmla="*/ 5 w 22"/>
                              <a:gd name="T35" fmla="*/ 92 h 92"/>
                              <a:gd name="T36" fmla="*/ 16 w 22"/>
                              <a:gd name="T37" fmla="*/ 92 h 92"/>
                              <a:gd name="T38" fmla="*/ 22 w 22"/>
                              <a:gd name="T39" fmla="*/ 92 h 92"/>
                              <a:gd name="T40" fmla="*/ 22 w 22"/>
                              <a:gd name="T4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92">
                                <a:moveTo>
                                  <a:pt x="22" y="92"/>
                                </a:moveTo>
                                <a:lnTo>
                                  <a:pt x="22" y="70"/>
                                </a:lnTo>
                                <a:lnTo>
                                  <a:pt x="22" y="27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18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7"/>
                                </a:lnTo>
                                <a:lnTo>
                                  <a:pt x="0" y="70"/>
                                </a:lnTo>
                                <a:lnTo>
                                  <a:pt x="0" y="92"/>
                                </a:lnTo>
                                <a:lnTo>
                                  <a:pt x="5" y="92"/>
                                </a:lnTo>
                                <a:lnTo>
                                  <a:pt x="16" y="92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20"/>
                        <wps:cNvSpPr>
                          <a:spLocks/>
                        </wps:cNvSpPr>
                        <wps:spPr bwMode="auto">
                          <a:xfrm>
                            <a:off x="829" y="740"/>
                            <a:ext cx="5" cy="46"/>
                          </a:xfrm>
                          <a:custGeom>
                            <a:avLst/>
                            <a:gdLst>
                              <a:gd name="T0" fmla="*/ 15 w 16"/>
                              <a:gd name="T1" fmla="*/ 184 h 184"/>
                              <a:gd name="T2" fmla="*/ 0 w 16"/>
                              <a:gd name="T3" fmla="*/ 159 h 184"/>
                              <a:gd name="T4" fmla="*/ 2 w 16"/>
                              <a:gd name="T5" fmla="*/ 108 h 184"/>
                              <a:gd name="T6" fmla="*/ 11 w 16"/>
                              <a:gd name="T7" fmla="*/ 48 h 184"/>
                              <a:gd name="T8" fmla="*/ 15 w 16"/>
                              <a:gd name="T9" fmla="*/ 0 h 184"/>
                              <a:gd name="T10" fmla="*/ 15 w 16"/>
                              <a:gd name="T11" fmla="*/ 0 h 184"/>
                              <a:gd name="T12" fmla="*/ 16 w 16"/>
                              <a:gd name="T13" fmla="*/ 54 h 184"/>
                              <a:gd name="T14" fmla="*/ 15 w 16"/>
                              <a:gd name="T15" fmla="*/ 123 h 184"/>
                              <a:gd name="T16" fmla="*/ 15 w 16"/>
                              <a:gd name="T17" fmla="*/ 184 h 184"/>
                              <a:gd name="T18" fmla="*/ 15 w 16"/>
                              <a:gd name="T19" fmla="*/ 184 h 184"/>
                              <a:gd name="T20" fmla="*/ 15 w 16"/>
                              <a:gd name="T21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4">
                                <a:moveTo>
                                  <a:pt x="15" y="184"/>
                                </a:moveTo>
                                <a:lnTo>
                                  <a:pt x="0" y="159"/>
                                </a:lnTo>
                                <a:lnTo>
                                  <a:pt x="2" y="108"/>
                                </a:lnTo>
                                <a:lnTo>
                                  <a:pt x="11" y="48"/>
                                </a:lnTo>
                                <a:lnTo>
                                  <a:pt x="15" y="0"/>
                                </a:lnTo>
                                <a:lnTo>
                                  <a:pt x="16" y="54"/>
                                </a:lnTo>
                                <a:lnTo>
                                  <a:pt x="15" y="123"/>
                                </a:lnTo>
                                <a:lnTo>
                                  <a:pt x="1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21"/>
                        <wps:cNvSpPr>
                          <a:spLocks/>
                        </wps:cNvSpPr>
                        <wps:spPr bwMode="auto">
                          <a:xfrm>
                            <a:off x="647" y="749"/>
                            <a:ext cx="8" cy="34"/>
                          </a:xfrm>
                          <a:custGeom>
                            <a:avLst/>
                            <a:gdLst>
                              <a:gd name="T0" fmla="*/ 0 w 29"/>
                              <a:gd name="T1" fmla="*/ 136 h 136"/>
                              <a:gd name="T2" fmla="*/ 29 w 29"/>
                              <a:gd name="T3" fmla="*/ 118 h 136"/>
                              <a:gd name="T4" fmla="*/ 26 w 29"/>
                              <a:gd name="T5" fmla="*/ 83 h 136"/>
                              <a:gd name="T6" fmla="*/ 9 w 29"/>
                              <a:gd name="T7" fmla="*/ 41 h 136"/>
                              <a:gd name="T8" fmla="*/ 2 w 29"/>
                              <a:gd name="T9" fmla="*/ 0 h 136"/>
                              <a:gd name="T10" fmla="*/ 2 w 29"/>
                              <a:gd name="T11" fmla="*/ 0 h 136"/>
                              <a:gd name="T12" fmla="*/ 0 w 29"/>
                              <a:gd name="T13" fmla="*/ 42 h 136"/>
                              <a:gd name="T14" fmla="*/ 0 w 29"/>
                              <a:gd name="T15" fmla="*/ 88 h 136"/>
                              <a:gd name="T16" fmla="*/ 0 w 29"/>
                              <a:gd name="T17" fmla="*/ 136 h 136"/>
                              <a:gd name="T18" fmla="*/ 0 w 29"/>
                              <a:gd name="T19" fmla="*/ 136 h 136"/>
                              <a:gd name="T20" fmla="*/ 0 w 29"/>
                              <a:gd name="T2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136">
                                <a:moveTo>
                                  <a:pt x="0" y="136"/>
                                </a:moveTo>
                                <a:lnTo>
                                  <a:pt x="29" y="118"/>
                                </a:lnTo>
                                <a:lnTo>
                                  <a:pt x="26" y="83"/>
                                </a:lnTo>
                                <a:lnTo>
                                  <a:pt x="9" y="41"/>
                                </a:lnTo>
                                <a:lnTo>
                                  <a:pt x="2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88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22"/>
                        <wps:cNvSpPr>
                          <a:spLocks/>
                        </wps:cNvSpPr>
                        <wps:spPr bwMode="auto">
                          <a:xfrm>
                            <a:off x="642" y="833"/>
                            <a:ext cx="7" cy="41"/>
                          </a:xfrm>
                          <a:custGeom>
                            <a:avLst/>
                            <a:gdLst>
                              <a:gd name="T0" fmla="*/ 2 w 27"/>
                              <a:gd name="T1" fmla="*/ 162 h 162"/>
                              <a:gd name="T2" fmla="*/ 2 w 27"/>
                              <a:gd name="T3" fmla="*/ 126 h 162"/>
                              <a:gd name="T4" fmla="*/ 1 w 27"/>
                              <a:gd name="T5" fmla="*/ 59 h 162"/>
                              <a:gd name="T6" fmla="*/ 0 w 27"/>
                              <a:gd name="T7" fmla="*/ 23 h 162"/>
                              <a:gd name="T8" fmla="*/ 0 w 27"/>
                              <a:gd name="T9" fmla="*/ 23 h 162"/>
                              <a:gd name="T10" fmla="*/ 6 w 27"/>
                              <a:gd name="T11" fmla="*/ 16 h 162"/>
                              <a:gd name="T12" fmla="*/ 17 w 27"/>
                              <a:gd name="T13" fmla="*/ 5 h 162"/>
                              <a:gd name="T14" fmla="*/ 24 w 27"/>
                              <a:gd name="T15" fmla="*/ 0 h 162"/>
                              <a:gd name="T16" fmla="*/ 24 w 27"/>
                              <a:gd name="T17" fmla="*/ 0 h 162"/>
                              <a:gd name="T18" fmla="*/ 26 w 27"/>
                              <a:gd name="T19" fmla="*/ 51 h 162"/>
                              <a:gd name="T20" fmla="*/ 27 w 27"/>
                              <a:gd name="T21" fmla="*/ 111 h 162"/>
                              <a:gd name="T22" fmla="*/ 2 w 27"/>
                              <a:gd name="T23" fmla="*/ 162 h 162"/>
                              <a:gd name="T24" fmla="*/ 2 w 27"/>
                              <a:gd name="T25" fmla="*/ 162 h 162"/>
                              <a:gd name="T26" fmla="*/ 2 w 27"/>
                              <a:gd name="T27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7" h="162">
                                <a:moveTo>
                                  <a:pt x="2" y="162"/>
                                </a:moveTo>
                                <a:lnTo>
                                  <a:pt x="2" y="126"/>
                                </a:lnTo>
                                <a:lnTo>
                                  <a:pt x="1" y="59"/>
                                </a:lnTo>
                                <a:lnTo>
                                  <a:pt x="0" y="23"/>
                                </a:lnTo>
                                <a:lnTo>
                                  <a:pt x="6" y="16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lnTo>
                                  <a:pt x="26" y="51"/>
                                </a:lnTo>
                                <a:lnTo>
                                  <a:pt x="27" y="111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23"/>
                        <wps:cNvSpPr>
                          <a:spLocks/>
                        </wps:cNvSpPr>
                        <wps:spPr bwMode="auto">
                          <a:xfrm>
                            <a:off x="815" y="844"/>
                            <a:ext cx="4" cy="13"/>
                          </a:xfrm>
                          <a:custGeom>
                            <a:avLst/>
                            <a:gdLst>
                              <a:gd name="T0" fmla="*/ 19 w 19"/>
                              <a:gd name="T1" fmla="*/ 52 h 52"/>
                              <a:gd name="T2" fmla="*/ 9 w 19"/>
                              <a:gd name="T3" fmla="*/ 40 h 52"/>
                              <a:gd name="T4" fmla="*/ 0 w 19"/>
                              <a:gd name="T5" fmla="*/ 26 h 52"/>
                              <a:gd name="T6" fmla="*/ 0 w 19"/>
                              <a:gd name="T7" fmla="*/ 9 h 52"/>
                              <a:gd name="T8" fmla="*/ 0 w 19"/>
                              <a:gd name="T9" fmla="*/ 9 h 52"/>
                              <a:gd name="T10" fmla="*/ 5 w 19"/>
                              <a:gd name="T11" fmla="*/ 7 h 52"/>
                              <a:gd name="T12" fmla="*/ 12 w 19"/>
                              <a:gd name="T13" fmla="*/ 3 h 52"/>
                              <a:gd name="T14" fmla="*/ 16 w 19"/>
                              <a:gd name="T15" fmla="*/ 0 h 52"/>
                              <a:gd name="T16" fmla="*/ 16 w 19"/>
                              <a:gd name="T17" fmla="*/ 0 h 52"/>
                              <a:gd name="T18" fmla="*/ 19 w 19"/>
                              <a:gd name="T19" fmla="*/ 16 h 52"/>
                              <a:gd name="T20" fmla="*/ 19 w 19"/>
                              <a:gd name="T21" fmla="*/ 35 h 52"/>
                              <a:gd name="T22" fmla="*/ 19 w 19"/>
                              <a:gd name="T23" fmla="*/ 52 h 52"/>
                              <a:gd name="T24" fmla="*/ 19 w 19"/>
                              <a:gd name="T25" fmla="*/ 52 h 52"/>
                              <a:gd name="T26" fmla="*/ 19 w 19"/>
                              <a:gd name="T2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9" y="52"/>
                                </a:moveTo>
                                <a:lnTo>
                                  <a:pt x="9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12" y="3"/>
                                </a:lnTo>
                                <a:lnTo>
                                  <a:pt x="16" y="0"/>
                                </a:lnTo>
                                <a:lnTo>
                                  <a:pt x="19" y="16"/>
                                </a:lnTo>
                                <a:lnTo>
                                  <a:pt x="19" y="35"/>
                                </a:lnTo>
                                <a:lnTo>
                                  <a:pt x="1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24"/>
                        <wps:cNvSpPr>
                          <a:spLocks/>
                        </wps:cNvSpPr>
                        <wps:spPr bwMode="auto">
                          <a:xfrm>
                            <a:off x="838" y="855"/>
                            <a:ext cx="6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111 h 111"/>
                              <a:gd name="T2" fmla="*/ 0 w 25"/>
                              <a:gd name="T3" fmla="*/ 78 h 111"/>
                              <a:gd name="T4" fmla="*/ 0 w 25"/>
                              <a:gd name="T5" fmla="*/ 40 h 111"/>
                              <a:gd name="T6" fmla="*/ 0 w 25"/>
                              <a:gd name="T7" fmla="*/ 0 h 111"/>
                              <a:gd name="T8" fmla="*/ 0 w 25"/>
                              <a:gd name="T9" fmla="*/ 0 h 111"/>
                              <a:gd name="T10" fmla="*/ 6 w 25"/>
                              <a:gd name="T11" fmla="*/ 3 h 111"/>
                              <a:gd name="T12" fmla="*/ 18 w 25"/>
                              <a:gd name="T13" fmla="*/ 6 h 111"/>
                              <a:gd name="T14" fmla="*/ 25 w 25"/>
                              <a:gd name="T15" fmla="*/ 7 h 111"/>
                              <a:gd name="T16" fmla="*/ 25 w 25"/>
                              <a:gd name="T17" fmla="*/ 7 h 111"/>
                              <a:gd name="T18" fmla="*/ 25 w 25"/>
                              <a:gd name="T19" fmla="*/ 34 h 111"/>
                              <a:gd name="T20" fmla="*/ 25 w 25"/>
                              <a:gd name="T21" fmla="*/ 85 h 111"/>
                              <a:gd name="T22" fmla="*/ 25 w 25"/>
                              <a:gd name="T23" fmla="*/ 111 h 111"/>
                              <a:gd name="T24" fmla="*/ 25 w 25"/>
                              <a:gd name="T25" fmla="*/ 111 h 111"/>
                              <a:gd name="T26" fmla="*/ 25 w 25"/>
                              <a:gd name="T2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111">
                                <a:moveTo>
                                  <a:pt x="25" y="111"/>
                                </a:moveTo>
                                <a:lnTo>
                                  <a:pt x="0" y="78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6" y="3"/>
                                </a:lnTo>
                                <a:lnTo>
                                  <a:pt x="18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34"/>
                                </a:lnTo>
                                <a:lnTo>
                                  <a:pt x="25" y="85"/>
                                </a:lnTo>
                                <a:lnTo>
                                  <a:pt x="2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25"/>
                        <wps:cNvSpPr>
                          <a:spLocks/>
                        </wps:cNvSpPr>
                        <wps:spPr bwMode="auto">
                          <a:xfrm>
                            <a:off x="628" y="839"/>
                            <a:ext cx="8" cy="58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30"/>
                              <a:gd name="T2" fmla="*/ 29 w 35"/>
                              <a:gd name="T3" fmla="*/ 57 h 230"/>
                              <a:gd name="T4" fmla="*/ 30 w 35"/>
                              <a:gd name="T5" fmla="*/ 118 h 230"/>
                              <a:gd name="T6" fmla="*/ 28 w 35"/>
                              <a:gd name="T7" fmla="*/ 178 h 230"/>
                              <a:gd name="T8" fmla="*/ 14 w 35"/>
                              <a:gd name="T9" fmla="*/ 230 h 230"/>
                              <a:gd name="T10" fmla="*/ 14 w 35"/>
                              <a:gd name="T11" fmla="*/ 230 h 230"/>
                              <a:gd name="T12" fmla="*/ 11 w 35"/>
                              <a:gd name="T13" fmla="*/ 194 h 230"/>
                              <a:gd name="T14" fmla="*/ 7 w 35"/>
                              <a:gd name="T15" fmla="*/ 115 h 230"/>
                              <a:gd name="T16" fmla="*/ 3 w 35"/>
                              <a:gd name="T17" fmla="*/ 36 h 230"/>
                              <a:gd name="T18" fmla="*/ 0 w 35"/>
                              <a:gd name="T19" fmla="*/ 0 h 230"/>
                              <a:gd name="T20" fmla="*/ 0 w 35"/>
                              <a:gd name="T21" fmla="*/ 0 h 230"/>
                              <a:gd name="T22" fmla="*/ 9 w 35"/>
                              <a:gd name="T23" fmla="*/ 0 h 230"/>
                              <a:gd name="T24" fmla="*/ 26 w 35"/>
                              <a:gd name="T25" fmla="*/ 0 h 230"/>
                              <a:gd name="T26" fmla="*/ 35 w 35"/>
                              <a:gd name="T27" fmla="*/ 0 h 230"/>
                              <a:gd name="T28" fmla="*/ 35 w 35"/>
                              <a:gd name="T29" fmla="*/ 0 h 230"/>
                              <a:gd name="T30" fmla="*/ 35 w 35"/>
                              <a:gd name="T31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5" h="230">
                                <a:moveTo>
                                  <a:pt x="35" y="0"/>
                                </a:moveTo>
                                <a:lnTo>
                                  <a:pt x="29" y="57"/>
                                </a:lnTo>
                                <a:lnTo>
                                  <a:pt x="30" y="118"/>
                                </a:lnTo>
                                <a:lnTo>
                                  <a:pt x="28" y="178"/>
                                </a:lnTo>
                                <a:lnTo>
                                  <a:pt x="14" y="230"/>
                                </a:lnTo>
                                <a:lnTo>
                                  <a:pt x="11" y="194"/>
                                </a:lnTo>
                                <a:lnTo>
                                  <a:pt x="7" y="115"/>
                                </a:lnTo>
                                <a:lnTo>
                                  <a:pt x="3" y="36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26"/>
                        <wps:cNvSpPr>
                          <a:spLocks/>
                        </wps:cNvSpPr>
                        <wps:spPr bwMode="auto">
                          <a:xfrm>
                            <a:off x="610" y="606"/>
                            <a:ext cx="262" cy="183"/>
                          </a:xfrm>
                          <a:custGeom>
                            <a:avLst/>
                            <a:gdLst>
                              <a:gd name="T0" fmla="*/ 1031 w 1047"/>
                              <a:gd name="T1" fmla="*/ 723 h 732"/>
                              <a:gd name="T2" fmla="*/ 999 w 1047"/>
                              <a:gd name="T3" fmla="*/ 711 h 732"/>
                              <a:gd name="T4" fmla="*/ 1000 w 1047"/>
                              <a:gd name="T5" fmla="*/ 665 h 732"/>
                              <a:gd name="T6" fmla="*/ 1001 w 1047"/>
                              <a:gd name="T7" fmla="*/ 574 h 732"/>
                              <a:gd name="T8" fmla="*/ 997 w 1047"/>
                              <a:gd name="T9" fmla="*/ 484 h 732"/>
                              <a:gd name="T10" fmla="*/ 988 w 1047"/>
                              <a:gd name="T11" fmla="*/ 397 h 732"/>
                              <a:gd name="T12" fmla="*/ 968 w 1047"/>
                              <a:gd name="T13" fmla="*/ 313 h 732"/>
                              <a:gd name="T14" fmla="*/ 935 w 1047"/>
                              <a:gd name="T15" fmla="*/ 238 h 732"/>
                              <a:gd name="T16" fmla="*/ 885 w 1047"/>
                              <a:gd name="T17" fmla="*/ 172 h 732"/>
                              <a:gd name="T18" fmla="*/ 853 w 1047"/>
                              <a:gd name="T19" fmla="*/ 142 h 732"/>
                              <a:gd name="T20" fmla="*/ 783 w 1047"/>
                              <a:gd name="T21" fmla="*/ 91 h 732"/>
                              <a:gd name="T22" fmla="*/ 707 w 1047"/>
                              <a:gd name="T23" fmla="*/ 51 h 732"/>
                              <a:gd name="T24" fmla="*/ 628 w 1047"/>
                              <a:gd name="T25" fmla="*/ 25 h 732"/>
                              <a:gd name="T26" fmla="*/ 545 w 1047"/>
                              <a:gd name="T27" fmla="*/ 12 h 732"/>
                              <a:gd name="T28" fmla="*/ 461 w 1047"/>
                              <a:gd name="T29" fmla="*/ 14 h 732"/>
                              <a:gd name="T30" fmla="*/ 376 w 1047"/>
                              <a:gd name="T31" fmla="*/ 33 h 732"/>
                              <a:gd name="T32" fmla="*/ 294 w 1047"/>
                              <a:gd name="T33" fmla="*/ 68 h 732"/>
                              <a:gd name="T34" fmla="*/ 254 w 1047"/>
                              <a:gd name="T35" fmla="*/ 92 h 732"/>
                              <a:gd name="T36" fmla="*/ 185 w 1047"/>
                              <a:gd name="T37" fmla="*/ 149 h 732"/>
                              <a:gd name="T38" fmla="*/ 127 w 1047"/>
                              <a:gd name="T39" fmla="*/ 218 h 732"/>
                              <a:gd name="T40" fmla="*/ 84 w 1047"/>
                              <a:gd name="T41" fmla="*/ 295 h 732"/>
                              <a:gd name="T42" fmla="*/ 55 w 1047"/>
                              <a:gd name="T43" fmla="*/ 378 h 732"/>
                              <a:gd name="T44" fmla="*/ 42 w 1047"/>
                              <a:gd name="T45" fmla="*/ 466 h 732"/>
                              <a:gd name="T46" fmla="*/ 43 w 1047"/>
                              <a:gd name="T47" fmla="*/ 511 h 732"/>
                              <a:gd name="T48" fmla="*/ 43 w 1047"/>
                              <a:gd name="T49" fmla="*/ 657 h 732"/>
                              <a:gd name="T50" fmla="*/ 43 w 1047"/>
                              <a:gd name="T51" fmla="*/ 709 h 732"/>
                              <a:gd name="T52" fmla="*/ 17 w 1047"/>
                              <a:gd name="T53" fmla="*/ 726 h 732"/>
                              <a:gd name="T54" fmla="*/ 3 w 1047"/>
                              <a:gd name="T55" fmla="*/ 732 h 732"/>
                              <a:gd name="T56" fmla="*/ 2 w 1047"/>
                              <a:gd name="T57" fmla="*/ 640 h 732"/>
                              <a:gd name="T58" fmla="*/ 0 w 1047"/>
                              <a:gd name="T59" fmla="*/ 550 h 732"/>
                              <a:gd name="T60" fmla="*/ 2 w 1047"/>
                              <a:gd name="T61" fmla="*/ 465 h 732"/>
                              <a:gd name="T62" fmla="*/ 15 w 1047"/>
                              <a:gd name="T63" fmla="*/ 382 h 732"/>
                              <a:gd name="T64" fmla="*/ 47 w 1047"/>
                              <a:gd name="T65" fmla="*/ 307 h 732"/>
                              <a:gd name="T66" fmla="*/ 73 w 1047"/>
                              <a:gd name="T67" fmla="*/ 272 h 732"/>
                              <a:gd name="T68" fmla="*/ 120 w 1047"/>
                              <a:gd name="T69" fmla="*/ 203 h 732"/>
                              <a:gd name="T70" fmla="*/ 176 w 1047"/>
                              <a:gd name="T71" fmla="*/ 141 h 732"/>
                              <a:gd name="T72" fmla="*/ 241 w 1047"/>
                              <a:gd name="T73" fmla="*/ 88 h 732"/>
                              <a:gd name="T74" fmla="*/ 313 w 1047"/>
                              <a:gd name="T75" fmla="*/ 47 h 732"/>
                              <a:gd name="T76" fmla="*/ 392 w 1047"/>
                              <a:gd name="T77" fmla="*/ 17 h 732"/>
                              <a:gd name="T78" fmla="*/ 474 w 1047"/>
                              <a:gd name="T79" fmla="*/ 2 h 732"/>
                              <a:gd name="T80" fmla="*/ 561 w 1047"/>
                              <a:gd name="T81" fmla="*/ 2 h 732"/>
                              <a:gd name="T82" fmla="*/ 606 w 1047"/>
                              <a:gd name="T83" fmla="*/ 8 h 732"/>
                              <a:gd name="T84" fmla="*/ 699 w 1047"/>
                              <a:gd name="T85" fmla="*/ 35 h 732"/>
                              <a:gd name="T86" fmla="*/ 786 w 1047"/>
                              <a:gd name="T87" fmla="*/ 73 h 732"/>
                              <a:gd name="T88" fmla="*/ 865 w 1047"/>
                              <a:gd name="T89" fmla="*/ 125 h 732"/>
                              <a:gd name="T90" fmla="*/ 933 w 1047"/>
                              <a:gd name="T91" fmla="*/ 193 h 732"/>
                              <a:gd name="T92" fmla="*/ 960 w 1047"/>
                              <a:gd name="T93" fmla="*/ 233 h 732"/>
                              <a:gd name="T94" fmla="*/ 1005 w 1047"/>
                              <a:gd name="T95" fmla="*/ 313 h 732"/>
                              <a:gd name="T96" fmla="*/ 1031 w 1047"/>
                              <a:gd name="T97" fmla="*/ 402 h 732"/>
                              <a:gd name="T98" fmla="*/ 1044 w 1047"/>
                              <a:gd name="T99" fmla="*/ 496 h 732"/>
                              <a:gd name="T100" fmla="*/ 1047 w 1047"/>
                              <a:gd name="T101" fmla="*/ 591 h 732"/>
                              <a:gd name="T102" fmla="*/ 1046 w 1047"/>
                              <a:gd name="T103" fmla="*/ 684 h 732"/>
                              <a:gd name="T104" fmla="*/ 1046 w 1047"/>
                              <a:gd name="T105" fmla="*/ 728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7" h="732">
                                <a:moveTo>
                                  <a:pt x="1046" y="728"/>
                                </a:moveTo>
                                <a:lnTo>
                                  <a:pt x="1031" y="723"/>
                                </a:lnTo>
                                <a:lnTo>
                                  <a:pt x="1016" y="716"/>
                                </a:lnTo>
                                <a:lnTo>
                                  <a:pt x="999" y="711"/>
                                </a:lnTo>
                                <a:lnTo>
                                  <a:pt x="1000" y="665"/>
                                </a:lnTo>
                                <a:lnTo>
                                  <a:pt x="1001" y="620"/>
                                </a:lnTo>
                                <a:lnTo>
                                  <a:pt x="1001" y="574"/>
                                </a:lnTo>
                                <a:lnTo>
                                  <a:pt x="1000" y="528"/>
                                </a:lnTo>
                                <a:lnTo>
                                  <a:pt x="997" y="484"/>
                                </a:lnTo>
                                <a:lnTo>
                                  <a:pt x="994" y="439"/>
                                </a:lnTo>
                                <a:lnTo>
                                  <a:pt x="988" y="397"/>
                                </a:lnTo>
                                <a:lnTo>
                                  <a:pt x="980" y="354"/>
                                </a:lnTo>
                                <a:lnTo>
                                  <a:pt x="968" y="313"/>
                                </a:lnTo>
                                <a:lnTo>
                                  <a:pt x="953" y="275"/>
                                </a:lnTo>
                                <a:lnTo>
                                  <a:pt x="935" y="238"/>
                                </a:lnTo>
                                <a:lnTo>
                                  <a:pt x="913" y="204"/>
                                </a:lnTo>
                                <a:lnTo>
                                  <a:pt x="885" y="172"/>
                                </a:lnTo>
                                <a:lnTo>
                                  <a:pt x="853" y="142"/>
                                </a:lnTo>
                                <a:lnTo>
                                  <a:pt x="819" y="115"/>
                                </a:lnTo>
                                <a:lnTo>
                                  <a:pt x="783" y="91"/>
                                </a:lnTo>
                                <a:lnTo>
                                  <a:pt x="746" y="70"/>
                                </a:lnTo>
                                <a:lnTo>
                                  <a:pt x="707" y="51"/>
                                </a:lnTo>
                                <a:lnTo>
                                  <a:pt x="668" y="36"/>
                                </a:lnTo>
                                <a:lnTo>
                                  <a:pt x="628" y="25"/>
                                </a:lnTo>
                                <a:lnTo>
                                  <a:pt x="586" y="16"/>
                                </a:lnTo>
                                <a:lnTo>
                                  <a:pt x="545" y="12"/>
                                </a:lnTo>
                                <a:lnTo>
                                  <a:pt x="503" y="11"/>
                                </a:lnTo>
                                <a:lnTo>
                                  <a:pt x="461" y="14"/>
                                </a:lnTo>
                                <a:lnTo>
                                  <a:pt x="419" y="20"/>
                                </a:lnTo>
                                <a:lnTo>
                                  <a:pt x="376" y="33"/>
                                </a:lnTo>
                                <a:lnTo>
                                  <a:pt x="334" y="48"/>
                                </a:lnTo>
                                <a:lnTo>
                                  <a:pt x="294" y="68"/>
                                </a:lnTo>
                                <a:lnTo>
                                  <a:pt x="254" y="92"/>
                                </a:lnTo>
                                <a:lnTo>
                                  <a:pt x="218" y="119"/>
                                </a:lnTo>
                                <a:lnTo>
                                  <a:pt x="185" y="149"/>
                                </a:lnTo>
                                <a:lnTo>
                                  <a:pt x="154" y="182"/>
                                </a:lnTo>
                                <a:lnTo>
                                  <a:pt x="127" y="218"/>
                                </a:lnTo>
                                <a:lnTo>
                                  <a:pt x="103" y="255"/>
                                </a:lnTo>
                                <a:lnTo>
                                  <a:pt x="84" y="295"/>
                                </a:lnTo>
                                <a:lnTo>
                                  <a:pt x="67" y="335"/>
                                </a:lnTo>
                                <a:lnTo>
                                  <a:pt x="55" y="378"/>
                                </a:lnTo>
                                <a:lnTo>
                                  <a:pt x="46" y="421"/>
                                </a:lnTo>
                                <a:lnTo>
                                  <a:pt x="42" y="466"/>
                                </a:lnTo>
                                <a:lnTo>
                                  <a:pt x="43" y="511"/>
                                </a:lnTo>
                                <a:lnTo>
                                  <a:pt x="43" y="561"/>
                                </a:lnTo>
                                <a:lnTo>
                                  <a:pt x="43" y="657"/>
                                </a:lnTo>
                                <a:lnTo>
                                  <a:pt x="43" y="709"/>
                                </a:lnTo>
                                <a:lnTo>
                                  <a:pt x="33" y="719"/>
                                </a:lnTo>
                                <a:lnTo>
                                  <a:pt x="17" y="726"/>
                                </a:lnTo>
                                <a:lnTo>
                                  <a:pt x="3" y="732"/>
                                </a:lnTo>
                                <a:lnTo>
                                  <a:pt x="3" y="686"/>
                                </a:lnTo>
                                <a:lnTo>
                                  <a:pt x="2" y="640"/>
                                </a:lnTo>
                                <a:lnTo>
                                  <a:pt x="1" y="595"/>
                                </a:lnTo>
                                <a:lnTo>
                                  <a:pt x="0" y="550"/>
                                </a:lnTo>
                                <a:lnTo>
                                  <a:pt x="0" y="507"/>
                                </a:lnTo>
                                <a:lnTo>
                                  <a:pt x="2" y="465"/>
                                </a:lnTo>
                                <a:lnTo>
                                  <a:pt x="7" y="423"/>
                                </a:lnTo>
                                <a:lnTo>
                                  <a:pt x="15" y="382"/>
                                </a:lnTo>
                                <a:lnTo>
                                  <a:pt x="29" y="344"/>
                                </a:lnTo>
                                <a:lnTo>
                                  <a:pt x="47" y="307"/>
                                </a:lnTo>
                                <a:lnTo>
                                  <a:pt x="73" y="272"/>
                                </a:lnTo>
                                <a:lnTo>
                                  <a:pt x="95" y="237"/>
                                </a:lnTo>
                                <a:lnTo>
                                  <a:pt x="120" y="203"/>
                                </a:lnTo>
                                <a:lnTo>
                                  <a:pt x="146" y="171"/>
                                </a:lnTo>
                                <a:lnTo>
                                  <a:pt x="176" y="141"/>
                                </a:lnTo>
                                <a:lnTo>
                                  <a:pt x="208" y="114"/>
                                </a:lnTo>
                                <a:lnTo>
                                  <a:pt x="241" y="88"/>
                                </a:lnTo>
                                <a:lnTo>
                                  <a:pt x="276" y="67"/>
                                </a:lnTo>
                                <a:lnTo>
                                  <a:pt x="313" y="47"/>
                                </a:lnTo>
                                <a:lnTo>
                                  <a:pt x="352" y="30"/>
                                </a:lnTo>
                                <a:lnTo>
                                  <a:pt x="392" y="17"/>
                                </a:lnTo>
                                <a:lnTo>
                                  <a:pt x="432" y="7"/>
                                </a:lnTo>
                                <a:lnTo>
                                  <a:pt x="474" y="2"/>
                                </a:lnTo>
                                <a:lnTo>
                                  <a:pt x="517" y="0"/>
                                </a:lnTo>
                                <a:lnTo>
                                  <a:pt x="561" y="2"/>
                                </a:lnTo>
                                <a:lnTo>
                                  <a:pt x="606" y="8"/>
                                </a:lnTo>
                                <a:lnTo>
                                  <a:pt x="653" y="20"/>
                                </a:lnTo>
                                <a:lnTo>
                                  <a:pt x="699" y="35"/>
                                </a:lnTo>
                                <a:lnTo>
                                  <a:pt x="743" y="52"/>
                                </a:lnTo>
                                <a:lnTo>
                                  <a:pt x="786" y="73"/>
                                </a:lnTo>
                                <a:lnTo>
                                  <a:pt x="828" y="97"/>
                                </a:lnTo>
                                <a:lnTo>
                                  <a:pt x="865" y="125"/>
                                </a:lnTo>
                                <a:lnTo>
                                  <a:pt x="901" y="156"/>
                                </a:lnTo>
                                <a:lnTo>
                                  <a:pt x="933" y="193"/>
                                </a:lnTo>
                                <a:lnTo>
                                  <a:pt x="960" y="233"/>
                                </a:lnTo>
                                <a:lnTo>
                                  <a:pt x="985" y="272"/>
                                </a:lnTo>
                                <a:lnTo>
                                  <a:pt x="1005" y="313"/>
                                </a:lnTo>
                                <a:lnTo>
                                  <a:pt x="1021" y="357"/>
                                </a:lnTo>
                                <a:lnTo>
                                  <a:pt x="1031" y="402"/>
                                </a:lnTo>
                                <a:lnTo>
                                  <a:pt x="1038" y="449"/>
                                </a:lnTo>
                                <a:lnTo>
                                  <a:pt x="1044" y="496"/>
                                </a:lnTo>
                                <a:lnTo>
                                  <a:pt x="1046" y="544"/>
                                </a:lnTo>
                                <a:lnTo>
                                  <a:pt x="1047" y="591"/>
                                </a:lnTo>
                                <a:lnTo>
                                  <a:pt x="1046" y="638"/>
                                </a:lnTo>
                                <a:lnTo>
                                  <a:pt x="1046" y="684"/>
                                </a:lnTo>
                                <a:lnTo>
                                  <a:pt x="1046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27"/>
                        <wps:cNvSpPr>
                          <a:spLocks/>
                        </wps:cNvSpPr>
                        <wps:spPr bwMode="auto">
                          <a:xfrm>
                            <a:off x="625" y="612"/>
                            <a:ext cx="226" cy="171"/>
                          </a:xfrm>
                          <a:custGeom>
                            <a:avLst/>
                            <a:gdLst>
                              <a:gd name="T0" fmla="*/ 677 w 903"/>
                              <a:gd name="T1" fmla="*/ 50 h 685"/>
                              <a:gd name="T2" fmla="*/ 718 w 903"/>
                              <a:gd name="T3" fmla="*/ 77 h 685"/>
                              <a:gd name="T4" fmla="*/ 814 w 903"/>
                              <a:gd name="T5" fmla="*/ 170 h 685"/>
                              <a:gd name="T6" fmla="*/ 881 w 903"/>
                              <a:gd name="T7" fmla="*/ 288 h 685"/>
                              <a:gd name="T8" fmla="*/ 903 w 903"/>
                              <a:gd name="T9" fmla="*/ 379 h 685"/>
                              <a:gd name="T10" fmla="*/ 865 w 903"/>
                              <a:gd name="T11" fmla="*/ 259 h 685"/>
                              <a:gd name="T12" fmla="*/ 791 w 903"/>
                              <a:gd name="T13" fmla="*/ 150 h 685"/>
                              <a:gd name="T14" fmla="*/ 685 w 903"/>
                              <a:gd name="T15" fmla="*/ 67 h 685"/>
                              <a:gd name="T16" fmla="*/ 643 w 903"/>
                              <a:gd name="T17" fmla="*/ 50 h 685"/>
                              <a:gd name="T18" fmla="*/ 643 w 903"/>
                              <a:gd name="T19" fmla="*/ 58 h 685"/>
                              <a:gd name="T20" fmla="*/ 756 w 903"/>
                              <a:gd name="T21" fmla="*/ 161 h 685"/>
                              <a:gd name="T22" fmla="*/ 818 w 903"/>
                              <a:gd name="T23" fmla="*/ 297 h 685"/>
                              <a:gd name="T24" fmla="*/ 812 w 903"/>
                              <a:gd name="T25" fmla="*/ 297 h 685"/>
                              <a:gd name="T26" fmla="*/ 798 w 903"/>
                              <a:gd name="T27" fmla="*/ 251 h 685"/>
                              <a:gd name="T28" fmla="*/ 723 w 903"/>
                              <a:gd name="T29" fmla="*/ 130 h 685"/>
                              <a:gd name="T30" fmla="*/ 609 w 903"/>
                              <a:gd name="T31" fmla="*/ 58 h 685"/>
                              <a:gd name="T32" fmla="*/ 680 w 903"/>
                              <a:gd name="T33" fmla="*/ 142 h 685"/>
                              <a:gd name="T34" fmla="*/ 721 w 903"/>
                              <a:gd name="T35" fmla="*/ 245 h 685"/>
                              <a:gd name="T36" fmla="*/ 649 w 903"/>
                              <a:gd name="T37" fmla="*/ 114 h 685"/>
                              <a:gd name="T38" fmla="*/ 525 w 903"/>
                              <a:gd name="T39" fmla="*/ 30 h 685"/>
                              <a:gd name="T40" fmla="*/ 555 w 903"/>
                              <a:gd name="T41" fmla="*/ 72 h 685"/>
                              <a:gd name="T42" fmla="*/ 576 w 903"/>
                              <a:gd name="T43" fmla="*/ 111 h 685"/>
                              <a:gd name="T44" fmla="*/ 589 w 903"/>
                              <a:gd name="T45" fmla="*/ 158 h 685"/>
                              <a:gd name="T46" fmla="*/ 567 w 903"/>
                              <a:gd name="T47" fmla="*/ 114 h 685"/>
                              <a:gd name="T48" fmla="*/ 514 w 903"/>
                              <a:gd name="T49" fmla="*/ 47 h 685"/>
                              <a:gd name="T50" fmla="*/ 466 w 903"/>
                              <a:gd name="T51" fmla="*/ 59 h 685"/>
                              <a:gd name="T52" fmla="*/ 466 w 903"/>
                              <a:gd name="T53" fmla="*/ 128 h 685"/>
                              <a:gd name="T54" fmla="*/ 456 w 903"/>
                              <a:gd name="T55" fmla="*/ 138 h 685"/>
                              <a:gd name="T56" fmla="*/ 454 w 903"/>
                              <a:gd name="T57" fmla="*/ 66 h 685"/>
                              <a:gd name="T58" fmla="*/ 401 w 903"/>
                              <a:gd name="T59" fmla="*/ 60 h 685"/>
                              <a:gd name="T60" fmla="*/ 345 w 903"/>
                              <a:gd name="T61" fmla="*/ 160 h 685"/>
                              <a:gd name="T62" fmla="*/ 405 w 903"/>
                              <a:gd name="T63" fmla="*/ 37 h 685"/>
                              <a:gd name="T64" fmla="*/ 370 w 903"/>
                              <a:gd name="T65" fmla="*/ 41 h 685"/>
                              <a:gd name="T66" fmla="*/ 312 w 903"/>
                              <a:gd name="T67" fmla="*/ 82 h 685"/>
                              <a:gd name="T68" fmla="*/ 250 w 903"/>
                              <a:gd name="T69" fmla="*/ 165 h 685"/>
                              <a:gd name="T70" fmla="*/ 213 w 903"/>
                              <a:gd name="T71" fmla="*/ 238 h 685"/>
                              <a:gd name="T72" fmla="*/ 246 w 903"/>
                              <a:gd name="T73" fmla="*/ 141 h 685"/>
                              <a:gd name="T74" fmla="*/ 318 w 903"/>
                              <a:gd name="T75" fmla="*/ 60 h 685"/>
                              <a:gd name="T76" fmla="*/ 239 w 903"/>
                              <a:gd name="T77" fmla="*/ 94 h 685"/>
                              <a:gd name="T78" fmla="*/ 174 w 903"/>
                              <a:gd name="T79" fmla="*/ 165 h 685"/>
                              <a:gd name="T80" fmla="*/ 113 w 903"/>
                              <a:gd name="T81" fmla="*/ 293 h 685"/>
                              <a:gd name="T82" fmla="*/ 107 w 903"/>
                              <a:gd name="T83" fmla="*/ 294 h 685"/>
                              <a:gd name="T84" fmla="*/ 161 w 903"/>
                              <a:gd name="T85" fmla="*/ 171 h 685"/>
                              <a:gd name="T86" fmla="*/ 254 w 903"/>
                              <a:gd name="T87" fmla="*/ 73 h 685"/>
                              <a:gd name="T88" fmla="*/ 291 w 903"/>
                              <a:gd name="T89" fmla="*/ 50 h 685"/>
                              <a:gd name="T90" fmla="*/ 291 w 903"/>
                              <a:gd name="T91" fmla="*/ 48 h 685"/>
                              <a:gd name="T92" fmla="*/ 171 w 903"/>
                              <a:gd name="T93" fmla="*/ 109 h 685"/>
                              <a:gd name="T94" fmla="*/ 80 w 903"/>
                              <a:gd name="T95" fmla="*/ 218 h 685"/>
                              <a:gd name="T96" fmla="*/ 37 w 903"/>
                              <a:gd name="T97" fmla="*/ 299 h 685"/>
                              <a:gd name="T98" fmla="*/ 11 w 903"/>
                              <a:gd name="T99" fmla="*/ 442 h 685"/>
                              <a:gd name="T100" fmla="*/ 13 w 903"/>
                              <a:gd name="T101" fmla="*/ 591 h 685"/>
                              <a:gd name="T102" fmla="*/ 16 w 903"/>
                              <a:gd name="T103" fmla="*/ 685 h 685"/>
                              <a:gd name="T104" fmla="*/ 4 w 903"/>
                              <a:gd name="T105" fmla="*/ 685 h 685"/>
                              <a:gd name="T106" fmla="*/ 2 w 903"/>
                              <a:gd name="T107" fmla="*/ 593 h 685"/>
                              <a:gd name="T108" fmla="*/ 1 w 903"/>
                              <a:gd name="T109" fmla="*/ 452 h 685"/>
                              <a:gd name="T110" fmla="*/ 19 w 903"/>
                              <a:gd name="T111" fmla="*/ 316 h 685"/>
                              <a:gd name="T112" fmla="*/ 56 w 903"/>
                              <a:gd name="T113" fmla="*/ 233 h 685"/>
                              <a:gd name="T114" fmla="*/ 141 w 903"/>
                              <a:gd name="T115" fmla="*/ 125 h 685"/>
                              <a:gd name="T116" fmla="*/ 256 w 903"/>
                              <a:gd name="T117" fmla="*/ 47 h 685"/>
                              <a:gd name="T118" fmla="*/ 388 w 903"/>
                              <a:gd name="T119" fmla="*/ 4 h 685"/>
                              <a:gd name="T120" fmla="*/ 495 w 903"/>
                              <a:gd name="T121" fmla="*/ 3 h 685"/>
                              <a:gd name="T122" fmla="*/ 667 w 903"/>
                              <a:gd name="T123" fmla="*/ 48 h 685"/>
                              <a:gd name="T124" fmla="*/ 663 w 903"/>
                              <a:gd name="T125" fmla="*/ 50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3" h="685">
                                <a:moveTo>
                                  <a:pt x="660" y="50"/>
                                </a:moveTo>
                                <a:lnTo>
                                  <a:pt x="666" y="50"/>
                                </a:lnTo>
                                <a:lnTo>
                                  <a:pt x="677" y="50"/>
                                </a:lnTo>
                                <a:lnTo>
                                  <a:pt x="682" y="50"/>
                                </a:lnTo>
                                <a:lnTo>
                                  <a:pt x="718" y="77"/>
                                </a:lnTo>
                                <a:lnTo>
                                  <a:pt x="752" y="105"/>
                                </a:lnTo>
                                <a:lnTo>
                                  <a:pt x="785" y="136"/>
                                </a:lnTo>
                                <a:lnTo>
                                  <a:pt x="814" y="170"/>
                                </a:lnTo>
                                <a:lnTo>
                                  <a:pt x="841" y="207"/>
                                </a:lnTo>
                                <a:lnTo>
                                  <a:pt x="864" y="247"/>
                                </a:lnTo>
                                <a:lnTo>
                                  <a:pt x="881" y="288"/>
                                </a:lnTo>
                                <a:lnTo>
                                  <a:pt x="896" y="332"/>
                                </a:lnTo>
                                <a:lnTo>
                                  <a:pt x="903" y="379"/>
                                </a:lnTo>
                                <a:lnTo>
                                  <a:pt x="895" y="339"/>
                                </a:lnTo>
                                <a:lnTo>
                                  <a:pt x="881" y="298"/>
                                </a:lnTo>
                                <a:lnTo>
                                  <a:pt x="865" y="259"/>
                                </a:lnTo>
                                <a:lnTo>
                                  <a:pt x="844" y="220"/>
                                </a:lnTo>
                                <a:lnTo>
                                  <a:pt x="819" y="184"/>
                                </a:lnTo>
                                <a:lnTo>
                                  <a:pt x="791" y="150"/>
                                </a:lnTo>
                                <a:lnTo>
                                  <a:pt x="759" y="118"/>
                                </a:lnTo>
                                <a:lnTo>
                                  <a:pt x="723" y="91"/>
                                </a:lnTo>
                                <a:lnTo>
                                  <a:pt x="685" y="67"/>
                                </a:lnTo>
                                <a:lnTo>
                                  <a:pt x="643" y="48"/>
                                </a:lnTo>
                                <a:lnTo>
                                  <a:pt x="643" y="50"/>
                                </a:lnTo>
                                <a:lnTo>
                                  <a:pt x="643" y="55"/>
                                </a:lnTo>
                                <a:lnTo>
                                  <a:pt x="643" y="58"/>
                                </a:lnTo>
                                <a:lnTo>
                                  <a:pt x="685" y="88"/>
                                </a:lnTo>
                                <a:lnTo>
                                  <a:pt x="722" y="123"/>
                                </a:lnTo>
                                <a:lnTo>
                                  <a:pt x="756" y="161"/>
                                </a:lnTo>
                                <a:lnTo>
                                  <a:pt x="784" y="203"/>
                                </a:lnTo>
                                <a:lnTo>
                                  <a:pt x="804" y="248"/>
                                </a:lnTo>
                                <a:lnTo>
                                  <a:pt x="818" y="297"/>
                                </a:lnTo>
                                <a:lnTo>
                                  <a:pt x="815" y="297"/>
                                </a:lnTo>
                                <a:lnTo>
                                  <a:pt x="812" y="297"/>
                                </a:lnTo>
                                <a:lnTo>
                                  <a:pt x="810" y="297"/>
                                </a:lnTo>
                                <a:lnTo>
                                  <a:pt x="798" y="251"/>
                                </a:lnTo>
                                <a:lnTo>
                                  <a:pt x="778" y="207"/>
                                </a:lnTo>
                                <a:lnTo>
                                  <a:pt x="753" y="166"/>
                                </a:lnTo>
                                <a:lnTo>
                                  <a:pt x="723" y="130"/>
                                </a:lnTo>
                                <a:lnTo>
                                  <a:pt x="689" y="100"/>
                                </a:lnTo>
                                <a:lnTo>
                                  <a:pt x="651" y="75"/>
                                </a:lnTo>
                                <a:lnTo>
                                  <a:pt x="609" y="58"/>
                                </a:lnTo>
                                <a:lnTo>
                                  <a:pt x="647" y="98"/>
                                </a:lnTo>
                                <a:lnTo>
                                  <a:pt x="680" y="142"/>
                                </a:lnTo>
                                <a:lnTo>
                                  <a:pt x="705" y="191"/>
                                </a:lnTo>
                                <a:lnTo>
                                  <a:pt x="721" y="245"/>
                                </a:lnTo>
                                <a:lnTo>
                                  <a:pt x="704" y="200"/>
                                </a:lnTo>
                                <a:lnTo>
                                  <a:pt x="680" y="157"/>
                                </a:lnTo>
                                <a:lnTo>
                                  <a:pt x="649" y="114"/>
                                </a:lnTo>
                                <a:lnTo>
                                  <a:pt x="613" y="78"/>
                                </a:lnTo>
                                <a:lnTo>
                                  <a:pt x="571" y="49"/>
                                </a:lnTo>
                                <a:lnTo>
                                  <a:pt x="525" y="30"/>
                                </a:lnTo>
                                <a:lnTo>
                                  <a:pt x="537" y="51"/>
                                </a:lnTo>
                                <a:lnTo>
                                  <a:pt x="555" y="72"/>
                                </a:lnTo>
                                <a:lnTo>
                                  <a:pt x="571" y="94"/>
                                </a:lnTo>
                                <a:lnTo>
                                  <a:pt x="576" y="111"/>
                                </a:lnTo>
                                <a:lnTo>
                                  <a:pt x="585" y="141"/>
                                </a:lnTo>
                                <a:lnTo>
                                  <a:pt x="589" y="158"/>
                                </a:lnTo>
                                <a:lnTo>
                                  <a:pt x="576" y="152"/>
                                </a:lnTo>
                                <a:lnTo>
                                  <a:pt x="572" y="132"/>
                                </a:lnTo>
                                <a:lnTo>
                                  <a:pt x="567" y="114"/>
                                </a:lnTo>
                                <a:lnTo>
                                  <a:pt x="545" y="78"/>
                                </a:lnTo>
                                <a:lnTo>
                                  <a:pt x="514" y="47"/>
                                </a:lnTo>
                                <a:lnTo>
                                  <a:pt x="476" y="30"/>
                                </a:lnTo>
                                <a:lnTo>
                                  <a:pt x="466" y="59"/>
                                </a:lnTo>
                                <a:lnTo>
                                  <a:pt x="466" y="93"/>
                                </a:lnTo>
                                <a:lnTo>
                                  <a:pt x="466" y="128"/>
                                </a:lnTo>
                                <a:lnTo>
                                  <a:pt x="466" y="134"/>
                                </a:lnTo>
                                <a:lnTo>
                                  <a:pt x="462" y="136"/>
                                </a:lnTo>
                                <a:lnTo>
                                  <a:pt x="456" y="138"/>
                                </a:lnTo>
                                <a:lnTo>
                                  <a:pt x="450" y="102"/>
                                </a:lnTo>
                                <a:lnTo>
                                  <a:pt x="454" y="66"/>
                                </a:lnTo>
                                <a:lnTo>
                                  <a:pt x="449" y="30"/>
                                </a:lnTo>
                                <a:lnTo>
                                  <a:pt x="401" y="60"/>
                                </a:lnTo>
                                <a:lnTo>
                                  <a:pt x="369" y="108"/>
                                </a:lnTo>
                                <a:lnTo>
                                  <a:pt x="345" y="160"/>
                                </a:lnTo>
                                <a:lnTo>
                                  <a:pt x="351" y="114"/>
                                </a:lnTo>
                                <a:lnTo>
                                  <a:pt x="373" y="72"/>
                                </a:lnTo>
                                <a:lnTo>
                                  <a:pt x="405" y="37"/>
                                </a:lnTo>
                                <a:lnTo>
                                  <a:pt x="383" y="37"/>
                                </a:lnTo>
                                <a:lnTo>
                                  <a:pt x="370" y="41"/>
                                </a:lnTo>
                                <a:lnTo>
                                  <a:pt x="354" y="46"/>
                                </a:lnTo>
                                <a:lnTo>
                                  <a:pt x="312" y="82"/>
                                </a:lnTo>
                                <a:lnTo>
                                  <a:pt x="278" y="124"/>
                                </a:lnTo>
                                <a:lnTo>
                                  <a:pt x="250" y="165"/>
                                </a:lnTo>
                                <a:lnTo>
                                  <a:pt x="241" y="187"/>
                                </a:lnTo>
                                <a:lnTo>
                                  <a:pt x="229" y="215"/>
                                </a:lnTo>
                                <a:lnTo>
                                  <a:pt x="213" y="238"/>
                                </a:lnTo>
                                <a:lnTo>
                                  <a:pt x="221" y="187"/>
                                </a:lnTo>
                                <a:lnTo>
                                  <a:pt x="246" y="141"/>
                                </a:lnTo>
                                <a:lnTo>
                                  <a:pt x="281" y="98"/>
                                </a:lnTo>
                                <a:lnTo>
                                  <a:pt x="318" y="60"/>
                                </a:lnTo>
                                <a:lnTo>
                                  <a:pt x="291" y="63"/>
                                </a:lnTo>
                                <a:lnTo>
                                  <a:pt x="265" y="78"/>
                                </a:lnTo>
                                <a:lnTo>
                                  <a:pt x="239" y="94"/>
                                </a:lnTo>
                                <a:lnTo>
                                  <a:pt x="204" y="128"/>
                                </a:lnTo>
                                <a:lnTo>
                                  <a:pt x="174" y="165"/>
                                </a:lnTo>
                                <a:lnTo>
                                  <a:pt x="149" y="206"/>
                                </a:lnTo>
                                <a:lnTo>
                                  <a:pt x="129" y="249"/>
                                </a:lnTo>
                                <a:lnTo>
                                  <a:pt x="113" y="293"/>
                                </a:lnTo>
                                <a:lnTo>
                                  <a:pt x="100" y="338"/>
                                </a:lnTo>
                                <a:lnTo>
                                  <a:pt x="107" y="294"/>
                                </a:lnTo>
                                <a:lnTo>
                                  <a:pt x="120" y="251"/>
                                </a:lnTo>
                                <a:lnTo>
                                  <a:pt x="138" y="209"/>
                                </a:lnTo>
                                <a:lnTo>
                                  <a:pt x="161" y="171"/>
                                </a:lnTo>
                                <a:lnTo>
                                  <a:pt x="189" y="135"/>
                                </a:lnTo>
                                <a:lnTo>
                                  <a:pt x="219" y="102"/>
                                </a:lnTo>
                                <a:lnTo>
                                  <a:pt x="254" y="73"/>
                                </a:lnTo>
                                <a:lnTo>
                                  <a:pt x="291" y="50"/>
                                </a:lnTo>
                                <a:lnTo>
                                  <a:pt x="291" y="49"/>
                                </a:lnTo>
                                <a:lnTo>
                                  <a:pt x="291" y="48"/>
                                </a:lnTo>
                                <a:lnTo>
                                  <a:pt x="248" y="61"/>
                                </a:lnTo>
                                <a:lnTo>
                                  <a:pt x="208" y="82"/>
                                </a:lnTo>
                                <a:lnTo>
                                  <a:pt x="171" y="109"/>
                                </a:lnTo>
                                <a:lnTo>
                                  <a:pt x="137" y="142"/>
                                </a:lnTo>
                                <a:lnTo>
                                  <a:pt x="107" y="179"/>
                                </a:lnTo>
                                <a:lnTo>
                                  <a:pt x="80" y="218"/>
                                </a:lnTo>
                                <a:lnTo>
                                  <a:pt x="57" y="259"/>
                                </a:lnTo>
                                <a:lnTo>
                                  <a:pt x="37" y="299"/>
                                </a:lnTo>
                                <a:lnTo>
                                  <a:pt x="24" y="344"/>
                                </a:lnTo>
                                <a:lnTo>
                                  <a:pt x="15" y="392"/>
                                </a:lnTo>
                                <a:lnTo>
                                  <a:pt x="11" y="442"/>
                                </a:lnTo>
                                <a:lnTo>
                                  <a:pt x="9" y="491"/>
                                </a:lnTo>
                                <a:lnTo>
                                  <a:pt x="11" y="542"/>
                                </a:lnTo>
                                <a:lnTo>
                                  <a:pt x="13" y="591"/>
                                </a:lnTo>
                                <a:lnTo>
                                  <a:pt x="15" y="639"/>
                                </a:lnTo>
                                <a:lnTo>
                                  <a:pt x="16" y="685"/>
                                </a:lnTo>
                                <a:lnTo>
                                  <a:pt x="13" y="685"/>
                                </a:lnTo>
                                <a:lnTo>
                                  <a:pt x="7" y="685"/>
                                </a:lnTo>
                                <a:lnTo>
                                  <a:pt x="4" y="685"/>
                                </a:lnTo>
                                <a:lnTo>
                                  <a:pt x="3" y="639"/>
                                </a:lnTo>
                                <a:lnTo>
                                  <a:pt x="2" y="593"/>
                                </a:lnTo>
                                <a:lnTo>
                                  <a:pt x="1" y="546"/>
                                </a:lnTo>
                                <a:lnTo>
                                  <a:pt x="0" y="499"/>
                                </a:lnTo>
                                <a:lnTo>
                                  <a:pt x="1" y="452"/>
                                </a:lnTo>
                                <a:lnTo>
                                  <a:pt x="3" y="406"/>
                                </a:lnTo>
                                <a:lnTo>
                                  <a:pt x="9" y="359"/>
                                </a:lnTo>
                                <a:lnTo>
                                  <a:pt x="19" y="316"/>
                                </a:lnTo>
                                <a:lnTo>
                                  <a:pt x="35" y="273"/>
                                </a:lnTo>
                                <a:lnTo>
                                  <a:pt x="56" y="233"/>
                                </a:lnTo>
                                <a:lnTo>
                                  <a:pt x="80" y="194"/>
                                </a:lnTo>
                                <a:lnTo>
                                  <a:pt x="108" y="158"/>
                                </a:lnTo>
                                <a:lnTo>
                                  <a:pt x="141" y="125"/>
                                </a:lnTo>
                                <a:lnTo>
                                  <a:pt x="177" y="94"/>
                                </a:lnTo>
                                <a:lnTo>
                                  <a:pt x="215" y="69"/>
                                </a:lnTo>
                                <a:lnTo>
                                  <a:pt x="256" y="47"/>
                                </a:lnTo>
                                <a:lnTo>
                                  <a:pt x="299" y="28"/>
                                </a:lnTo>
                                <a:lnTo>
                                  <a:pt x="343" y="14"/>
                                </a:lnTo>
                                <a:lnTo>
                                  <a:pt x="388" y="4"/>
                                </a:lnTo>
                                <a:lnTo>
                                  <a:pt x="434" y="0"/>
                                </a:lnTo>
                                <a:lnTo>
                                  <a:pt x="495" y="3"/>
                                </a:lnTo>
                                <a:lnTo>
                                  <a:pt x="556" y="11"/>
                                </a:lnTo>
                                <a:lnTo>
                                  <a:pt x="614" y="25"/>
                                </a:lnTo>
                                <a:lnTo>
                                  <a:pt x="667" y="48"/>
                                </a:lnTo>
                                <a:lnTo>
                                  <a:pt x="665" y="49"/>
                                </a:lnTo>
                                <a:lnTo>
                                  <a:pt x="663" y="50"/>
                                </a:lnTo>
                                <a:lnTo>
                                  <a:pt x="6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28"/>
                        <wps:cNvSpPr>
                          <a:spLocks/>
                        </wps:cNvSpPr>
                        <wps:spPr bwMode="auto">
                          <a:xfrm>
                            <a:off x="726" y="634"/>
                            <a:ext cx="4" cy="8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32"/>
                              <a:gd name="T2" fmla="*/ 11 w 15"/>
                              <a:gd name="T3" fmla="*/ 30 h 32"/>
                              <a:gd name="T4" fmla="*/ 6 w 15"/>
                              <a:gd name="T5" fmla="*/ 30 h 32"/>
                              <a:gd name="T6" fmla="*/ 0 w 15"/>
                              <a:gd name="T7" fmla="*/ 32 h 32"/>
                              <a:gd name="T8" fmla="*/ 0 w 15"/>
                              <a:gd name="T9" fmla="*/ 32 h 32"/>
                              <a:gd name="T10" fmla="*/ 0 w 15"/>
                              <a:gd name="T11" fmla="*/ 20 h 32"/>
                              <a:gd name="T12" fmla="*/ 7 w 15"/>
                              <a:gd name="T13" fmla="*/ 10 h 32"/>
                              <a:gd name="T14" fmla="*/ 14 w 15"/>
                              <a:gd name="T15" fmla="*/ 0 h 32"/>
                              <a:gd name="T16" fmla="*/ 14 w 15"/>
                              <a:gd name="T17" fmla="*/ 0 h 32"/>
                              <a:gd name="T18" fmla="*/ 15 w 15"/>
                              <a:gd name="T19" fmla="*/ 9 h 32"/>
                              <a:gd name="T20" fmla="*/ 15 w 15"/>
                              <a:gd name="T21" fmla="*/ 19 h 32"/>
                              <a:gd name="T22" fmla="*/ 15 w 15"/>
                              <a:gd name="T23" fmla="*/ 29 h 32"/>
                              <a:gd name="T24" fmla="*/ 15 w 15"/>
                              <a:gd name="T25" fmla="*/ 29 h 32"/>
                              <a:gd name="T26" fmla="*/ 15 w 15"/>
                              <a:gd name="T27" fmla="*/ 2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29"/>
                                </a:moveTo>
                                <a:lnTo>
                                  <a:pt x="11" y="30"/>
                                </a:lnTo>
                                <a:lnTo>
                                  <a:pt x="6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14" y="0"/>
                                </a:lnTo>
                                <a:lnTo>
                                  <a:pt x="15" y="9"/>
                                </a:lnTo>
                                <a:lnTo>
                                  <a:pt x="15" y="19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29"/>
                        <wps:cNvSpPr>
                          <a:spLocks/>
                        </wps:cNvSpPr>
                        <wps:spPr bwMode="auto">
                          <a:xfrm>
                            <a:off x="749" y="634"/>
                            <a:ext cx="6" cy="8"/>
                          </a:xfrm>
                          <a:custGeom>
                            <a:avLst/>
                            <a:gdLst>
                              <a:gd name="T0" fmla="*/ 26 w 26"/>
                              <a:gd name="T1" fmla="*/ 28 h 28"/>
                              <a:gd name="T2" fmla="*/ 20 w 26"/>
                              <a:gd name="T3" fmla="*/ 27 h 28"/>
                              <a:gd name="T4" fmla="*/ 9 w 26"/>
                              <a:gd name="T5" fmla="*/ 25 h 28"/>
                              <a:gd name="T6" fmla="*/ 3 w 26"/>
                              <a:gd name="T7" fmla="*/ 25 h 28"/>
                              <a:gd name="T8" fmla="*/ 3 w 26"/>
                              <a:gd name="T9" fmla="*/ 25 h 28"/>
                              <a:gd name="T10" fmla="*/ 0 w 26"/>
                              <a:gd name="T11" fmla="*/ 16 h 28"/>
                              <a:gd name="T12" fmla="*/ 0 w 26"/>
                              <a:gd name="T13" fmla="*/ 8 h 28"/>
                              <a:gd name="T14" fmla="*/ 3 w 26"/>
                              <a:gd name="T15" fmla="*/ 0 h 28"/>
                              <a:gd name="T16" fmla="*/ 3 w 26"/>
                              <a:gd name="T17" fmla="*/ 0 h 28"/>
                              <a:gd name="T18" fmla="*/ 14 w 26"/>
                              <a:gd name="T19" fmla="*/ 5 h 28"/>
                              <a:gd name="T20" fmla="*/ 20 w 26"/>
                              <a:gd name="T21" fmla="*/ 15 h 28"/>
                              <a:gd name="T22" fmla="*/ 26 w 26"/>
                              <a:gd name="T23" fmla="*/ 28 h 28"/>
                              <a:gd name="T24" fmla="*/ 26 w 26"/>
                              <a:gd name="T25" fmla="*/ 28 h 28"/>
                              <a:gd name="T26" fmla="*/ 26 w 26"/>
                              <a:gd name="T2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6" y="28"/>
                                </a:moveTo>
                                <a:lnTo>
                                  <a:pt x="20" y="27"/>
                                </a:lnTo>
                                <a:lnTo>
                                  <a:pt x="9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lnTo>
                                  <a:pt x="14" y="5"/>
                                </a:lnTo>
                                <a:lnTo>
                                  <a:pt x="20" y="15"/>
                                </a:lnTo>
                                <a:lnTo>
                                  <a:pt x="2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30"/>
                        <wps:cNvSpPr>
                          <a:spLocks/>
                        </wps:cNvSpPr>
                        <wps:spPr bwMode="auto">
                          <a:xfrm>
                            <a:off x="699" y="639"/>
                            <a:ext cx="7" cy="10"/>
                          </a:xfrm>
                          <a:custGeom>
                            <a:avLst/>
                            <a:gdLst>
                              <a:gd name="T0" fmla="*/ 0 w 29"/>
                              <a:gd name="T1" fmla="*/ 40 h 40"/>
                              <a:gd name="T2" fmla="*/ 6 w 29"/>
                              <a:gd name="T3" fmla="*/ 23 h 40"/>
                              <a:gd name="T4" fmla="*/ 16 w 29"/>
                              <a:gd name="T5" fmla="*/ 10 h 40"/>
                              <a:gd name="T6" fmla="*/ 29 w 29"/>
                              <a:gd name="T7" fmla="*/ 0 h 40"/>
                              <a:gd name="T8" fmla="*/ 29 w 29"/>
                              <a:gd name="T9" fmla="*/ 0 h 40"/>
                              <a:gd name="T10" fmla="*/ 22 w 29"/>
                              <a:gd name="T11" fmla="*/ 16 h 40"/>
                              <a:gd name="T12" fmla="*/ 16 w 29"/>
                              <a:gd name="T13" fmla="*/ 31 h 40"/>
                              <a:gd name="T14" fmla="*/ 0 w 29"/>
                              <a:gd name="T15" fmla="*/ 40 h 40"/>
                              <a:gd name="T16" fmla="*/ 0 w 29"/>
                              <a:gd name="T17" fmla="*/ 40 h 40"/>
                              <a:gd name="T18" fmla="*/ 0 w 29"/>
                              <a:gd name="T1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0" y="40"/>
                                </a:moveTo>
                                <a:lnTo>
                                  <a:pt x="6" y="23"/>
                                </a:lnTo>
                                <a:lnTo>
                                  <a:pt x="16" y="10"/>
                                </a:lnTo>
                                <a:lnTo>
                                  <a:pt x="29" y="0"/>
                                </a:lnTo>
                                <a:lnTo>
                                  <a:pt x="22" y="16"/>
                                </a:lnTo>
                                <a:lnTo>
                                  <a:pt x="16" y="3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31"/>
                        <wps:cNvSpPr>
                          <a:spLocks/>
                        </wps:cNvSpPr>
                        <wps:spPr bwMode="auto">
                          <a:xfrm>
                            <a:off x="777" y="640"/>
                            <a:ext cx="9" cy="13"/>
                          </a:xfrm>
                          <a:custGeom>
                            <a:avLst/>
                            <a:gdLst>
                              <a:gd name="T0" fmla="*/ 34 w 34"/>
                              <a:gd name="T1" fmla="*/ 49 h 49"/>
                              <a:gd name="T2" fmla="*/ 26 w 34"/>
                              <a:gd name="T3" fmla="*/ 45 h 49"/>
                              <a:gd name="T4" fmla="*/ 13 w 34"/>
                              <a:gd name="T5" fmla="*/ 37 h 49"/>
                              <a:gd name="T6" fmla="*/ 6 w 34"/>
                              <a:gd name="T7" fmla="*/ 33 h 49"/>
                              <a:gd name="T8" fmla="*/ 6 w 34"/>
                              <a:gd name="T9" fmla="*/ 33 h 49"/>
                              <a:gd name="T10" fmla="*/ 4 w 34"/>
                              <a:gd name="T11" fmla="*/ 24 h 49"/>
                              <a:gd name="T12" fmla="*/ 1 w 34"/>
                              <a:gd name="T13" fmla="*/ 9 h 49"/>
                              <a:gd name="T14" fmla="*/ 0 w 34"/>
                              <a:gd name="T15" fmla="*/ 0 h 49"/>
                              <a:gd name="T16" fmla="*/ 0 w 34"/>
                              <a:gd name="T17" fmla="*/ 0 h 49"/>
                              <a:gd name="T18" fmla="*/ 13 w 34"/>
                              <a:gd name="T19" fmla="*/ 14 h 49"/>
                              <a:gd name="T20" fmla="*/ 26 w 34"/>
                              <a:gd name="T21" fmla="*/ 30 h 49"/>
                              <a:gd name="T22" fmla="*/ 34 w 34"/>
                              <a:gd name="T23" fmla="*/ 49 h 49"/>
                              <a:gd name="T24" fmla="*/ 34 w 34"/>
                              <a:gd name="T25" fmla="*/ 49 h 49"/>
                              <a:gd name="T26" fmla="*/ 34 w 34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49">
                                <a:moveTo>
                                  <a:pt x="34" y="49"/>
                                </a:moveTo>
                                <a:lnTo>
                                  <a:pt x="26" y="45"/>
                                </a:lnTo>
                                <a:lnTo>
                                  <a:pt x="13" y="37"/>
                                </a:lnTo>
                                <a:lnTo>
                                  <a:pt x="6" y="33"/>
                                </a:lnTo>
                                <a:lnTo>
                                  <a:pt x="4" y="24"/>
                                </a:lnTo>
                                <a:lnTo>
                                  <a:pt x="1" y="9"/>
                                </a:ln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6" y="30"/>
                                </a:lnTo>
                                <a:lnTo>
                                  <a:pt x="3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32"/>
                        <wps:cNvSpPr>
                          <a:spLocks/>
                        </wps:cNvSpPr>
                        <wps:spPr bwMode="auto">
                          <a:xfrm>
                            <a:off x="658" y="644"/>
                            <a:ext cx="23" cy="46"/>
                          </a:xfrm>
                          <a:custGeom>
                            <a:avLst/>
                            <a:gdLst>
                              <a:gd name="T0" fmla="*/ 57 w 93"/>
                              <a:gd name="T1" fmla="*/ 89 h 183"/>
                              <a:gd name="T2" fmla="*/ 42 w 93"/>
                              <a:gd name="T3" fmla="*/ 114 h 183"/>
                              <a:gd name="T4" fmla="*/ 15 w 93"/>
                              <a:gd name="T5" fmla="*/ 159 h 183"/>
                              <a:gd name="T6" fmla="*/ 0 w 93"/>
                              <a:gd name="T7" fmla="*/ 183 h 183"/>
                              <a:gd name="T8" fmla="*/ 0 w 93"/>
                              <a:gd name="T9" fmla="*/ 183 h 183"/>
                              <a:gd name="T10" fmla="*/ 13 w 93"/>
                              <a:gd name="T11" fmla="*/ 142 h 183"/>
                              <a:gd name="T12" fmla="*/ 33 w 93"/>
                              <a:gd name="T13" fmla="*/ 88 h 183"/>
                              <a:gd name="T14" fmla="*/ 62 w 93"/>
                              <a:gd name="T15" fmla="*/ 36 h 183"/>
                              <a:gd name="T16" fmla="*/ 93 w 93"/>
                              <a:gd name="T17" fmla="*/ 0 h 183"/>
                              <a:gd name="T18" fmla="*/ 93 w 93"/>
                              <a:gd name="T19" fmla="*/ 0 h 183"/>
                              <a:gd name="T20" fmla="*/ 79 w 93"/>
                              <a:gd name="T21" fmla="*/ 27 h 183"/>
                              <a:gd name="T22" fmla="*/ 65 w 93"/>
                              <a:gd name="T23" fmla="*/ 57 h 183"/>
                              <a:gd name="T24" fmla="*/ 57 w 93"/>
                              <a:gd name="T25" fmla="*/ 89 h 183"/>
                              <a:gd name="T26" fmla="*/ 57 w 93"/>
                              <a:gd name="T27" fmla="*/ 89 h 183"/>
                              <a:gd name="T28" fmla="*/ 57 w 93"/>
                              <a:gd name="T29" fmla="*/ 8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3" h="183">
                                <a:moveTo>
                                  <a:pt x="57" y="89"/>
                                </a:moveTo>
                                <a:lnTo>
                                  <a:pt x="42" y="114"/>
                                </a:lnTo>
                                <a:lnTo>
                                  <a:pt x="15" y="159"/>
                                </a:lnTo>
                                <a:lnTo>
                                  <a:pt x="0" y="183"/>
                                </a:lnTo>
                                <a:lnTo>
                                  <a:pt x="13" y="142"/>
                                </a:lnTo>
                                <a:lnTo>
                                  <a:pt x="33" y="88"/>
                                </a:lnTo>
                                <a:lnTo>
                                  <a:pt x="62" y="36"/>
                                </a:lnTo>
                                <a:lnTo>
                                  <a:pt x="93" y="0"/>
                                </a:lnTo>
                                <a:lnTo>
                                  <a:pt x="79" y="27"/>
                                </a:lnTo>
                                <a:lnTo>
                                  <a:pt x="65" y="57"/>
                                </a:lnTo>
                                <a:lnTo>
                                  <a:pt x="5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33"/>
                        <wps:cNvSpPr>
                          <a:spLocks/>
                        </wps:cNvSpPr>
                        <wps:spPr bwMode="auto">
                          <a:xfrm>
                            <a:off x="634" y="663"/>
                            <a:ext cx="20" cy="122"/>
                          </a:xfrm>
                          <a:custGeom>
                            <a:avLst/>
                            <a:gdLst>
                              <a:gd name="T0" fmla="*/ 21 w 79"/>
                              <a:gd name="T1" fmla="*/ 487 h 487"/>
                              <a:gd name="T2" fmla="*/ 16 w 79"/>
                              <a:gd name="T3" fmla="*/ 481 h 487"/>
                              <a:gd name="T4" fmla="*/ 6 w 79"/>
                              <a:gd name="T5" fmla="*/ 471 h 487"/>
                              <a:gd name="T6" fmla="*/ 1 w 79"/>
                              <a:gd name="T7" fmla="*/ 466 h 487"/>
                              <a:gd name="T8" fmla="*/ 1 w 79"/>
                              <a:gd name="T9" fmla="*/ 466 h 487"/>
                              <a:gd name="T10" fmla="*/ 2 w 79"/>
                              <a:gd name="T11" fmla="*/ 421 h 487"/>
                              <a:gd name="T12" fmla="*/ 2 w 79"/>
                              <a:gd name="T13" fmla="*/ 376 h 487"/>
                              <a:gd name="T14" fmla="*/ 1 w 79"/>
                              <a:gd name="T15" fmla="*/ 331 h 487"/>
                              <a:gd name="T16" fmla="*/ 0 w 79"/>
                              <a:gd name="T17" fmla="*/ 286 h 487"/>
                              <a:gd name="T18" fmla="*/ 0 w 79"/>
                              <a:gd name="T19" fmla="*/ 242 h 487"/>
                              <a:gd name="T20" fmla="*/ 3 w 79"/>
                              <a:gd name="T21" fmla="*/ 198 h 487"/>
                              <a:gd name="T22" fmla="*/ 9 w 79"/>
                              <a:gd name="T23" fmla="*/ 156 h 487"/>
                              <a:gd name="T24" fmla="*/ 17 w 79"/>
                              <a:gd name="T25" fmla="*/ 114 h 487"/>
                              <a:gd name="T26" fmla="*/ 32 w 79"/>
                              <a:gd name="T27" fmla="*/ 73 h 487"/>
                              <a:gd name="T28" fmla="*/ 51 w 79"/>
                              <a:gd name="T29" fmla="*/ 36 h 487"/>
                              <a:gd name="T30" fmla="*/ 79 w 79"/>
                              <a:gd name="T31" fmla="*/ 0 h 487"/>
                              <a:gd name="T32" fmla="*/ 79 w 79"/>
                              <a:gd name="T33" fmla="*/ 0 h 487"/>
                              <a:gd name="T34" fmla="*/ 57 w 79"/>
                              <a:gd name="T35" fmla="*/ 40 h 487"/>
                              <a:gd name="T36" fmla="*/ 42 w 79"/>
                              <a:gd name="T37" fmla="*/ 82 h 487"/>
                              <a:gd name="T38" fmla="*/ 32 w 79"/>
                              <a:gd name="T39" fmla="*/ 124 h 487"/>
                              <a:gd name="T40" fmla="*/ 26 w 79"/>
                              <a:gd name="T41" fmla="*/ 168 h 487"/>
                              <a:gd name="T42" fmla="*/ 23 w 79"/>
                              <a:gd name="T43" fmla="*/ 212 h 487"/>
                              <a:gd name="T44" fmla="*/ 23 w 79"/>
                              <a:gd name="T45" fmla="*/ 255 h 487"/>
                              <a:gd name="T46" fmla="*/ 24 w 79"/>
                              <a:gd name="T47" fmla="*/ 300 h 487"/>
                              <a:gd name="T48" fmla="*/ 25 w 79"/>
                              <a:gd name="T49" fmla="*/ 345 h 487"/>
                              <a:gd name="T50" fmla="*/ 25 w 79"/>
                              <a:gd name="T51" fmla="*/ 392 h 487"/>
                              <a:gd name="T52" fmla="*/ 24 w 79"/>
                              <a:gd name="T53" fmla="*/ 439 h 487"/>
                              <a:gd name="T54" fmla="*/ 21 w 79"/>
                              <a:gd name="T55" fmla="*/ 487 h 487"/>
                              <a:gd name="T56" fmla="*/ 21 w 79"/>
                              <a:gd name="T57" fmla="*/ 487 h 487"/>
                              <a:gd name="T58" fmla="*/ 21 w 79"/>
                              <a:gd name="T59" fmla="*/ 487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487">
                                <a:moveTo>
                                  <a:pt x="21" y="487"/>
                                </a:moveTo>
                                <a:lnTo>
                                  <a:pt x="16" y="481"/>
                                </a:lnTo>
                                <a:lnTo>
                                  <a:pt x="6" y="471"/>
                                </a:lnTo>
                                <a:lnTo>
                                  <a:pt x="1" y="466"/>
                                </a:lnTo>
                                <a:lnTo>
                                  <a:pt x="2" y="421"/>
                                </a:lnTo>
                                <a:lnTo>
                                  <a:pt x="2" y="376"/>
                                </a:lnTo>
                                <a:lnTo>
                                  <a:pt x="1" y="331"/>
                                </a:lnTo>
                                <a:lnTo>
                                  <a:pt x="0" y="286"/>
                                </a:lnTo>
                                <a:lnTo>
                                  <a:pt x="0" y="242"/>
                                </a:lnTo>
                                <a:lnTo>
                                  <a:pt x="3" y="198"/>
                                </a:lnTo>
                                <a:lnTo>
                                  <a:pt x="9" y="156"/>
                                </a:lnTo>
                                <a:lnTo>
                                  <a:pt x="17" y="114"/>
                                </a:lnTo>
                                <a:lnTo>
                                  <a:pt x="32" y="73"/>
                                </a:lnTo>
                                <a:lnTo>
                                  <a:pt x="51" y="36"/>
                                </a:lnTo>
                                <a:lnTo>
                                  <a:pt x="79" y="0"/>
                                </a:lnTo>
                                <a:lnTo>
                                  <a:pt x="57" y="40"/>
                                </a:lnTo>
                                <a:lnTo>
                                  <a:pt x="42" y="82"/>
                                </a:lnTo>
                                <a:lnTo>
                                  <a:pt x="32" y="124"/>
                                </a:lnTo>
                                <a:lnTo>
                                  <a:pt x="26" y="168"/>
                                </a:lnTo>
                                <a:lnTo>
                                  <a:pt x="23" y="212"/>
                                </a:lnTo>
                                <a:lnTo>
                                  <a:pt x="23" y="255"/>
                                </a:lnTo>
                                <a:lnTo>
                                  <a:pt x="24" y="300"/>
                                </a:lnTo>
                                <a:lnTo>
                                  <a:pt x="25" y="345"/>
                                </a:lnTo>
                                <a:lnTo>
                                  <a:pt x="25" y="392"/>
                                </a:lnTo>
                                <a:lnTo>
                                  <a:pt x="24" y="439"/>
                                </a:lnTo>
                                <a:lnTo>
                                  <a:pt x="21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34"/>
                        <wps:cNvSpPr>
                          <a:spLocks/>
                        </wps:cNvSpPr>
                        <wps:spPr bwMode="auto">
                          <a:xfrm>
                            <a:off x="807" y="659"/>
                            <a:ext cx="11" cy="23"/>
                          </a:xfrm>
                          <a:custGeom>
                            <a:avLst/>
                            <a:gdLst>
                              <a:gd name="T0" fmla="*/ 45 w 45"/>
                              <a:gd name="T1" fmla="*/ 92 h 92"/>
                              <a:gd name="T2" fmla="*/ 38 w 45"/>
                              <a:gd name="T3" fmla="*/ 79 h 92"/>
                              <a:gd name="T4" fmla="*/ 23 w 45"/>
                              <a:gd name="T5" fmla="*/ 56 h 92"/>
                              <a:gd name="T6" fmla="*/ 16 w 45"/>
                              <a:gd name="T7" fmla="*/ 43 h 92"/>
                              <a:gd name="T8" fmla="*/ 16 w 45"/>
                              <a:gd name="T9" fmla="*/ 43 h 92"/>
                              <a:gd name="T10" fmla="*/ 13 w 45"/>
                              <a:gd name="T11" fmla="*/ 28 h 92"/>
                              <a:gd name="T12" fmla="*/ 7 w 45"/>
                              <a:gd name="T13" fmla="*/ 13 h 92"/>
                              <a:gd name="T14" fmla="*/ 0 w 45"/>
                              <a:gd name="T15" fmla="*/ 0 h 92"/>
                              <a:gd name="T16" fmla="*/ 0 w 45"/>
                              <a:gd name="T17" fmla="*/ 0 h 92"/>
                              <a:gd name="T18" fmla="*/ 23 w 45"/>
                              <a:gd name="T19" fmla="*/ 27 h 92"/>
                              <a:gd name="T20" fmla="*/ 38 w 45"/>
                              <a:gd name="T21" fmla="*/ 60 h 92"/>
                              <a:gd name="T22" fmla="*/ 45 w 45"/>
                              <a:gd name="T23" fmla="*/ 92 h 92"/>
                              <a:gd name="T24" fmla="*/ 45 w 45"/>
                              <a:gd name="T25" fmla="*/ 92 h 92"/>
                              <a:gd name="T26" fmla="*/ 45 w 45"/>
                              <a:gd name="T2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92">
                                <a:moveTo>
                                  <a:pt x="45" y="92"/>
                                </a:moveTo>
                                <a:lnTo>
                                  <a:pt x="38" y="79"/>
                                </a:lnTo>
                                <a:lnTo>
                                  <a:pt x="23" y="56"/>
                                </a:lnTo>
                                <a:lnTo>
                                  <a:pt x="16" y="43"/>
                                </a:lnTo>
                                <a:lnTo>
                                  <a:pt x="13" y="28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lnTo>
                                  <a:pt x="23" y="27"/>
                                </a:lnTo>
                                <a:lnTo>
                                  <a:pt x="38" y="60"/>
                                </a:lnTo>
                                <a:lnTo>
                                  <a:pt x="4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35"/>
                        <wps:cNvSpPr>
                          <a:spLocks/>
                        </wps:cNvSpPr>
                        <wps:spPr bwMode="auto">
                          <a:xfrm>
                            <a:off x="835" y="675"/>
                            <a:ext cx="12" cy="99"/>
                          </a:xfrm>
                          <a:custGeom>
                            <a:avLst/>
                            <a:gdLst>
                              <a:gd name="T0" fmla="*/ 49 w 49"/>
                              <a:gd name="T1" fmla="*/ 380 h 396"/>
                              <a:gd name="T2" fmla="*/ 42 w 49"/>
                              <a:gd name="T3" fmla="*/ 384 h 396"/>
                              <a:gd name="T4" fmla="*/ 29 w 49"/>
                              <a:gd name="T5" fmla="*/ 392 h 396"/>
                              <a:gd name="T6" fmla="*/ 22 w 49"/>
                              <a:gd name="T7" fmla="*/ 396 h 396"/>
                              <a:gd name="T8" fmla="*/ 22 w 49"/>
                              <a:gd name="T9" fmla="*/ 396 h 396"/>
                              <a:gd name="T10" fmla="*/ 23 w 49"/>
                              <a:gd name="T11" fmla="*/ 342 h 396"/>
                              <a:gd name="T12" fmla="*/ 24 w 49"/>
                              <a:gd name="T13" fmla="*/ 290 h 396"/>
                              <a:gd name="T14" fmla="*/ 22 w 49"/>
                              <a:gd name="T15" fmla="*/ 237 h 396"/>
                              <a:gd name="T16" fmla="*/ 19 w 49"/>
                              <a:gd name="T17" fmla="*/ 188 h 396"/>
                              <a:gd name="T18" fmla="*/ 16 w 49"/>
                              <a:gd name="T19" fmla="*/ 138 h 396"/>
                              <a:gd name="T20" fmla="*/ 12 w 49"/>
                              <a:gd name="T21" fmla="*/ 91 h 396"/>
                              <a:gd name="T22" fmla="*/ 6 w 49"/>
                              <a:gd name="T23" fmla="*/ 45 h 396"/>
                              <a:gd name="T24" fmla="*/ 0 w 49"/>
                              <a:gd name="T25" fmla="*/ 0 h 396"/>
                              <a:gd name="T26" fmla="*/ 0 w 49"/>
                              <a:gd name="T27" fmla="*/ 0 h 396"/>
                              <a:gd name="T28" fmla="*/ 16 w 49"/>
                              <a:gd name="T29" fmla="*/ 43 h 396"/>
                              <a:gd name="T30" fmla="*/ 27 w 49"/>
                              <a:gd name="T31" fmla="*/ 89 h 396"/>
                              <a:gd name="T32" fmla="*/ 36 w 49"/>
                              <a:gd name="T33" fmla="*/ 137 h 396"/>
                              <a:gd name="T34" fmla="*/ 41 w 49"/>
                              <a:gd name="T35" fmla="*/ 187 h 396"/>
                              <a:gd name="T36" fmla="*/ 45 w 49"/>
                              <a:gd name="T37" fmla="*/ 237 h 396"/>
                              <a:gd name="T38" fmla="*/ 47 w 49"/>
                              <a:gd name="T39" fmla="*/ 285 h 396"/>
                              <a:gd name="T40" fmla="*/ 48 w 49"/>
                              <a:gd name="T41" fmla="*/ 334 h 396"/>
                              <a:gd name="T42" fmla="*/ 49 w 49"/>
                              <a:gd name="T43" fmla="*/ 380 h 396"/>
                              <a:gd name="T44" fmla="*/ 49 w 49"/>
                              <a:gd name="T45" fmla="*/ 380 h 396"/>
                              <a:gd name="T46" fmla="*/ 49 w 49"/>
                              <a:gd name="T47" fmla="*/ 38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" h="396">
                                <a:moveTo>
                                  <a:pt x="49" y="380"/>
                                </a:moveTo>
                                <a:lnTo>
                                  <a:pt x="42" y="384"/>
                                </a:lnTo>
                                <a:lnTo>
                                  <a:pt x="29" y="392"/>
                                </a:lnTo>
                                <a:lnTo>
                                  <a:pt x="22" y="396"/>
                                </a:lnTo>
                                <a:lnTo>
                                  <a:pt x="23" y="342"/>
                                </a:lnTo>
                                <a:lnTo>
                                  <a:pt x="24" y="290"/>
                                </a:lnTo>
                                <a:lnTo>
                                  <a:pt x="22" y="237"/>
                                </a:lnTo>
                                <a:lnTo>
                                  <a:pt x="19" y="188"/>
                                </a:lnTo>
                                <a:lnTo>
                                  <a:pt x="16" y="138"/>
                                </a:lnTo>
                                <a:lnTo>
                                  <a:pt x="12" y="91"/>
                                </a:lnTo>
                                <a:lnTo>
                                  <a:pt x="6" y="45"/>
                                </a:lnTo>
                                <a:lnTo>
                                  <a:pt x="0" y="0"/>
                                </a:lnTo>
                                <a:lnTo>
                                  <a:pt x="16" y="43"/>
                                </a:lnTo>
                                <a:lnTo>
                                  <a:pt x="27" y="89"/>
                                </a:lnTo>
                                <a:lnTo>
                                  <a:pt x="36" y="137"/>
                                </a:lnTo>
                                <a:lnTo>
                                  <a:pt x="41" y="187"/>
                                </a:lnTo>
                                <a:lnTo>
                                  <a:pt x="45" y="237"/>
                                </a:lnTo>
                                <a:lnTo>
                                  <a:pt x="47" y="285"/>
                                </a:lnTo>
                                <a:lnTo>
                                  <a:pt x="48" y="334"/>
                                </a:lnTo>
                                <a:lnTo>
                                  <a:pt x="49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36"/>
                        <wps:cNvSpPr>
                          <a:spLocks/>
                        </wps:cNvSpPr>
                        <wps:spPr bwMode="auto">
                          <a:xfrm>
                            <a:off x="464" y="915"/>
                            <a:ext cx="6" cy="42"/>
                          </a:xfrm>
                          <a:custGeom>
                            <a:avLst/>
                            <a:gdLst>
                              <a:gd name="T0" fmla="*/ 21 w 22"/>
                              <a:gd name="T1" fmla="*/ 164 h 167"/>
                              <a:gd name="T2" fmla="*/ 15 w 22"/>
                              <a:gd name="T3" fmla="*/ 167 h 167"/>
                              <a:gd name="T4" fmla="*/ 9 w 22"/>
                              <a:gd name="T5" fmla="*/ 166 h 167"/>
                              <a:gd name="T6" fmla="*/ 2 w 22"/>
                              <a:gd name="T7" fmla="*/ 166 h 167"/>
                              <a:gd name="T8" fmla="*/ 2 w 22"/>
                              <a:gd name="T9" fmla="*/ 166 h 167"/>
                              <a:gd name="T10" fmla="*/ 0 w 22"/>
                              <a:gd name="T11" fmla="*/ 121 h 167"/>
                              <a:gd name="T12" fmla="*/ 0 w 22"/>
                              <a:gd name="T13" fmla="*/ 75 h 167"/>
                              <a:gd name="T14" fmla="*/ 0 w 22"/>
                              <a:gd name="T15" fmla="*/ 32 h 167"/>
                              <a:gd name="T16" fmla="*/ 0 w 22"/>
                              <a:gd name="T17" fmla="*/ 32 h 167"/>
                              <a:gd name="T18" fmla="*/ 6 w 22"/>
                              <a:gd name="T19" fmla="*/ 20 h 167"/>
                              <a:gd name="T20" fmla="*/ 12 w 22"/>
                              <a:gd name="T21" fmla="*/ 10 h 167"/>
                              <a:gd name="T22" fmla="*/ 20 w 22"/>
                              <a:gd name="T23" fmla="*/ 0 h 167"/>
                              <a:gd name="T24" fmla="*/ 20 w 22"/>
                              <a:gd name="T25" fmla="*/ 0 h 167"/>
                              <a:gd name="T26" fmla="*/ 21 w 22"/>
                              <a:gd name="T27" fmla="*/ 52 h 167"/>
                              <a:gd name="T28" fmla="*/ 22 w 22"/>
                              <a:gd name="T29" fmla="*/ 107 h 167"/>
                              <a:gd name="T30" fmla="*/ 21 w 22"/>
                              <a:gd name="T31" fmla="*/ 164 h 167"/>
                              <a:gd name="T32" fmla="*/ 21 w 22"/>
                              <a:gd name="T33" fmla="*/ 164 h 167"/>
                              <a:gd name="T34" fmla="*/ 21 w 22"/>
                              <a:gd name="T35" fmla="*/ 164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" h="167">
                                <a:moveTo>
                                  <a:pt x="21" y="164"/>
                                </a:moveTo>
                                <a:lnTo>
                                  <a:pt x="15" y="167"/>
                                </a:lnTo>
                                <a:lnTo>
                                  <a:pt x="9" y="166"/>
                                </a:lnTo>
                                <a:lnTo>
                                  <a:pt x="2" y="166"/>
                                </a:lnTo>
                                <a:lnTo>
                                  <a:pt x="0" y="121"/>
                                </a:lnTo>
                                <a:lnTo>
                                  <a:pt x="0" y="75"/>
                                </a:lnTo>
                                <a:lnTo>
                                  <a:pt x="0" y="32"/>
                                </a:lnTo>
                                <a:lnTo>
                                  <a:pt x="6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21" y="52"/>
                                </a:lnTo>
                                <a:lnTo>
                                  <a:pt x="22" y="107"/>
                                </a:lnTo>
                                <a:lnTo>
                                  <a:pt x="2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37"/>
                        <wps:cNvSpPr>
                          <a:spLocks/>
                        </wps:cNvSpPr>
                        <wps:spPr bwMode="auto">
                          <a:xfrm>
                            <a:off x="485" y="915"/>
                            <a:ext cx="5" cy="39"/>
                          </a:xfrm>
                          <a:custGeom>
                            <a:avLst/>
                            <a:gdLst>
                              <a:gd name="T0" fmla="*/ 19 w 19"/>
                              <a:gd name="T1" fmla="*/ 155 h 158"/>
                              <a:gd name="T2" fmla="*/ 13 w 19"/>
                              <a:gd name="T3" fmla="*/ 158 h 158"/>
                              <a:gd name="T4" fmla="*/ 6 w 19"/>
                              <a:gd name="T5" fmla="*/ 158 h 158"/>
                              <a:gd name="T6" fmla="*/ 0 w 19"/>
                              <a:gd name="T7" fmla="*/ 158 h 158"/>
                              <a:gd name="T8" fmla="*/ 0 w 19"/>
                              <a:gd name="T9" fmla="*/ 158 h 158"/>
                              <a:gd name="T10" fmla="*/ 0 w 19"/>
                              <a:gd name="T11" fmla="*/ 117 h 158"/>
                              <a:gd name="T12" fmla="*/ 0 w 19"/>
                              <a:gd name="T13" fmla="*/ 41 h 158"/>
                              <a:gd name="T14" fmla="*/ 0 w 19"/>
                              <a:gd name="T15" fmla="*/ 0 h 158"/>
                              <a:gd name="T16" fmla="*/ 0 w 19"/>
                              <a:gd name="T17" fmla="*/ 0 h 158"/>
                              <a:gd name="T18" fmla="*/ 5 w 19"/>
                              <a:gd name="T19" fmla="*/ 3 h 158"/>
                              <a:gd name="T20" fmla="*/ 14 w 19"/>
                              <a:gd name="T21" fmla="*/ 9 h 158"/>
                              <a:gd name="T22" fmla="*/ 19 w 19"/>
                              <a:gd name="T23" fmla="*/ 13 h 158"/>
                              <a:gd name="T24" fmla="*/ 19 w 19"/>
                              <a:gd name="T25" fmla="*/ 13 h 158"/>
                              <a:gd name="T26" fmla="*/ 19 w 19"/>
                              <a:gd name="T27" fmla="*/ 50 h 158"/>
                              <a:gd name="T28" fmla="*/ 19 w 19"/>
                              <a:gd name="T29" fmla="*/ 118 h 158"/>
                              <a:gd name="T30" fmla="*/ 19 w 19"/>
                              <a:gd name="T31" fmla="*/ 155 h 158"/>
                              <a:gd name="T32" fmla="*/ 19 w 19"/>
                              <a:gd name="T33" fmla="*/ 155 h 158"/>
                              <a:gd name="T34" fmla="*/ 19 w 19"/>
                              <a:gd name="T35" fmla="*/ 15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9" h="158">
                                <a:moveTo>
                                  <a:pt x="19" y="155"/>
                                </a:moveTo>
                                <a:lnTo>
                                  <a:pt x="13" y="158"/>
                                </a:lnTo>
                                <a:lnTo>
                                  <a:pt x="6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17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9"/>
                                </a:lnTo>
                                <a:lnTo>
                                  <a:pt x="19" y="13"/>
                                </a:lnTo>
                                <a:lnTo>
                                  <a:pt x="19" y="50"/>
                                </a:lnTo>
                                <a:lnTo>
                                  <a:pt x="19" y="118"/>
                                </a:lnTo>
                                <a:lnTo>
                                  <a:pt x="1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38"/>
                        <wps:cNvSpPr>
                          <a:spLocks/>
                        </wps:cNvSpPr>
                        <wps:spPr bwMode="auto">
                          <a:xfrm>
                            <a:off x="445" y="915"/>
                            <a:ext cx="6" cy="42"/>
                          </a:xfrm>
                          <a:custGeom>
                            <a:avLst/>
                            <a:gdLst>
                              <a:gd name="T0" fmla="*/ 3 w 22"/>
                              <a:gd name="T1" fmla="*/ 0 h 167"/>
                              <a:gd name="T2" fmla="*/ 21 w 22"/>
                              <a:gd name="T3" fmla="*/ 9 h 167"/>
                              <a:gd name="T4" fmla="*/ 22 w 22"/>
                              <a:gd name="T5" fmla="*/ 167 h 167"/>
                              <a:gd name="T6" fmla="*/ 0 w 22"/>
                              <a:gd name="T7" fmla="*/ 167 h 167"/>
                              <a:gd name="T8" fmla="*/ 3 w 22"/>
                              <a:gd name="T9" fmla="*/ 0 h 167"/>
                              <a:gd name="T10" fmla="*/ 3 w 22"/>
                              <a:gd name="T11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67">
                                <a:moveTo>
                                  <a:pt x="3" y="0"/>
                                </a:moveTo>
                                <a:lnTo>
                                  <a:pt x="21" y="9"/>
                                </a:lnTo>
                                <a:lnTo>
                                  <a:pt x="22" y="167"/>
                                </a:lnTo>
                                <a:lnTo>
                                  <a:pt x="0" y="16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39"/>
                        <wps:cNvSpPr>
                          <a:spLocks/>
                        </wps:cNvSpPr>
                        <wps:spPr bwMode="auto">
                          <a:xfrm>
                            <a:off x="503" y="916"/>
                            <a:ext cx="5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13 h 151"/>
                              <a:gd name="T2" fmla="*/ 20 w 20"/>
                              <a:gd name="T3" fmla="*/ 0 h 151"/>
                              <a:gd name="T4" fmla="*/ 20 w 20"/>
                              <a:gd name="T5" fmla="*/ 151 h 151"/>
                              <a:gd name="T6" fmla="*/ 0 w 20"/>
                              <a:gd name="T7" fmla="*/ 138 h 151"/>
                              <a:gd name="T8" fmla="*/ 0 w 20"/>
                              <a:gd name="T9" fmla="*/ 13 h 151"/>
                              <a:gd name="T10" fmla="*/ 0 w 20"/>
                              <a:gd name="T11" fmla="*/ 13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51">
                                <a:moveTo>
                                  <a:pt x="0" y="13"/>
                                </a:moveTo>
                                <a:lnTo>
                                  <a:pt x="20" y="0"/>
                                </a:lnTo>
                                <a:lnTo>
                                  <a:pt x="20" y="151"/>
                                </a:lnTo>
                                <a:lnTo>
                                  <a:pt x="0" y="13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40"/>
                        <wps:cNvSpPr>
                          <a:spLocks/>
                        </wps:cNvSpPr>
                        <wps:spPr bwMode="auto">
                          <a:xfrm>
                            <a:off x="1053" y="959"/>
                            <a:ext cx="5" cy="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8"/>
                              <a:gd name="T2" fmla="*/ 3 w 20"/>
                              <a:gd name="T3" fmla="*/ 9 h 178"/>
                              <a:gd name="T4" fmla="*/ 11 w 20"/>
                              <a:gd name="T5" fmla="*/ 25 h 178"/>
                              <a:gd name="T6" fmla="*/ 20 w 20"/>
                              <a:gd name="T7" fmla="*/ 34 h 178"/>
                              <a:gd name="T8" fmla="*/ 20 w 20"/>
                              <a:gd name="T9" fmla="*/ 34 h 178"/>
                              <a:gd name="T10" fmla="*/ 20 w 20"/>
                              <a:gd name="T11" fmla="*/ 71 h 178"/>
                              <a:gd name="T12" fmla="*/ 20 w 20"/>
                              <a:gd name="T13" fmla="*/ 140 h 178"/>
                              <a:gd name="T14" fmla="*/ 20 w 20"/>
                              <a:gd name="T15" fmla="*/ 178 h 178"/>
                              <a:gd name="T16" fmla="*/ 20 w 20"/>
                              <a:gd name="T17" fmla="*/ 178 h 178"/>
                              <a:gd name="T18" fmla="*/ 14 w 20"/>
                              <a:gd name="T19" fmla="*/ 174 h 178"/>
                              <a:gd name="T20" fmla="*/ 5 w 20"/>
                              <a:gd name="T21" fmla="*/ 170 h 178"/>
                              <a:gd name="T22" fmla="*/ 0 w 20"/>
                              <a:gd name="T23" fmla="*/ 167 h 178"/>
                              <a:gd name="T24" fmla="*/ 0 w 20"/>
                              <a:gd name="T25" fmla="*/ 167 h 178"/>
                              <a:gd name="T26" fmla="*/ 0 w 20"/>
                              <a:gd name="T27" fmla="*/ 124 h 178"/>
                              <a:gd name="T28" fmla="*/ 0 w 20"/>
                              <a:gd name="T29" fmla="*/ 44 h 178"/>
                              <a:gd name="T30" fmla="*/ 0 w 20"/>
                              <a:gd name="T31" fmla="*/ 0 h 178"/>
                              <a:gd name="T32" fmla="*/ 0 w 20"/>
                              <a:gd name="T33" fmla="*/ 0 h 178"/>
                              <a:gd name="T34" fmla="*/ 0 w 20"/>
                              <a:gd name="T35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78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1" y="25"/>
                                </a:lnTo>
                                <a:lnTo>
                                  <a:pt x="20" y="34"/>
                                </a:lnTo>
                                <a:lnTo>
                                  <a:pt x="20" y="71"/>
                                </a:lnTo>
                                <a:lnTo>
                                  <a:pt x="20" y="140"/>
                                </a:lnTo>
                                <a:lnTo>
                                  <a:pt x="20" y="178"/>
                                </a:lnTo>
                                <a:lnTo>
                                  <a:pt x="14" y="174"/>
                                </a:lnTo>
                                <a:lnTo>
                                  <a:pt x="5" y="170"/>
                                </a:lnTo>
                                <a:lnTo>
                                  <a:pt x="0" y="167"/>
                                </a:lnTo>
                                <a:lnTo>
                                  <a:pt x="0" y="124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41"/>
                        <wps:cNvSpPr>
                          <a:spLocks/>
                        </wps:cNvSpPr>
                        <wps:spPr bwMode="auto">
                          <a:xfrm>
                            <a:off x="336" y="919"/>
                            <a:ext cx="5" cy="88"/>
                          </a:xfrm>
                          <a:custGeom>
                            <a:avLst/>
                            <a:gdLst>
                              <a:gd name="T0" fmla="*/ 17 w 19"/>
                              <a:gd name="T1" fmla="*/ 71 h 352"/>
                              <a:gd name="T2" fmla="*/ 0 w 19"/>
                              <a:gd name="T3" fmla="*/ 0 h 352"/>
                              <a:gd name="T4" fmla="*/ 0 w 19"/>
                              <a:gd name="T5" fmla="*/ 352 h 352"/>
                              <a:gd name="T6" fmla="*/ 19 w 19"/>
                              <a:gd name="T7" fmla="*/ 352 h 352"/>
                              <a:gd name="T8" fmla="*/ 17 w 19"/>
                              <a:gd name="T9" fmla="*/ 71 h 352"/>
                              <a:gd name="T10" fmla="*/ 17 w 19"/>
                              <a:gd name="T11" fmla="*/ 7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352">
                                <a:moveTo>
                                  <a:pt x="17" y="71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19" y="352"/>
                                </a:lnTo>
                                <a:lnTo>
                                  <a:pt x="1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42"/>
                        <wps:cNvSpPr>
                          <a:spLocks/>
                        </wps:cNvSpPr>
                        <wps:spPr bwMode="auto">
                          <a:xfrm>
                            <a:off x="426" y="916"/>
                            <a:ext cx="5" cy="23"/>
                          </a:xfrm>
                          <a:custGeom>
                            <a:avLst/>
                            <a:gdLst>
                              <a:gd name="T0" fmla="*/ 0 w 19"/>
                              <a:gd name="T1" fmla="*/ 11 h 94"/>
                              <a:gd name="T2" fmla="*/ 18 w 19"/>
                              <a:gd name="T3" fmla="*/ 0 h 94"/>
                              <a:gd name="T4" fmla="*/ 19 w 19"/>
                              <a:gd name="T5" fmla="*/ 94 h 94"/>
                              <a:gd name="T6" fmla="*/ 0 w 19"/>
                              <a:gd name="T7" fmla="*/ 74 h 94"/>
                              <a:gd name="T8" fmla="*/ 0 w 19"/>
                              <a:gd name="T9" fmla="*/ 11 h 94"/>
                              <a:gd name="T10" fmla="*/ 0 w 19"/>
                              <a:gd name="T11" fmla="*/ 1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94">
                                <a:moveTo>
                                  <a:pt x="0" y="11"/>
                                </a:moveTo>
                                <a:lnTo>
                                  <a:pt x="18" y="0"/>
                                </a:lnTo>
                                <a:lnTo>
                                  <a:pt x="19" y="94"/>
                                </a:lnTo>
                                <a:lnTo>
                                  <a:pt x="0" y="7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43"/>
                        <wps:cNvSpPr>
                          <a:spLocks/>
                        </wps:cNvSpPr>
                        <wps:spPr bwMode="auto">
                          <a:xfrm>
                            <a:off x="1069" y="971"/>
                            <a:ext cx="4" cy="27"/>
                          </a:xfrm>
                          <a:custGeom>
                            <a:avLst/>
                            <a:gdLst>
                              <a:gd name="T0" fmla="*/ 19 w 19"/>
                              <a:gd name="T1" fmla="*/ 12 h 109"/>
                              <a:gd name="T2" fmla="*/ 2 w 19"/>
                              <a:gd name="T3" fmla="*/ 0 h 109"/>
                              <a:gd name="T4" fmla="*/ 0 w 19"/>
                              <a:gd name="T5" fmla="*/ 109 h 109"/>
                              <a:gd name="T6" fmla="*/ 19 w 19"/>
                              <a:gd name="T7" fmla="*/ 87 h 109"/>
                              <a:gd name="T8" fmla="*/ 19 w 19"/>
                              <a:gd name="T9" fmla="*/ 12 h 109"/>
                              <a:gd name="T10" fmla="*/ 19 w 19"/>
                              <a:gd name="T11" fmla="*/ 1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09">
                                <a:moveTo>
                                  <a:pt x="19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109"/>
                                </a:lnTo>
                                <a:lnTo>
                                  <a:pt x="19" y="87"/>
                                </a:lnTo>
                                <a:lnTo>
                                  <a:pt x="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44"/>
                        <wps:cNvSpPr>
                          <a:spLocks/>
                        </wps:cNvSpPr>
                        <wps:spPr bwMode="auto">
                          <a:xfrm>
                            <a:off x="266" y="759"/>
                            <a:ext cx="53" cy="103"/>
                          </a:xfrm>
                          <a:custGeom>
                            <a:avLst/>
                            <a:gdLst>
                              <a:gd name="T0" fmla="*/ 0 w 212"/>
                              <a:gd name="T1" fmla="*/ 413 h 413"/>
                              <a:gd name="T2" fmla="*/ 108 w 212"/>
                              <a:gd name="T3" fmla="*/ 0 h 413"/>
                              <a:gd name="T4" fmla="*/ 212 w 212"/>
                              <a:gd name="T5" fmla="*/ 245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2" h="413">
                                <a:moveTo>
                                  <a:pt x="0" y="413"/>
                                </a:moveTo>
                                <a:lnTo>
                                  <a:pt x="108" y="0"/>
                                </a:lnTo>
                                <a:lnTo>
                                  <a:pt x="212" y="24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45"/>
                        <wps:cNvSpPr>
                          <a:spLocks/>
                        </wps:cNvSpPr>
                        <wps:spPr bwMode="auto">
                          <a:xfrm>
                            <a:off x="335" y="753"/>
                            <a:ext cx="46" cy="54"/>
                          </a:xfrm>
                          <a:custGeom>
                            <a:avLst/>
                            <a:gdLst>
                              <a:gd name="T0" fmla="*/ 0 w 185"/>
                              <a:gd name="T1" fmla="*/ 219 h 219"/>
                              <a:gd name="T2" fmla="*/ 94 w 185"/>
                              <a:gd name="T3" fmla="*/ 0 h 219"/>
                              <a:gd name="T4" fmla="*/ 185 w 185"/>
                              <a:gd name="T5" fmla="*/ 16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" h="219">
                                <a:moveTo>
                                  <a:pt x="0" y="219"/>
                                </a:moveTo>
                                <a:lnTo>
                                  <a:pt x="94" y="0"/>
                                </a:lnTo>
                                <a:lnTo>
                                  <a:pt x="185" y="16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46"/>
                        <wps:cNvSpPr>
                          <a:spLocks/>
                        </wps:cNvSpPr>
                        <wps:spPr bwMode="auto">
                          <a:xfrm>
                            <a:off x="401" y="741"/>
                            <a:ext cx="45" cy="61"/>
                          </a:xfrm>
                          <a:custGeom>
                            <a:avLst/>
                            <a:gdLst>
                              <a:gd name="T0" fmla="*/ 0 w 181"/>
                              <a:gd name="T1" fmla="*/ 207 h 246"/>
                              <a:gd name="T2" fmla="*/ 83 w 181"/>
                              <a:gd name="T3" fmla="*/ 0 h 246"/>
                              <a:gd name="T4" fmla="*/ 181 w 181"/>
                              <a:gd name="T5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" h="246">
                                <a:moveTo>
                                  <a:pt x="0" y="207"/>
                                </a:moveTo>
                                <a:lnTo>
                                  <a:pt x="83" y="0"/>
                                </a:lnTo>
                                <a:lnTo>
                                  <a:pt x="181" y="24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47"/>
                        <wps:cNvSpPr>
                          <a:spLocks/>
                        </wps:cNvSpPr>
                        <wps:spPr bwMode="auto">
                          <a:xfrm>
                            <a:off x="472" y="763"/>
                            <a:ext cx="50" cy="101"/>
                          </a:xfrm>
                          <a:custGeom>
                            <a:avLst/>
                            <a:gdLst>
                              <a:gd name="T0" fmla="*/ 0 w 200"/>
                              <a:gd name="T1" fmla="*/ 209 h 405"/>
                              <a:gd name="T2" fmla="*/ 59 w 200"/>
                              <a:gd name="T3" fmla="*/ 0 h 405"/>
                              <a:gd name="T4" fmla="*/ 200 w 200"/>
                              <a:gd name="T5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" h="405">
                                <a:moveTo>
                                  <a:pt x="0" y="209"/>
                                </a:moveTo>
                                <a:lnTo>
                                  <a:pt x="59" y="0"/>
                                </a:lnTo>
                                <a:lnTo>
                                  <a:pt x="200" y="40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48"/>
                        <wps:cNvSpPr>
                          <a:spLocks/>
                        </wps:cNvSpPr>
                        <wps:spPr bwMode="auto">
                          <a:xfrm>
                            <a:off x="964" y="747"/>
                            <a:ext cx="53" cy="118"/>
                          </a:xfrm>
                          <a:custGeom>
                            <a:avLst/>
                            <a:gdLst>
                              <a:gd name="T0" fmla="*/ 0 w 210"/>
                              <a:gd name="T1" fmla="*/ 474 h 474"/>
                              <a:gd name="T2" fmla="*/ 111 w 210"/>
                              <a:gd name="T3" fmla="*/ 0 h 474"/>
                              <a:gd name="T4" fmla="*/ 210 w 210"/>
                              <a:gd name="T5" fmla="*/ 268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" h="474">
                                <a:moveTo>
                                  <a:pt x="0" y="474"/>
                                </a:moveTo>
                                <a:lnTo>
                                  <a:pt x="111" y="0"/>
                                </a:lnTo>
                                <a:lnTo>
                                  <a:pt x="210" y="26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49"/>
                        <wps:cNvSpPr>
                          <a:spLocks/>
                        </wps:cNvSpPr>
                        <wps:spPr bwMode="auto">
                          <a:xfrm>
                            <a:off x="1031" y="729"/>
                            <a:ext cx="49" cy="75"/>
                          </a:xfrm>
                          <a:custGeom>
                            <a:avLst/>
                            <a:gdLst>
                              <a:gd name="T0" fmla="*/ 0 w 195"/>
                              <a:gd name="T1" fmla="*/ 299 h 299"/>
                              <a:gd name="T2" fmla="*/ 105 w 195"/>
                              <a:gd name="T3" fmla="*/ 0 h 299"/>
                              <a:gd name="T4" fmla="*/ 195 w 195"/>
                              <a:gd name="T5" fmla="*/ 25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299">
                                <a:moveTo>
                                  <a:pt x="0" y="299"/>
                                </a:moveTo>
                                <a:lnTo>
                                  <a:pt x="105" y="0"/>
                                </a:lnTo>
                                <a:lnTo>
                                  <a:pt x="195" y="25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18" name="Freeform 450"/>
                      <wps:cNvSpPr>
                        <a:spLocks/>
                      </wps:cNvSpPr>
                      <wps:spPr bwMode="auto">
                        <a:xfrm>
                          <a:off x="1094" y="730"/>
                          <a:ext cx="52" cy="73"/>
                        </a:xfrm>
                        <a:custGeom>
                          <a:avLst/>
                          <a:gdLst>
                            <a:gd name="T0" fmla="*/ 0 w 208"/>
                            <a:gd name="T1" fmla="*/ 244 h 293"/>
                            <a:gd name="T2" fmla="*/ 108 w 208"/>
                            <a:gd name="T3" fmla="*/ 0 h 293"/>
                            <a:gd name="T4" fmla="*/ 208 w 208"/>
                            <a:gd name="T5" fmla="*/ 29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8" h="293">
                              <a:moveTo>
                                <a:pt x="0" y="244"/>
                              </a:moveTo>
                              <a:lnTo>
                                <a:pt x="108" y="0"/>
                              </a:lnTo>
                              <a:lnTo>
                                <a:pt x="208" y="29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451"/>
                      <wps:cNvSpPr>
                        <a:spLocks/>
                      </wps:cNvSpPr>
                      <wps:spPr bwMode="auto">
                        <a:xfrm>
                          <a:off x="1158" y="745"/>
                          <a:ext cx="56" cy="98"/>
                        </a:xfrm>
                        <a:custGeom>
                          <a:avLst/>
                          <a:gdLst>
                            <a:gd name="T0" fmla="*/ 0 w 223"/>
                            <a:gd name="T1" fmla="*/ 256 h 393"/>
                            <a:gd name="T2" fmla="*/ 100 w 223"/>
                            <a:gd name="T3" fmla="*/ 0 h 393"/>
                            <a:gd name="T4" fmla="*/ 223 w 223"/>
                            <a:gd name="T5" fmla="*/ 393 h 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" h="393">
                              <a:moveTo>
                                <a:pt x="0" y="256"/>
                              </a:moveTo>
                              <a:lnTo>
                                <a:pt x="100" y="0"/>
                              </a:lnTo>
                              <a:lnTo>
                                <a:pt x="223" y="39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452"/>
                      <wps:cNvSpPr>
                        <a:spLocks/>
                      </wps:cNvSpPr>
                      <wps:spPr bwMode="auto">
                        <a:xfrm>
                          <a:off x="340" y="521"/>
                          <a:ext cx="100" cy="12"/>
                        </a:xfrm>
                        <a:custGeom>
                          <a:avLst/>
                          <a:gdLst>
                            <a:gd name="T0" fmla="*/ 370 w 401"/>
                            <a:gd name="T1" fmla="*/ 46 h 46"/>
                            <a:gd name="T2" fmla="*/ 351 w 401"/>
                            <a:gd name="T3" fmla="*/ 46 h 46"/>
                            <a:gd name="T4" fmla="*/ 303 w 401"/>
                            <a:gd name="T5" fmla="*/ 46 h 46"/>
                            <a:gd name="T6" fmla="*/ 237 w 401"/>
                            <a:gd name="T7" fmla="*/ 46 h 46"/>
                            <a:gd name="T8" fmla="*/ 164 w 401"/>
                            <a:gd name="T9" fmla="*/ 46 h 46"/>
                            <a:gd name="T10" fmla="*/ 98 w 401"/>
                            <a:gd name="T11" fmla="*/ 46 h 46"/>
                            <a:gd name="T12" fmla="*/ 50 w 401"/>
                            <a:gd name="T13" fmla="*/ 46 h 46"/>
                            <a:gd name="T14" fmla="*/ 31 w 401"/>
                            <a:gd name="T15" fmla="*/ 46 h 46"/>
                            <a:gd name="T16" fmla="*/ 31 w 401"/>
                            <a:gd name="T17" fmla="*/ 46 h 46"/>
                            <a:gd name="T18" fmla="*/ 16 w 401"/>
                            <a:gd name="T19" fmla="*/ 43 h 46"/>
                            <a:gd name="T20" fmla="*/ 5 w 401"/>
                            <a:gd name="T21" fmla="*/ 34 h 46"/>
                            <a:gd name="T22" fmla="*/ 0 w 401"/>
                            <a:gd name="T23" fmla="*/ 23 h 46"/>
                            <a:gd name="T24" fmla="*/ 0 w 401"/>
                            <a:gd name="T25" fmla="*/ 23 h 46"/>
                            <a:gd name="T26" fmla="*/ 5 w 401"/>
                            <a:gd name="T27" fmla="*/ 11 h 46"/>
                            <a:gd name="T28" fmla="*/ 16 w 401"/>
                            <a:gd name="T29" fmla="*/ 3 h 46"/>
                            <a:gd name="T30" fmla="*/ 31 w 401"/>
                            <a:gd name="T31" fmla="*/ 0 h 46"/>
                            <a:gd name="T32" fmla="*/ 31 w 401"/>
                            <a:gd name="T33" fmla="*/ 0 h 46"/>
                            <a:gd name="T34" fmla="*/ 50 w 401"/>
                            <a:gd name="T35" fmla="*/ 0 h 46"/>
                            <a:gd name="T36" fmla="*/ 98 w 401"/>
                            <a:gd name="T37" fmla="*/ 0 h 46"/>
                            <a:gd name="T38" fmla="*/ 164 w 401"/>
                            <a:gd name="T39" fmla="*/ 0 h 46"/>
                            <a:gd name="T40" fmla="*/ 237 w 401"/>
                            <a:gd name="T41" fmla="*/ 0 h 46"/>
                            <a:gd name="T42" fmla="*/ 303 w 401"/>
                            <a:gd name="T43" fmla="*/ 0 h 46"/>
                            <a:gd name="T44" fmla="*/ 351 w 401"/>
                            <a:gd name="T45" fmla="*/ 0 h 46"/>
                            <a:gd name="T46" fmla="*/ 370 w 401"/>
                            <a:gd name="T47" fmla="*/ 0 h 46"/>
                            <a:gd name="T48" fmla="*/ 370 w 401"/>
                            <a:gd name="T49" fmla="*/ 0 h 46"/>
                            <a:gd name="T50" fmla="*/ 385 w 401"/>
                            <a:gd name="T51" fmla="*/ 3 h 46"/>
                            <a:gd name="T52" fmla="*/ 396 w 401"/>
                            <a:gd name="T53" fmla="*/ 11 h 46"/>
                            <a:gd name="T54" fmla="*/ 401 w 401"/>
                            <a:gd name="T55" fmla="*/ 23 h 46"/>
                            <a:gd name="T56" fmla="*/ 401 w 401"/>
                            <a:gd name="T57" fmla="*/ 23 h 46"/>
                            <a:gd name="T58" fmla="*/ 396 w 401"/>
                            <a:gd name="T59" fmla="*/ 36 h 46"/>
                            <a:gd name="T60" fmla="*/ 384 w 401"/>
                            <a:gd name="T61" fmla="*/ 44 h 46"/>
                            <a:gd name="T62" fmla="*/ 370 w 401"/>
                            <a:gd name="T63" fmla="*/ 46 h 46"/>
                            <a:gd name="T64" fmla="*/ 370 w 401"/>
                            <a:gd name="T65" fmla="*/ 46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01" h="46">
                              <a:moveTo>
                                <a:pt x="370" y="46"/>
                              </a:moveTo>
                              <a:lnTo>
                                <a:pt x="351" y="46"/>
                              </a:lnTo>
                              <a:lnTo>
                                <a:pt x="303" y="46"/>
                              </a:lnTo>
                              <a:lnTo>
                                <a:pt x="237" y="46"/>
                              </a:lnTo>
                              <a:lnTo>
                                <a:pt x="164" y="46"/>
                              </a:lnTo>
                              <a:lnTo>
                                <a:pt x="98" y="46"/>
                              </a:lnTo>
                              <a:lnTo>
                                <a:pt x="50" y="46"/>
                              </a:lnTo>
                              <a:lnTo>
                                <a:pt x="31" y="46"/>
                              </a:lnTo>
                              <a:lnTo>
                                <a:pt x="16" y="43"/>
                              </a:lnTo>
                              <a:lnTo>
                                <a:pt x="5" y="34"/>
                              </a:lnTo>
                              <a:lnTo>
                                <a:pt x="0" y="23"/>
                              </a:lnTo>
                              <a:lnTo>
                                <a:pt x="5" y="11"/>
                              </a:lnTo>
                              <a:lnTo>
                                <a:pt x="16" y="3"/>
                              </a:lnTo>
                              <a:lnTo>
                                <a:pt x="31" y="0"/>
                              </a:lnTo>
                              <a:lnTo>
                                <a:pt x="50" y="0"/>
                              </a:lnTo>
                              <a:lnTo>
                                <a:pt x="98" y="0"/>
                              </a:lnTo>
                              <a:lnTo>
                                <a:pt x="164" y="0"/>
                              </a:lnTo>
                              <a:lnTo>
                                <a:pt x="237" y="0"/>
                              </a:lnTo>
                              <a:lnTo>
                                <a:pt x="303" y="0"/>
                              </a:lnTo>
                              <a:lnTo>
                                <a:pt x="351" y="0"/>
                              </a:lnTo>
                              <a:lnTo>
                                <a:pt x="370" y="0"/>
                              </a:lnTo>
                              <a:lnTo>
                                <a:pt x="385" y="3"/>
                              </a:lnTo>
                              <a:lnTo>
                                <a:pt x="396" y="11"/>
                              </a:lnTo>
                              <a:lnTo>
                                <a:pt x="401" y="23"/>
                              </a:lnTo>
                              <a:lnTo>
                                <a:pt x="396" y="36"/>
                              </a:lnTo>
                              <a:lnTo>
                                <a:pt x="384" y="44"/>
                              </a:lnTo>
                              <a:lnTo>
                                <a:pt x="37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Freeform 453"/>
                      <wps:cNvSpPr>
                        <a:spLocks/>
                      </wps:cNvSpPr>
                      <wps:spPr bwMode="auto">
                        <a:xfrm>
                          <a:off x="1032" y="507"/>
                          <a:ext cx="118" cy="7"/>
                        </a:xfrm>
                        <a:custGeom>
                          <a:avLst/>
                          <a:gdLst>
                            <a:gd name="T0" fmla="*/ 0 w 472"/>
                            <a:gd name="T1" fmla="*/ 15 h 28"/>
                            <a:gd name="T2" fmla="*/ 19 w 472"/>
                            <a:gd name="T3" fmla="*/ 0 h 28"/>
                            <a:gd name="T4" fmla="*/ 455 w 472"/>
                            <a:gd name="T5" fmla="*/ 1 h 28"/>
                            <a:gd name="T6" fmla="*/ 472 w 472"/>
                            <a:gd name="T7" fmla="*/ 15 h 28"/>
                            <a:gd name="T8" fmla="*/ 455 w 472"/>
                            <a:gd name="T9" fmla="*/ 28 h 28"/>
                            <a:gd name="T10" fmla="*/ 19 w 472"/>
                            <a:gd name="T11" fmla="*/ 28 h 28"/>
                            <a:gd name="T12" fmla="*/ 0 w 472"/>
                            <a:gd name="T13" fmla="*/ 15 h 28"/>
                            <a:gd name="T14" fmla="*/ 0 w 472"/>
                            <a:gd name="T15" fmla="*/ 15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72" h="28">
                              <a:moveTo>
                                <a:pt x="0" y="15"/>
                              </a:moveTo>
                              <a:lnTo>
                                <a:pt x="19" y="0"/>
                              </a:lnTo>
                              <a:lnTo>
                                <a:pt x="455" y="1"/>
                              </a:lnTo>
                              <a:lnTo>
                                <a:pt x="472" y="15"/>
                              </a:lnTo>
                              <a:lnTo>
                                <a:pt x="455" y="28"/>
                              </a:lnTo>
                              <a:lnTo>
                                <a:pt x="19" y="28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Freeform 454"/>
                      <wps:cNvSpPr>
                        <a:spLocks/>
                      </wps:cNvSpPr>
                      <wps:spPr bwMode="auto">
                        <a:xfrm>
                          <a:off x="1034" y="539"/>
                          <a:ext cx="118" cy="8"/>
                        </a:xfrm>
                        <a:custGeom>
                          <a:avLst/>
                          <a:gdLst>
                            <a:gd name="T0" fmla="*/ 0 w 471"/>
                            <a:gd name="T1" fmla="*/ 16 h 30"/>
                            <a:gd name="T2" fmla="*/ 18 w 471"/>
                            <a:gd name="T3" fmla="*/ 0 h 30"/>
                            <a:gd name="T4" fmla="*/ 455 w 471"/>
                            <a:gd name="T5" fmla="*/ 1 h 30"/>
                            <a:gd name="T6" fmla="*/ 471 w 471"/>
                            <a:gd name="T7" fmla="*/ 16 h 30"/>
                            <a:gd name="T8" fmla="*/ 455 w 471"/>
                            <a:gd name="T9" fmla="*/ 30 h 30"/>
                            <a:gd name="T10" fmla="*/ 18 w 471"/>
                            <a:gd name="T11" fmla="*/ 29 h 30"/>
                            <a:gd name="T12" fmla="*/ 0 w 471"/>
                            <a:gd name="T13" fmla="*/ 16 h 30"/>
                            <a:gd name="T14" fmla="*/ 0 w 471"/>
                            <a:gd name="T15" fmla="*/ 16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71" h="30">
                              <a:moveTo>
                                <a:pt x="0" y="16"/>
                              </a:moveTo>
                              <a:lnTo>
                                <a:pt x="18" y="0"/>
                              </a:lnTo>
                              <a:lnTo>
                                <a:pt x="455" y="1"/>
                              </a:lnTo>
                              <a:lnTo>
                                <a:pt x="471" y="16"/>
                              </a:lnTo>
                              <a:lnTo>
                                <a:pt x="455" y="30"/>
                              </a:lnTo>
                              <a:lnTo>
                                <a:pt x="18" y="29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Freeform 455"/>
                      <wps:cNvSpPr>
                        <a:spLocks/>
                      </wps:cNvSpPr>
                      <wps:spPr bwMode="auto">
                        <a:xfrm>
                          <a:off x="1042" y="521"/>
                          <a:ext cx="100" cy="12"/>
                        </a:xfrm>
                        <a:custGeom>
                          <a:avLst/>
                          <a:gdLst>
                            <a:gd name="T0" fmla="*/ 369 w 400"/>
                            <a:gd name="T1" fmla="*/ 47 h 47"/>
                            <a:gd name="T2" fmla="*/ 350 w 400"/>
                            <a:gd name="T3" fmla="*/ 47 h 47"/>
                            <a:gd name="T4" fmla="*/ 302 w 400"/>
                            <a:gd name="T5" fmla="*/ 47 h 47"/>
                            <a:gd name="T6" fmla="*/ 236 w 400"/>
                            <a:gd name="T7" fmla="*/ 47 h 47"/>
                            <a:gd name="T8" fmla="*/ 163 w 400"/>
                            <a:gd name="T9" fmla="*/ 47 h 47"/>
                            <a:gd name="T10" fmla="*/ 98 w 400"/>
                            <a:gd name="T11" fmla="*/ 47 h 47"/>
                            <a:gd name="T12" fmla="*/ 49 w 400"/>
                            <a:gd name="T13" fmla="*/ 47 h 47"/>
                            <a:gd name="T14" fmla="*/ 30 w 400"/>
                            <a:gd name="T15" fmla="*/ 47 h 47"/>
                            <a:gd name="T16" fmla="*/ 30 w 400"/>
                            <a:gd name="T17" fmla="*/ 47 h 47"/>
                            <a:gd name="T18" fmla="*/ 14 w 400"/>
                            <a:gd name="T19" fmla="*/ 44 h 47"/>
                            <a:gd name="T20" fmla="*/ 3 w 400"/>
                            <a:gd name="T21" fmla="*/ 35 h 47"/>
                            <a:gd name="T22" fmla="*/ 0 w 400"/>
                            <a:gd name="T23" fmla="*/ 24 h 47"/>
                            <a:gd name="T24" fmla="*/ 0 w 400"/>
                            <a:gd name="T25" fmla="*/ 24 h 47"/>
                            <a:gd name="T26" fmla="*/ 3 w 400"/>
                            <a:gd name="T27" fmla="*/ 12 h 47"/>
                            <a:gd name="T28" fmla="*/ 14 w 400"/>
                            <a:gd name="T29" fmla="*/ 3 h 47"/>
                            <a:gd name="T30" fmla="*/ 30 w 400"/>
                            <a:gd name="T31" fmla="*/ 0 h 47"/>
                            <a:gd name="T32" fmla="*/ 30 w 400"/>
                            <a:gd name="T33" fmla="*/ 0 h 47"/>
                            <a:gd name="T34" fmla="*/ 49 w 400"/>
                            <a:gd name="T35" fmla="*/ 0 h 47"/>
                            <a:gd name="T36" fmla="*/ 98 w 400"/>
                            <a:gd name="T37" fmla="*/ 0 h 47"/>
                            <a:gd name="T38" fmla="*/ 163 w 400"/>
                            <a:gd name="T39" fmla="*/ 0 h 47"/>
                            <a:gd name="T40" fmla="*/ 236 w 400"/>
                            <a:gd name="T41" fmla="*/ 0 h 47"/>
                            <a:gd name="T42" fmla="*/ 302 w 400"/>
                            <a:gd name="T43" fmla="*/ 0 h 47"/>
                            <a:gd name="T44" fmla="*/ 350 w 400"/>
                            <a:gd name="T45" fmla="*/ 0 h 47"/>
                            <a:gd name="T46" fmla="*/ 369 w 400"/>
                            <a:gd name="T47" fmla="*/ 0 h 47"/>
                            <a:gd name="T48" fmla="*/ 369 w 400"/>
                            <a:gd name="T49" fmla="*/ 0 h 47"/>
                            <a:gd name="T50" fmla="*/ 385 w 400"/>
                            <a:gd name="T51" fmla="*/ 3 h 47"/>
                            <a:gd name="T52" fmla="*/ 396 w 400"/>
                            <a:gd name="T53" fmla="*/ 12 h 47"/>
                            <a:gd name="T54" fmla="*/ 400 w 400"/>
                            <a:gd name="T55" fmla="*/ 24 h 47"/>
                            <a:gd name="T56" fmla="*/ 400 w 400"/>
                            <a:gd name="T57" fmla="*/ 24 h 47"/>
                            <a:gd name="T58" fmla="*/ 394 w 400"/>
                            <a:gd name="T59" fmla="*/ 36 h 47"/>
                            <a:gd name="T60" fmla="*/ 383 w 400"/>
                            <a:gd name="T61" fmla="*/ 44 h 47"/>
                            <a:gd name="T62" fmla="*/ 369 w 400"/>
                            <a:gd name="T63" fmla="*/ 47 h 47"/>
                            <a:gd name="T64" fmla="*/ 369 w 400"/>
                            <a:gd name="T6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00" h="47">
                              <a:moveTo>
                                <a:pt x="369" y="47"/>
                              </a:moveTo>
                              <a:lnTo>
                                <a:pt x="350" y="47"/>
                              </a:lnTo>
                              <a:lnTo>
                                <a:pt x="302" y="47"/>
                              </a:lnTo>
                              <a:lnTo>
                                <a:pt x="236" y="47"/>
                              </a:lnTo>
                              <a:lnTo>
                                <a:pt x="163" y="47"/>
                              </a:lnTo>
                              <a:lnTo>
                                <a:pt x="98" y="47"/>
                              </a:lnTo>
                              <a:lnTo>
                                <a:pt x="49" y="47"/>
                              </a:lnTo>
                              <a:lnTo>
                                <a:pt x="30" y="47"/>
                              </a:lnTo>
                              <a:lnTo>
                                <a:pt x="14" y="44"/>
                              </a:lnTo>
                              <a:lnTo>
                                <a:pt x="3" y="35"/>
                              </a:lnTo>
                              <a:lnTo>
                                <a:pt x="0" y="24"/>
                              </a:lnTo>
                              <a:lnTo>
                                <a:pt x="3" y="12"/>
                              </a:lnTo>
                              <a:lnTo>
                                <a:pt x="14" y="3"/>
                              </a:lnTo>
                              <a:lnTo>
                                <a:pt x="30" y="0"/>
                              </a:lnTo>
                              <a:lnTo>
                                <a:pt x="49" y="0"/>
                              </a:lnTo>
                              <a:lnTo>
                                <a:pt x="98" y="0"/>
                              </a:lnTo>
                              <a:lnTo>
                                <a:pt x="163" y="0"/>
                              </a:lnTo>
                              <a:lnTo>
                                <a:pt x="236" y="0"/>
                              </a:lnTo>
                              <a:lnTo>
                                <a:pt x="302" y="0"/>
                              </a:lnTo>
                              <a:lnTo>
                                <a:pt x="350" y="0"/>
                              </a:lnTo>
                              <a:lnTo>
                                <a:pt x="369" y="0"/>
                              </a:lnTo>
                              <a:lnTo>
                                <a:pt x="385" y="3"/>
                              </a:lnTo>
                              <a:lnTo>
                                <a:pt x="396" y="12"/>
                              </a:lnTo>
                              <a:lnTo>
                                <a:pt x="400" y="24"/>
                              </a:lnTo>
                              <a:lnTo>
                                <a:pt x="394" y="36"/>
                              </a:lnTo>
                              <a:lnTo>
                                <a:pt x="383" y="44"/>
                              </a:lnTo>
                              <a:lnTo>
                                <a:pt x="369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456"/>
                      <wps:cNvSpPr>
                        <a:spLocks/>
                      </wps:cNvSpPr>
                      <wps:spPr bwMode="auto">
                        <a:xfrm>
                          <a:off x="737" y="135"/>
                          <a:ext cx="10" cy="40"/>
                        </a:xfrm>
                        <a:custGeom>
                          <a:avLst/>
                          <a:gdLst>
                            <a:gd name="T0" fmla="*/ 0 w 42"/>
                            <a:gd name="T1" fmla="*/ 161 h 161"/>
                            <a:gd name="T2" fmla="*/ 11 w 42"/>
                            <a:gd name="T3" fmla="*/ 161 h 161"/>
                            <a:gd name="T4" fmla="*/ 32 w 42"/>
                            <a:gd name="T5" fmla="*/ 161 h 161"/>
                            <a:gd name="T6" fmla="*/ 42 w 42"/>
                            <a:gd name="T7" fmla="*/ 161 h 161"/>
                            <a:gd name="T8" fmla="*/ 42 w 42"/>
                            <a:gd name="T9" fmla="*/ 161 h 161"/>
                            <a:gd name="T10" fmla="*/ 42 w 42"/>
                            <a:gd name="T11" fmla="*/ 121 h 161"/>
                            <a:gd name="T12" fmla="*/ 42 w 42"/>
                            <a:gd name="T13" fmla="*/ 48 h 161"/>
                            <a:gd name="T14" fmla="*/ 42 w 42"/>
                            <a:gd name="T15" fmla="*/ 8 h 161"/>
                            <a:gd name="T16" fmla="*/ 42 w 42"/>
                            <a:gd name="T17" fmla="*/ 8 h 161"/>
                            <a:gd name="T18" fmla="*/ 42 w 42"/>
                            <a:gd name="T19" fmla="*/ 6 h 161"/>
                            <a:gd name="T20" fmla="*/ 36 w 42"/>
                            <a:gd name="T21" fmla="*/ 3 h 161"/>
                            <a:gd name="T22" fmla="*/ 21 w 42"/>
                            <a:gd name="T23" fmla="*/ 0 h 161"/>
                            <a:gd name="T24" fmla="*/ 21 w 42"/>
                            <a:gd name="T25" fmla="*/ 0 h 161"/>
                            <a:gd name="T26" fmla="*/ 7 w 42"/>
                            <a:gd name="T27" fmla="*/ 3 h 161"/>
                            <a:gd name="T28" fmla="*/ 1 w 42"/>
                            <a:gd name="T29" fmla="*/ 6 h 161"/>
                            <a:gd name="T30" fmla="*/ 0 w 42"/>
                            <a:gd name="T31" fmla="*/ 8 h 161"/>
                            <a:gd name="T32" fmla="*/ 0 w 42"/>
                            <a:gd name="T33" fmla="*/ 8 h 161"/>
                            <a:gd name="T34" fmla="*/ 0 w 42"/>
                            <a:gd name="T35" fmla="*/ 48 h 161"/>
                            <a:gd name="T36" fmla="*/ 0 w 42"/>
                            <a:gd name="T37" fmla="*/ 121 h 161"/>
                            <a:gd name="T38" fmla="*/ 0 w 42"/>
                            <a:gd name="T39" fmla="*/ 161 h 161"/>
                            <a:gd name="T40" fmla="*/ 0 w 42"/>
                            <a:gd name="T41" fmla="*/ 161 h 161"/>
                            <a:gd name="T42" fmla="*/ 0 w 42"/>
                            <a:gd name="T43" fmla="*/ 161 h 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" h="161">
                              <a:moveTo>
                                <a:pt x="0" y="161"/>
                              </a:moveTo>
                              <a:lnTo>
                                <a:pt x="11" y="161"/>
                              </a:lnTo>
                              <a:lnTo>
                                <a:pt x="32" y="161"/>
                              </a:lnTo>
                              <a:lnTo>
                                <a:pt x="42" y="161"/>
                              </a:lnTo>
                              <a:lnTo>
                                <a:pt x="42" y="121"/>
                              </a:lnTo>
                              <a:lnTo>
                                <a:pt x="42" y="48"/>
                              </a:lnTo>
                              <a:lnTo>
                                <a:pt x="42" y="8"/>
                              </a:lnTo>
                              <a:lnTo>
                                <a:pt x="42" y="6"/>
                              </a:lnTo>
                              <a:lnTo>
                                <a:pt x="36" y="3"/>
                              </a:lnTo>
                              <a:lnTo>
                                <a:pt x="21" y="0"/>
                              </a:lnTo>
                              <a:lnTo>
                                <a:pt x="7" y="3"/>
                              </a:lnTo>
                              <a:lnTo>
                                <a:pt x="1" y="6"/>
                              </a:lnTo>
                              <a:lnTo>
                                <a:pt x="0" y="8"/>
                              </a:lnTo>
                              <a:lnTo>
                                <a:pt x="0" y="48"/>
                              </a:lnTo>
                              <a:lnTo>
                                <a:pt x="0" y="121"/>
                              </a:lnTo>
                              <a:lnTo>
                                <a:pt x="0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457"/>
                      <wps:cNvSpPr>
                        <a:spLocks/>
                      </wps:cNvSpPr>
                      <wps:spPr bwMode="auto">
                        <a:xfrm>
                          <a:off x="796" y="135"/>
                          <a:ext cx="10" cy="40"/>
                        </a:xfrm>
                        <a:custGeom>
                          <a:avLst/>
                          <a:gdLst>
                            <a:gd name="T0" fmla="*/ 0 w 42"/>
                            <a:gd name="T1" fmla="*/ 160 h 160"/>
                            <a:gd name="T2" fmla="*/ 11 w 42"/>
                            <a:gd name="T3" fmla="*/ 160 h 160"/>
                            <a:gd name="T4" fmla="*/ 31 w 42"/>
                            <a:gd name="T5" fmla="*/ 160 h 160"/>
                            <a:gd name="T6" fmla="*/ 42 w 42"/>
                            <a:gd name="T7" fmla="*/ 160 h 160"/>
                            <a:gd name="T8" fmla="*/ 42 w 42"/>
                            <a:gd name="T9" fmla="*/ 160 h 160"/>
                            <a:gd name="T10" fmla="*/ 42 w 42"/>
                            <a:gd name="T11" fmla="*/ 120 h 160"/>
                            <a:gd name="T12" fmla="*/ 42 w 42"/>
                            <a:gd name="T13" fmla="*/ 47 h 160"/>
                            <a:gd name="T14" fmla="*/ 42 w 42"/>
                            <a:gd name="T15" fmla="*/ 7 h 160"/>
                            <a:gd name="T16" fmla="*/ 42 w 42"/>
                            <a:gd name="T17" fmla="*/ 7 h 160"/>
                            <a:gd name="T18" fmla="*/ 41 w 42"/>
                            <a:gd name="T19" fmla="*/ 5 h 160"/>
                            <a:gd name="T20" fmla="*/ 37 w 42"/>
                            <a:gd name="T21" fmla="*/ 2 h 160"/>
                            <a:gd name="T22" fmla="*/ 21 w 42"/>
                            <a:gd name="T23" fmla="*/ 0 h 160"/>
                            <a:gd name="T24" fmla="*/ 21 w 42"/>
                            <a:gd name="T25" fmla="*/ 0 h 160"/>
                            <a:gd name="T26" fmla="*/ 7 w 42"/>
                            <a:gd name="T27" fmla="*/ 2 h 160"/>
                            <a:gd name="T28" fmla="*/ 1 w 42"/>
                            <a:gd name="T29" fmla="*/ 5 h 160"/>
                            <a:gd name="T30" fmla="*/ 0 w 42"/>
                            <a:gd name="T31" fmla="*/ 7 h 160"/>
                            <a:gd name="T32" fmla="*/ 0 w 42"/>
                            <a:gd name="T33" fmla="*/ 7 h 160"/>
                            <a:gd name="T34" fmla="*/ 0 w 42"/>
                            <a:gd name="T35" fmla="*/ 47 h 160"/>
                            <a:gd name="T36" fmla="*/ 0 w 42"/>
                            <a:gd name="T37" fmla="*/ 120 h 160"/>
                            <a:gd name="T38" fmla="*/ 0 w 42"/>
                            <a:gd name="T39" fmla="*/ 160 h 160"/>
                            <a:gd name="T40" fmla="*/ 0 w 42"/>
                            <a:gd name="T41" fmla="*/ 160 h 160"/>
                            <a:gd name="T42" fmla="*/ 0 w 42"/>
                            <a:gd name="T43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" h="160">
                              <a:moveTo>
                                <a:pt x="0" y="160"/>
                              </a:moveTo>
                              <a:lnTo>
                                <a:pt x="11" y="160"/>
                              </a:lnTo>
                              <a:lnTo>
                                <a:pt x="31" y="160"/>
                              </a:lnTo>
                              <a:lnTo>
                                <a:pt x="42" y="160"/>
                              </a:lnTo>
                              <a:lnTo>
                                <a:pt x="42" y="120"/>
                              </a:lnTo>
                              <a:lnTo>
                                <a:pt x="42" y="47"/>
                              </a:lnTo>
                              <a:lnTo>
                                <a:pt x="42" y="7"/>
                              </a:lnTo>
                              <a:lnTo>
                                <a:pt x="41" y="5"/>
                              </a:lnTo>
                              <a:lnTo>
                                <a:pt x="37" y="2"/>
                              </a:lnTo>
                              <a:lnTo>
                                <a:pt x="21" y="0"/>
                              </a:lnTo>
                              <a:lnTo>
                                <a:pt x="7" y="2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47"/>
                              </a:lnTo>
                              <a:lnTo>
                                <a:pt x="0" y="120"/>
                              </a:lnTo>
                              <a:lnTo>
                                <a:pt x="0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458"/>
                      <wps:cNvSpPr>
                        <a:spLocks noEditPoints="1"/>
                      </wps:cNvSpPr>
                      <wps:spPr bwMode="auto">
                        <a:xfrm>
                          <a:off x="635" y="192"/>
                          <a:ext cx="45" cy="107"/>
                        </a:xfrm>
                        <a:custGeom>
                          <a:avLst/>
                          <a:gdLst>
                            <a:gd name="T0" fmla="*/ 107 w 180"/>
                            <a:gd name="T1" fmla="*/ 394 h 428"/>
                            <a:gd name="T2" fmla="*/ 36 w 180"/>
                            <a:gd name="T3" fmla="*/ 391 h 428"/>
                            <a:gd name="T4" fmla="*/ 36 w 180"/>
                            <a:gd name="T5" fmla="*/ 354 h 428"/>
                            <a:gd name="T6" fmla="*/ 39 w 180"/>
                            <a:gd name="T7" fmla="*/ 248 h 428"/>
                            <a:gd name="T8" fmla="*/ 67 w 180"/>
                            <a:gd name="T9" fmla="*/ 228 h 428"/>
                            <a:gd name="T10" fmla="*/ 131 w 180"/>
                            <a:gd name="T11" fmla="*/ 244 h 428"/>
                            <a:gd name="T12" fmla="*/ 131 w 180"/>
                            <a:gd name="T13" fmla="*/ 283 h 428"/>
                            <a:gd name="T14" fmla="*/ 131 w 180"/>
                            <a:gd name="T15" fmla="*/ 394 h 428"/>
                            <a:gd name="T16" fmla="*/ 131 w 180"/>
                            <a:gd name="T17" fmla="*/ 394 h 428"/>
                            <a:gd name="T18" fmla="*/ 65 w 180"/>
                            <a:gd name="T19" fmla="*/ 138 h 428"/>
                            <a:gd name="T20" fmla="*/ 81 w 180"/>
                            <a:gd name="T21" fmla="*/ 141 h 428"/>
                            <a:gd name="T22" fmla="*/ 80 w 180"/>
                            <a:gd name="T23" fmla="*/ 135 h 428"/>
                            <a:gd name="T24" fmla="*/ 75 w 180"/>
                            <a:gd name="T25" fmla="*/ 117 h 428"/>
                            <a:gd name="T26" fmla="*/ 82 w 180"/>
                            <a:gd name="T27" fmla="*/ 117 h 428"/>
                            <a:gd name="T28" fmla="*/ 103 w 180"/>
                            <a:gd name="T29" fmla="*/ 117 h 428"/>
                            <a:gd name="T30" fmla="*/ 102 w 180"/>
                            <a:gd name="T31" fmla="*/ 123 h 428"/>
                            <a:gd name="T32" fmla="*/ 97 w 180"/>
                            <a:gd name="T33" fmla="*/ 139 h 428"/>
                            <a:gd name="T34" fmla="*/ 103 w 180"/>
                            <a:gd name="T35" fmla="*/ 139 h 428"/>
                            <a:gd name="T36" fmla="*/ 123 w 180"/>
                            <a:gd name="T37" fmla="*/ 139 h 428"/>
                            <a:gd name="T38" fmla="*/ 123 w 180"/>
                            <a:gd name="T39" fmla="*/ 146 h 428"/>
                            <a:gd name="T40" fmla="*/ 123 w 180"/>
                            <a:gd name="T41" fmla="*/ 165 h 428"/>
                            <a:gd name="T42" fmla="*/ 115 w 180"/>
                            <a:gd name="T43" fmla="*/ 162 h 428"/>
                            <a:gd name="T44" fmla="*/ 99 w 180"/>
                            <a:gd name="T45" fmla="*/ 157 h 428"/>
                            <a:gd name="T46" fmla="*/ 100 w 180"/>
                            <a:gd name="T47" fmla="*/ 163 h 428"/>
                            <a:gd name="T48" fmla="*/ 103 w 180"/>
                            <a:gd name="T49" fmla="*/ 182 h 428"/>
                            <a:gd name="T50" fmla="*/ 96 w 180"/>
                            <a:gd name="T51" fmla="*/ 182 h 428"/>
                            <a:gd name="T52" fmla="*/ 75 w 180"/>
                            <a:gd name="T53" fmla="*/ 182 h 428"/>
                            <a:gd name="T54" fmla="*/ 77 w 180"/>
                            <a:gd name="T55" fmla="*/ 176 h 428"/>
                            <a:gd name="T56" fmla="*/ 84 w 180"/>
                            <a:gd name="T57" fmla="*/ 160 h 428"/>
                            <a:gd name="T58" fmla="*/ 77 w 180"/>
                            <a:gd name="T59" fmla="*/ 160 h 428"/>
                            <a:gd name="T60" fmla="*/ 57 w 180"/>
                            <a:gd name="T61" fmla="*/ 160 h 428"/>
                            <a:gd name="T62" fmla="*/ 57 w 180"/>
                            <a:gd name="T63" fmla="*/ 153 h 428"/>
                            <a:gd name="T64" fmla="*/ 57 w 180"/>
                            <a:gd name="T65" fmla="*/ 135 h 428"/>
                            <a:gd name="T66" fmla="*/ 57 w 180"/>
                            <a:gd name="T67" fmla="*/ 135 h 428"/>
                            <a:gd name="T68" fmla="*/ 90 w 180"/>
                            <a:gd name="T69" fmla="*/ 24 h 428"/>
                            <a:gd name="T70" fmla="*/ 41 w 180"/>
                            <a:gd name="T71" fmla="*/ 99 h 428"/>
                            <a:gd name="T72" fmla="*/ 28 w 180"/>
                            <a:gd name="T73" fmla="*/ 117 h 428"/>
                            <a:gd name="T74" fmla="*/ 3 w 180"/>
                            <a:gd name="T75" fmla="*/ 157 h 428"/>
                            <a:gd name="T76" fmla="*/ 3 w 180"/>
                            <a:gd name="T77" fmla="*/ 184 h 428"/>
                            <a:gd name="T78" fmla="*/ 1 w 180"/>
                            <a:gd name="T79" fmla="*/ 329 h 428"/>
                            <a:gd name="T80" fmla="*/ 0 w 180"/>
                            <a:gd name="T81" fmla="*/ 422 h 428"/>
                            <a:gd name="T82" fmla="*/ 45 w 180"/>
                            <a:gd name="T83" fmla="*/ 423 h 428"/>
                            <a:gd name="T84" fmla="*/ 174 w 180"/>
                            <a:gd name="T85" fmla="*/ 428 h 428"/>
                            <a:gd name="T86" fmla="*/ 174 w 180"/>
                            <a:gd name="T87" fmla="*/ 399 h 428"/>
                            <a:gd name="T88" fmla="*/ 177 w 180"/>
                            <a:gd name="T89" fmla="*/ 253 h 428"/>
                            <a:gd name="T90" fmla="*/ 180 w 180"/>
                            <a:gd name="T91" fmla="*/ 159 h 428"/>
                            <a:gd name="T92" fmla="*/ 161 w 180"/>
                            <a:gd name="T93" fmla="*/ 118 h 428"/>
                            <a:gd name="T94" fmla="*/ 104 w 180"/>
                            <a:gd name="T95" fmla="*/ 0 h 428"/>
                            <a:gd name="T96" fmla="*/ 104 w 180"/>
                            <a:gd name="T97" fmla="*/ 0 h 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0" h="428">
                              <a:moveTo>
                                <a:pt x="131" y="394"/>
                              </a:moveTo>
                              <a:lnTo>
                                <a:pt x="107" y="394"/>
                              </a:lnTo>
                              <a:lnTo>
                                <a:pt x="60" y="392"/>
                              </a:lnTo>
                              <a:lnTo>
                                <a:pt x="36" y="391"/>
                              </a:lnTo>
                              <a:lnTo>
                                <a:pt x="36" y="354"/>
                              </a:lnTo>
                              <a:lnTo>
                                <a:pt x="39" y="285"/>
                              </a:lnTo>
                              <a:lnTo>
                                <a:pt x="39" y="248"/>
                              </a:lnTo>
                              <a:lnTo>
                                <a:pt x="67" y="228"/>
                              </a:lnTo>
                              <a:lnTo>
                                <a:pt x="102" y="228"/>
                              </a:lnTo>
                              <a:lnTo>
                                <a:pt x="131" y="244"/>
                              </a:lnTo>
                              <a:lnTo>
                                <a:pt x="131" y="283"/>
                              </a:lnTo>
                              <a:lnTo>
                                <a:pt x="131" y="355"/>
                              </a:lnTo>
                              <a:lnTo>
                                <a:pt x="131" y="394"/>
                              </a:lnTo>
                              <a:close/>
                              <a:moveTo>
                                <a:pt x="57" y="135"/>
                              </a:moveTo>
                              <a:lnTo>
                                <a:pt x="65" y="138"/>
                              </a:lnTo>
                              <a:lnTo>
                                <a:pt x="73" y="141"/>
                              </a:lnTo>
                              <a:lnTo>
                                <a:pt x="81" y="141"/>
                              </a:lnTo>
                              <a:lnTo>
                                <a:pt x="80" y="135"/>
                              </a:lnTo>
                              <a:lnTo>
                                <a:pt x="77" y="124"/>
                              </a:lnTo>
                              <a:lnTo>
                                <a:pt x="75" y="117"/>
                              </a:lnTo>
                              <a:lnTo>
                                <a:pt x="82" y="117"/>
                              </a:lnTo>
                              <a:lnTo>
                                <a:pt x="96" y="117"/>
                              </a:lnTo>
                              <a:lnTo>
                                <a:pt x="103" y="117"/>
                              </a:lnTo>
                              <a:lnTo>
                                <a:pt x="102" y="123"/>
                              </a:lnTo>
                              <a:lnTo>
                                <a:pt x="99" y="134"/>
                              </a:lnTo>
                              <a:lnTo>
                                <a:pt x="97" y="139"/>
                              </a:lnTo>
                              <a:lnTo>
                                <a:pt x="103" y="139"/>
                              </a:lnTo>
                              <a:lnTo>
                                <a:pt x="117" y="139"/>
                              </a:lnTo>
                              <a:lnTo>
                                <a:pt x="123" y="139"/>
                              </a:lnTo>
                              <a:lnTo>
                                <a:pt x="123" y="146"/>
                              </a:lnTo>
                              <a:lnTo>
                                <a:pt x="123" y="158"/>
                              </a:lnTo>
                              <a:lnTo>
                                <a:pt x="123" y="165"/>
                              </a:lnTo>
                              <a:lnTo>
                                <a:pt x="115" y="162"/>
                              </a:lnTo>
                              <a:lnTo>
                                <a:pt x="108" y="160"/>
                              </a:lnTo>
                              <a:lnTo>
                                <a:pt x="99" y="157"/>
                              </a:lnTo>
                              <a:lnTo>
                                <a:pt x="100" y="163"/>
                              </a:lnTo>
                              <a:lnTo>
                                <a:pt x="102" y="175"/>
                              </a:lnTo>
                              <a:lnTo>
                                <a:pt x="103" y="182"/>
                              </a:lnTo>
                              <a:lnTo>
                                <a:pt x="96" y="182"/>
                              </a:lnTo>
                              <a:lnTo>
                                <a:pt x="82" y="182"/>
                              </a:lnTo>
                              <a:lnTo>
                                <a:pt x="75" y="182"/>
                              </a:lnTo>
                              <a:lnTo>
                                <a:pt x="77" y="176"/>
                              </a:lnTo>
                              <a:lnTo>
                                <a:pt x="81" y="167"/>
                              </a:lnTo>
                              <a:lnTo>
                                <a:pt x="84" y="160"/>
                              </a:lnTo>
                              <a:lnTo>
                                <a:pt x="77" y="160"/>
                              </a:lnTo>
                              <a:lnTo>
                                <a:pt x="65" y="160"/>
                              </a:lnTo>
                              <a:lnTo>
                                <a:pt x="57" y="160"/>
                              </a:lnTo>
                              <a:lnTo>
                                <a:pt x="57" y="153"/>
                              </a:lnTo>
                              <a:lnTo>
                                <a:pt x="57" y="141"/>
                              </a:lnTo>
                              <a:lnTo>
                                <a:pt x="57" y="135"/>
                              </a:lnTo>
                              <a:close/>
                              <a:moveTo>
                                <a:pt x="104" y="0"/>
                              </a:moveTo>
                              <a:lnTo>
                                <a:pt x="90" y="24"/>
                              </a:lnTo>
                              <a:lnTo>
                                <a:pt x="62" y="69"/>
                              </a:lnTo>
                              <a:lnTo>
                                <a:pt x="41" y="99"/>
                              </a:lnTo>
                              <a:lnTo>
                                <a:pt x="28" y="117"/>
                              </a:lnTo>
                              <a:lnTo>
                                <a:pt x="11" y="144"/>
                              </a:lnTo>
                              <a:lnTo>
                                <a:pt x="3" y="157"/>
                              </a:lnTo>
                              <a:lnTo>
                                <a:pt x="3" y="184"/>
                              </a:lnTo>
                              <a:lnTo>
                                <a:pt x="2" y="250"/>
                              </a:lnTo>
                              <a:lnTo>
                                <a:pt x="1" y="329"/>
                              </a:lnTo>
                              <a:lnTo>
                                <a:pt x="0" y="395"/>
                              </a:lnTo>
                              <a:lnTo>
                                <a:pt x="0" y="422"/>
                              </a:lnTo>
                              <a:lnTo>
                                <a:pt x="45" y="423"/>
                              </a:lnTo>
                              <a:lnTo>
                                <a:pt x="129" y="425"/>
                              </a:lnTo>
                              <a:lnTo>
                                <a:pt x="174" y="428"/>
                              </a:lnTo>
                              <a:lnTo>
                                <a:pt x="174" y="399"/>
                              </a:lnTo>
                              <a:lnTo>
                                <a:pt x="176" y="333"/>
                              </a:lnTo>
                              <a:lnTo>
                                <a:pt x="177" y="253"/>
                              </a:lnTo>
                              <a:lnTo>
                                <a:pt x="179" y="187"/>
                              </a:lnTo>
                              <a:lnTo>
                                <a:pt x="180" y="159"/>
                              </a:lnTo>
                              <a:lnTo>
                                <a:pt x="161" y="118"/>
                              </a:lnTo>
                              <a:lnTo>
                                <a:pt x="123" y="42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Freeform 459"/>
                      <wps:cNvSpPr>
                        <a:spLocks noEditPoints="1"/>
                      </wps:cNvSpPr>
                      <wps:spPr bwMode="auto">
                        <a:xfrm>
                          <a:off x="612" y="329"/>
                          <a:ext cx="67" cy="36"/>
                        </a:xfrm>
                        <a:custGeom>
                          <a:avLst/>
                          <a:gdLst>
                            <a:gd name="T0" fmla="*/ 224 w 268"/>
                            <a:gd name="T1" fmla="*/ 88 h 146"/>
                            <a:gd name="T2" fmla="*/ 203 w 268"/>
                            <a:gd name="T3" fmla="*/ 80 h 146"/>
                            <a:gd name="T4" fmla="*/ 205 w 268"/>
                            <a:gd name="T5" fmla="*/ 89 h 146"/>
                            <a:gd name="T6" fmla="*/ 211 w 268"/>
                            <a:gd name="T7" fmla="*/ 112 h 146"/>
                            <a:gd name="T8" fmla="*/ 202 w 268"/>
                            <a:gd name="T9" fmla="*/ 112 h 146"/>
                            <a:gd name="T10" fmla="*/ 176 w 268"/>
                            <a:gd name="T11" fmla="*/ 112 h 146"/>
                            <a:gd name="T12" fmla="*/ 178 w 268"/>
                            <a:gd name="T13" fmla="*/ 105 h 146"/>
                            <a:gd name="T14" fmla="*/ 184 w 268"/>
                            <a:gd name="T15" fmla="*/ 85 h 146"/>
                            <a:gd name="T16" fmla="*/ 176 w 268"/>
                            <a:gd name="T17" fmla="*/ 85 h 146"/>
                            <a:gd name="T18" fmla="*/ 151 w 268"/>
                            <a:gd name="T19" fmla="*/ 85 h 146"/>
                            <a:gd name="T20" fmla="*/ 151 w 268"/>
                            <a:gd name="T21" fmla="*/ 77 h 146"/>
                            <a:gd name="T22" fmla="*/ 151 w 268"/>
                            <a:gd name="T23" fmla="*/ 54 h 146"/>
                            <a:gd name="T24" fmla="*/ 160 w 268"/>
                            <a:gd name="T25" fmla="*/ 58 h 146"/>
                            <a:gd name="T26" fmla="*/ 181 w 268"/>
                            <a:gd name="T27" fmla="*/ 61 h 146"/>
                            <a:gd name="T28" fmla="*/ 180 w 268"/>
                            <a:gd name="T29" fmla="*/ 54 h 146"/>
                            <a:gd name="T30" fmla="*/ 176 w 268"/>
                            <a:gd name="T31" fmla="*/ 32 h 146"/>
                            <a:gd name="T32" fmla="*/ 186 w 268"/>
                            <a:gd name="T33" fmla="*/ 32 h 146"/>
                            <a:gd name="T34" fmla="*/ 211 w 268"/>
                            <a:gd name="T35" fmla="*/ 32 h 146"/>
                            <a:gd name="T36" fmla="*/ 209 w 268"/>
                            <a:gd name="T37" fmla="*/ 38 h 146"/>
                            <a:gd name="T38" fmla="*/ 201 w 268"/>
                            <a:gd name="T39" fmla="*/ 58 h 146"/>
                            <a:gd name="T40" fmla="*/ 209 w 268"/>
                            <a:gd name="T41" fmla="*/ 58 h 146"/>
                            <a:gd name="T42" fmla="*/ 233 w 268"/>
                            <a:gd name="T43" fmla="*/ 58 h 146"/>
                            <a:gd name="T44" fmla="*/ 233 w 268"/>
                            <a:gd name="T45" fmla="*/ 67 h 146"/>
                            <a:gd name="T46" fmla="*/ 233 w 268"/>
                            <a:gd name="T47" fmla="*/ 91 h 146"/>
                            <a:gd name="T48" fmla="*/ 233 w 268"/>
                            <a:gd name="T49" fmla="*/ 91 h 146"/>
                            <a:gd name="T50" fmla="*/ 105 w 268"/>
                            <a:gd name="T51" fmla="*/ 87 h 146"/>
                            <a:gd name="T52" fmla="*/ 84 w 268"/>
                            <a:gd name="T53" fmla="*/ 78 h 146"/>
                            <a:gd name="T54" fmla="*/ 87 w 268"/>
                            <a:gd name="T55" fmla="*/ 87 h 146"/>
                            <a:gd name="T56" fmla="*/ 92 w 268"/>
                            <a:gd name="T57" fmla="*/ 110 h 146"/>
                            <a:gd name="T58" fmla="*/ 83 w 268"/>
                            <a:gd name="T59" fmla="*/ 110 h 146"/>
                            <a:gd name="T60" fmla="*/ 57 w 268"/>
                            <a:gd name="T61" fmla="*/ 110 h 146"/>
                            <a:gd name="T62" fmla="*/ 59 w 268"/>
                            <a:gd name="T63" fmla="*/ 103 h 146"/>
                            <a:gd name="T64" fmla="*/ 66 w 268"/>
                            <a:gd name="T65" fmla="*/ 83 h 146"/>
                            <a:gd name="T66" fmla="*/ 57 w 268"/>
                            <a:gd name="T67" fmla="*/ 83 h 146"/>
                            <a:gd name="T68" fmla="*/ 33 w 268"/>
                            <a:gd name="T69" fmla="*/ 83 h 146"/>
                            <a:gd name="T70" fmla="*/ 33 w 268"/>
                            <a:gd name="T71" fmla="*/ 76 h 146"/>
                            <a:gd name="T72" fmla="*/ 33 w 268"/>
                            <a:gd name="T73" fmla="*/ 51 h 146"/>
                            <a:gd name="T74" fmla="*/ 42 w 268"/>
                            <a:gd name="T75" fmla="*/ 57 h 146"/>
                            <a:gd name="T76" fmla="*/ 62 w 268"/>
                            <a:gd name="T77" fmla="*/ 59 h 146"/>
                            <a:gd name="T78" fmla="*/ 61 w 268"/>
                            <a:gd name="T79" fmla="*/ 51 h 146"/>
                            <a:gd name="T80" fmla="*/ 57 w 268"/>
                            <a:gd name="T81" fmla="*/ 31 h 146"/>
                            <a:gd name="T82" fmla="*/ 67 w 268"/>
                            <a:gd name="T83" fmla="*/ 31 h 146"/>
                            <a:gd name="T84" fmla="*/ 92 w 268"/>
                            <a:gd name="T85" fmla="*/ 31 h 146"/>
                            <a:gd name="T86" fmla="*/ 90 w 268"/>
                            <a:gd name="T87" fmla="*/ 37 h 146"/>
                            <a:gd name="T88" fmla="*/ 81 w 268"/>
                            <a:gd name="T89" fmla="*/ 57 h 146"/>
                            <a:gd name="T90" fmla="*/ 90 w 268"/>
                            <a:gd name="T91" fmla="*/ 57 h 146"/>
                            <a:gd name="T92" fmla="*/ 114 w 268"/>
                            <a:gd name="T93" fmla="*/ 57 h 146"/>
                            <a:gd name="T94" fmla="*/ 114 w 268"/>
                            <a:gd name="T95" fmla="*/ 65 h 146"/>
                            <a:gd name="T96" fmla="*/ 114 w 268"/>
                            <a:gd name="T97" fmla="*/ 89 h 146"/>
                            <a:gd name="T98" fmla="*/ 114 w 268"/>
                            <a:gd name="T99" fmla="*/ 89 h 146"/>
                            <a:gd name="T100" fmla="*/ 236 w 268"/>
                            <a:gd name="T101" fmla="*/ 0 h 146"/>
                            <a:gd name="T102" fmla="*/ 93 w 268"/>
                            <a:gd name="T103" fmla="*/ 0 h 146"/>
                            <a:gd name="T104" fmla="*/ 0 w 268"/>
                            <a:gd name="T105" fmla="*/ 0 h 146"/>
                            <a:gd name="T106" fmla="*/ 0 w 268"/>
                            <a:gd name="T107" fmla="*/ 38 h 146"/>
                            <a:gd name="T108" fmla="*/ 0 w 268"/>
                            <a:gd name="T109" fmla="*/ 146 h 146"/>
                            <a:gd name="T110" fmla="*/ 54 w 268"/>
                            <a:gd name="T111" fmla="*/ 146 h 146"/>
                            <a:gd name="T112" fmla="*/ 165 w 268"/>
                            <a:gd name="T113" fmla="*/ 146 h 146"/>
                            <a:gd name="T114" fmla="*/ 268 w 268"/>
                            <a:gd name="T115" fmla="*/ 139 h 146"/>
                            <a:gd name="T116" fmla="*/ 268 w 268"/>
                            <a:gd name="T117" fmla="*/ 90 h 146"/>
                            <a:gd name="T118" fmla="*/ 264 w 268"/>
                            <a:gd name="T119" fmla="*/ 0 h 146"/>
                            <a:gd name="T120" fmla="*/ 264 w 268"/>
                            <a:gd name="T121" fmla="*/ 0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8" h="146">
                              <a:moveTo>
                                <a:pt x="233" y="91"/>
                              </a:moveTo>
                              <a:lnTo>
                                <a:pt x="224" y="88"/>
                              </a:lnTo>
                              <a:lnTo>
                                <a:pt x="214" y="84"/>
                              </a:lnTo>
                              <a:lnTo>
                                <a:pt x="203" y="80"/>
                              </a:lnTo>
                              <a:lnTo>
                                <a:pt x="205" y="89"/>
                              </a:lnTo>
                              <a:lnTo>
                                <a:pt x="209" y="104"/>
                              </a:lnTo>
                              <a:lnTo>
                                <a:pt x="211" y="112"/>
                              </a:lnTo>
                              <a:lnTo>
                                <a:pt x="202" y="112"/>
                              </a:lnTo>
                              <a:lnTo>
                                <a:pt x="186" y="112"/>
                              </a:lnTo>
                              <a:lnTo>
                                <a:pt x="176" y="112"/>
                              </a:lnTo>
                              <a:lnTo>
                                <a:pt x="178" y="105"/>
                              </a:lnTo>
                              <a:lnTo>
                                <a:pt x="182" y="92"/>
                              </a:lnTo>
                              <a:lnTo>
                                <a:pt x="184" y="85"/>
                              </a:lnTo>
                              <a:lnTo>
                                <a:pt x="176" y="85"/>
                              </a:lnTo>
                              <a:lnTo>
                                <a:pt x="160" y="85"/>
                              </a:lnTo>
                              <a:lnTo>
                                <a:pt x="151" y="85"/>
                              </a:lnTo>
                              <a:lnTo>
                                <a:pt x="151" y="77"/>
                              </a:lnTo>
                              <a:lnTo>
                                <a:pt x="151" y="61"/>
                              </a:lnTo>
                              <a:lnTo>
                                <a:pt x="151" y="54"/>
                              </a:lnTo>
                              <a:lnTo>
                                <a:pt x="160" y="58"/>
                              </a:lnTo>
                              <a:lnTo>
                                <a:pt x="170" y="61"/>
                              </a:lnTo>
                              <a:lnTo>
                                <a:pt x="181" y="61"/>
                              </a:lnTo>
                              <a:lnTo>
                                <a:pt x="180" y="54"/>
                              </a:lnTo>
                              <a:lnTo>
                                <a:pt x="178" y="39"/>
                              </a:lnTo>
                              <a:lnTo>
                                <a:pt x="176" y="32"/>
                              </a:lnTo>
                              <a:lnTo>
                                <a:pt x="186" y="32"/>
                              </a:lnTo>
                              <a:lnTo>
                                <a:pt x="202" y="32"/>
                              </a:lnTo>
                              <a:lnTo>
                                <a:pt x="211" y="32"/>
                              </a:lnTo>
                              <a:lnTo>
                                <a:pt x="209" y="38"/>
                              </a:lnTo>
                              <a:lnTo>
                                <a:pt x="203" y="51"/>
                              </a:lnTo>
                              <a:lnTo>
                                <a:pt x="201" y="58"/>
                              </a:lnTo>
                              <a:lnTo>
                                <a:pt x="209" y="58"/>
                              </a:lnTo>
                              <a:lnTo>
                                <a:pt x="224" y="58"/>
                              </a:lnTo>
                              <a:lnTo>
                                <a:pt x="233" y="58"/>
                              </a:lnTo>
                              <a:lnTo>
                                <a:pt x="233" y="67"/>
                              </a:lnTo>
                              <a:lnTo>
                                <a:pt x="233" y="82"/>
                              </a:lnTo>
                              <a:lnTo>
                                <a:pt x="233" y="91"/>
                              </a:lnTo>
                              <a:close/>
                              <a:moveTo>
                                <a:pt x="114" y="89"/>
                              </a:moveTo>
                              <a:lnTo>
                                <a:pt x="105" y="87"/>
                              </a:lnTo>
                              <a:lnTo>
                                <a:pt x="95" y="82"/>
                              </a:lnTo>
                              <a:lnTo>
                                <a:pt x="84" y="78"/>
                              </a:lnTo>
                              <a:lnTo>
                                <a:pt x="87" y="87"/>
                              </a:lnTo>
                              <a:lnTo>
                                <a:pt x="90" y="102"/>
                              </a:lnTo>
                              <a:lnTo>
                                <a:pt x="92" y="110"/>
                              </a:lnTo>
                              <a:lnTo>
                                <a:pt x="83" y="110"/>
                              </a:lnTo>
                              <a:lnTo>
                                <a:pt x="67" y="110"/>
                              </a:lnTo>
                              <a:lnTo>
                                <a:pt x="57" y="110"/>
                              </a:lnTo>
                              <a:lnTo>
                                <a:pt x="59" y="103"/>
                              </a:lnTo>
                              <a:lnTo>
                                <a:pt x="64" y="90"/>
                              </a:lnTo>
                              <a:lnTo>
                                <a:pt x="66" y="83"/>
                              </a:lnTo>
                              <a:lnTo>
                                <a:pt x="57" y="83"/>
                              </a:lnTo>
                              <a:lnTo>
                                <a:pt x="42" y="83"/>
                              </a:lnTo>
                              <a:lnTo>
                                <a:pt x="33" y="83"/>
                              </a:lnTo>
                              <a:lnTo>
                                <a:pt x="33" y="76"/>
                              </a:lnTo>
                              <a:lnTo>
                                <a:pt x="33" y="60"/>
                              </a:lnTo>
                              <a:lnTo>
                                <a:pt x="33" y="51"/>
                              </a:lnTo>
                              <a:lnTo>
                                <a:pt x="42" y="57"/>
                              </a:lnTo>
                              <a:lnTo>
                                <a:pt x="50" y="60"/>
                              </a:lnTo>
                              <a:lnTo>
                                <a:pt x="62" y="59"/>
                              </a:lnTo>
                              <a:lnTo>
                                <a:pt x="61" y="51"/>
                              </a:lnTo>
                              <a:lnTo>
                                <a:pt x="59" y="37"/>
                              </a:lnTo>
                              <a:lnTo>
                                <a:pt x="57" y="31"/>
                              </a:lnTo>
                              <a:lnTo>
                                <a:pt x="67" y="31"/>
                              </a:lnTo>
                              <a:lnTo>
                                <a:pt x="83" y="31"/>
                              </a:lnTo>
                              <a:lnTo>
                                <a:pt x="92" y="31"/>
                              </a:lnTo>
                              <a:lnTo>
                                <a:pt x="90" y="37"/>
                              </a:lnTo>
                              <a:lnTo>
                                <a:pt x="84" y="49"/>
                              </a:lnTo>
                              <a:lnTo>
                                <a:pt x="81" y="57"/>
                              </a:lnTo>
                              <a:lnTo>
                                <a:pt x="90" y="57"/>
                              </a:lnTo>
                              <a:lnTo>
                                <a:pt x="105" y="57"/>
                              </a:lnTo>
                              <a:lnTo>
                                <a:pt x="114" y="57"/>
                              </a:lnTo>
                              <a:lnTo>
                                <a:pt x="114" y="65"/>
                              </a:lnTo>
                              <a:lnTo>
                                <a:pt x="114" y="81"/>
                              </a:lnTo>
                              <a:lnTo>
                                <a:pt x="114" y="89"/>
                              </a:lnTo>
                              <a:close/>
                              <a:moveTo>
                                <a:pt x="264" y="0"/>
                              </a:moveTo>
                              <a:lnTo>
                                <a:pt x="236" y="0"/>
                              </a:lnTo>
                              <a:lnTo>
                                <a:pt x="170" y="0"/>
                              </a:lnTo>
                              <a:lnTo>
                                <a:pt x="93" y="0"/>
                              </a:lnTo>
                              <a:lnTo>
                                <a:pt x="27" y="0"/>
                              </a:lnTo>
                              <a:lnTo>
                                <a:pt x="0" y="0"/>
                              </a:lnTo>
                              <a:lnTo>
                                <a:pt x="0" y="38"/>
                              </a:lnTo>
                              <a:lnTo>
                                <a:pt x="0" y="108"/>
                              </a:lnTo>
                              <a:lnTo>
                                <a:pt x="0" y="146"/>
                              </a:lnTo>
                              <a:lnTo>
                                <a:pt x="54" y="146"/>
                              </a:lnTo>
                              <a:lnTo>
                                <a:pt x="109" y="146"/>
                              </a:lnTo>
                              <a:lnTo>
                                <a:pt x="165" y="146"/>
                              </a:lnTo>
                              <a:lnTo>
                                <a:pt x="219" y="145"/>
                              </a:lnTo>
                              <a:lnTo>
                                <a:pt x="268" y="139"/>
                              </a:lnTo>
                              <a:lnTo>
                                <a:pt x="268" y="90"/>
                              </a:lnTo>
                              <a:lnTo>
                                <a:pt x="268" y="46"/>
                              </a:lnTo>
                              <a:lnTo>
                                <a:pt x="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Freeform 460"/>
                      <wps:cNvSpPr>
                        <a:spLocks noEditPoints="1"/>
                      </wps:cNvSpPr>
                      <wps:spPr bwMode="auto">
                        <a:xfrm>
                          <a:off x="810" y="329"/>
                          <a:ext cx="64" cy="35"/>
                        </a:xfrm>
                        <a:custGeom>
                          <a:avLst/>
                          <a:gdLst>
                            <a:gd name="T0" fmla="*/ 106 w 260"/>
                            <a:gd name="T1" fmla="*/ 87 h 141"/>
                            <a:gd name="T2" fmla="*/ 85 w 260"/>
                            <a:gd name="T3" fmla="*/ 79 h 141"/>
                            <a:gd name="T4" fmla="*/ 87 w 260"/>
                            <a:gd name="T5" fmla="*/ 87 h 141"/>
                            <a:gd name="T6" fmla="*/ 94 w 260"/>
                            <a:gd name="T7" fmla="*/ 111 h 141"/>
                            <a:gd name="T8" fmla="*/ 84 w 260"/>
                            <a:gd name="T9" fmla="*/ 111 h 141"/>
                            <a:gd name="T10" fmla="*/ 59 w 260"/>
                            <a:gd name="T11" fmla="*/ 111 h 141"/>
                            <a:gd name="T12" fmla="*/ 61 w 260"/>
                            <a:gd name="T13" fmla="*/ 104 h 141"/>
                            <a:gd name="T14" fmla="*/ 66 w 260"/>
                            <a:gd name="T15" fmla="*/ 83 h 141"/>
                            <a:gd name="T16" fmla="*/ 58 w 260"/>
                            <a:gd name="T17" fmla="*/ 83 h 141"/>
                            <a:gd name="T18" fmla="*/ 34 w 260"/>
                            <a:gd name="T19" fmla="*/ 83 h 141"/>
                            <a:gd name="T20" fmla="*/ 34 w 260"/>
                            <a:gd name="T21" fmla="*/ 76 h 141"/>
                            <a:gd name="T22" fmla="*/ 34 w 260"/>
                            <a:gd name="T23" fmla="*/ 51 h 141"/>
                            <a:gd name="T24" fmla="*/ 42 w 260"/>
                            <a:gd name="T25" fmla="*/ 57 h 141"/>
                            <a:gd name="T26" fmla="*/ 64 w 260"/>
                            <a:gd name="T27" fmla="*/ 60 h 141"/>
                            <a:gd name="T28" fmla="*/ 62 w 260"/>
                            <a:gd name="T29" fmla="*/ 53 h 141"/>
                            <a:gd name="T30" fmla="*/ 59 w 260"/>
                            <a:gd name="T31" fmla="*/ 31 h 141"/>
                            <a:gd name="T32" fmla="*/ 67 w 260"/>
                            <a:gd name="T33" fmla="*/ 31 h 141"/>
                            <a:gd name="T34" fmla="*/ 94 w 260"/>
                            <a:gd name="T35" fmla="*/ 31 h 141"/>
                            <a:gd name="T36" fmla="*/ 91 w 260"/>
                            <a:gd name="T37" fmla="*/ 37 h 141"/>
                            <a:gd name="T38" fmla="*/ 83 w 260"/>
                            <a:gd name="T39" fmla="*/ 57 h 141"/>
                            <a:gd name="T40" fmla="*/ 92 w 260"/>
                            <a:gd name="T41" fmla="*/ 57 h 141"/>
                            <a:gd name="T42" fmla="*/ 115 w 260"/>
                            <a:gd name="T43" fmla="*/ 57 h 141"/>
                            <a:gd name="T44" fmla="*/ 115 w 260"/>
                            <a:gd name="T45" fmla="*/ 66 h 141"/>
                            <a:gd name="T46" fmla="*/ 115 w 260"/>
                            <a:gd name="T47" fmla="*/ 89 h 141"/>
                            <a:gd name="T48" fmla="*/ 115 w 260"/>
                            <a:gd name="T49" fmla="*/ 89 h 141"/>
                            <a:gd name="T50" fmla="*/ 225 w 260"/>
                            <a:gd name="T51" fmla="*/ 88 h 141"/>
                            <a:gd name="T52" fmla="*/ 204 w 260"/>
                            <a:gd name="T53" fmla="*/ 80 h 141"/>
                            <a:gd name="T54" fmla="*/ 206 w 260"/>
                            <a:gd name="T55" fmla="*/ 89 h 141"/>
                            <a:gd name="T56" fmla="*/ 213 w 260"/>
                            <a:gd name="T57" fmla="*/ 112 h 141"/>
                            <a:gd name="T58" fmla="*/ 204 w 260"/>
                            <a:gd name="T59" fmla="*/ 112 h 141"/>
                            <a:gd name="T60" fmla="*/ 177 w 260"/>
                            <a:gd name="T61" fmla="*/ 112 h 141"/>
                            <a:gd name="T62" fmla="*/ 180 w 260"/>
                            <a:gd name="T63" fmla="*/ 105 h 141"/>
                            <a:gd name="T64" fmla="*/ 185 w 260"/>
                            <a:gd name="T65" fmla="*/ 85 h 141"/>
                            <a:gd name="T66" fmla="*/ 176 w 260"/>
                            <a:gd name="T67" fmla="*/ 85 h 141"/>
                            <a:gd name="T68" fmla="*/ 153 w 260"/>
                            <a:gd name="T69" fmla="*/ 85 h 141"/>
                            <a:gd name="T70" fmla="*/ 153 w 260"/>
                            <a:gd name="T71" fmla="*/ 77 h 141"/>
                            <a:gd name="T72" fmla="*/ 153 w 260"/>
                            <a:gd name="T73" fmla="*/ 54 h 141"/>
                            <a:gd name="T74" fmla="*/ 161 w 260"/>
                            <a:gd name="T75" fmla="*/ 58 h 141"/>
                            <a:gd name="T76" fmla="*/ 183 w 260"/>
                            <a:gd name="T77" fmla="*/ 61 h 141"/>
                            <a:gd name="T78" fmla="*/ 181 w 260"/>
                            <a:gd name="T79" fmla="*/ 54 h 141"/>
                            <a:gd name="T80" fmla="*/ 177 w 260"/>
                            <a:gd name="T81" fmla="*/ 32 h 141"/>
                            <a:gd name="T82" fmla="*/ 186 w 260"/>
                            <a:gd name="T83" fmla="*/ 32 h 141"/>
                            <a:gd name="T84" fmla="*/ 213 w 260"/>
                            <a:gd name="T85" fmla="*/ 32 h 141"/>
                            <a:gd name="T86" fmla="*/ 209 w 260"/>
                            <a:gd name="T87" fmla="*/ 39 h 141"/>
                            <a:gd name="T88" fmla="*/ 202 w 260"/>
                            <a:gd name="T89" fmla="*/ 59 h 141"/>
                            <a:gd name="T90" fmla="*/ 210 w 260"/>
                            <a:gd name="T91" fmla="*/ 59 h 141"/>
                            <a:gd name="T92" fmla="*/ 233 w 260"/>
                            <a:gd name="T93" fmla="*/ 59 h 141"/>
                            <a:gd name="T94" fmla="*/ 233 w 260"/>
                            <a:gd name="T95" fmla="*/ 67 h 141"/>
                            <a:gd name="T96" fmla="*/ 233 w 260"/>
                            <a:gd name="T97" fmla="*/ 91 h 141"/>
                            <a:gd name="T98" fmla="*/ 233 w 260"/>
                            <a:gd name="T99" fmla="*/ 91 h 141"/>
                            <a:gd name="T100" fmla="*/ 0 w 260"/>
                            <a:gd name="T101" fmla="*/ 46 h 141"/>
                            <a:gd name="T102" fmla="*/ 5 w 260"/>
                            <a:gd name="T103" fmla="*/ 141 h 141"/>
                            <a:gd name="T104" fmla="*/ 31 w 260"/>
                            <a:gd name="T105" fmla="*/ 141 h 141"/>
                            <a:gd name="T106" fmla="*/ 170 w 260"/>
                            <a:gd name="T107" fmla="*/ 141 h 141"/>
                            <a:gd name="T108" fmla="*/ 260 w 260"/>
                            <a:gd name="T109" fmla="*/ 141 h 141"/>
                            <a:gd name="T110" fmla="*/ 260 w 260"/>
                            <a:gd name="T111" fmla="*/ 105 h 141"/>
                            <a:gd name="T112" fmla="*/ 260 w 260"/>
                            <a:gd name="T113" fmla="*/ 0 h 141"/>
                            <a:gd name="T114" fmla="*/ 233 w 260"/>
                            <a:gd name="T115" fmla="*/ 0 h 141"/>
                            <a:gd name="T116" fmla="*/ 96 w 260"/>
                            <a:gd name="T117" fmla="*/ 0 h 141"/>
                            <a:gd name="T118" fmla="*/ 7 w 260"/>
                            <a:gd name="T119" fmla="*/ 0 h 141"/>
                            <a:gd name="T120" fmla="*/ 7 w 260"/>
                            <a:gd name="T121" fmla="*/ 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0" h="141">
                              <a:moveTo>
                                <a:pt x="115" y="89"/>
                              </a:moveTo>
                              <a:lnTo>
                                <a:pt x="106" y="87"/>
                              </a:lnTo>
                              <a:lnTo>
                                <a:pt x="96" y="83"/>
                              </a:lnTo>
                              <a:lnTo>
                                <a:pt x="85" y="79"/>
                              </a:lnTo>
                              <a:lnTo>
                                <a:pt x="87" y="87"/>
                              </a:lnTo>
                              <a:lnTo>
                                <a:pt x="92" y="102"/>
                              </a:lnTo>
                              <a:lnTo>
                                <a:pt x="94" y="111"/>
                              </a:lnTo>
                              <a:lnTo>
                                <a:pt x="84" y="111"/>
                              </a:lnTo>
                              <a:lnTo>
                                <a:pt x="67" y="111"/>
                              </a:lnTo>
                              <a:lnTo>
                                <a:pt x="59" y="111"/>
                              </a:lnTo>
                              <a:lnTo>
                                <a:pt x="61" y="104"/>
                              </a:lnTo>
                              <a:lnTo>
                                <a:pt x="64" y="91"/>
                              </a:lnTo>
                              <a:lnTo>
                                <a:pt x="66" y="83"/>
                              </a:lnTo>
                              <a:lnTo>
                                <a:pt x="58" y="83"/>
                              </a:lnTo>
                              <a:lnTo>
                                <a:pt x="42" y="83"/>
                              </a:lnTo>
                              <a:lnTo>
                                <a:pt x="34" y="83"/>
                              </a:lnTo>
                              <a:lnTo>
                                <a:pt x="34" y="76"/>
                              </a:lnTo>
                              <a:lnTo>
                                <a:pt x="34" y="60"/>
                              </a:lnTo>
                              <a:lnTo>
                                <a:pt x="34" y="51"/>
                              </a:lnTo>
                              <a:lnTo>
                                <a:pt x="42" y="57"/>
                              </a:lnTo>
                              <a:lnTo>
                                <a:pt x="52" y="60"/>
                              </a:lnTo>
                              <a:lnTo>
                                <a:pt x="64" y="60"/>
                              </a:lnTo>
                              <a:lnTo>
                                <a:pt x="62" y="53"/>
                              </a:lnTo>
                              <a:lnTo>
                                <a:pt x="60" y="38"/>
                              </a:lnTo>
                              <a:lnTo>
                                <a:pt x="59" y="31"/>
                              </a:lnTo>
                              <a:lnTo>
                                <a:pt x="67" y="31"/>
                              </a:lnTo>
                              <a:lnTo>
                                <a:pt x="84" y="31"/>
                              </a:lnTo>
                              <a:lnTo>
                                <a:pt x="94" y="31"/>
                              </a:lnTo>
                              <a:lnTo>
                                <a:pt x="91" y="37"/>
                              </a:lnTo>
                              <a:lnTo>
                                <a:pt x="85" y="50"/>
                              </a:lnTo>
                              <a:lnTo>
                                <a:pt x="83" y="57"/>
                              </a:lnTo>
                              <a:lnTo>
                                <a:pt x="92" y="57"/>
                              </a:lnTo>
                              <a:lnTo>
                                <a:pt x="107" y="57"/>
                              </a:lnTo>
                              <a:lnTo>
                                <a:pt x="115" y="57"/>
                              </a:lnTo>
                              <a:lnTo>
                                <a:pt x="115" y="66"/>
                              </a:lnTo>
                              <a:lnTo>
                                <a:pt x="115" y="81"/>
                              </a:lnTo>
                              <a:lnTo>
                                <a:pt x="115" y="89"/>
                              </a:lnTo>
                              <a:close/>
                              <a:moveTo>
                                <a:pt x="233" y="91"/>
                              </a:moveTo>
                              <a:lnTo>
                                <a:pt x="225" y="88"/>
                              </a:lnTo>
                              <a:lnTo>
                                <a:pt x="215" y="84"/>
                              </a:lnTo>
                              <a:lnTo>
                                <a:pt x="204" y="80"/>
                              </a:lnTo>
                              <a:lnTo>
                                <a:pt x="206" y="89"/>
                              </a:lnTo>
                              <a:lnTo>
                                <a:pt x="210" y="104"/>
                              </a:lnTo>
                              <a:lnTo>
                                <a:pt x="213" y="112"/>
                              </a:lnTo>
                              <a:lnTo>
                                <a:pt x="204" y="112"/>
                              </a:lnTo>
                              <a:lnTo>
                                <a:pt x="186" y="112"/>
                              </a:lnTo>
                              <a:lnTo>
                                <a:pt x="177" y="112"/>
                              </a:lnTo>
                              <a:lnTo>
                                <a:pt x="180" y="105"/>
                              </a:lnTo>
                              <a:lnTo>
                                <a:pt x="183" y="92"/>
                              </a:lnTo>
                              <a:lnTo>
                                <a:pt x="185" y="85"/>
                              </a:lnTo>
                              <a:lnTo>
                                <a:pt x="176" y="85"/>
                              </a:lnTo>
                              <a:lnTo>
                                <a:pt x="161" y="85"/>
                              </a:lnTo>
                              <a:lnTo>
                                <a:pt x="153" y="85"/>
                              </a:lnTo>
                              <a:lnTo>
                                <a:pt x="153" y="77"/>
                              </a:lnTo>
                              <a:lnTo>
                                <a:pt x="153" y="61"/>
                              </a:lnTo>
                              <a:lnTo>
                                <a:pt x="153" y="54"/>
                              </a:lnTo>
                              <a:lnTo>
                                <a:pt x="161" y="58"/>
                              </a:lnTo>
                              <a:lnTo>
                                <a:pt x="171" y="61"/>
                              </a:lnTo>
                              <a:lnTo>
                                <a:pt x="183" y="61"/>
                              </a:lnTo>
                              <a:lnTo>
                                <a:pt x="181" y="54"/>
                              </a:lnTo>
                              <a:lnTo>
                                <a:pt x="179" y="39"/>
                              </a:lnTo>
                              <a:lnTo>
                                <a:pt x="177" y="32"/>
                              </a:lnTo>
                              <a:lnTo>
                                <a:pt x="186" y="32"/>
                              </a:lnTo>
                              <a:lnTo>
                                <a:pt x="204" y="32"/>
                              </a:lnTo>
                              <a:lnTo>
                                <a:pt x="213" y="32"/>
                              </a:lnTo>
                              <a:lnTo>
                                <a:pt x="209" y="39"/>
                              </a:lnTo>
                              <a:lnTo>
                                <a:pt x="205" y="51"/>
                              </a:lnTo>
                              <a:lnTo>
                                <a:pt x="202" y="59"/>
                              </a:lnTo>
                              <a:lnTo>
                                <a:pt x="210" y="59"/>
                              </a:lnTo>
                              <a:lnTo>
                                <a:pt x="226" y="59"/>
                              </a:lnTo>
                              <a:lnTo>
                                <a:pt x="233" y="59"/>
                              </a:lnTo>
                              <a:lnTo>
                                <a:pt x="233" y="67"/>
                              </a:lnTo>
                              <a:lnTo>
                                <a:pt x="233" y="82"/>
                              </a:lnTo>
                              <a:lnTo>
                                <a:pt x="233" y="91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46"/>
                              </a:lnTo>
                              <a:lnTo>
                                <a:pt x="0" y="95"/>
                              </a:lnTo>
                              <a:lnTo>
                                <a:pt x="5" y="141"/>
                              </a:lnTo>
                              <a:lnTo>
                                <a:pt x="31" y="141"/>
                              </a:lnTo>
                              <a:lnTo>
                                <a:pt x="94" y="141"/>
                              </a:lnTo>
                              <a:lnTo>
                                <a:pt x="170" y="141"/>
                              </a:lnTo>
                              <a:lnTo>
                                <a:pt x="233" y="141"/>
                              </a:lnTo>
                              <a:lnTo>
                                <a:pt x="260" y="141"/>
                              </a:lnTo>
                              <a:lnTo>
                                <a:pt x="260" y="105"/>
                              </a:lnTo>
                              <a:lnTo>
                                <a:pt x="260" y="37"/>
                              </a:lnTo>
                              <a:lnTo>
                                <a:pt x="260" y="0"/>
                              </a:lnTo>
                              <a:lnTo>
                                <a:pt x="233" y="0"/>
                              </a:lnTo>
                              <a:lnTo>
                                <a:pt x="171" y="0"/>
                              </a:lnTo>
                              <a:lnTo>
                                <a:pt x="96" y="0"/>
                              </a:lnTo>
                              <a:lnTo>
                                <a:pt x="33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9" name="Freeform 461"/>
                      <wps:cNvSpPr>
                        <a:spLocks noEditPoints="1"/>
                      </wps:cNvSpPr>
                      <wps:spPr bwMode="auto">
                        <a:xfrm>
                          <a:off x="694" y="329"/>
                          <a:ext cx="100" cy="35"/>
                        </a:xfrm>
                        <a:custGeom>
                          <a:avLst/>
                          <a:gdLst>
                            <a:gd name="T0" fmla="*/ 343 w 398"/>
                            <a:gd name="T1" fmla="*/ 82 h 141"/>
                            <a:gd name="T2" fmla="*/ 334 w 398"/>
                            <a:gd name="T3" fmla="*/ 87 h 141"/>
                            <a:gd name="T4" fmla="*/ 339 w 398"/>
                            <a:gd name="T5" fmla="*/ 110 h 141"/>
                            <a:gd name="T6" fmla="*/ 304 w 398"/>
                            <a:gd name="T7" fmla="*/ 110 h 141"/>
                            <a:gd name="T8" fmla="*/ 311 w 398"/>
                            <a:gd name="T9" fmla="*/ 90 h 141"/>
                            <a:gd name="T10" fmla="*/ 304 w 398"/>
                            <a:gd name="T11" fmla="*/ 83 h 141"/>
                            <a:gd name="T12" fmla="*/ 280 w 398"/>
                            <a:gd name="T13" fmla="*/ 83 h 141"/>
                            <a:gd name="T14" fmla="*/ 280 w 398"/>
                            <a:gd name="T15" fmla="*/ 51 h 141"/>
                            <a:gd name="T16" fmla="*/ 299 w 398"/>
                            <a:gd name="T17" fmla="*/ 60 h 141"/>
                            <a:gd name="T18" fmla="*/ 309 w 398"/>
                            <a:gd name="T19" fmla="*/ 51 h 141"/>
                            <a:gd name="T20" fmla="*/ 304 w 398"/>
                            <a:gd name="T21" fmla="*/ 31 h 141"/>
                            <a:gd name="T22" fmla="*/ 339 w 398"/>
                            <a:gd name="T23" fmla="*/ 31 h 141"/>
                            <a:gd name="T24" fmla="*/ 332 w 398"/>
                            <a:gd name="T25" fmla="*/ 49 h 141"/>
                            <a:gd name="T26" fmla="*/ 337 w 398"/>
                            <a:gd name="T27" fmla="*/ 57 h 141"/>
                            <a:gd name="T28" fmla="*/ 361 w 398"/>
                            <a:gd name="T29" fmla="*/ 57 h 141"/>
                            <a:gd name="T30" fmla="*/ 361 w 398"/>
                            <a:gd name="T31" fmla="*/ 89 h 141"/>
                            <a:gd name="T32" fmla="*/ 245 w 398"/>
                            <a:gd name="T33" fmla="*/ 91 h 141"/>
                            <a:gd name="T34" fmla="*/ 215 w 398"/>
                            <a:gd name="T35" fmla="*/ 80 h 141"/>
                            <a:gd name="T36" fmla="*/ 221 w 398"/>
                            <a:gd name="T37" fmla="*/ 104 h 141"/>
                            <a:gd name="T38" fmla="*/ 214 w 398"/>
                            <a:gd name="T39" fmla="*/ 112 h 141"/>
                            <a:gd name="T40" fmla="*/ 188 w 398"/>
                            <a:gd name="T41" fmla="*/ 112 h 141"/>
                            <a:gd name="T42" fmla="*/ 196 w 398"/>
                            <a:gd name="T43" fmla="*/ 85 h 141"/>
                            <a:gd name="T44" fmla="*/ 172 w 398"/>
                            <a:gd name="T45" fmla="*/ 85 h 141"/>
                            <a:gd name="T46" fmla="*/ 163 w 398"/>
                            <a:gd name="T47" fmla="*/ 77 h 141"/>
                            <a:gd name="T48" fmla="*/ 163 w 398"/>
                            <a:gd name="T49" fmla="*/ 54 h 141"/>
                            <a:gd name="T50" fmla="*/ 193 w 398"/>
                            <a:gd name="T51" fmla="*/ 61 h 141"/>
                            <a:gd name="T52" fmla="*/ 190 w 398"/>
                            <a:gd name="T53" fmla="*/ 39 h 141"/>
                            <a:gd name="T54" fmla="*/ 198 w 398"/>
                            <a:gd name="T55" fmla="*/ 32 h 141"/>
                            <a:gd name="T56" fmla="*/ 223 w 398"/>
                            <a:gd name="T57" fmla="*/ 32 h 141"/>
                            <a:gd name="T58" fmla="*/ 212 w 398"/>
                            <a:gd name="T59" fmla="*/ 59 h 141"/>
                            <a:gd name="T60" fmla="*/ 236 w 398"/>
                            <a:gd name="T61" fmla="*/ 59 h 141"/>
                            <a:gd name="T62" fmla="*/ 245 w 398"/>
                            <a:gd name="T63" fmla="*/ 67 h 141"/>
                            <a:gd name="T64" fmla="*/ 245 w 398"/>
                            <a:gd name="T65" fmla="*/ 91 h 141"/>
                            <a:gd name="T66" fmla="*/ 107 w 398"/>
                            <a:gd name="T67" fmla="*/ 87 h 141"/>
                            <a:gd name="T68" fmla="*/ 87 w 398"/>
                            <a:gd name="T69" fmla="*/ 79 h 141"/>
                            <a:gd name="T70" fmla="*/ 95 w 398"/>
                            <a:gd name="T71" fmla="*/ 111 h 141"/>
                            <a:gd name="T72" fmla="*/ 69 w 398"/>
                            <a:gd name="T73" fmla="*/ 111 h 141"/>
                            <a:gd name="T74" fmla="*/ 62 w 398"/>
                            <a:gd name="T75" fmla="*/ 104 h 141"/>
                            <a:gd name="T76" fmla="*/ 68 w 398"/>
                            <a:gd name="T77" fmla="*/ 83 h 141"/>
                            <a:gd name="T78" fmla="*/ 36 w 398"/>
                            <a:gd name="T79" fmla="*/ 83 h 141"/>
                            <a:gd name="T80" fmla="*/ 36 w 398"/>
                            <a:gd name="T81" fmla="*/ 60 h 141"/>
                            <a:gd name="T82" fmla="*/ 44 w 398"/>
                            <a:gd name="T83" fmla="*/ 57 h 141"/>
                            <a:gd name="T84" fmla="*/ 66 w 398"/>
                            <a:gd name="T85" fmla="*/ 60 h 141"/>
                            <a:gd name="T86" fmla="*/ 60 w 398"/>
                            <a:gd name="T87" fmla="*/ 31 h 141"/>
                            <a:gd name="T88" fmla="*/ 85 w 398"/>
                            <a:gd name="T89" fmla="*/ 31 h 141"/>
                            <a:gd name="T90" fmla="*/ 92 w 398"/>
                            <a:gd name="T91" fmla="*/ 37 h 141"/>
                            <a:gd name="T92" fmla="*/ 84 w 398"/>
                            <a:gd name="T93" fmla="*/ 57 h 141"/>
                            <a:gd name="T94" fmla="*/ 116 w 398"/>
                            <a:gd name="T95" fmla="*/ 57 h 141"/>
                            <a:gd name="T96" fmla="*/ 116 w 398"/>
                            <a:gd name="T97" fmla="*/ 81 h 141"/>
                            <a:gd name="T98" fmla="*/ 116 w 398"/>
                            <a:gd name="T99" fmla="*/ 89 h 141"/>
                            <a:gd name="T100" fmla="*/ 398 w 398"/>
                            <a:gd name="T101" fmla="*/ 141 h 141"/>
                            <a:gd name="T102" fmla="*/ 0 w 398"/>
                            <a:gd name="T103" fmla="*/ 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8" h="141">
                              <a:moveTo>
                                <a:pt x="361" y="89"/>
                              </a:moveTo>
                              <a:lnTo>
                                <a:pt x="353" y="87"/>
                              </a:lnTo>
                              <a:lnTo>
                                <a:pt x="343" y="82"/>
                              </a:lnTo>
                              <a:lnTo>
                                <a:pt x="332" y="78"/>
                              </a:lnTo>
                              <a:lnTo>
                                <a:pt x="334" y="87"/>
                              </a:lnTo>
                              <a:lnTo>
                                <a:pt x="337" y="102"/>
                              </a:lnTo>
                              <a:lnTo>
                                <a:pt x="339" y="110"/>
                              </a:lnTo>
                              <a:lnTo>
                                <a:pt x="331" y="110"/>
                              </a:lnTo>
                              <a:lnTo>
                                <a:pt x="314" y="110"/>
                              </a:lnTo>
                              <a:lnTo>
                                <a:pt x="304" y="110"/>
                              </a:lnTo>
                              <a:lnTo>
                                <a:pt x="306" y="103"/>
                              </a:lnTo>
                              <a:lnTo>
                                <a:pt x="311" y="90"/>
                              </a:lnTo>
                              <a:lnTo>
                                <a:pt x="313" y="83"/>
                              </a:lnTo>
                              <a:lnTo>
                                <a:pt x="304" y="83"/>
                              </a:lnTo>
                              <a:lnTo>
                                <a:pt x="289" y="83"/>
                              </a:lnTo>
                              <a:lnTo>
                                <a:pt x="280" y="83"/>
                              </a:lnTo>
                              <a:lnTo>
                                <a:pt x="280" y="76"/>
                              </a:lnTo>
                              <a:lnTo>
                                <a:pt x="280" y="60"/>
                              </a:lnTo>
                              <a:lnTo>
                                <a:pt x="280" y="51"/>
                              </a:lnTo>
                              <a:lnTo>
                                <a:pt x="289" y="57"/>
                              </a:lnTo>
                              <a:lnTo>
                                <a:pt x="299" y="60"/>
                              </a:lnTo>
                              <a:lnTo>
                                <a:pt x="310" y="59"/>
                              </a:lnTo>
                              <a:lnTo>
                                <a:pt x="309" y="51"/>
                              </a:lnTo>
                              <a:lnTo>
                                <a:pt x="306" y="37"/>
                              </a:lnTo>
                              <a:lnTo>
                                <a:pt x="304" y="31"/>
                              </a:lnTo>
                              <a:lnTo>
                                <a:pt x="314" y="31"/>
                              </a:lnTo>
                              <a:lnTo>
                                <a:pt x="331" y="31"/>
                              </a:lnTo>
                              <a:lnTo>
                                <a:pt x="339" y="31"/>
                              </a:lnTo>
                              <a:lnTo>
                                <a:pt x="337" y="37"/>
                              </a:lnTo>
                              <a:lnTo>
                                <a:pt x="332" y="49"/>
                              </a:lnTo>
                              <a:lnTo>
                                <a:pt x="328" y="57"/>
                              </a:lnTo>
                              <a:lnTo>
                                <a:pt x="337" y="57"/>
                              </a:lnTo>
                              <a:lnTo>
                                <a:pt x="353" y="57"/>
                              </a:lnTo>
                              <a:lnTo>
                                <a:pt x="361" y="57"/>
                              </a:lnTo>
                              <a:lnTo>
                                <a:pt x="361" y="65"/>
                              </a:lnTo>
                              <a:lnTo>
                                <a:pt x="361" y="81"/>
                              </a:lnTo>
                              <a:lnTo>
                                <a:pt x="361" y="89"/>
                              </a:lnTo>
                              <a:close/>
                              <a:moveTo>
                                <a:pt x="245" y="91"/>
                              </a:moveTo>
                              <a:lnTo>
                                <a:pt x="236" y="88"/>
                              </a:lnTo>
                              <a:lnTo>
                                <a:pt x="225" y="84"/>
                              </a:lnTo>
                              <a:lnTo>
                                <a:pt x="215" y="80"/>
                              </a:lnTo>
                              <a:lnTo>
                                <a:pt x="217" y="89"/>
                              </a:lnTo>
                              <a:lnTo>
                                <a:pt x="221" y="104"/>
                              </a:lnTo>
                              <a:lnTo>
                                <a:pt x="223" y="112"/>
                              </a:lnTo>
                              <a:lnTo>
                                <a:pt x="214" y="112"/>
                              </a:lnTo>
                              <a:lnTo>
                                <a:pt x="198" y="112"/>
                              </a:lnTo>
                              <a:lnTo>
                                <a:pt x="188" y="112"/>
                              </a:lnTo>
                              <a:lnTo>
                                <a:pt x="190" y="105"/>
                              </a:lnTo>
                              <a:lnTo>
                                <a:pt x="194" y="92"/>
                              </a:lnTo>
                              <a:lnTo>
                                <a:pt x="196" y="85"/>
                              </a:lnTo>
                              <a:lnTo>
                                <a:pt x="188" y="85"/>
                              </a:lnTo>
                              <a:lnTo>
                                <a:pt x="172" y="85"/>
                              </a:lnTo>
                              <a:lnTo>
                                <a:pt x="163" y="85"/>
                              </a:lnTo>
                              <a:lnTo>
                                <a:pt x="163" y="77"/>
                              </a:lnTo>
                              <a:lnTo>
                                <a:pt x="163" y="61"/>
                              </a:lnTo>
                              <a:lnTo>
                                <a:pt x="163" y="54"/>
                              </a:lnTo>
                              <a:lnTo>
                                <a:pt x="172" y="58"/>
                              </a:lnTo>
                              <a:lnTo>
                                <a:pt x="181" y="61"/>
                              </a:lnTo>
                              <a:lnTo>
                                <a:pt x="193" y="61"/>
                              </a:lnTo>
                              <a:lnTo>
                                <a:pt x="192" y="54"/>
                              </a:lnTo>
                              <a:lnTo>
                                <a:pt x="190" y="39"/>
                              </a:lnTo>
                              <a:lnTo>
                                <a:pt x="188" y="32"/>
                              </a:lnTo>
                              <a:lnTo>
                                <a:pt x="198" y="32"/>
                              </a:lnTo>
                              <a:lnTo>
                                <a:pt x="214" y="32"/>
                              </a:lnTo>
                              <a:lnTo>
                                <a:pt x="223" y="32"/>
                              </a:lnTo>
                              <a:lnTo>
                                <a:pt x="221" y="39"/>
                              </a:lnTo>
                              <a:lnTo>
                                <a:pt x="215" y="51"/>
                              </a:lnTo>
                              <a:lnTo>
                                <a:pt x="212" y="59"/>
                              </a:lnTo>
                              <a:lnTo>
                                <a:pt x="221" y="59"/>
                              </a:lnTo>
                              <a:lnTo>
                                <a:pt x="236" y="59"/>
                              </a:lnTo>
                              <a:lnTo>
                                <a:pt x="245" y="59"/>
                              </a:lnTo>
                              <a:lnTo>
                                <a:pt x="245" y="67"/>
                              </a:lnTo>
                              <a:lnTo>
                                <a:pt x="245" y="82"/>
                              </a:lnTo>
                              <a:lnTo>
                                <a:pt x="245" y="91"/>
                              </a:lnTo>
                              <a:close/>
                              <a:moveTo>
                                <a:pt x="116" y="89"/>
                              </a:moveTo>
                              <a:lnTo>
                                <a:pt x="107" y="87"/>
                              </a:lnTo>
                              <a:lnTo>
                                <a:pt x="98" y="83"/>
                              </a:lnTo>
                              <a:lnTo>
                                <a:pt x="87" y="79"/>
                              </a:lnTo>
                              <a:lnTo>
                                <a:pt x="89" y="87"/>
                              </a:lnTo>
                              <a:lnTo>
                                <a:pt x="93" y="102"/>
                              </a:lnTo>
                              <a:lnTo>
                                <a:pt x="95" y="111"/>
                              </a:lnTo>
                              <a:lnTo>
                                <a:pt x="85" y="111"/>
                              </a:lnTo>
                              <a:lnTo>
                                <a:pt x="69" y="111"/>
                              </a:lnTo>
                              <a:lnTo>
                                <a:pt x="60" y="111"/>
                              </a:lnTo>
                              <a:lnTo>
                                <a:pt x="62" y="104"/>
                              </a:lnTo>
                              <a:lnTo>
                                <a:pt x="66" y="91"/>
                              </a:lnTo>
                              <a:lnTo>
                                <a:pt x="68" y="83"/>
                              </a:lnTo>
                              <a:lnTo>
                                <a:pt x="59" y="83"/>
                              </a:lnTo>
                              <a:lnTo>
                                <a:pt x="44" y="83"/>
                              </a:lnTo>
                              <a:lnTo>
                                <a:pt x="36" y="83"/>
                              </a:lnTo>
                              <a:lnTo>
                                <a:pt x="36" y="76"/>
                              </a:lnTo>
                              <a:lnTo>
                                <a:pt x="36" y="60"/>
                              </a:lnTo>
                              <a:lnTo>
                                <a:pt x="36" y="51"/>
                              </a:lnTo>
                              <a:lnTo>
                                <a:pt x="44" y="57"/>
                              </a:lnTo>
                              <a:lnTo>
                                <a:pt x="54" y="60"/>
                              </a:lnTo>
                              <a:lnTo>
                                <a:pt x="66" y="60"/>
                              </a:lnTo>
                              <a:lnTo>
                                <a:pt x="63" y="53"/>
                              </a:lnTo>
                              <a:lnTo>
                                <a:pt x="61" y="38"/>
                              </a:lnTo>
                              <a:lnTo>
                                <a:pt x="60" y="31"/>
                              </a:lnTo>
                              <a:lnTo>
                                <a:pt x="69" y="31"/>
                              </a:lnTo>
                              <a:lnTo>
                                <a:pt x="85" y="31"/>
                              </a:lnTo>
                              <a:lnTo>
                                <a:pt x="95" y="31"/>
                              </a:lnTo>
                              <a:lnTo>
                                <a:pt x="92" y="37"/>
                              </a:lnTo>
                              <a:lnTo>
                                <a:pt x="87" y="50"/>
                              </a:lnTo>
                              <a:lnTo>
                                <a:pt x="84" y="57"/>
                              </a:lnTo>
                              <a:lnTo>
                                <a:pt x="92" y="57"/>
                              </a:lnTo>
                              <a:lnTo>
                                <a:pt x="109" y="57"/>
                              </a:lnTo>
                              <a:lnTo>
                                <a:pt x="116" y="57"/>
                              </a:lnTo>
                              <a:lnTo>
                                <a:pt x="116" y="66"/>
                              </a:lnTo>
                              <a:lnTo>
                                <a:pt x="116" y="81"/>
                              </a:lnTo>
                              <a:lnTo>
                                <a:pt x="116" y="8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41"/>
                              </a:lnTo>
                              <a:lnTo>
                                <a:pt x="398" y="141"/>
                              </a:lnTo>
                              <a:lnTo>
                                <a:pt x="3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Freeform 462"/>
                      <wps:cNvSpPr>
                        <a:spLocks noEditPoints="1"/>
                      </wps:cNvSpPr>
                      <wps:spPr bwMode="auto">
                        <a:xfrm>
                          <a:off x="694" y="191"/>
                          <a:ext cx="40" cy="108"/>
                        </a:xfrm>
                        <a:custGeom>
                          <a:avLst/>
                          <a:gdLst>
                            <a:gd name="T0" fmla="*/ 6 w 161"/>
                            <a:gd name="T1" fmla="*/ 169 h 434"/>
                            <a:gd name="T2" fmla="*/ 160 w 161"/>
                            <a:gd name="T3" fmla="*/ 434 h 434"/>
                            <a:gd name="T4" fmla="*/ 84 w 161"/>
                            <a:gd name="T5" fmla="*/ 0 h 434"/>
                            <a:gd name="T6" fmla="*/ 128 w 161"/>
                            <a:gd name="T7" fmla="*/ 400 h 434"/>
                            <a:gd name="T8" fmla="*/ 58 w 161"/>
                            <a:gd name="T9" fmla="*/ 399 h 434"/>
                            <a:gd name="T10" fmla="*/ 33 w 161"/>
                            <a:gd name="T11" fmla="*/ 398 h 434"/>
                            <a:gd name="T12" fmla="*/ 36 w 161"/>
                            <a:gd name="T13" fmla="*/ 292 h 434"/>
                            <a:gd name="T14" fmla="*/ 37 w 161"/>
                            <a:gd name="T15" fmla="*/ 255 h 434"/>
                            <a:gd name="T16" fmla="*/ 99 w 161"/>
                            <a:gd name="T17" fmla="*/ 235 h 434"/>
                            <a:gd name="T18" fmla="*/ 128 w 161"/>
                            <a:gd name="T19" fmla="*/ 251 h 434"/>
                            <a:gd name="T20" fmla="*/ 128 w 161"/>
                            <a:gd name="T21" fmla="*/ 362 h 434"/>
                            <a:gd name="T22" fmla="*/ 128 w 161"/>
                            <a:gd name="T23" fmla="*/ 400 h 434"/>
                            <a:gd name="T24" fmla="*/ 53 w 161"/>
                            <a:gd name="T25" fmla="*/ 143 h 434"/>
                            <a:gd name="T26" fmla="*/ 68 w 161"/>
                            <a:gd name="T27" fmla="*/ 149 h 434"/>
                            <a:gd name="T28" fmla="*/ 77 w 161"/>
                            <a:gd name="T29" fmla="*/ 148 h 434"/>
                            <a:gd name="T30" fmla="*/ 72 w 161"/>
                            <a:gd name="T31" fmla="*/ 131 h 434"/>
                            <a:gd name="T32" fmla="*/ 71 w 161"/>
                            <a:gd name="T33" fmla="*/ 125 h 434"/>
                            <a:gd name="T34" fmla="*/ 92 w 161"/>
                            <a:gd name="T35" fmla="*/ 125 h 434"/>
                            <a:gd name="T36" fmla="*/ 99 w 161"/>
                            <a:gd name="T37" fmla="*/ 125 h 434"/>
                            <a:gd name="T38" fmla="*/ 94 w 161"/>
                            <a:gd name="T39" fmla="*/ 141 h 434"/>
                            <a:gd name="T40" fmla="*/ 93 w 161"/>
                            <a:gd name="T41" fmla="*/ 147 h 434"/>
                            <a:gd name="T42" fmla="*/ 112 w 161"/>
                            <a:gd name="T43" fmla="*/ 147 h 434"/>
                            <a:gd name="T44" fmla="*/ 118 w 161"/>
                            <a:gd name="T45" fmla="*/ 147 h 434"/>
                            <a:gd name="T46" fmla="*/ 118 w 161"/>
                            <a:gd name="T47" fmla="*/ 166 h 434"/>
                            <a:gd name="T48" fmla="*/ 118 w 161"/>
                            <a:gd name="T49" fmla="*/ 172 h 434"/>
                            <a:gd name="T50" fmla="*/ 103 w 161"/>
                            <a:gd name="T51" fmla="*/ 168 h 434"/>
                            <a:gd name="T52" fmla="*/ 95 w 161"/>
                            <a:gd name="T53" fmla="*/ 164 h 434"/>
                            <a:gd name="T54" fmla="*/ 98 w 161"/>
                            <a:gd name="T55" fmla="*/ 183 h 434"/>
                            <a:gd name="T56" fmla="*/ 99 w 161"/>
                            <a:gd name="T57" fmla="*/ 190 h 434"/>
                            <a:gd name="T58" fmla="*/ 79 w 161"/>
                            <a:gd name="T59" fmla="*/ 190 h 434"/>
                            <a:gd name="T60" fmla="*/ 71 w 161"/>
                            <a:gd name="T61" fmla="*/ 190 h 434"/>
                            <a:gd name="T62" fmla="*/ 77 w 161"/>
                            <a:gd name="T63" fmla="*/ 173 h 434"/>
                            <a:gd name="T64" fmla="*/ 80 w 161"/>
                            <a:gd name="T65" fmla="*/ 168 h 434"/>
                            <a:gd name="T66" fmla="*/ 60 w 161"/>
                            <a:gd name="T67" fmla="*/ 168 h 434"/>
                            <a:gd name="T68" fmla="*/ 53 w 161"/>
                            <a:gd name="T69" fmla="*/ 168 h 434"/>
                            <a:gd name="T70" fmla="*/ 53 w 161"/>
                            <a:gd name="T71" fmla="*/ 149 h 434"/>
                            <a:gd name="T72" fmla="*/ 53 w 161"/>
                            <a:gd name="T73" fmla="*/ 143 h 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61" h="434">
                              <a:moveTo>
                                <a:pt x="84" y="0"/>
                              </a:moveTo>
                              <a:lnTo>
                                <a:pt x="6" y="169"/>
                              </a:lnTo>
                              <a:lnTo>
                                <a:pt x="0" y="432"/>
                              </a:lnTo>
                              <a:lnTo>
                                <a:pt x="160" y="434"/>
                              </a:lnTo>
                              <a:lnTo>
                                <a:pt x="161" y="176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28" y="400"/>
                              </a:moveTo>
                              <a:lnTo>
                                <a:pt x="104" y="400"/>
                              </a:lnTo>
                              <a:lnTo>
                                <a:pt x="58" y="399"/>
                              </a:lnTo>
                              <a:lnTo>
                                <a:pt x="33" y="398"/>
                              </a:lnTo>
                              <a:lnTo>
                                <a:pt x="35" y="361"/>
                              </a:lnTo>
                              <a:lnTo>
                                <a:pt x="36" y="292"/>
                              </a:lnTo>
                              <a:lnTo>
                                <a:pt x="37" y="255"/>
                              </a:lnTo>
                              <a:lnTo>
                                <a:pt x="64" y="235"/>
                              </a:lnTo>
                              <a:lnTo>
                                <a:pt x="99" y="235"/>
                              </a:lnTo>
                              <a:lnTo>
                                <a:pt x="128" y="251"/>
                              </a:lnTo>
                              <a:lnTo>
                                <a:pt x="128" y="290"/>
                              </a:lnTo>
                              <a:lnTo>
                                <a:pt x="128" y="362"/>
                              </a:lnTo>
                              <a:lnTo>
                                <a:pt x="128" y="400"/>
                              </a:lnTo>
                              <a:close/>
                              <a:moveTo>
                                <a:pt x="53" y="143"/>
                              </a:moveTo>
                              <a:lnTo>
                                <a:pt x="60" y="146"/>
                              </a:lnTo>
                              <a:lnTo>
                                <a:pt x="68" y="149"/>
                              </a:lnTo>
                              <a:lnTo>
                                <a:pt x="77" y="148"/>
                              </a:lnTo>
                              <a:lnTo>
                                <a:pt x="75" y="143"/>
                              </a:lnTo>
                              <a:lnTo>
                                <a:pt x="72" y="131"/>
                              </a:lnTo>
                              <a:lnTo>
                                <a:pt x="71" y="125"/>
                              </a:lnTo>
                              <a:lnTo>
                                <a:pt x="79" y="125"/>
                              </a:lnTo>
                              <a:lnTo>
                                <a:pt x="92" y="125"/>
                              </a:lnTo>
                              <a:lnTo>
                                <a:pt x="99" y="125"/>
                              </a:lnTo>
                              <a:lnTo>
                                <a:pt x="97" y="131"/>
                              </a:lnTo>
                              <a:lnTo>
                                <a:pt x="94" y="141"/>
                              </a:lnTo>
                              <a:lnTo>
                                <a:pt x="93" y="147"/>
                              </a:lnTo>
                              <a:lnTo>
                                <a:pt x="99" y="147"/>
                              </a:lnTo>
                              <a:lnTo>
                                <a:pt x="112" y="147"/>
                              </a:lnTo>
                              <a:lnTo>
                                <a:pt x="118" y="147"/>
                              </a:lnTo>
                              <a:lnTo>
                                <a:pt x="118" y="154"/>
                              </a:lnTo>
                              <a:lnTo>
                                <a:pt x="118" y="166"/>
                              </a:lnTo>
                              <a:lnTo>
                                <a:pt x="118" y="172"/>
                              </a:lnTo>
                              <a:lnTo>
                                <a:pt x="110" y="170"/>
                              </a:lnTo>
                              <a:lnTo>
                                <a:pt x="103" y="168"/>
                              </a:lnTo>
                              <a:lnTo>
                                <a:pt x="95" y="164"/>
                              </a:lnTo>
                              <a:lnTo>
                                <a:pt x="96" y="170"/>
                              </a:lnTo>
                              <a:lnTo>
                                <a:pt x="98" y="183"/>
                              </a:lnTo>
                              <a:lnTo>
                                <a:pt x="99" y="190"/>
                              </a:lnTo>
                              <a:lnTo>
                                <a:pt x="92" y="190"/>
                              </a:lnTo>
                              <a:lnTo>
                                <a:pt x="79" y="190"/>
                              </a:lnTo>
                              <a:lnTo>
                                <a:pt x="71" y="190"/>
                              </a:lnTo>
                              <a:lnTo>
                                <a:pt x="73" y="184"/>
                              </a:lnTo>
                              <a:lnTo>
                                <a:pt x="77" y="173"/>
                              </a:lnTo>
                              <a:lnTo>
                                <a:pt x="80" y="168"/>
                              </a:lnTo>
                              <a:lnTo>
                                <a:pt x="73" y="168"/>
                              </a:lnTo>
                              <a:lnTo>
                                <a:pt x="60" y="168"/>
                              </a:lnTo>
                              <a:lnTo>
                                <a:pt x="53" y="168"/>
                              </a:lnTo>
                              <a:lnTo>
                                <a:pt x="53" y="161"/>
                              </a:lnTo>
                              <a:lnTo>
                                <a:pt x="53" y="149"/>
                              </a:lnTo>
                              <a:lnTo>
                                <a:pt x="5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463"/>
                      <wps:cNvSpPr>
                        <a:spLocks noEditPoints="1"/>
                      </wps:cNvSpPr>
                      <wps:spPr bwMode="auto">
                        <a:xfrm>
                          <a:off x="752" y="191"/>
                          <a:ext cx="41" cy="109"/>
                        </a:xfrm>
                        <a:custGeom>
                          <a:avLst/>
                          <a:gdLst>
                            <a:gd name="T0" fmla="*/ 5 w 160"/>
                            <a:gd name="T1" fmla="*/ 168 h 434"/>
                            <a:gd name="T2" fmla="*/ 159 w 160"/>
                            <a:gd name="T3" fmla="*/ 434 h 434"/>
                            <a:gd name="T4" fmla="*/ 82 w 160"/>
                            <a:gd name="T5" fmla="*/ 0 h 434"/>
                            <a:gd name="T6" fmla="*/ 127 w 160"/>
                            <a:gd name="T7" fmla="*/ 401 h 434"/>
                            <a:gd name="T8" fmla="*/ 58 w 160"/>
                            <a:gd name="T9" fmla="*/ 399 h 434"/>
                            <a:gd name="T10" fmla="*/ 33 w 160"/>
                            <a:gd name="T11" fmla="*/ 399 h 434"/>
                            <a:gd name="T12" fmla="*/ 35 w 160"/>
                            <a:gd name="T13" fmla="*/ 291 h 434"/>
                            <a:gd name="T14" fmla="*/ 36 w 160"/>
                            <a:gd name="T15" fmla="*/ 254 h 434"/>
                            <a:gd name="T16" fmla="*/ 99 w 160"/>
                            <a:gd name="T17" fmla="*/ 234 h 434"/>
                            <a:gd name="T18" fmla="*/ 127 w 160"/>
                            <a:gd name="T19" fmla="*/ 251 h 434"/>
                            <a:gd name="T20" fmla="*/ 127 w 160"/>
                            <a:gd name="T21" fmla="*/ 361 h 434"/>
                            <a:gd name="T22" fmla="*/ 127 w 160"/>
                            <a:gd name="T23" fmla="*/ 401 h 434"/>
                            <a:gd name="T24" fmla="*/ 48 w 160"/>
                            <a:gd name="T25" fmla="*/ 140 h 434"/>
                            <a:gd name="T26" fmla="*/ 62 w 160"/>
                            <a:gd name="T27" fmla="*/ 146 h 434"/>
                            <a:gd name="T28" fmla="*/ 71 w 160"/>
                            <a:gd name="T29" fmla="*/ 146 h 434"/>
                            <a:gd name="T30" fmla="*/ 67 w 160"/>
                            <a:gd name="T31" fmla="*/ 129 h 434"/>
                            <a:gd name="T32" fmla="*/ 65 w 160"/>
                            <a:gd name="T33" fmla="*/ 122 h 434"/>
                            <a:gd name="T34" fmla="*/ 87 w 160"/>
                            <a:gd name="T35" fmla="*/ 122 h 434"/>
                            <a:gd name="T36" fmla="*/ 93 w 160"/>
                            <a:gd name="T37" fmla="*/ 122 h 434"/>
                            <a:gd name="T38" fmla="*/ 89 w 160"/>
                            <a:gd name="T39" fmla="*/ 139 h 434"/>
                            <a:gd name="T40" fmla="*/ 87 w 160"/>
                            <a:gd name="T41" fmla="*/ 144 h 434"/>
                            <a:gd name="T42" fmla="*/ 106 w 160"/>
                            <a:gd name="T43" fmla="*/ 144 h 434"/>
                            <a:gd name="T44" fmla="*/ 113 w 160"/>
                            <a:gd name="T45" fmla="*/ 144 h 434"/>
                            <a:gd name="T46" fmla="*/ 113 w 160"/>
                            <a:gd name="T47" fmla="*/ 163 h 434"/>
                            <a:gd name="T48" fmla="*/ 113 w 160"/>
                            <a:gd name="T49" fmla="*/ 169 h 434"/>
                            <a:gd name="T50" fmla="*/ 98 w 160"/>
                            <a:gd name="T51" fmla="*/ 165 h 434"/>
                            <a:gd name="T52" fmla="*/ 89 w 160"/>
                            <a:gd name="T53" fmla="*/ 161 h 434"/>
                            <a:gd name="T54" fmla="*/ 92 w 160"/>
                            <a:gd name="T55" fmla="*/ 180 h 434"/>
                            <a:gd name="T56" fmla="*/ 93 w 160"/>
                            <a:gd name="T57" fmla="*/ 187 h 434"/>
                            <a:gd name="T58" fmla="*/ 72 w 160"/>
                            <a:gd name="T59" fmla="*/ 187 h 434"/>
                            <a:gd name="T60" fmla="*/ 65 w 160"/>
                            <a:gd name="T61" fmla="*/ 187 h 434"/>
                            <a:gd name="T62" fmla="*/ 71 w 160"/>
                            <a:gd name="T63" fmla="*/ 170 h 434"/>
                            <a:gd name="T64" fmla="*/ 73 w 160"/>
                            <a:gd name="T65" fmla="*/ 165 h 434"/>
                            <a:gd name="T66" fmla="*/ 55 w 160"/>
                            <a:gd name="T67" fmla="*/ 165 h 434"/>
                            <a:gd name="T68" fmla="*/ 48 w 160"/>
                            <a:gd name="T69" fmla="*/ 165 h 434"/>
                            <a:gd name="T70" fmla="*/ 48 w 160"/>
                            <a:gd name="T71" fmla="*/ 146 h 434"/>
                            <a:gd name="T72" fmla="*/ 48 w 160"/>
                            <a:gd name="T73" fmla="*/ 140 h 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60" h="434">
                              <a:moveTo>
                                <a:pt x="82" y="0"/>
                              </a:moveTo>
                              <a:lnTo>
                                <a:pt x="5" y="168"/>
                              </a:lnTo>
                              <a:lnTo>
                                <a:pt x="0" y="431"/>
                              </a:lnTo>
                              <a:lnTo>
                                <a:pt x="159" y="434"/>
                              </a:lnTo>
                              <a:lnTo>
                                <a:pt x="160" y="175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127" y="401"/>
                              </a:moveTo>
                              <a:lnTo>
                                <a:pt x="103" y="400"/>
                              </a:lnTo>
                              <a:lnTo>
                                <a:pt x="58" y="399"/>
                              </a:lnTo>
                              <a:lnTo>
                                <a:pt x="33" y="399"/>
                              </a:lnTo>
                              <a:lnTo>
                                <a:pt x="34" y="361"/>
                              </a:lnTo>
                              <a:lnTo>
                                <a:pt x="35" y="291"/>
                              </a:lnTo>
                              <a:lnTo>
                                <a:pt x="36" y="254"/>
                              </a:lnTo>
                              <a:lnTo>
                                <a:pt x="63" y="234"/>
                              </a:lnTo>
                              <a:lnTo>
                                <a:pt x="99" y="234"/>
                              </a:lnTo>
                              <a:lnTo>
                                <a:pt x="127" y="251"/>
                              </a:lnTo>
                              <a:lnTo>
                                <a:pt x="127" y="290"/>
                              </a:lnTo>
                              <a:lnTo>
                                <a:pt x="127" y="361"/>
                              </a:lnTo>
                              <a:lnTo>
                                <a:pt x="127" y="401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55" y="143"/>
                              </a:lnTo>
                              <a:lnTo>
                                <a:pt x="62" y="146"/>
                              </a:lnTo>
                              <a:lnTo>
                                <a:pt x="71" y="146"/>
                              </a:lnTo>
                              <a:lnTo>
                                <a:pt x="70" y="140"/>
                              </a:lnTo>
                              <a:lnTo>
                                <a:pt x="67" y="129"/>
                              </a:lnTo>
                              <a:lnTo>
                                <a:pt x="65" y="122"/>
                              </a:lnTo>
                              <a:lnTo>
                                <a:pt x="72" y="122"/>
                              </a:lnTo>
                              <a:lnTo>
                                <a:pt x="87" y="122"/>
                              </a:lnTo>
                              <a:lnTo>
                                <a:pt x="93" y="122"/>
                              </a:lnTo>
                              <a:lnTo>
                                <a:pt x="92" y="128"/>
                              </a:lnTo>
                              <a:lnTo>
                                <a:pt x="89" y="139"/>
                              </a:lnTo>
                              <a:lnTo>
                                <a:pt x="87" y="144"/>
                              </a:lnTo>
                              <a:lnTo>
                                <a:pt x="93" y="144"/>
                              </a:lnTo>
                              <a:lnTo>
                                <a:pt x="106" y="144"/>
                              </a:lnTo>
                              <a:lnTo>
                                <a:pt x="113" y="144"/>
                              </a:lnTo>
                              <a:lnTo>
                                <a:pt x="113" y="151"/>
                              </a:lnTo>
                              <a:lnTo>
                                <a:pt x="113" y="163"/>
                              </a:lnTo>
                              <a:lnTo>
                                <a:pt x="113" y="169"/>
                              </a:lnTo>
                              <a:lnTo>
                                <a:pt x="105" y="167"/>
                              </a:lnTo>
                              <a:lnTo>
                                <a:pt x="98" y="165"/>
                              </a:lnTo>
                              <a:lnTo>
                                <a:pt x="89" y="161"/>
                              </a:lnTo>
                              <a:lnTo>
                                <a:pt x="90" y="168"/>
                              </a:lnTo>
                              <a:lnTo>
                                <a:pt x="92" y="180"/>
                              </a:lnTo>
                              <a:lnTo>
                                <a:pt x="93" y="187"/>
                              </a:lnTo>
                              <a:lnTo>
                                <a:pt x="87" y="187"/>
                              </a:lnTo>
                              <a:lnTo>
                                <a:pt x="72" y="187"/>
                              </a:lnTo>
                              <a:lnTo>
                                <a:pt x="65" y="187"/>
                              </a:lnTo>
                              <a:lnTo>
                                <a:pt x="67" y="181"/>
                              </a:lnTo>
                              <a:lnTo>
                                <a:pt x="71" y="170"/>
                              </a:lnTo>
                              <a:lnTo>
                                <a:pt x="73" y="165"/>
                              </a:lnTo>
                              <a:lnTo>
                                <a:pt x="67" y="165"/>
                              </a:lnTo>
                              <a:lnTo>
                                <a:pt x="55" y="165"/>
                              </a:lnTo>
                              <a:lnTo>
                                <a:pt x="48" y="165"/>
                              </a:lnTo>
                              <a:lnTo>
                                <a:pt x="48" y="158"/>
                              </a:lnTo>
                              <a:lnTo>
                                <a:pt x="48" y="146"/>
                              </a:lnTo>
                              <a:lnTo>
                                <a:pt x="48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464"/>
                      <wps:cNvSpPr>
                        <a:spLocks noEditPoints="1"/>
                      </wps:cNvSpPr>
                      <wps:spPr bwMode="auto">
                        <a:xfrm>
                          <a:off x="808" y="195"/>
                          <a:ext cx="44" cy="103"/>
                        </a:xfrm>
                        <a:custGeom>
                          <a:avLst/>
                          <a:gdLst>
                            <a:gd name="T0" fmla="*/ 60 w 177"/>
                            <a:gd name="T1" fmla="*/ 129 h 412"/>
                            <a:gd name="T2" fmla="*/ 77 w 177"/>
                            <a:gd name="T3" fmla="*/ 132 h 412"/>
                            <a:gd name="T4" fmla="*/ 76 w 177"/>
                            <a:gd name="T5" fmla="*/ 126 h 412"/>
                            <a:gd name="T6" fmla="*/ 71 w 177"/>
                            <a:gd name="T7" fmla="*/ 108 h 412"/>
                            <a:gd name="T8" fmla="*/ 78 w 177"/>
                            <a:gd name="T9" fmla="*/ 108 h 412"/>
                            <a:gd name="T10" fmla="*/ 99 w 177"/>
                            <a:gd name="T11" fmla="*/ 108 h 412"/>
                            <a:gd name="T12" fmla="*/ 98 w 177"/>
                            <a:gd name="T13" fmla="*/ 114 h 412"/>
                            <a:gd name="T14" fmla="*/ 92 w 177"/>
                            <a:gd name="T15" fmla="*/ 130 h 412"/>
                            <a:gd name="T16" fmla="*/ 99 w 177"/>
                            <a:gd name="T17" fmla="*/ 130 h 412"/>
                            <a:gd name="T18" fmla="*/ 119 w 177"/>
                            <a:gd name="T19" fmla="*/ 130 h 412"/>
                            <a:gd name="T20" fmla="*/ 119 w 177"/>
                            <a:gd name="T21" fmla="*/ 137 h 412"/>
                            <a:gd name="T22" fmla="*/ 119 w 177"/>
                            <a:gd name="T23" fmla="*/ 155 h 412"/>
                            <a:gd name="T24" fmla="*/ 111 w 177"/>
                            <a:gd name="T25" fmla="*/ 153 h 412"/>
                            <a:gd name="T26" fmla="*/ 94 w 177"/>
                            <a:gd name="T27" fmla="*/ 147 h 412"/>
                            <a:gd name="T28" fmla="*/ 95 w 177"/>
                            <a:gd name="T29" fmla="*/ 154 h 412"/>
                            <a:gd name="T30" fmla="*/ 99 w 177"/>
                            <a:gd name="T31" fmla="*/ 173 h 412"/>
                            <a:gd name="T32" fmla="*/ 91 w 177"/>
                            <a:gd name="T33" fmla="*/ 173 h 412"/>
                            <a:gd name="T34" fmla="*/ 71 w 177"/>
                            <a:gd name="T35" fmla="*/ 173 h 412"/>
                            <a:gd name="T36" fmla="*/ 73 w 177"/>
                            <a:gd name="T37" fmla="*/ 167 h 412"/>
                            <a:gd name="T38" fmla="*/ 80 w 177"/>
                            <a:gd name="T39" fmla="*/ 151 h 412"/>
                            <a:gd name="T40" fmla="*/ 72 w 177"/>
                            <a:gd name="T41" fmla="*/ 151 h 412"/>
                            <a:gd name="T42" fmla="*/ 54 w 177"/>
                            <a:gd name="T43" fmla="*/ 151 h 412"/>
                            <a:gd name="T44" fmla="*/ 54 w 177"/>
                            <a:gd name="T45" fmla="*/ 144 h 412"/>
                            <a:gd name="T46" fmla="*/ 54 w 177"/>
                            <a:gd name="T47" fmla="*/ 126 h 412"/>
                            <a:gd name="T48" fmla="*/ 54 w 177"/>
                            <a:gd name="T49" fmla="*/ 126 h 412"/>
                            <a:gd name="T50" fmla="*/ 77 w 177"/>
                            <a:gd name="T51" fmla="*/ 0 h 412"/>
                            <a:gd name="T52" fmla="*/ 0 w 177"/>
                            <a:gd name="T53" fmla="*/ 412 h 412"/>
                            <a:gd name="T54" fmla="*/ 174 w 177"/>
                            <a:gd name="T55" fmla="*/ 172 h 412"/>
                            <a:gd name="T56" fmla="*/ 136 w 177"/>
                            <a:gd name="T57" fmla="*/ 381 h 412"/>
                            <a:gd name="T58" fmla="*/ 66 w 177"/>
                            <a:gd name="T59" fmla="*/ 379 h 412"/>
                            <a:gd name="T60" fmla="*/ 40 w 177"/>
                            <a:gd name="T61" fmla="*/ 379 h 412"/>
                            <a:gd name="T62" fmla="*/ 43 w 177"/>
                            <a:gd name="T63" fmla="*/ 272 h 412"/>
                            <a:gd name="T64" fmla="*/ 44 w 177"/>
                            <a:gd name="T65" fmla="*/ 234 h 412"/>
                            <a:gd name="T66" fmla="*/ 106 w 177"/>
                            <a:gd name="T67" fmla="*/ 215 h 412"/>
                            <a:gd name="T68" fmla="*/ 136 w 177"/>
                            <a:gd name="T69" fmla="*/ 231 h 412"/>
                            <a:gd name="T70" fmla="*/ 136 w 177"/>
                            <a:gd name="T71" fmla="*/ 342 h 412"/>
                            <a:gd name="T72" fmla="*/ 136 w 177"/>
                            <a:gd name="T73" fmla="*/ 38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7" h="412">
                              <a:moveTo>
                                <a:pt x="54" y="126"/>
                              </a:moveTo>
                              <a:lnTo>
                                <a:pt x="60" y="129"/>
                              </a:lnTo>
                              <a:lnTo>
                                <a:pt x="68" y="132"/>
                              </a:lnTo>
                              <a:lnTo>
                                <a:pt x="77" y="132"/>
                              </a:lnTo>
                              <a:lnTo>
                                <a:pt x="76" y="126"/>
                              </a:lnTo>
                              <a:lnTo>
                                <a:pt x="72" y="115"/>
                              </a:lnTo>
                              <a:lnTo>
                                <a:pt x="71" y="108"/>
                              </a:lnTo>
                              <a:lnTo>
                                <a:pt x="78" y="108"/>
                              </a:lnTo>
                              <a:lnTo>
                                <a:pt x="91" y="108"/>
                              </a:lnTo>
                              <a:lnTo>
                                <a:pt x="99" y="108"/>
                              </a:lnTo>
                              <a:lnTo>
                                <a:pt x="98" y="114"/>
                              </a:lnTo>
                              <a:lnTo>
                                <a:pt x="94" y="125"/>
                              </a:lnTo>
                              <a:lnTo>
                                <a:pt x="92" y="130"/>
                              </a:lnTo>
                              <a:lnTo>
                                <a:pt x="99" y="130"/>
                              </a:lnTo>
                              <a:lnTo>
                                <a:pt x="112" y="130"/>
                              </a:lnTo>
                              <a:lnTo>
                                <a:pt x="119" y="130"/>
                              </a:lnTo>
                              <a:lnTo>
                                <a:pt x="119" y="137"/>
                              </a:lnTo>
                              <a:lnTo>
                                <a:pt x="119" y="149"/>
                              </a:lnTo>
                              <a:lnTo>
                                <a:pt x="119" y="155"/>
                              </a:lnTo>
                              <a:lnTo>
                                <a:pt x="111" y="153"/>
                              </a:lnTo>
                              <a:lnTo>
                                <a:pt x="103" y="151"/>
                              </a:lnTo>
                              <a:lnTo>
                                <a:pt x="94" y="147"/>
                              </a:lnTo>
                              <a:lnTo>
                                <a:pt x="95" y="154"/>
                              </a:lnTo>
                              <a:lnTo>
                                <a:pt x="98" y="166"/>
                              </a:lnTo>
                              <a:lnTo>
                                <a:pt x="99" y="173"/>
                              </a:lnTo>
                              <a:lnTo>
                                <a:pt x="91" y="173"/>
                              </a:lnTo>
                              <a:lnTo>
                                <a:pt x="78" y="173"/>
                              </a:lnTo>
                              <a:lnTo>
                                <a:pt x="71" y="173"/>
                              </a:lnTo>
                              <a:lnTo>
                                <a:pt x="73" y="167"/>
                              </a:lnTo>
                              <a:lnTo>
                                <a:pt x="77" y="156"/>
                              </a:lnTo>
                              <a:lnTo>
                                <a:pt x="80" y="151"/>
                              </a:lnTo>
                              <a:lnTo>
                                <a:pt x="72" y="151"/>
                              </a:lnTo>
                              <a:lnTo>
                                <a:pt x="60" y="151"/>
                              </a:lnTo>
                              <a:lnTo>
                                <a:pt x="54" y="151"/>
                              </a:lnTo>
                              <a:lnTo>
                                <a:pt x="54" y="144"/>
                              </a:lnTo>
                              <a:lnTo>
                                <a:pt x="54" y="132"/>
                              </a:lnTo>
                              <a:lnTo>
                                <a:pt x="54" y="126"/>
                              </a:lnTo>
                              <a:close/>
                              <a:moveTo>
                                <a:pt x="174" y="172"/>
                              </a:moveTo>
                              <a:lnTo>
                                <a:pt x="77" y="0"/>
                              </a:lnTo>
                              <a:lnTo>
                                <a:pt x="1" y="155"/>
                              </a:lnTo>
                              <a:lnTo>
                                <a:pt x="0" y="412"/>
                              </a:lnTo>
                              <a:lnTo>
                                <a:pt x="177" y="411"/>
                              </a:lnTo>
                              <a:lnTo>
                                <a:pt x="174" y="172"/>
                              </a:lnTo>
                              <a:close/>
                              <a:moveTo>
                                <a:pt x="136" y="381"/>
                              </a:moveTo>
                              <a:lnTo>
                                <a:pt x="111" y="380"/>
                              </a:lnTo>
                              <a:lnTo>
                                <a:pt x="66" y="379"/>
                              </a:lnTo>
                              <a:lnTo>
                                <a:pt x="40" y="379"/>
                              </a:lnTo>
                              <a:lnTo>
                                <a:pt x="42" y="342"/>
                              </a:lnTo>
                              <a:lnTo>
                                <a:pt x="43" y="272"/>
                              </a:lnTo>
                              <a:lnTo>
                                <a:pt x="44" y="234"/>
                              </a:lnTo>
                              <a:lnTo>
                                <a:pt x="71" y="215"/>
                              </a:lnTo>
                              <a:lnTo>
                                <a:pt x="106" y="215"/>
                              </a:lnTo>
                              <a:lnTo>
                                <a:pt x="136" y="231"/>
                              </a:lnTo>
                              <a:lnTo>
                                <a:pt x="136" y="271"/>
                              </a:lnTo>
                              <a:lnTo>
                                <a:pt x="136" y="342"/>
                              </a:lnTo>
                              <a:lnTo>
                                <a:pt x="136" y="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" name="Freeform 465"/>
                      <wps:cNvSpPr>
                        <a:spLocks noEditPoints="1"/>
                      </wps:cNvSpPr>
                      <wps:spPr bwMode="auto">
                        <a:xfrm>
                          <a:off x="662" y="65"/>
                          <a:ext cx="164" cy="117"/>
                        </a:xfrm>
                        <a:custGeom>
                          <a:avLst/>
                          <a:gdLst>
                            <a:gd name="T0" fmla="*/ 455 w 657"/>
                            <a:gd name="T1" fmla="*/ 199 h 467"/>
                            <a:gd name="T2" fmla="*/ 364 w 657"/>
                            <a:gd name="T3" fmla="*/ 78 h 467"/>
                            <a:gd name="T4" fmla="*/ 281 w 657"/>
                            <a:gd name="T5" fmla="*/ 80 h 467"/>
                            <a:gd name="T6" fmla="*/ 199 w 657"/>
                            <a:gd name="T7" fmla="*/ 203 h 467"/>
                            <a:gd name="T8" fmla="*/ 100 w 657"/>
                            <a:gd name="T9" fmla="*/ 0 h 467"/>
                            <a:gd name="T10" fmla="*/ 0 w 657"/>
                            <a:gd name="T11" fmla="*/ 226 h 467"/>
                            <a:gd name="T12" fmla="*/ 0 w 657"/>
                            <a:gd name="T13" fmla="*/ 467 h 467"/>
                            <a:gd name="T14" fmla="*/ 26 w 657"/>
                            <a:gd name="T15" fmla="*/ 413 h 467"/>
                            <a:gd name="T16" fmla="*/ 47 w 657"/>
                            <a:gd name="T17" fmla="*/ 238 h 467"/>
                            <a:gd name="T18" fmla="*/ 179 w 657"/>
                            <a:gd name="T19" fmla="*/ 270 h 467"/>
                            <a:gd name="T20" fmla="*/ 177 w 657"/>
                            <a:gd name="T21" fmla="*/ 467 h 467"/>
                            <a:gd name="T22" fmla="*/ 239 w 657"/>
                            <a:gd name="T23" fmla="*/ 417 h 467"/>
                            <a:gd name="T24" fmla="*/ 270 w 657"/>
                            <a:gd name="T25" fmla="*/ 238 h 467"/>
                            <a:gd name="T26" fmla="*/ 403 w 657"/>
                            <a:gd name="T27" fmla="*/ 270 h 467"/>
                            <a:gd name="T28" fmla="*/ 403 w 657"/>
                            <a:gd name="T29" fmla="*/ 467 h 467"/>
                            <a:gd name="T30" fmla="*/ 475 w 657"/>
                            <a:gd name="T31" fmla="*/ 417 h 467"/>
                            <a:gd name="T32" fmla="*/ 502 w 657"/>
                            <a:gd name="T33" fmla="*/ 238 h 467"/>
                            <a:gd name="T34" fmla="*/ 628 w 657"/>
                            <a:gd name="T35" fmla="*/ 270 h 467"/>
                            <a:gd name="T36" fmla="*/ 630 w 657"/>
                            <a:gd name="T37" fmla="*/ 467 h 467"/>
                            <a:gd name="T38" fmla="*/ 657 w 657"/>
                            <a:gd name="T39" fmla="*/ 430 h 467"/>
                            <a:gd name="T40" fmla="*/ 640 w 657"/>
                            <a:gd name="T41" fmla="*/ 191 h 467"/>
                            <a:gd name="T42" fmla="*/ 127 w 657"/>
                            <a:gd name="T43" fmla="*/ 169 h 467"/>
                            <a:gd name="T44" fmla="*/ 107 w 657"/>
                            <a:gd name="T45" fmla="*/ 167 h 467"/>
                            <a:gd name="T46" fmla="*/ 91 w 657"/>
                            <a:gd name="T47" fmla="*/ 185 h 467"/>
                            <a:gd name="T48" fmla="*/ 90 w 657"/>
                            <a:gd name="T49" fmla="*/ 165 h 467"/>
                            <a:gd name="T50" fmla="*/ 65 w 657"/>
                            <a:gd name="T51" fmla="*/ 165 h 467"/>
                            <a:gd name="T52" fmla="*/ 71 w 657"/>
                            <a:gd name="T53" fmla="*/ 144 h 467"/>
                            <a:gd name="T54" fmla="*/ 85 w 657"/>
                            <a:gd name="T55" fmla="*/ 129 h 467"/>
                            <a:gd name="T56" fmla="*/ 111 w 657"/>
                            <a:gd name="T57" fmla="*/ 124 h 467"/>
                            <a:gd name="T58" fmla="*/ 102 w 657"/>
                            <a:gd name="T59" fmla="*/ 145 h 467"/>
                            <a:gd name="T60" fmla="*/ 127 w 657"/>
                            <a:gd name="T61" fmla="*/ 150 h 467"/>
                            <a:gd name="T62" fmla="*/ 578 w 657"/>
                            <a:gd name="T63" fmla="*/ 166 h 467"/>
                            <a:gd name="T64" fmla="*/ 566 w 657"/>
                            <a:gd name="T65" fmla="*/ 178 h 467"/>
                            <a:gd name="T66" fmla="*/ 541 w 657"/>
                            <a:gd name="T67" fmla="*/ 184 h 467"/>
                            <a:gd name="T68" fmla="*/ 547 w 657"/>
                            <a:gd name="T69" fmla="*/ 163 h 467"/>
                            <a:gd name="T70" fmla="*/ 522 w 657"/>
                            <a:gd name="T71" fmla="*/ 157 h 467"/>
                            <a:gd name="T72" fmla="*/ 536 w 657"/>
                            <a:gd name="T73" fmla="*/ 145 h 467"/>
                            <a:gd name="T74" fmla="*/ 541 w 657"/>
                            <a:gd name="T75" fmla="*/ 123 h 467"/>
                            <a:gd name="T76" fmla="*/ 568 w 657"/>
                            <a:gd name="T77" fmla="*/ 123 h 467"/>
                            <a:gd name="T78" fmla="*/ 566 w 657"/>
                            <a:gd name="T79" fmla="*/ 143 h 467"/>
                            <a:gd name="T80" fmla="*/ 585 w 657"/>
                            <a:gd name="T81" fmla="*/ 161 h 467"/>
                            <a:gd name="T82" fmla="*/ 339 w 657"/>
                            <a:gd name="T83" fmla="*/ 162 h 467"/>
                            <a:gd name="T84" fmla="*/ 337 w 657"/>
                            <a:gd name="T85" fmla="*/ 184 h 467"/>
                            <a:gd name="T86" fmla="*/ 310 w 657"/>
                            <a:gd name="T87" fmla="*/ 184 h 467"/>
                            <a:gd name="T88" fmla="*/ 310 w 657"/>
                            <a:gd name="T89" fmla="*/ 163 h 467"/>
                            <a:gd name="T90" fmla="*/ 291 w 657"/>
                            <a:gd name="T91" fmla="*/ 146 h 467"/>
                            <a:gd name="T92" fmla="*/ 314 w 657"/>
                            <a:gd name="T93" fmla="*/ 145 h 467"/>
                            <a:gd name="T94" fmla="*/ 310 w 657"/>
                            <a:gd name="T95" fmla="*/ 123 h 467"/>
                            <a:gd name="T96" fmla="*/ 335 w 657"/>
                            <a:gd name="T97" fmla="*/ 128 h 467"/>
                            <a:gd name="T98" fmla="*/ 347 w 657"/>
                            <a:gd name="T99" fmla="*/ 143 h 467"/>
                            <a:gd name="T100" fmla="*/ 354 w 657"/>
                            <a:gd name="T101" fmla="*/ 168 h 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57" h="467">
                              <a:moveTo>
                                <a:pt x="557" y="0"/>
                              </a:moveTo>
                              <a:lnTo>
                                <a:pt x="545" y="23"/>
                              </a:lnTo>
                              <a:lnTo>
                                <a:pt x="517" y="78"/>
                              </a:lnTo>
                              <a:lnTo>
                                <a:pt x="484" y="144"/>
                              </a:lnTo>
                              <a:lnTo>
                                <a:pt x="455" y="199"/>
                              </a:lnTo>
                              <a:lnTo>
                                <a:pt x="443" y="223"/>
                              </a:lnTo>
                              <a:lnTo>
                                <a:pt x="431" y="199"/>
                              </a:lnTo>
                              <a:lnTo>
                                <a:pt x="400" y="144"/>
                              </a:lnTo>
                              <a:lnTo>
                                <a:pt x="364" y="78"/>
                              </a:lnTo>
                              <a:lnTo>
                                <a:pt x="333" y="23"/>
                              </a:lnTo>
                              <a:lnTo>
                                <a:pt x="321" y="0"/>
                              </a:lnTo>
                              <a:lnTo>
                                <a:pt x="309" y="23"/>
                              </a:lnTo>
                              <a:lnTo>
                                <a:pt x="281" y="80"/>
                              </a:lnTo>
                              <a:lnTo>
                                <a:pt x="249" y="147"/>
                              </a:lnTo>
                              <a:lnTo>
                                <a:pt x="222" y="203"/>
                              </a:lnTo>
                              <a:lnTo>
                                <a:pt x="210" y="226"/>
                              </a:lnTo>
                              <a:lnTo>
                                <a:pt x="199" y="203"/>
                              </a:lnTo>
                              <a:lnTo>
                                <a:pt x="171" y="147"/>
                              </a:lnTo>
                              <a:lnTo>
                                <a:pt x="138" y="80"/>
                              </a:lnTo>
                              <a:lnTo>
                                <a:pt x="111" y="23"/>
                              </a:lnTo>
                              <a:lnTo>
                                <a:pt x="100" y="0"/>
                              </a:lnTo>
                              <a:lnTo>
                                <a:pt x="85" y="35"/>
                              </a:lnTo>
                              <a:lnTo>
                                <a:pt x="50" y="113"/>
                              </a:lnTo>
                              <a:lnTo>
                                <a:pt x="16" y="191"/>
                              </a:lnTo>
                              <a:lnTo>
                                <a:pt x="0" y="226"/>
                              </a:lnTo>
                              <a:lnTo>
                                <a:pt x="0" y="264"/>
                              </a:lnTo>
                              <a:lnTo>
                                <a:pt x="0" y="347"/>
                              </a:lnTo>
                              <a:lnTo>
                                <a:pt x="0" y="430"/>
                              </a:lnTo>
                              <a:lnTo>
                                <a:pt x="0" y="467"/>
                              </a:lnTo>
                              <a:lnTo>
                                <a:pt x="6" y="466"/>
                              </a:lnTo>
                              <a:lnTo>
                                <a:pt x="19" y="464"/>
                              </a:lnTo>
                              <a:lnTo>
                                <a:pt x="25" y="463"/>
                              </a:lnTo>
                              <a:lnTo>
                                <a:pt x="26" y="413"/>
                              </a:lnTo>
                              <a:lnTo>
                                <a:pt x="26" y="320"/>
                              </a:lnTo>
                              <a:lnTo>
                                <a:pt x="27" y="270"/>
                              </a:lnTo>
                              <a:lnTo>
                                <a:pt x="28" y="259"/>
                              </a:lnTo>
                              <a:lnTo>
                                <a:pt x="47" y="238"/>
                              </a:lnTo>
                              <a:lnTo>
                                <a:pt x="102" y="226"/>
                              </a:lnTo>
                              <a:lnTo>
                                <a:pt x="158" y="238"/>
                              </a:lnTo>
                              <a:lnTo>
                                <a:pt x="177" y="259"/>
                              </a:lnTo>
                              <a:lnTo>
                                <a:pt x="179" y="270"/>
                              </a:lnTo>
                              <a:lnTo>
                                <a:pt x="178" y="321"/>
                              </a:lnTo>
                              <a:lnTo>
                                <a:pt x="177" y="417"/>
                              </a:lnTo>
                              <a:lnTo>
                                <a:pt x="177" y="467"/>
                              </a:lnTo>
                              <a:lnTo>
                                <a:pt x="192" y="467"/>
                              </a:lnTo>
                              <a:lnTo>
                                <a:pt x="222" y="467"/>
                              </a:lnTo>
                              <a:lnTo>
                                <a:pt x="237" y="467"/>
                              </a:lnTo>
                              <a:lnTo>
                                <a:pt x="239" y="417"/>
                              </a:lnTo>
                              <a:lnTo>
                                <a:pt x="241" y="321"/>
                              </a:lnTo>
                              <a:lnTo>
                                <a:pt x="242" y="270"/>
                              </a:lnTo>
                              <a:lnTo>
                                <a:pt x="246" y="259"/>
                              </a:lnTo>
                              <a:lnTo>
                                <a:pt x="270" y="238"/>
                              </a:lnTo>
                              <a:lnTo>
                                <a:pt x="326" y="226"/>
                              </a:lnTo>
                              <a:lnTo>
                                <a:pt x="380" y="238"/>
                              </a:lnTo>
                              <a:lnTo>
                                <a:pt x="401" y="259"/>
                              </a:lnTo>
                              <a:lnTo>
                                <a:pt x="403" y="270"/>
                              </a:lnTo>
                              <a:lnTo>
                                <a:pt x="403" y="321"/>
                              </a:lnTo>
                              <a:lnTo>
                                <a:pt x="403" y="417"/>
                              </a:lnTo>
                              <a:lnTo>
                                <a:pt x="403" y="467"/>
                              </a:lnTo>
                              <a:lnTo>
                                <a:pt x="422" y="467"/>
                              </a:lnTo>
                              <a:lnTo>
                                <a:pt x="456" y="467"/>
                              </a:lnTo>
                              <a:lnTo>
                                <a:pt x="475" y="467"/>
                              </a:lnTo>
                              <a:lnTo>
                                <a:pt x="475" y="417"/>
                              </a:lnTo>
                              <a:lnTo>
                                <a:pt x="476" y="321"/>
                              </a:lnTo>
                              <a:lnTo>
                                <a:pt x="476" y="270"/>
                              </a:lnTo>
                              <a:lnTo>
                                <a:pt x="482" y="259"/>
                              </a:lnTo>
                              <a:lnTo>
                                <a:pt x="502" y="238"/>
                              </a:lnTo>
                              <a:lnTo>
                                <a:pt x="553" y="226"/>
                              </a:lnTo>
                              <a:lnTo>
                                <a:pt x="604" y="238"/>
                              </a:lnTo>
                              <a:lnTo>
                                <a:pt x="624" y="259"/>
                              </a:lnTo>
                              <a:lnTo>
                                <a:pt x="628" y="270"/>
                              </a:lnTo>
                              <a:lnTo>
                                <a:pt x="629" y="321"/>
                              </a:lnTo>
                              <a:lnTo>
                                <a:pt x="630" y="417"/>
                              </a:lnTo>
                              <a:lnTo>
                                <a:pt x="630" y="467"/>
                              </a:lnTo>
                              <a:lnTo>
                                <a:pt x="638" y="467"/>
                              </a:lnTo>
                              <a:lnTo>
                                <a:pt x="651" y="467"/>
                              </a:lnTo>
                              <a:lnTo>
                                <a:pt x="657" y="467"/>
                              </a:lnTo>
                              <a:lnTo>
                                <a:pt x="657" y="430"/>
                              </a:lnTo>
                              <a:lnTo>
                                <a:pt x="656" y="347"/>
                              </a:lnTo>
                              <a:lnTo>
                                <a:pt x="655" y="264"/>
                              </a:lnTo>
                              <a:lnTo>
                                <a:pt x="655" y="226"/>
                              </a:lnTo>
                              <a:lnTo>
                                <a:pt x="640" y="191"/>
                              </a:lnTo>
                              <a:lnTo>
                                <a:pt x="606" y="113"/>
                              </a:lnTo>
                              <a:lnTo>
                                <a:pt x="573" y="35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127" y="169"/>
                              </a:moveTo>
                              <a:lnTo>
                                <a:pt x="121" y="167"/>
                              </a:lnTo>
                              <a:lnTo>
                                <a:pt x="113" y="165"/>
                              </a:lnTo>
                              <a:lnTo>
                                <a:pt x="104" y="161"/>
                              </a:lnTo>
                              <a:lnTo>
                                <a:pt x="107" y="167"/>
                              </a:lnTo>
                              <a:lnTo>
                                <a:pt x="109" y="179"/>
                              </a:lnTo>
                              <a:lnTo>
                                <a:pt x="111" y="185"/>
                              </a:lnTo>
                              <a:lnTo>
                                <a:pt x="104" y="185"/>
                              </a:lnTo>
                              <a:lnTo>
                                <a:pt x="91" y="185"/>
                              </a:lnTo>
                              <a:lnTo>
                                <a:pt x="83" y="185"/>
                              </a:lnTo>
                              <a:lnTo>
                                <a:pt x="86" y="180"/>
                              </a:lnTo>
                              <a:lnTo>
                                <a:pt x="89" y="170"/>
                              </a:lnTo>
                              <a:lnTo>
                                <a:pt x="90" y="165"/>
                              </a:lnTo>
                              <a:lnTo>
                                <a:pt x="83" y="165"/>
                              </a:lnTo>
                              <a:lnTo>
                                <a:pt x="71" y="165"/>
                              </a:lnTo>
                              <a:lnTo>
                                <a:pt x="65" y="165"/>
                              </a:lnTo>
                              <a:lnTo>
                                <a:pt x="65" y="158"/>
                              </a:lnTo>
                              <a:lnTo>
                                <a:pt x="65" y="147"/>
                              </a:lnTo>
                              <a:lnTo>
                                <a:pt x="65" y="140"/>
                              </a:lnTo>
                              <a:lnTo>
                                <a:pt x="71" y="144"/>
                              </a:lnTo>
                              <a:lnTo>
                                <a:pt x="79" y="147"/>
                              </a:lnTo>
                              <a:lnTo>
                                <a:pt x="88" y="147"/>
                              </a:lnTo>
                              <a:lnTo>
                                <a:pt x="87" y="140"/>
                              </a:lnTo>
                              <a:lnTo>
                                <a:pt x="85" y="129"/>
                              </a:lnTo>
                              <a:lnTo>
                                <a:pt x="83" y="124"/>
                              </a:lnTo>
                              <a:lnTo>
                                <a:pt x="91" y="124"/>
                              </a:lnTo>
                              <a:lnTo>
                                <a:pt x="104" y="124"/>
                              </a:lnTo>
                              <a:lnTo>
                                <a:pt x="111" y="124"/>
                              </a:lnTo>
                              <a:lnTo>
                                <a:pt x="109" y="129"/>
                              </a:lnTo>
                              <a:lnTo>
                                <a:pt x="104" y="139"/>
                              </a:lnTo>
                              <a:lnTo>
                                <a:pt x="102" y="145"/>
                              </a:lnTo>
                              <a:lnTo>
                                <a:pt x="109" y="145"/>
                              </a:lnTo>
                              <a:lnTo>
                                <a:pt x="121" y="145"/>
                              </a:lnTo>
                              <a:lnTo>
                                <a:pt x="127" y="145"/>
                              </a:lnTo>
                              <a:lnTo>
                                <a:pt x="127" y="150"/>
                              </a:lnTo>
                              <a:lnTo>
                                <a:pt x="127" y="162"/>
                              </a:lnTo>
                              <a:lnTo>
                                <a:pt x="127" y="169"/>
                              </a:lnTo>
                              <a:close/>
                              <a:moveTo>
                                <a:pt x="585" y="168"/>
                              </a:moveTo>
                              <a:lnTo>
                                <a:pt x="578" y="166"/>
                              </a:lnTo>
                              <a:lnTo>
                                <a:pt x="569" y="162"/>
                              </a:lnTo>
                              <a:lnTo>
                                <a:pt x="562" y="159"/>
                              </a:lnTo>
                              <a:lnTo>
                                <a:pt x="563" y="166"/>
                              </a:lnTo>
                              <a:lnTo>
                                <a:pt x="566" y="178"/>
                              </a:lnTo>
                              <a:lnTo>
                                <a:pt x="568" y="184"/>
                              </a:lnTo>
                              <a:lnTo>
                                <a:pt x="561" y="184"/>
                              </a:lnTo>
                              <a:lnTo>
                                <a:pt x="549" y="184"/>
                              </a:lnTo>
                              <a:lnTo>
                                <a:pt x="541" y="184"/>
                              </a:lnTo>
                              <a:lnTo>
                                <a:pt x="543" y="179"/>
                              </a:lnTo>
                              <a:lnTo>
                                <a:pt x="545" y="169"/>
                              </a:lnTo>
                              <a:lnTo>
                                <a:pt x="547" y="163"/>
                              </a:lnTo>
                              <a:lnTo>
                                <a:pt x="541" y="163"/>
                              </a:lnTo>
                              <a:lnTo>
                                <a:pt x="529" y="163"/>
                              </a:lnTo>
                              <a:lnTo>
                                <a:pt x="522" y="163"/>
                              </a:lnTo>
                              <a:lnTo>
                                <a:pt x="522" y="157"/>
                              </a:lnTo>
                              <a:lnTo>
                                <a:pt x="522" y="146"/>
                              </a:lnTo>
                              <a:lnTo>
                                <a:pt x="522" y="139"/>
                              </a:lnTo>
                              <a:lnTo>
                                <a:pt x="529" y="143"/>
                              </a:lnTo>
                              <a:lnTo>
                                <a:pt x="536" y="145"/>
                              </a:lnTo>
                              <a:lnTo>
                                <a:pt x="545" y="145"/>
                              </a:lnTo>
                              <a:lnTo>
                                <a:pt x="544" y="139"/>
                              </a:lnTo>
                              <a:lnTo>
                                <a:pt x="542" y="128"/>
                              </a:lnTo>
                              <a:lnTo>
                                <a:pt x="541" y="123"/>
                              </a:lnTo>
                              <a:lnTo>
                                <a:pt x="549" y="123"/>
                              </a:lnTo>
                              <a:lnTo>
                                <a:pt x="561" y="123"/>
                              </a:lnTo>
                              <a:lnTo>
                                <a:pt x="568" y="123"/>
                              </a:lnTo>
                              <a:lnTo>
                                <a:pt x="566" y="128"/>
                              </a:lnTo>
                              <a:lnTo>
                                <a:pt x="562" y="137"/>
                              </a:lnTo>
                              <a:lnTo>
                                <a:pt x="560" y="143"/>
                              </a:lnTo>
                              <a:lnTo>
                                <a:pt x="566" y="143"/>
                              </a:lnTo>
                              <a:lnTo>
                                <a:pt x="578" y="143"/>
                              </a:lnTo>
                              <a:lnTo>
                                <a:pt x="585" y="143"/>
                              </a:lnTo>
                              <a:lnTo>
                                <a:pt x="585" y="149"/>
                              </a:lnTo>
                              <a:lnTo>
                                <a:pt x="585" y="161"/>
                              </a:lnTo>
                              <a:lnTo>
                                <a:pt x="585" y="168"/>
                              </a:lnTo>
                              <a:close/>
                              <a:moveTo>
                                <a:pt x="354" y="168"/>
                              </a:moveTo>
                              <a:lnTo>
                                <a:pt x="346" y="166"/>
                              </a:lnTo>
                              <a:lnTo>
                                <a:pt x="339" y="162"/>
                              </a:lnTo>
                              <a:lnTo>
                                <a:pt x="331" y="159"/>
                              </a:lnTo>
                              <a:lnTo>
                                <a:pt x="332" y="166"/>
                              </a:lnTo>
                              <a:lnTo>
                                <a:pt x="335" y="178"/>
                              </a:lnTo>
                              <a:lnTo>
                                <a:pt x="337" y="184"/>
                              </a:lnTo>
                              <a:lnTo>
                                <a:pt x="330" y="184"/>
                              </a:lnTo>
                              <a:lnTo>
                                <a:pt x="318" y="184"/>
                              </a:lnTo>
                              <a:lnTo>
                                <a:pt x="310" y="184"/>
                              </a:lnTo>
                              <a:lnTo>
                                <a:pt x="312" y="179"/>
                              </a:lnTo>
                              <a:lnTo>
                                <a:pt x="314" y="169"/>
                              </a:lnTo>
                              <a:lnTo>
                                <a:pt x="317" y="163"/>
                              </a:lnTo>
                              <a:lnTo>
                                <a:pt x="310" y="163"/>
                              </a:lnTo>
                              <a:lnTo>
                                <a:pt x="298" y="163"/>
                              </a:lnTo>
                              <a:lnTo>
                                <a:pt x="291" y="163"/>
                              </a:lnTo>
                              <a:lnTo>
                                <a:pt x="291" y="157"/>
                              </a:lnTo>
                              <a:lnTo>
                                <a:pt x="291" y="146"/>
                              </a:lnTo>
                              <a:lnTo>
                                <a:pt x="291" y="139"/>
                              </a:lnTo>
                              <a:lnTo>
                                <a:pt x="298" y="143"/>
                              </a:lnTo>
                              <a:lnTo>
                                <a:pt x="304" y="145"/>
                              </a:lnTo>
                              <a:lnTo>
                                <a:pt x="314" y="145"/>
                              </a:lnTo>
                              <a:lnTo>
                                <a:pt x="313" y="139"/>
                              </a:lnTo>
                              <a:lnTo>
                                <a:pt x="311" y="128"/>
                              </a:lnTo>
                              <a:lnTo>
                                <a:pt x="310" y="123"/>
                              </a:lnTo>
                              <a:lnTo>
                                <a:pt x="318" y="123"/>
                              </a:lnTo>
                              <a:lnTo>
                                <a:pt x="330" y="123"/>
                              </a:lnTo>
                              <a:lnTo>
                                <a:pt x="337" y="123"/>
                              </a:lnTo>
                              <a:lnTo>
                                <a:pt x="335" y="128"/>
                              </a:lnTo>
                              <a:lnTo>
                                <a:pt x="331" y="137"/>
                              </a:lnTo>
                              <a:lnTo>
                                <a:pt x="329" y="143"/>
                              </a:lnTo>
                              <a:lnTo>
                                <a:pt x="335" y="143"/>
                              </a:lnTo>
                              <a:lnTo>
                                <a:pt x="347" y="143"/>
                              </a:lnTo>
                              <a:lnTo>
                                <a:pt x="354" y="143"/>
                              </a:lnTo>
                              <a:lnTo>
                                <a:pt x="354" y="149"/>
                              </a:lnTo>
                              <a:lnTo>
                                <a:pt x="354" y="161"/>
                              </a:lnTo>
                              <a:lnTo>
                                <a:pt x="354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" name="Freeform 466"/>
                      <wps:cNvSpPr>
                        <a:spLocks noEditPoints="1"/>
                      </wps:cNvSpPr>
                      <wps:spPr bwMode="auto">
                        <a:xfrm>
                          <a:off x="335" y="395"/>
                          <a:ext cx="110" cy="104"/>
                        </a:xfrm>
                        <a:custGeom>
                          <a:avLst/>
                          <a:gdLst>
                            <a:gd name="T0" fmla="*/ 337 w 437"/>
                            <a:gd name="T1" fmla="*/ 104 h 416"/>
                            <a:gd name="T2" fmla="*/ 305 w 437"/>
                            <a:gd name="T3" fmla="*/ 207 h 416"/>
                            <a:gd name="T4" fmla="*/ 289 w 437"/>
                            <a:gd name="T5" fmla="*/ 207 h 416"/>
                            <a:gd name="T6" fmla="*/ 249 w 437"/>
                            <a:gd name="T7" fmla="*/ 103 h 416"/>
                            <a:gd name="T8" fmla="*/ 211 w 437"/>
                            <a:gd name="T9" fmla="*/ 0 h 416"/>
                            <a:gd name="T10" fmla="*/ 155 w 437"/>
                            <a:gd name="T11" fmla="*/ 177 h 416"/>
                            <a:gd name="T12" fmla="*/ 140 w 437"/>
                            <a:gd name="T13" fmla="*/ 210 h 416"/>
                            <a:gd name="T14" fmla="*/ 129 w 437"/>
                            <a:gd name="T15" fmla="*/ 210 h 416"/>
                            <a:gd name="T16" fmla="*/ 73 w 437"/>
                            <a:gd name="T17" fmla="*/ 33 h 416"/>
                            <a:gd name="T18" fmla="*/ 53 w 437"/>
                            <a:gd name="T19" fmla="*/ 33 h 416"/>
                            <a:gd name="T20" fmla="*/ 0 w 437"/>
                            <a:gd name="T21" fmla="*/ 210 h 416"/>
                            <a:gd name="T22" fmla="*/ 0 w 437"/>
                            <a:gd name="T23" fmla="*/ 363 h 416"/>
                            <a:gd name="T24" fmla="*/ 5 w 437"/>
                            <a:gd name="T25" fmla="*/ 416 h 416"/>
                            <a:gd name="T26" fmla="*/ 24 w 437"/>
                            <a:gd name="T27" fmla="*/ 416 h 416"/>
                            <a:gd name="T28" fmla="*/ 24 w 437"/>
                            <a:gd name="T29" fmla="*/ 240 h 416"/>
                            <a:gd name="T30" fmla="*/ 31 w 437"/>
                            <a:gd name="T31" fmla="*/ 218 h 416"/>
                            <a:gd name="T32" fmla="*/ 61 w 437"/>
                            <a:gd name="T33" fmla="*/ 210 h 416"/>
                            <a:gd name="T34" fmla="*/ 96 w 437"/>
                            <a:gd name="T35" fmla="*/ 210 h 416"/>
                            <a:gd name="T36" fmla="*/ 124 w 437"/>
                            <a:gd name="T37" fmla="*/ 240 h 416"/>
                            <a:gd name="T38" fmla="*/ 124 w 437"/>
                            <a:gd name="T39" fmla="*/ 371 h 416"/>
                            <a:gd name="T40" fmla="*/ 130 w 437"/>
                            <a:gd name="T41" fmla="*/ 416 h 416"/>
                            <a:gd name="T42" fmla="*/ 150 w 437"/>
                            <a:gd name="T43" fmla="*/ 416 h 416"/>
                            <a:gd name="T44" fmla="*/ 150 w 437"/>
                            <a:gd name="T45" fmla="*/ 240 h 416"/>
                            <a:gd name="T46" fmla="*/ 159 w 437"/>
                            <a:gd name="T47" fmla="*/ 218 h 416"/>
                            <a:gd name="T48" fmla="*/ 197 w 437"/>
                            <a:gd name="T49" fmla="*/ 210 h 416"/>
                            <a:gd name="T50" fmla="*/ 249 w 437"/>
                            <a:gd name="T51" fmla="*/ 210 h 416"/>
                            <a:gd name="T52" fmla="*/ 280 w 437"/>
                            <a:gd name="T53" fmla="*/ 240 h 416"/>
                            <a:gd name="T54" fmla="*/ 280 w 437"/>
                            <a:gd name="T55" fmla="*/ 371 h 416"/>
                            <a:gd name="T56" fmla="*/ 289 w 437"/>
                            <a:gd name="T57" fmla="*/ 416 h 416"/>
                            <a:gd name="T58" fmla="*/ 314 w 437"/>
                            <a:gd name="T59" fmla="*/ 416 h 416"/>
                            <a:gd name="T60" fmla="*/ 314 w 437"/>
                            <a:gd name="T61" fmla="*/ 240 h 416"/>
                            <a:gd name="T62" fmla="*/ 322 w 437"/>
                            <a:gd name="T63" fmla="*/ 218 h 416"/>
                            <a:gd name="T64" fmla="*/ 353 w 437"/>
                            <a:gd name="T65" fmla="*/ 210 h 416"/>
                            <a:gd name="T66" fmla="*/ 388 w 437"/>
                            <a:gd name="T67" fmla="*/ 210 h 416"/>
                            <a:gd name="T68" fmla="*/ 410 w 437"/>
                            <a:gd name="T69" fmla="*/ 240 h 416"/>
                            <a:gd name="T70" fmla="*/ 410 w 437"/>
                            <a:gd name="T71" fmla="*/ 371 h 416"/>
                            <a:gd name="T72" fmla="*/ 416 w 437"/>
                            <a:gd name="T73" fmla="*/ 416 h 416"/>
                            <a:gd name="T74" fmla="*/ 437 w 437"/>
                            <a:gd name="T75" fmla="*/ 416 h 416"/>
                            <a:gd name="T76" fmla="*/ 437 w 437"/>
                            <a:gd name="T77" fmla="*/ 210 h 416"/>
                            <a:gd name="T78" fmla="*/ 403 w 437"/>
                            <a:gd name="T79" fmla="*/ 105 h 416"/>
                            <a:gd name="T80" fmla="*/ 369 w 437"/>
                            <a:gd name="T81" fmla="*/ 1 h 416"/>
                            <a:gd name="T82" fmla="*/ 345 w 437"/>
                            <a:gd name="T83" fmla="*/ 170 h 416"/>
                            <a:gd name="T84" fmla="*/ 370 w 437"/>
                            <a:gd name="T85" fmla="*/ 183 h 416"/>
                            <a:gd name="T86" fmla="*/ 399 w 437"/>
                            <a:gd name="T87" fmla="*/ 155 h 416"/>
                            <a:gd name="T88" fmla="*/ 384 w 437"/>
                            <a:gd name="T89" fmla="*/ 131 h 416"/>
                            <a:gd name="T90" fmla="*/ 355 w 437"/>
                            <a:gd name="T91" fmla="*/ 131 h 416"/>
                            <a:gd name="T92" fmla="*/ 340 w 437"/>
                            <a:gd name="T93" fmla="*/ 155 h 416"/>
                            <a:gd name="T94" fmla="*/ 227 w 437"/>
                            <a:gd name="T95" fmla="*/ 129 h 416"/>
                            <a:gd name="T96" fmla="*/ 199 w 437"/>
                            <a:gd name="T97" fmla="*/ 129 h 416"/>
                            <a:gd name="T98" fmla="*/ 184 w 437"/>
                            <a:gd name="T99" fmla="*/ 153 h 416"/>
                            <a:gd name="T100" fmla="*/ 213 w 437"/>
                            <a:gd name="T101" fmla="*/ 181 h 416"/>
                            <a:gd name="T102" fmla="*/ 238 w 437"/>
                            <a:gd name="T103" fmla="*/ 167 h 416"/>
                            <a:gd name="T104" fmla="*/ 35 w 437"/>
                            <a:gd name="T105" fmla="*/ 156 h 416"/>
                            <a:gd name="T106" fmla="*/ 63 w 437"/>
                            <a:gd name="T107" fmla="*/ 184 h 416"/>
                            <a:gd name="T108" fmla="*/ 89 w 437"/>
                            <a:gd name="T109" fmla="*/ 170 h 416"/>
                            <a:gd name="T110" fmla="*/ 89 w 437"/>
                            <a:gd name="T111" fmla="*/ 142 h 416"/>
                            <a:gd name="T112" fmla="*/ 63 w 437"/>
                            <a:gd name="T113" fmla="*/ 127 h 416"/>
                            <a:gd name="T114" fmla="*/ 35 w 437"/>
                            <a:gd name="T115" fmla="*/ 156 h 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37" h="416">
                              <a:moveTo>
                                <a:pt x="369" y="1"/>
                              </a:moveTo>
                              <a:lnTo>
                                <a:pt x="359" y="33"/>
                              </a:lnTo>
                              <a:lnTo>
                                <a:pt x="337" y="104"/>
                              </a:lnTo>
                              <a:lnTo>
                                <a:pt x="315" y="175"/>
                              </a:lnTo>
                              <a:lnTo>
                                <a:pt x="305" y="207"/>
                              </a:lnTo>
                              <a:lnTo>
                                <a:pt x="301" y="207"/>
                              </a:lnTo>
                              <a:lnTo>
                                <a:pt x="293" y="207"/>
                              </a:lnTo>
                              <a:lnTo>
                                <a:pt x="289" y="207"/>
                              </a:lnTo>
                              <a:lnTo>
                                <a:pt x="277" y="176"/>
                              </a:lnTo>
                              <a:lnTo>
                                <a:pt x="249" y="103"/>
                              </a:lnTo>
                              <a:lnTo>
                                <a:pt x="223" y="32"/>
                              </a:lnTo>
                              <a:lnTo>
                                <a:pt x="211" y="0"/>
                              </a:lnTo>
                              <a:lnTo>
                                <a:pt x="200" y="33"/>
                              </a:lnTo>
                              <a:lnTo>
                                <a:pt x="178" y="105"/>
                              </a:lnTo>
                              <a:lnTo>
                                <a:pt x="155" y="177"/>
                              </a:lnTo>
                              <a:lnTo>
                                <a:pt x="144" y="210"/>
                              </a:lnTo>
                              <a:lnTo>
                                <a:pt x="140" y="210"/>
                              </a:lnTo>
                              <a:lnTo>
                                <a:pt x="133" y="210"/>
                              </a:lnTo>
                              <a:lnTo>
                                <a:pt x="129" y="210"/>
                              </a:lnTo>
                              <a:lnTo>
                                <a:pt x="119" y="178"/>
                              </a:lnTo>
                              <a:lnTo>
                                <a:pt x="96" y="105"/>
                              </a:lnTo>
                              <a:lnTo>
                                <a:pt x="73" y="33"/>
                              </a:lnTo>
                              <a:lnTo>
                                <a:pt x="63" y="1"/>
                              </a:lnTo>
                              <a:lnTo>
                                <a:pt x="53" y="33"/>
                              </a:lnTo>
                              <a:lnTo>
                                <a:pt x="31" y="105"/>
                              </a:lnTo>
                              <a:lnTo>
                                <a:pt x="9" y="178"/>
                              </a:lnTo>
                              <a:lnTo>
                                <a:pt x="0" y="210"/>
                              </a:lnTo>
                              <a:lnTo>
                                <a:pt x="0" y="263"/>
                              </a:lnTo>
                              <a:lnTo>
                                <a:pt x="0" y="363"/>
                              </a:lnTo>
                              <a:lnTo>
                                <a:pt x="0" y="416"/>
                              </a:lnTo>
                              <a:lnTo>
                                <a:pt x="5" y="416"/>
                              </a:lnTo>
                              <a:lnTo>
                                <a:pt x="17" y="416"/>
                              </a:lnTo>
                              <a:lnTo>
                                <a:pt x="24" y="416"/>
                              </a:lnTo>
                              <a:lnTo>
                                <a:pt x="24" y="371"/>
                              </a:lnTo>
                              <a:lnTo>
                                <a:pt x="24" y="286"/>
                              </a:lnTo>
                              <a:lnTo>
                                <a:pt x="24" y="240"/>
                              </a:lnTo>
                              <a:lnTo>
                                <a:pt x="25" y="233"/>
                              </a:lnTo>
                              <a:lnTo>
                                <a:pt x="31" y="218"/>
                              </a:lnTo>
                              <a:lnTo>
                                <a:pt x="48" y="210"/>
                              </a:lnTo>
                              <a:lnTo>
                                <a:pt x="61" y="210"/>
                              </a:lnTo>
                              <a:lnTo>
                                <a:pt x="83" y="210"/>
                              </a:lnTo>
                              <a:lnTo>
                                <a:pt x="96" y="210"/>
                              </a:lnTo>
                              <a:lnTo>
                                <a:pt x="113" y="218"/>
                              </a:lnTo>
                              <a:lnTo>
                                <a:pt x="122" y="233"/>
                              </a:lnTo>
                              <a:lnTo>
                                <a:pt x="124" y="240"/>
                              </a:lnTo>
                              <a:lnTo>
                                <a:pt x="124" y="286"/>
                              </a:lnTo>
                              <a:lnTo>
                                <a:pt x="124" y="371"/>
                              </a:lnTo>
                              <a:lnTo>
                                <a:pt x="124" y="416"/>
                              </a:lnTo>
                              <a:lnTo>
                                <a:pt x="130" y="416"/>
                              </a:lnTo>
                              <a:lnTo>
                                <a:pt x="144" y="416"/>
                              </a:lnTo>
                              <a:lnTo>
                                <a:pt x="150" y="416"/>
                              </a:lnTo>
                              <a:lnTo>
                                <a:pt x="150" y="371"/>
                              </a:lnTo>
                              <a:lnTo>
                                <a:pt x="150" y="286"/>
                              </a:lnTo>
                              <a:lnTo>
                                <a:pt x="150" y="240"/>
                              </a:lnTo>
                              <a:lnTo>
                                <a:pt x="151" y="233"/>
                              </a:lnTo>
                              <a:lnTo>
                                <a:pt x="159" y="218"/>
                              </a:lnTo>
                              <a:lnTo>
                                <a:pt x="180" y="210"/>
                              </a:lnTo>
                              <a:lnTo>
                                <a:pt x="197" y="210"/>
                              </a:lnTo>
                              <a:lnTo>
                                <a:pt x="230" y="210"/>
                              </a:lnTo>
                              <a:lnTo>
                                <a:pt x="249" y="210"/>
                              </a:lnTo>
                              <a:lnTo>
                                <a:pt x="268" y="218"/>
                              </a:lnTo>
                              <a:lnTo>
                                <a:pt x="278" y="233"/>
                              </a:lnTo>
                              <a:lnTo>
                                <a:pt x="280" y="240"/>
                              </a:lnTo>
                              <a:lnTo>
                                <a:pt x="280" y="286"/>
                              </a:lnTo>
                              <a:lnTo>
                                <a:pt x="280" y="371"/>
                              </a:lnTo>
                              <a:lnTo>
                                <a:pt x="280" y="416"/>
                              </a:lnTo>
                              <a:lnTo>
                                <a:pt x="289" y="416"/>
                              </a:lnTo>
                              <a:lnTo>
                                <a:pt x="305" y="416"/>
                              </a:lnTo>
                              <a:lnTo>
                                <a:pt x="314" y="416"/>
                              </a:lnTo>
                              <a:lnTo>
                                <a:pt x="314" y="371"/>
                              </a:lnTo>
                              <a:lnTo>
                                <a:pt x="314" y="286"/>
                              </a:lnTo>
                              <a:lnTo>
                                <a:pt x="314" y="240"/>
                              </a:lnTo>
                              <a:lnTo>
                                <a:pt x="314" y="233"/>
                              </a:lnTo>
                              <a:lnTo>
                                <a:pt x="322" y="218"/>
                              </a:lnTo>
                              <a:lnTo>
                                <a:pt x="339" y="210"/>
                              </a:lnTo>
                              <a:lnTo>
                                <a:pt x="353" y="210"/>
                              </a:lnTo>
                              <a:lnTo>
                                <a:pt x="376" y="210"/>
                              </a:lnTo>
                              <a:lnTo>
                                <a:pt x="388" y="210"/>
                              </a:lnTo>
                              <a:lnTo>
                                <a:pt x="403" y="218"/>
                              </a:lnTo>
                              <a:lnTo>
                                <a:pt x="409" y="233"/>
                              </a:lnTo>
                              <a:lnTo>
                                <a:pt x="410" y="240"/>
                              </a:lnTo>
                              <a:lnTo>
                                <a:pt x="410" y="286"/>
                              </a:lnTo>
                              <a:lnTo>
                                <a:pt x="410" y="371"/>
                              </a:lnTo>
                              <a:lnTo>
                                <a:pt x="410" y="416"/>
                              </a:lnTo>
                              <a:lnTo>
                                <a:pt x="416" y="416"/>
                              </a:lnTo>
                              <a:lnTo>
                                <a:pt x="431" y="416"/>
                              </a:lnTo>
                              <a:lnTo>
                                <a:pt x="437" y="416"/>
                              </a:lnTo>
                              <a:lnTo>
                                <a:pt x="437" y="363"/>
                              </a:lnTo>
                              <a:lnTo>
                                <a:pt x="437" y="263"/>
                              </a:lnTo>
                              <a:lnTo>
                                <a:pt x="437" y="210"/>
                              </a:lnTo>
                              <a:lnTo>
                                <a:pt x="427" y="178"/>
                              </a:lnTo>
                              <a:lnTo>
                                <a:pt x="403" y="105"/>
                              </a:lnTo>
                              <a:lnTo>
                                <a:pt x="380" y="33"/>
                              </a:lnTo>
                              <a:lnTo>
                                <a:pt x="369" y="1"/>
                              </a:lnTo>
                              <a:close/>
                              <a:moveTo>
                                <a:pt x="340" y="155"/>
                              </a:moveTo>
                              <a:lnTo>
                                <a:pt x="345" y="170"/>
                              </a:lnTo>
                              <a:lnTo>
                                <a:pt x="355" y="180"/>
                              </a:lnTo>
                              <a:lnTo>
                                <a:pt x="370" y="183"/>
                              </a:lnTo>
                              <a:lnTo>
                                <a:pt x="384" y="180"/>
                              </a:lnTo>
                              <a:lnTo>
                                <a:pt x="394" y="169"/>
                              </a:lnTo>
                              <a:lnTo>
                                <a:pt x="399" y="155"/>
                              </a:lnTo>
                              <a:lnTo>
                                <a:pt x="394" y="141"/>
                              </a:lnTo>
                              <a:lnTo>
                                <a:pt x="384" y="131"/>
                              </a:lnTo>
                              <a:lnTo>
                                <a:pt x="369" y="127"/>
                              </a:lnTo>
                              <a:lnTo>
                                <a:pt x="355" y="131"/>
                              </a:lnTo>
                              <a:lnTo>
                                <a:pt x="345" y="141"/>
                              </a:lnTo>
                              <a:lnTo>
                                <a:pt x="340" y="155"/>
                              </a:lnTo>
                              <a:close/>
                              <a:moveTo>
                                <a:pt x="241" y="153"/>
                              </a:moveTo>
                              <a:lnTo>
                                <a:pt x="238" y="138"/>
                              </a:lnTo>
                              <a:lnTo>
                                <a:pt x="227" y="129"/>
                              </a:lnTo>
                              <a:lnTo>
                                <a:pt x="213" y="124"/>
                              </a:lnTo>
                              <a:lnTo>
                                <a:pt x="199" y="129"/>
                              </a:lnTo>
                              <a:lnTo>
                                <a:pt x="189" y="138"/>
                              </a:lnTo>
                              <a:lnTo>
                                <a:pt x="184" y="153"/>
                              </a:lnTo>
                              <a:lnTo>
                                <a:pt x="189" y="167"/>
                              </a:lnTo>
                              <a:lnTo>
                                <a:pt x="199" y="177"/>
                              </a:lnTo>
                              <a:lnTo>
                                <a:pt x="213" y="181"/>
                              </a:lnTo>
                              <a:lnTo>
                                <a:pt x="227" y="177"/>
                              </a:lnTo>
                              <a:lnTo>
                                <a:pt x="238" y="167"/>
                              </a:lnTo>
                              <a:lnTo>
                                <a:pt x="241" y="153"/>
                              </a:lnTo>
                              <a:close/>
                              <a:moveTo>
                                <a:pt x="35" y="156"/>
                              </a:moveTo>
                              <a:lnTo>
                                <a:pt x="38" y="170"/>
                              </a:lnTo>
                              <a:lnTo>
                                <a:pt x="49" y="180"/>
                              </a:lnTo>
                              <a:lnTo>
                                <a:pt x="63" y="184"/>
                              </a:lnTo>
                              <a:lnTo>
                                <a:pt x="78" y="181"/>
                              </a:lnTo>
                              <a:lnTo>
                                <a:pt x="89" y="170"/>
                              </a:lnTo>
                              <a:lnTo>
                                <a:pt x="92" y="156"/>
                              </a:lnTo>
                              <a:lnTo>
                                <a:pt x="89" y="142"/>
                              </a:lnTo>
                              <a:lnTo>
                                <a:pt x="78" y="132"/>
                              </a:lnTo>
                              <a:lnTo>
                                <a:pt x="63" y="127"/>
                              </a:lnTo>
                              <a:lnTo>
                                <a:pt x="49" y="132"/>
                              </a:lnTo>
                              <a:lnTo>
                                <a:pt x="39" y="142"/>
                              </a:lnTo>
                              <a:lnTo>
                                <a:pt x="35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5" name="Freeform 467"/>
                      <wps:cNvSpPr>
                        <a:spLocks noEditPoints="1"/>
                      </wps:cNvSpPr>
                      <wps:spPr bwMode="auto">
                        <a:xfrm>
                          <a:off x="1034" y="396"/>
                          <a:ext cx="110" cy="104"/>
                        </a:xfrm>
                        <a:custGeom>
                          <a:avLst/>
                          <a:gdLst>
                            <a:gd name="T0" fmla="*/ 386 w 439"/>
                            <a:gd name="T1" fmla="*/ 125 h 416"/>
                            <a:gd name="T2" fmla="*/ 357 w 439"/>
                            <a:gd name="T3" fmla="*/ 125 h 416"/>
                            <a:gd name="T4" fmla="*/ 343 w 439"/>
                            <a:gd name="T5" fmla="*/ 149 h 416"/>
                            <a:gd name="T6" fmla="*/ 371 w 439"/>
                            <a:gd name="T7" fmla="*/ 177 h 416"/>
                            <a:gd name="T8" fmla="*/ 396 w 439"/>
                            <a:gd name="T9" fmla="*/ 164 h 416"/>
                            <a:gd name="T10" fmla="*/ 244 w 439"/>
                            <a:gd name="T11" fmla="*/ 147 h 416"/>
                            <a:gd name="T12" fmla="*/ 215 w 439"/>
                            <a:gd name="T13" fmla="*/ 118 h 416"/>
                            <a:gd name="T14" fmla="*/ 190 w 439"/>
                            <a:gd name="T15" fmla="*/ 132 h 416"/>
                            <a:gd name="T16" fmla="*/ 190 w 439"/>
                            <a:gd name="T17" fmla="*/ 161 h 416"/>
                            <a:gd name="T18" fmla="*/ 215 w 439"/>
                            <a:gd name="T19" fmla="*/ 175 h 416"/>
                            <a:gd name="T20" fmla="*/ 244 w 439"/>
                            <a:gd name="T21" fmla="*/ 147 h 416"/>
                            <a:gd name="T22" fmla="*/ 90 w 439"/>
                            <a:gd name="T23" fmla="*/ 136 h 416"/>
                            <a:gd name="T24" fmla="*/ 65 w 439"/>
                            <a:gd name="T25" fmla="*/ 121 h 416"/>
                            <a:gd name="T26" fmla="*/ 37 w 439"/>
                            <a:gd name="T27" fmla="*/ 150 h 416"/>
                            <a:gd name="T28" fmla="*/ 50 w 439"/>
                            <a:gd name="T29" fmla="*/ 174 h 416"/>
                            <a:gd name="T30" fmla="*/ 80 w 439"/>
                            <a:gd name="T31" fmla="*/ 174 h 416"/>
                            <a:gd name="T32" fmla="*/ 93 w 439"/>
                            <a:gd name="T33" fmla="*/ 150 h 416"/>
                            <a:gd name="T34" fmla="*/ 293 w 439"/>
                            <a:gd name="T35" fmla="*/ 208 h 416"/>
                            <a:gd name="T36" fmla="*/ 277 w 439"/>
                            <a:gd name="T37" fmla="*/ 175 h 416"/>
                            <a:gd name="T38" fmla="*/ 211 w 439"/>
                            <a:gd name="T39" fmla="*/ 0 h 416"/>
                            <a:gd name="T40" fmla="*/ 178 w 439"/>
                            <a:gd name="T41" fmla="*/ 105 h 416"/>
                            <a:gd name="T42" fmla="*/ 144 w 439"/>
                            <a:gd name="T43" fmla="*/ 210 h 416"/>
                            <a:gd name="T44" fmla="*/ 130 w 439"/>
                            <a:gd name="T45" fmla="*/ 210 h 416"/>
                            <a:gd name="T46" fmla="*/ 97 w 439"/>
                            <a:gd name="T47" fmla="*/ 106 h 416"/>
                            <a:gd name="T48" fmla="*/ 64 w 439"/>
                            <a:gd name="T49" fmla="*/ 1 h 416"/>
                            <a:gd name="T50" fmla="*/ 10 w 439"/>
                            <a:gd name="T51" fmla="*/ 177 h 416"/>
                            <a:gd name="T52" fmla="*/ 0 w 439"/>
                            <a:gd name="T53" fmla="*/ 264 h 416"/>
                            <a:gd name="T54" fmla="*/ 0 w 439"/>
                            <a:gd name="T55" fmla="*/ 416 h 416"/>
                            <a:gd name="T56" fmla="*/ 24 w 439"/>
                            <a:gd name="T57" fmla="*/ 416 h 416"/>
                            <a:gd name="T58" fmla="*/ 24 w 439"/>
                            <a:gd name="T59" fmla="*/ 287 h 416"/>
                            <a:gd name="T60" fmla="*/ 25 w 439"/>
                            <a:gd name="T61" fmla="*/ 233 h 416"/>
                            <a:gd name="T62" fmla="*/ 49 w 439"/>
                            <a:gd name="T63" fmla="*/ 210 h 416"/>
                            <a:gd name="T64" fmla="*/ 97 w 439"/>
                            <a:gd name="T65" fmla="*/ 210 h 416"/>
                            <a:gd name="T66" fmla="*/ 122 w 439"/>
                            <a:gd name="T67" fmla="*/ 233 h 416"/>
                            <a:gd name="T68" fmla="*/ 124 w 439"/>
                            <a:gd name="T69" fmla="*/ 287 h 416"/>
                            <a:gd name="T70" fmla="*/ 124 w 439"/>
                            <a:gd name="T71" fmla="*/ 416 h 416"/>
                            <a:gd name="T72" fmla="*/ 152 w 439"/>
                            <a:gd name="T73" fmla="*/ 416 h 416"/>
                            <a:gd name="T74" fmla="*/ 152 w 439"/>
                            <a:gd name="T75" fmla="*/ 287 h 416"/>
                            <a:gd name="T76" fmla="*/ 153 w 439"/>
                            <a:gd name="T77" fmla="*/ 233 h 416"/>
                            <a:gd name="T78" fmla="*/ 180 w 439"/>
                            <a:gd name="T79" fmla="*/ 210 h 416"/>
                            <a:gd name="T80" fmla="*/ 249 w 439"/>
                            <a:gd name="T81" fmla="*/ 210 h 416"/>
                            <a:gd name="T82" fmla="*/ 278 w 439"/>
                            <a:gd name="T83" fmla="*/ 233 h 416"/>
                            <a:gd name="T84" fmla="*/ 281 w 439"/>
                            <a:gd name="T85" fmla="*/ 287 h 416"/>
                            <a:gd name="T86" fmla="*/ 281 w 439"/>
                            <a:gd name="T87" fmla="*/ 416 h 416"/>
                            <a:gd name="T88" fmla="*/ 314 w 439"/>
                            <a:gd name="T89" fmla="*/ 416 h 416"/>
                            <a:gd name="T90" fmla="*/ 314 w 439"/>
                            <a:gd name="T91" fmla="*/ 287 h 416"/>
                            <a:gd name="T92" fmla="*/ 314 w 439"/>
                            <a:gd name="T93" fmla="*/ 233 h 416"/>
                            <a:gd name="T94" fmla="*/ 340 w 439"/>
                            <a:gd name="T95" fmla="*/ 210 h 416"/>
                            <a:gd name="T96" fmla="*/ 389 w 439"/>
                            <a:gd name="T97" fmla="*/ 210 h 416"/>
                            <a:gd name="T98" fmla="*/ 409 w 439"/>
                            <a:gd name="T99" fmla="*/ 233 h 416"/>
                            <a:gd name="T100" fmla="*/ 410 w 439"/>
                            <a:gd name="T101" fmla="*/ 287 h 416"/>
                            <a:gd name="T102" fmla="*/ 410 w 439"/>
                            <a:gd name="T103" fmla="*/ 416 h 416"/>
                            <a:gd name="T104" fmla="*/ 439 w 439"/>
                            <a:gd name="T105" fmla="*/ 416 h 416"/>
                            <a:gd name="T106" fmla="*/ 439 w 439"/>
                            <a:gd name="T107" fmla="*/ 264 h 416"/>
                            <a:gd name="T108" fmla="*/ 428 w 439"/>
                            <a:gd name="T109" fmla="*/ 177 h 416"/>
                            <a:gd name="T110" fmla="*/ 369 w 439"/>
                            <a:gd name="T111" fmla="*/ 1 h 416"/>
                            <a:gd name="T112" fmla="*/ 337 w 439"/>
                            <a:gd name="T113" fmla="*/ 104 h 416"/>
                            <a:gd name="T114" fmla="*/ 305 w 439"/>
                            <a:gd name="T115" fmla="*/ 207 h 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39" h="416">
                              <a:moveTo>
                                <a:pt x="400" y="149"/>
                              </a:moveTo>
                              <a:lnTo>
                                <a:pt x="396" y="135"/>
                              </a:lnTo>
                              <a:lnTo>
                                <a:pt x="386" y="125"/>
                              </a:lnTo>
                              <a:lnTo>
                                <a:pt x="371" y="121"/>
                              </a:lnTo>
                              <a:lnTo>
                                <a:pt x="357" y="125"/>
                              </a:lnTo>
                              <a:lnTo>
                                <a:pt x="347" y="135"/>
                              </a:lnTo>
                              <a:lnTo>
                                <a:pt x="343" y="149"/>
                              </a:lnTo>
                              <a:lnTo>
                                <a:pt x="347" y="164"/>
                              </a:lnTo>
                              <a:lnTo>
                                <a:pt x="357" y="174"/>
                              </a:lnTo>
                              <a:lnTo>
                                <a:pt x="371" y="177"/>
                              </a:lnTo>
                              <a:lnTo>
                                <a:pt x="386" y="174"/>
                              </a:lnTo>
                              <a:lnTo>
                                <a:pt x="396" y="164"/>
                              </a:lnTo>
                              <a:lnTo>
                                <a:pt x="400" y="149"/>
                              </a:lnTo>
                              <a:close/>
                              <a:moveTo>
                                <a:pt x="244" y="147"/>
                              </a:moveTo>
                              <a:lnTo>
                                <a:pt x="239" y="132"/>
                              </a:lnTo>
                              <a:lnTo>
                                <a:pt x="230" y="123"/>
                              </a:lnTo>
                              <a:lnTo>
                                <a:pt x="215" y="118"/>
                              </a:lnTo>
                              <a:lnTo>
                                <a:pt x="201" y="123"/>
                              </a:lnTo>
                              <a:lnTo>
                                <a:pt x="190" y="132"/>
                              </a:lnTo>
                              <a:lnTo>
                                <a:pt x="187" y="147"/>
                              </a:lnTo>
                              <a:lnTo>
                                <a:pt x="190" y="161"/>
                              </a:lnTo>
                              <a:lnTo>
                                <a:pt x="201" y="171"/>
                              </a:lnTo>
                              <a:lnTo>
                                <a:pt x="215" y="175"/>
                              </a:lnTo>
                              <a:lnTo>
                                <a:pt x="230" y="171"/>
                              </a:lnTo>
                              <a:lnTo>
                                <a:pt x="239" y="161"/>
                              </a:lnTo>
                              <a:lnTo>
                                <a:pt x="244" y="147"/>
                              </a:lnTo>
                              <a:close/>
                              <a:moveTo>
                                <a:pt x="93" y="150"/>
                              </a:moveTo>
                              <a:lnTo>
                                <a:pt x="90" y="136"/>
                              </a:lnTo>
                              <a:lnTo>
                                <a:pt x="80" y="126"/>
                              </a:lnTo>
                              <a:lnTo>
                                <a:pt x="65" y="121"/>
                              </a:lnTo>
                              <a:lnTo>
                                <a:pt x="50" y="126"/>
                              </a:lnTo>
                              <a:lnTo>
                                <a:pt x="40" y="136"/>
                              </a:lnTo>
                              <a:lnTo>
                                <a:pt x="37" y="150"/>
                              </a:lnTo>
                              <a:lnTo>
                                <a:pt x="40" y="164"/>
                              </a:lnTo>
                              <a:lnTo>
                                <a:pt x="50" y="174"/>
                              </a:lnTo>
                              <a:lnTo>
                                <a:pt x="65" y="178"/>
                              </a:lnTo>
                              <a:lnTo>
                                <a:pt x="80" y="174"/>
                              </a:lnTo>
                              <a:lnTo>
                                <a:pt x="90" y="164"/>
                              </a:lnTo>
                              <a:lnTo>
                                <a:pt x="93" y="150"/>
                              </a:lnTo>
                              <a:close/>
                              <a:moveTo>
                                <a:pt x="305" y="207"/>
                              </a:moveTo>
                              <a:lnTo>
                                <a:pt x="301" y="207"/>
                              </a:lnTo>
                              <a:lnTo>
                                <a:pt x="293" y="208"/>
                              </a:lnTo>
                              <a:lnTo>
                                <a:pt x="289" y="208"/>
                              </a:lnTo>
                              <a:lnTo>
                                <a:pt x="277" y="175"/>
                              </a:lnTo>
                              <a:lnTo>
                                <a:pt x="250" y="104"/>
                              </a:lnTo>
                              <a:lnTo>
                                <a:pt x="223" y="33"/>
                              </a:lnTo>
                              <a:lnTo>
                                <a:pt x="211" y="0"/>
                              </a:lnTo>
                              <a:lnTo>
                                <a:pt x="201" y="33"/>
                              </a:lnTo>
                              <a:lnTo>
                                <a:pt x="178" y="105"/>
                              </a:lnTo>
                              <a:lnTo>
                                <a:pt x="155" y="177"/>
                              </a:lnTo>
                              <a:lnTo>
                                <a:pt x="144" y="210"/>
                              </a:lnTo>
                              <a:lnTo>
                                <a:pt x="141" y="210"/>
                              </a:lnTo>
                              <a:lnTo>
                                <a:pt x="134" y="210"/>
                              </a:lnTo>
                              <a:lnTo>
                                <a:pt x="130" y="210"/>
                              </a:lnTo>
                              <a:lnTo>
                                <a:pt x="120" y="177"/>
                              </a:lnTo>
                              <a:lnTo>
                                <a:pt x="97" y="106"/>
                              </a:lnTo>
                              <a:lnTo>
                                <a:pt x="73" y="34"/>
                              </a:lnTo>
                              <a:lnTo>
                                <a:pt x="64" y="1"/>
                              </a:lnTo>
                              <a:lnTo>
                                <a:pt x="54" y="34"/>
                              </a:lnTo>
                              <a:lnTo>
                                <a:pt x="32" y="106"/>
                              </a:lnTo>
                              <a:lnTo>
                                <a:pt x="10" y="177"/>
                              </a:lnTo>
                              <a:lnTo>
                                <a:pt x="0" y="210"/>
                              </a:lnTo>
                              <a:lnTo>
                                <a:pt x="0" y="264"/>
                              </a:lnTo>
                              <a:lnTo>
                                <a:pt x="0" y="363"/>
                              </a:lnTo>
                              <a:lnTo>
                                <a:pt x="0" y="416"/>
                              </a:lnTo>
                              <a:lnTo>
                                <a:pt x="5" y="416"/>
                              </a:lnTo>
                              <a:lnTo>
                                <a:pt x="17" y="416"/>
                              </a:lnTo>
                              <a:lnTo>
                                <a:pt x="24" y="416"/>
                              </a:lnTo>
                              <a:lnTo>
                                <a:pt x="24" y="371"/>
                              </a:lnTo>
                              <a:lnTo>
                                <a:pt x="24" y="287"/>
                              </a:lnTo>
                              <a:lnTo>
                                <a:pt x="24" y="241"/>
                              </a:lnTo>
                              <a:lnTo>
                                <a:pt x="25" y="233"/>
                              </a:lnTo>
                              <a:lnTo>
                                <a:pt x="32" y="218"/>
                              </a:lnTo>
                              <a:lnTo>
                                <a:pt x="49" y="210"/>
                              </a:lnTo>
                              <a:lnTo>
                                <a:pt x="61" y="210"/>
                              </a:lnTo>
                              <a:lnTo>
                                <a:pt x="84" y="210"/>
                              </a:lnTo>
                              <a:lnTo>
                                <a:pt x="97" y="210"/>
                              </a:lnTo>
                              <a:lnTo>
                                <a:pt x="113" y="218"/>
                              </a:lnTo>
                              <a:lnTo>
                                <a:pt x="122" y="233"/>
                              </a:lnTo>
                              <a:lnTo>
                                <a:pt x="124" y="241"/>
                              </a:lnTo>
                              <a:lnTo>
                                <a:pt x="124" y="287"/>
                              </a:lnTo>
                              <a:lnTo>
                                <a:pt x="124" y="371"/>
                              </a:lnTo>
                              <a:lnTo>
                                <a:pt x="124" y="416"/>
                              </a:lnTo>
                              <a:lnTo>
                                <a:pt x="132" y="416"/>
                              </a:lnTo>
                              <a:lnTo>
                                <a:pt x="144" y="416"/>
                              </a:lnTo>
                              <a:lnTo>
                                <a:pt x="152" y="416"/>
                              </a:lnTo>
                              <a:lnTo>
                                <a:pt x="152" y="371"/>
                              </a:lnTo>
                              <a:lnTo>
                                <a:pt x="152" y="287"/>
                              </a:lnTo>
                              <a:lnTo>
                                <a:pt x="152" y="241"/>
                              </a:lnTo>
                              <a:lnTo>
                                <a:pt x="153" y="233"/>
                              </a:lnTo>
                              <a:lnTo>
                                <a:pt x="160" y="218"/>
                              </a:lnTo>
                              <a:lnTo>
                                <a:pt x="180" y="210"/>
                              </a:lnTo>
                              <a:lnTo>
                                <a:pt x="198" y="210"/>
                              </a:lnTo>
                              <a:lnTo>
                                <a:pt x="232" y="210"/>
                              </a:lnTo>
                              <a:lnTo>
                                <a:pt x="249" y="210"/>
                              </a:lnTo>
                              <a:lnTo>
                                <a:pt x="269" y="218"/>
                              </a:lnTo>
                              <a:lnTo>
                                <a:pt x="278" y="233"/>
                              </a:lnTo>
                              <a:lnTo>
                                <a:pt x="281" y="241"/>
                              </a:lnTo>
                              <a:lnTo>
                                <a:pt x="281" y="287"/>
                              </a:lnTo>
                              <a:lnTo>
                                <a:pt x="281" y="371"/>
                              </a:lnTo>
                              <a:lnTo>
                                <a:pt x="281" y="416"/>
                              </a:lnTo>
                              <a:lnTo>
                                <a:pt x="289" y="416"/>
                              </a:lnTo>
                              <a:lnTo>
                                <a:pt x="305" y="416"/>
                              </a:lnTo>
                              <a:lnTo>
                                <a:pt x="314" y="416"/>
                              </a:lnTo>
                              <a:lnTo>
                                <a:pt x="314" y="371"/>
                              </a:lnTo>
                              <a:lnTo>
                                <a:pt x="314" y="287"/>
                              </a:lnTo>
                              <a:lnTo>
                                <a:pt x="314" y="241"/>
                              </a:lnTo>
                              <a:lnTo>
                                <a:pt x="314" y="233"/>
                              </a:lnTo>
                              <a:lnTo>
                                <a:pt x="322" y="218"/>
                              </a:lnTo>
                              <a:lnTo>
                                <a:pt x="340" y="210"/>
                              </a:lnTo>
                              <a:lnTo>
                                <a:pt x="353" y="210"/>
                              </a:lnTo>
                              <a:lnTo>
                                <a:pt x="376" y="210"/>
                              </a:lnTo>
                              <a:lnTo>
                                <a:pt x="389" y="210"/>
                              </a:lnTo>
                              <a:lnTo>
                                <a:pt x="403" y="218"/>
                              </a:lnTo>
                              <a:lnTo>
                                <a:pt x="409" y="233"/>
                              </a:lnTo>
                              <a:lnTo>
                                <a:pt x="410" y="241"/>
                              </a:lnTo>
                              <a:lnTo>
                                <a:pt x="410" y="287"/>
                              </a:lnTo>
                              <a:lnTo>
                                <a:pt x="410" y="371"/>
                              </a:lnTo>
                              <a:lnTo>
                                <a:pt x="410" y="416"/>
                              </a:lnTo>
                              <a:lnTo>
                                <a:pt x="417" y="416"/>
                              </a:lnTo>
                              <a:lnTo>
                                <a:pt x="431" y="416"/>
                              </a:lnTo>
                              <a:lnTo>
                                <a:pt x="439" y="416"/>
                              </a:lnTo>
                              <a:lnTo>
                                <a:pt x="439" y="363"/>
                              </a:lnTo>
                              <a:lnTo>
                                <a:pt x="439" y="264"/>
                              </a:lnTo>
                              <a:lnTo>
                                <a:pt x="439" y="210"/>
                              </a:lnTo>
                              <a:lnTo>
                                <a:pt x="428" y="177"/>
                              </a:lnTo>
                              <a:lnTo>
                                <a:pt x="403" y="106"/>
                              </a:lnTo>
                              <a:lnTo>
                                <a:pt x="380" y="34"/>
                              </a:lnTo>
                              <a:lnTo>
                                <a:pt x="369" y="1"/>
                              </a:lnTo>
                              <a:lnTo>
                                <a:pt x="359" y="34"/>
                              </a:lnTo>
                              <a:lnTo>
                                <a:pt x="337" y="104"/>
                              </a:lnTo>
                              <a:lnTo>
                                <a:pt x="315" y="175"/>
                              </a:lnTo>
                              <a:lnTo>
                                <a:pt x="305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6" name="Freeform 468"/>
                      <wps:cNvSpPr>
                        <a:spLocks noEditPoints="1"/>
                      </wps:cNvSpPr>
                      <wps:spPr bwMode="auto">
                        <a:xfrm>
                          <a:off x="966" y="560"/>
                          <a:ext cx="249" cy="234"/>
                        </a:xfrm>
                        <a:custGeom>
                          <a:avLst/>
                          <a:gdLst>
                            <a:gd name="T0" fmla="*/ 888 w 998"/>
                            <a:gd name="T1" fmla="*/ 295 h 936"/>
                            <a:gd name="T2" fmla="*/ 862 w 998"/>
                            <a:gd name="T3" fmla="*/ 269 h 936"/>
                            <a:gd name="T4" fmla="*/ 829 w 998"/>
                            <a:gd name="T5" fmla="*/ 236 h 936"/>
                            <a:gd name="T6" fmla="*/ 853 w 998"/>
                            <a:gd name="T7" fmla="*/ 215 h 936"/>
                            <a:gd name="T8" fmla="*/ 877 w 998"/>
                            <a:gd name="T9" fmla="*/ 242 h 936"/>
                            <a:gd name="T10" fmla="*/ 910 w 998"/>
                            <a:gd name="T11" fmla="*/ 273 h 936"/>
                            <a:gd name="T12" fmla="*/ 632 w 998"/>
                            <a:gd name="T13" fmla="*/ 290 h 936"/>
                            <a:gd name="T14" fmla="*/ 606 w 998"/>
                            <a:gd name="T15" fmla="*/ 278 h 936"/>
                            <a:gd name="T16" fmla="*/ 575 w 998"/>
                            <a:gd name="T17" fmla="*/ 248 h 936"/>
                            <a:gd name="T18" fmla="*/ 601 w 998"/>
                            <a:gd name="T19" fmla="*/ 225 h 936"/>
                            <a:gd name="T20" fmla="*/ 627 w 998"/>
                            <a:gd name="T21" fmla="*/ 238 h 936"/>
                            <a:gd name="T22" fmla="*/ 656 w 998"/>
                            <a:gd name="T23" fmla="*/ 269 h 936"/>
                            <a:gd name="T24" fmla="*/ 378 w 998"/>
                            <a:gd name="T25" fmla="*/ 277 h 936"/>
                            <a:gd name="T26" fmla="*/ 351 w 998"/>
                            <a:gd name="T27" fmla="*/ 294 h 936"/>
                            <a:gd name="T28" fmla="*/ 324 w 998"/>
                            <a:gd name="T29" fmla="*/ 266 h 936"/>
                            <a:gd name="T30" fmla="*/ 353 w 998"/>
                            <a:gd name="T31" fmla="*/ 243 h 936"/>
                            <a:gd name="T32" fmla="*/ 382 w 998"/>
                            <a:gd name="T33" fmla="*/ 227 h 936"/>
                            <a:gd name="T34" fmla="*/ 405 w 998"/>
                            <a:gd name="T35" fmla="*/ 256 h 936"/>
                            <a:gd name="T36" fmla="*/ 117 w 998"/>
                            <a:gd name="T37" fmla="*/ 271 h 936"/>
                            <a:gd name="T38" fmla="*/ 89 w 998"/>
                            <a:gd name="T39" fmla="*/ 304 h 936"/>
                            <a:gd name="T40" fmla="*/ 65 w 998"/>
                            <a:gd name="T41" fmla="*/ 277 h 936"/>
                            <a:gd name="T42" fmla="*/ 95 w 998"/>
                            <a:gd name="T43" fmla="*/ 253 h 936"/>
                            <a:gd name="T44" fmla="*/ 124 w 998"/>
                            <a:gd name="T45" fmla="*/ 224 h 936"/>
                            <a:gd name="T46" fmla="*/ 145 w 998"/>
                            <a:gd name="T47" fmla="*/ 250 h 936"/>
                            <a:gd name="T48" fmla="*/ 822 w 998"/>
                            <a:gd name="T49" fmla="*/ 131 h 936"/>
                            <a:gd name="T50" fmla="*/ 696 w 998"/>
                            <a:gd name="T51" fmla="*/ 201 h 936"/>
                            <a:gd name="T52" fmla="*/ 571 w 998"/>
                            <a:gd name="T53" fmla="*/ 131 h 936"/>
                            <a:gd name="T54" fmla="*/ 445 w 998"/>
                            <a:gd name="T55" fmla="*/ 201 h 936"/>
                            <a:gd name="T56" fmla="*/ 314 w 998"/>
                            <a:gd name="T57" fmla="*/ 131 h 936"/>
                            <a:gd name="T58" fmla="*/ 184 w 998"/>
                            <a:gd name="T59" fmla="*/ 201 h 936"/>
                            <a:gd name="T60" fmla="*/ 64 w 998"/>
                            <a:gd name="T61" fmla="*/ 130 h 936"/>
                            <a:gd name="T62" fmla="*/ 0 w 998"/>
                            <a:gd name="T63" fmla="*/ 348 h 936"/>
                            <a:gd name="T64" fmla="*/ 93 w 998"/>
                            <a:gd name="T65" fmla="*/ 351 h 936"/>
                            <a:gd name="T66" fmla="*/ 93 w 998"/>
                            <a:gd name="T67" fmla="*/ 738 h 936"/>
                            <a:gd name="T68" fmla="*/ 117 w 998"/>
                            <a:gd name="T69" fmla="*/ 721 h 936"/>
                            <a:gd name="T70" fmla="*/ 117 w 998"/>
                            <a:gd name="T71" fmla="*/ 351 h 936"/>
                            <a:gd name="T72" fmla="*/ 225 w 998"/>
                            <a:gd name="T73" fmla="*/ 351 h 936"/>
                            <a:gd name="T74" fmla="*/ 225 w 998"/>
                            <a:gd name="T75" fmla="*/ 743 h 936"/>
                            <a:gd name="T76" fmla="*/ 242 w 998"/>
                            <a:gd name="T77" fmla="*/ 925 h 936"/>
                            <a:gd name="T78" fmla="*/ 247 w 998"/>
                            <a:gd name="T79" fmla="*/ 636 h 936"/>
                            <a:gd name="T80" fmla="*/ 253 w 998"/>
                            <a:gd name="T81" fmla="*/ 346 h 936"/>
                            <a:gd name="T82" fmla="*/ 356 w 998"/>
                            <a:gd name="T83" fmla="*/ 369 h 936"/>
                            <a:gd name="T84" fmla="*/ 365 w 998"/>
                            <a:gd name="T85" fmla="*/ 677 h 936"/>
                            <a:gd name="T86" fmla="*/ 378 w 998"/>
                            <a:gd name="T87" fmla="*/ 417 h 936"/>
                            <a:gd name="T88" fmla="*/ 462 w 998"/>
                            <a:gd name="T89" fmla="*/ 336 h 936"/>
                            <a:gd name="T90" fmla="*/ 485 w 998"/>
                            <a:gd name="T91" fmla="*/ 572 h 936"/>
                            <a:gd name="T92" fmla="*/ 490 w 998"/>
                            <a:gd name="T93" fmla="*/ 862 h 936"/>
                            <a:gd name="T94" fmla="*/ 508 w 998"/>
                            <a:gd name="T95" fmla="*/ 643 h 936"/>
                            <a:gd name="T96" fmla="*/ 516 w 998"/>
                            <a:gd name="T97" fmla="*/ 346 h 936"/>
                            <a:gd name="T98" fmla="*/ 609 w 998"/>
                            <a:gd name="T99" fmla="*/ 370 h 936"/>
                            <a:gd name="T100" fmla="*/ 621 w 998"/>
                            <a:gd name="T101" fmla="*/ 684 h 936"/>
                            <a:gd name="T102" fmla="*/ 631 w 998"/>
                            <a:gd name="T103" fmla="*/ 419 h 936"/>
                            <a:gd name="T104" fmla="*/ 713 w 998"/>
                            <a:gd name="T105" fmla="*/ 336 h 936"/>
                            <a:gd name="T106" fmla="*/ 735 w 998"/>
                            <a:gd name="T107" fmla="*/ 563 h 936"/>
                            <a:gd name="T108" fmla="*/ 736 w 998"/>
                            <a:gd name="T109" fmla="*/ 914 h 936"/>
                            <a:gd name="T110" fmla="*/ 757 w 998"/>
                            <a:gd name="T111" fmla="*/ 777 h 936"/>
                            <a:gd name="T112" fmla="*/ 757 w 998"/>
                            <a:gd name="T113" fmla="*/ 351 h 936"/>
                            <a:gd name="T114" fmla="*/ 862 w 998"/>
                            <a:gd name="T115" fmla="*/ 351 h 936"/>
                            <a:gd name="T116" fmla="*/ 860 w 998"/>
                            <a:gd name="T117" fmla="*/ 737 h 936"/>
                            <a:gd name="T118" fmla="*/ 882 w 998"/>
                            <a:gd name="T119" fmla="*/ 674 h 936"/>
                            <a:gd name="T120" fmla="*/ 888 w 998"/>
                            <a:gd name="T121" fmla="*/ 346 h 936"/>
                            <a:gd name="T122" fmla="*/ 998 w 998"/>
                            <a:gd name="T123" fmla="*/ 344 h 936"/>
                            <a:gd name="T124" fmla="*/ 896 w 998"/>
                            <a:gd name="T125" fmla="*/ 65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998" h="936">
                              <a:moveTo>
                                <a:pt x="910" y="273"/>
                              </a:moveTo>
                              <a:lnTo>
                                <a:pt x="902" y="271"/>
                              </a:lnTo>
                              <a:lnTo>
                                <a:pt x="891" y="268"/>
                              </a:lnTo>
                              <a:lnTo>
                                <a:pt x="881" y="264"/>
                              </a:lnTo>
                              <a:lnTo>
                                <a:pt x="883" y="271"/>
                              </a:lnTo>
                              <a:lnTo>
                                <a:pt x="886" y="287"/>
                              </a:lnTo>
                              <a:lnTo>
                                <a:pt x="888" y="295"/>
                              </a:lnTo>
                              <a:lnTo>
                                <a:pt x="880" y="295"/>
                              </a:lnTo>
                              <a:lnTo>
                                <a:pt x="862" y="295"/>
                              </a:lnTo>
                              <a:lnTo>
                                <a:pt x="853" y="295"/>
                              </a:lnTo>
                              <a:lnTo>
                                <a:pt x="855" y="289"/>
                              </a:lnTo>
                              <a:lnTo>
                                <a:pt x="860" y="276"/>
                              </a:lnTo>
                              <a:lnTo>
                                <a:pt x="862" y="269"/>
                              </a:lnTo>
                              <a:lnTo>
                                <a:pt x="853" y="269"/>
                              </a:lnTo>
                              <a:lnTo>
                                <a:pt x="838" y="269"/>
                              </a:lnTo>
                              <a:lnTo>
                                <a:pt x="829" y="269"/>
                              </a:lnTo>
                              <a:lnTo>
                                <a:pt x="829" y="260"/>
                              </a:lnTo>
                              <a:lnTo>
                                <a:pt x="829" y="245"/>
                              </a:lnTo>
                              <a:lnTo>
                                <a:pt x="829" y="236"/>
                              </a:lnTo>
                              <a:lnTo>
                                <a:pt x="838" y="242"/>
                              </a:lnTo>
                              <a:lnTo>
                                <a:pt x="847" y="245"/>
                              </a:lnTo>
                              <a:lnTo>
                                <a:pt x="859" y="245"/>
                              </a:lnTo>
                              <a:lnTo>
                                <a:pt x="858" y="237"/>
                              </a:lnTo>
                              <a:lnTo>
                                <a:pt x="855" y="223"/>
                              </a:lnTo>
                              <a:lnTo>
                                <a:pt x="853" y="215"/>
                              </a:lnTo>
                              <a:lnTo>
                                <a:pt x="862" y="215"/>
                              </a:lnTo>
                              <a:lnTo>
                                <a:pt x="880" y="215"/>
                              </a:lnTo>
                              <a:lnTo>
                                <a:pt x="888" y="215"/>
                              </a:lnTo>
                              <a:lnTo>
                                <a:pt x="886" y="222"/>
                              </a:lnTo>
                              <a:lnTo>
                                <a:pt x="881" y="235"/>
                              </a:lnTo>
                              <a:lnTo>
                                <a:pt x="877" y="242"/>
                              </a:lnTo>
                              <a:lnTo>
                                <a:pt x="886" y="242"/>
                              </a:lnTo>
                              <a:lnTo>
                                <a:pt x="902" y="242"/>
                              </a:lnTo>
                              <a:lnTo>
                                <a:pt x="910" y="242"/>
                              </a:lnTo>
                              <a:lnTo>
                                <a:pt x="910" y="250"/>
                              </a:lnTo>
                              <a:lnTo>
                                <a:pt x="910" y="266"/>
                              </a:lnTo>
                              <a:lnTo>
                                <a:pt x="910" y="273"/>
                              </a:lnTo>
                              <a:close/>
                              <a:moveTo>
                                <a:pt x="656" y="277"/>
                              </a:moveTo>
                              <a:lnTo>
                                <a:pt x="648" y="275"/>
                              </a:lnTo>
                              <a:lnTo>
                                <a:pt x="638" y="270"/>
                              </a:lnTo>
                              <a:lnTo>
                                <a:pt x="627" y="266"/>
                              </a:lnTo>
                              <a:lnTo>
                                <a:pt x="629" y="275"/>
                              </a:lnTo>
                              <a:lnTo>
                                <a:pt x="632" y="290"/>
                              </a:lnTo>
                              <a:lnTo>
                                <a:pt x="634" y="298"/>
                              </a:lnTo>
                              <a:lnTo>
                                <a:pt x="626" y="298"/>
                              </a:lnTo>
                              <a:lnTo>
                                <a:pt x="609" y="298"/>
                              </a:lnTo>
                              <a:lnTo>
                                <a:pt x="599" y="298"/>
                              </a:lnTo>
                              <a:lnTo>
                                <a:pt x="601" y="291"/>
                              </a:lnTo>
                              <a:lnTo>
                                <a:pt x="606" y="278"/>
                              </a:lnTo>
                              <a:lnTo>
                                <a:pt x="608" y="271"/>
                              </a:lnTo>
                              <a:lnTo>
                                <a:pt x="599" y="271"/>
                              </a:lnTo>
                              <a:lnTo>
                                <a:pt x="584" y="271"/>
                              </a:lnTo>
                              <a:lnTo>
                                <a:pt x="575" y="271"/>
                              </a:lnTo>
                              <a:lnTo>
                                <a:pt x="575" y="264"/>
                              </a:lnTo>
                              <a:lnTo>
                                <a:pt x="575" y="248"/>
                              </a:lnTo>
                              <a:lnTo>
                                <a:pt x="575" y="239"/>
                              </a:lnTo>
                              <a:lnTo>
                                <a:pt x="584" y="245"/>
                              </a:lnTo>
                              <a:lnTo>
                                <a:pt x="593" y="248"/>
                              </a:lnTo>
                              <a:lnTo>
                                <a:pt x="605" y="247"/>
                              </a:lnTo>
                              <a:lnTo>
                                <a:pt x="604" y="239"/>
                              </a:lnTo>
                              <a:lnTo>
                                <a:pt x="601" y="225"/>
                              </a:lnTo>
                              <a:lnTo>
                                <a:pt x="599" y="219"/>
                              </a:lnTo>
                              <a:lnTo>
                                <a:pt x="609" y="219"/>
                              </a:lnTo>
                              <a:lnTo>
                                <a:pt x="626" y="219"/>
                              </a:lnTo>
                              <a:lnTo>
                                <a:pt x="634" y="219"/>
                              </a:lnTo>
                              <a:lnTo>
                                <a:pt x="632" y="225"/>
                              </a:lnTo>
                              <a:lnTo>
                                <a:pt x="627" y="238"/>
                              </a:lnTo>
                              <a:lnTo>
                                <a:pt x="625" y="245"/>
                              </a:lnTo>
                              <a:lnTo>
                                <a:pt x="632" y="245"/>
                              </a:lnTo>
                              <a:lnTo>
                                <a:pt x="648" y="245"/>
                              </a:lnTo>
                              <a:lnTo>
                                <a:pt x="656" y="245"/>
                              </a:lnTo>
                              <a:lnTo>
                                <a:pt x="656" y="253"/>
                              </a:lnTo>
                              <a:lnTo>
                                <a:pt x="656" y="269"/>
                              </a:lnTo>
                              <a:lnTo>
                                <a:pt x="656" y="277"/>
                              </a:lnTo>
                              <a:close/>
                              <a:moveTo>
                                <a:pt x="405" y="280"/>
                              </a:moveTo>
                              <a:lnTo>
                                <a:pt x="396" y="277"/>
                              </a:lnTo>
                              <a:lnTo>
                                <a:pt x="386" y="273"/>
                              </a:lnTo>
                              <a:lnTo>
                                <a:pt x="376" y="269"/>
                              </a:lnTo>
                              <a:lnTo>
                                <a:pt x="378" y="277"/>
                              </a:lnTo>
                              <a:lnTo>
                                <a:pt x="382" y="292"/>
                              </a:lnTo>
                              <a:lnTo>
                                <a:pt x="384" y="301"/>
                              </a:lnTo>
                              <a:lnTo>
                                <a:pt x="375" y="301"/>
                              </a:lnTo>
                              <a:lnTo>
                                <a:pt x="357" y="301"/>
                              </a:lnTo>
                              <a:lnTo>
                                <a:pt x="349" y="301"/>
                              </a:lnTo>
                              <a:lnTo>
                                <a:pt x="351" y="294"/>
                              </a:lnTo>
                              <a:lnTo>
                                <a:pt x="354" y="281"/>
                              </a:lnTo>
                              <a:lnTo>
                                <a:pt x="356" y="275"/>
                              </a:lnTo>
                              <a:lnTo>
                                <a:pt x="349" y="275"/>
                              </a:lnTo>
                              <a:lnTo>
                                <a:pt x="333" y="275"/>
                              </a:lnTo>
                              <a:lnTo>
                                <a:pt x="324" y="275"/>
                              </a:lnTo>
                              <a:lnTo>
                                <a:pt x="324" y="266"/>
                              </a:lnTo>
                              <a:lnTo>
                                <a:pt x="324" y="250"/>
                              </a:lnTo>
                              <a:lnTo>
                                <a:pt x="324" y="243"/>
                              </a:lnTo>
                              <a:lnTo>
                                <a:pt x="333" y="247"/>
                              </a:lnTo>
                              <a:lnTo>
                                <a:pt x="342" y="250"/>
                              </a:lnTo>
                              <a:lnTo>
                                <a:pt x="354" y="250"/>
                              </a:lnTo>
                              <a:lnTo>
                                <a:pt x="353" y="243"/>
                              </a:lnTo>
                              <a:lnTo>
                                <a:pt x="350" y="229"/>
                              </a:lnTo>
                              <a:lnTo>
                                <a:pt x="349" y="221"/>
                              </a:lnTo>
                              <a:lnTo>
                                <a:pt x="357" y="221"/>
                              </a:lnTo>
                              <a:lnTo>
                                <a:pt x="375" y="221"/>
                              </a:lnTo>
                              <a:lnTo>
                                <a:pt x="384" y="221"/>
                              </a:lnTo>
                              <a:lnTo>
                                <a:pt x="382" y="227"/>
                              </a:lnTo>
                              <a:lnTo>
                                <a:pt x="376" y="241"/>
                              </a:lnTo>
                              <a:lnTo>
                                <a:pt x="373" y="247"/>
                              </a:lnTo>
                              <a:lnTo>
                                <a:pt x="382" y="247"/>
                              </a:lnTo>
                              <a:lnTo>
                                <a:pt x="397" y="247"/>
                              </a:lnTo>
                              <a:lnTo>
                                <a:pt x="405" y="247"/>
                              </a:lnTo>
                              <a:lnTo>
                                <a:pt x="405" y="256"/>
                              </a:lnTo>
                              <a:lnTo>
                                <a:pt x="405" y="271"/>
                              </a:lnTo>
                              <a:lnTo>
                                <a:pt x="405" y="280"/>
                              </a:lnTo>
                              <a:close/>
                              <a:moveTo>
                                <a:pt x="145" y="282"/>
                              </a:moveTo>
                              <a:lnTo>
                                <a:pt x="136" y="280"/>
                              </a:lnTo>
                              <a:lnTo>
                                <a:pt x="126" y="277"/>
                              </a:lnTo>
                              <a:lnTo>
                                <a:pt x="117" y="271"/>
                              </a:lnTo>
                              <a:lnTo>
                                <a:pt x="119" y="280"/>
                              </a:lnTo>
                              <a:lnTo>
                                <a:pt x="122" y="295"/>
                              </a:lnTo>
                              <a:lnTo>
                                <a:pt x="124" y="304"/>
                              </a:lnTo>
                              <a:lnTo>
                                <a:pt x="115" y="304"/>
                              </a:lnTo>
                              <a:lnTo>
                                <a:pt x="98" y="304"/>
                              </a:lnTo>
                              <a:lnTo>
                                <a:pt x="89" y="304"/>
                              </a:lnTo>
                              <a:lnTo>
                                <a:pt x="91" y="297"/>
                              </a:lnTo>
                              <a:lnTo>
                                <a:pt x="96" y="284"/>
                              </a:lnTo>
                              <a:lnTo>
                                <a:pt x="98" y="277"/>
                              </a:lnTo>
                              <a:lnTo>
                                <a:pt x="89" y="277"/>
                              </a:lnTo>
                              <a:lnTo>
                                <a:pt x="74" y="277"/>
                              </a:lnTo>
                              <a:lnTo>
                                <a:pt x="65" y="277"/>
                              </a:lnTo>
                              <a:lnTo>
                                <a:pt x="65" y="269"/>
                              </a:lnTo>
                              <a:lnTo>
                                <a:pt x="65" y="254"/>
                              </a:lnTo>
                              <a:lnTo>
                                <a:pt x="65" y="245"/>
                              </a:lnTo>
                              <a:lnTo>
                                <a:pt x="73" y="250"/>
                              </a:lnTo>
                              <a:lnTo>
                                <a:pt x="82" y="254"/>
                              </a:lnTo>
                              <a:lnTo>
                                <a:pt x="95" y="253"/>
                              </a:lnTo>
                              <a:lnTo>
                                <a:pt x="93" y="246"/>
                              </a:lnTo>
                              <a:lnTo>
                                <a:pt x="90" y="232"/>
                              </a:lnTo>
                              <a:lnTo>
                                <a:pt x="89" y="224"/>
                              </a:lnTo>
                              <a:lnTo>
                                <a:pt x="98" y="224"/>
                              </a:lnTo>
                              <a:lnTo>
                                <a:pt x="115" y="224"/>
                              </a:lnTo>
                              <a:lnTo>
                                <a:pt x="124" y="224"/>
                              </a:lnTo>
                              <a:lnTo>
                                <a:pt x="122" y="231"/>
                              </a:lnTo>
                              <a:lnTo>
                                <a:pt x="117" y="244"/>
                              </a:lnTo>
                              <a:lnTo>
                                <a:pt x="113" y="250"/>
                              </a:lnTo>
                              <a:lnTo>
                                <a:pt x="122" y="250"/>
                              </a:lnTo>
                              <a:lnTo>
                                <a:pt x="137" y="250"/>
                              </a:lnTo>
                              <a:lnTo>
                                <a:pt x="145" y="250"/>
                              </a:lnTo>
                              <a:lnTo>
                                <a:pt x="145" y="259"/>
                              </a:lnTo>
                              <a:lnTo>
                                <a:pt x="145" y="275"/>
                              </a:lnTo>
                              <a:lnTo>
                                <a:pt x="145" y="282"/>
                              </a:lnTo>
                              <a:close/>
                              <a:moveTo>
                                <a:pt x="871" y="0"/>
                              </a:moveTo>
                              <a:lnTo>
                                <a:pt x="864" y="19"/>
                              </a:lnTo>
                              <a:lnTo>
                                <a:pt x="847" y="66"/>
                              </a:lnTo>
                              <a:lnTo>
                                <a:pt x="822" y="131"/>
                              </a:lnTo>
                              <a:lnTo>
                                <a:pt x="795" y="201"/>
                              </a:lnTo>
                              <a:lnTo>
                                <a:pt x="771" y="266"/>
                              </a:lnTo>
                              <a:lnTo>
                                <a:pt x="753" y="313"/>
                              </a:lnTo>
                              <a:lnTo>
                                <a:pt x="746" y="332"/>
                              </a:lnTo>
                              <a:lnTo>
                                <a:pt x="739" y="313"/>
                              </a:lnTo>
                              <a:lnTo>
                                <a:pt x="721" y="266"/>
                              </a:lnTo>
                              <a:lnTo>
                                <a:pt x="696" y="201"/>
                              </a:lnTo>
                              <a:lnTo>
                                <a:pt x="670" y="131"/>
                              </a:lnTo>
                              <a:lnTo>
                                <a:pt x="644" y="66"/>
                              </a:lnTo>
                              <a:lnTo>
                                <a:pt x="627" y="19"/>
                              </a:lnTo>
                              <a:lnTo>
                                <a:pt x="619" y="0"/>
                              </a:lnTo>
                              <a:lnTo>
                                <a:pt x="612" y="19"/>
                              </a:lnTo>
                              <a:lnTo>
                                <a:pt x="595" y="66"/>
                              </a:lnTo>
                              <a:lnTo>
                                <a:pt x="571" y="131"/>
                              </a:lnTo>
                              <a:lnTo>
                                <a:pt x="544" y="201"/>
                              </a:lnTo>
                              <a:lnTo>
                                <a:pt x="521" y="266"/>
                              </a:lnTo>
                              <a:lnTo>
                                <a:pt x="504" y="313"/>
                              </a:lnTo>
                              <a:lnTo>
                                <a:pt x="496" y="332"/>
                              </a:lnTo>
                              <a:lnTo>
                                <a:pt x="489" y="313"/>
                              </a:lnTo>
                              <a:lnTo>
                                <a:pt x="471" y="266"/>
                              </a:lnTo>
                              <a:lnTo>
                                <a:pt x="445" y="201"/>
                              </a:lnTo>
                              <a:lnTo>
                                <a:pt x="418" y="131"/>
                              </a:lnTo>
                              <a:lnTo>
                                <a:pt x="391" y="66"/>
                              </a:lnTo>
                              <a:lnTo>
                                <a:pt x="373" y="19"/>
                              </a:lnTo>
                              <a:lnTo>
                                <a:pt x="366" y="0"/>
                              </a:lnTo>
                              <a:lnTo>
                                <a:pt x="358" y="19"/>
                              </a:lnTo>
                              <a:lnTo>
                                <a:pt x="340" y="66"/>
                              </a:lnTo>
                              <a:lnTo>
                                <a:pt x="314" y="131"/>
                              </a:lnTo>
                              <a:lnTo>
                                <a:pt x="286" y="201"/>
                              </a:lnTo>
                              <a:lnTo>
                                <a:pt x="261" y="266"/>
                              </a:lnTo>
                              <a:lnTo>
                                <a:pt x="241" y="313"/>
                              </a:lnTo>
                              <a:lnTo>
                                <a:pt x="234" y="332"/>
                              </a:lnTo>
                              <a:lnTo>
                                <a:pt x="226" y="313"/>
                              </a:lnTo>
                              <a:lnTo>
                                <a:pt x="209" y="266"/>
                              </a:lnTo>
                              <a:lnTo>
                                <a:pt x="184" y="201"/>
                              </a:lnTo>
                              <a:lnTo>
                                <a:pt x="156" y="131"/>
                              </a:lnTo>
                              <a:lnTo>
                                <a:pt x="131" y="66"/>
                              </a:lnTo>
                              <a:lnTo>
                                <a:pt x="112" y="19"/>
                              </a:lnTo>
                              <a:lnTo>
                                <a:pt x="104" y="0"/>
                              </a:lnTo>
                              <a:lnTo>
                                <a:pt x="99" y="19"/>
                              </a:lnTo>
                              <a:lnTo>
                                <a:pt x="85" y="65"/>
                              </a:lnTo>
                              <a:lnTo>
                                <a:pt x="64" y="130"/>
                              </a:lnTo>
                              <a:lnTo>
                                <a:pt x="42" y="199"/>
                              </a:lnTo>
                              <a:lnTo>
                                <a:pt x="22" y="263"/>
                              </a:lnTo>
                              <a:lnTo>
                                <a:pt x="7" y="310"/>
                              </a:lnTo>
                              <a:lnTo>
                                <a:pt x="1" y="328"/>
                              </a:lnTo>
                              <a:lnTo>
                                <a:pt x="1" y="333"/>
                              </a:lnTo>
                              <a:lnTo>
                                <a:pt x="0" y="344"/>
                              </a:lnTo>
                              <a:lnTo>
                                <a:pt x="0" y="348"/>
                              </a:lnTo>
                              <a:lnTo>
                                <a:pt x="7" y="344"/>
                              </a:lnTo>
                              <a:lnTo>
                                <a:pt x="23" y="336"/>
                              </a:lnTo>
                              <a:lnTo>
                                <a:pt x="52" y="332"/>
                              </a:lnTo>
                              <a:lnTo>
                                <a:pt x="78" y="336"/>
                              </a:lnTo>
                              <a:lnTo>
                                <a:pt x="90" y="346"/>
                              </a:lnTo>
                              <a:lnTo>
                                <a:pt x="93" y="351"/>
                              </a:lnTo>
                              <a:lnTo>
                                <a:pt x="93" y="368"/>
                              </a:lnTo>
                              <a:lnTo>
                                <a:pt x="93" y="414"/>
                              </a:lnTo>
                              <a:lnTo>
                                <a:pt x="93" y="480"/>
                              </a:lnTo>
                              <a:lnTo>
                                <a:pt x="93" y="554"/>
                              </a:lnTo>
                              <a:lnTo>
                                <a:pt x="93" y="629"/>
                              </a:lnTo>
                              <a:lnTo>
                                <a:pt x="93" y="694"/>
                              </a:lnTo>
                              <a:lnTo>
                                <a:pt x="93" y="738"/>
                              </a:lnTo>
                              <a:lnTo>
                                <a:pt x="93" y="756"/>
                              </a:lnTo>
                              <a:lnTo>
                                <a:pt x="99" y="760"/>
                              </a:lnTo>
                              <a:lnTo>
                                <a:pt x="110" y="770"/>
                              </a:lnTo>
                              <a:lnTo>
                                <a:pt x="117" y="775"/>
                              </a:lnTo>
                              <a:lnTo>
                                <a:pt x="117" y="760"/>
                              </a:lnTo>
                              <a:lnTo>
                                <a:pt x="117" y="721"/>
                              </a:lnTo>
                              <a:lnTo>
                                <a:pt x="117" y="666"/>
                              </a:lnTo>
                              <a:lnTo>
                                <a:pt x="117" y="599"/>
                              </a:lnTo>
                              <a:lnTo>
                                <a:pt x="117" y="528"/>
                              </a:lnTo>
                              <a:lnTo>
                                <a:pt x="117" y="461"/>
                              </a:lnTo>
                              <a:lnTo>
                                <a:pt x="117" y="405"/>
                              </a:lnTo>
                              <a:lnTo>
                                <a:pt x="117" y="366"/>
                              </a:lnTo>
                              <a:lnTo>
                                <a:pt x="117" y="351"/>
                              </a:lnTo>
                              <a:lnTo>
                                <a:pt x="121" y="346"/>
                              </a:lnTo>
                              <a:lnTo>
                                <a:pt x="139" y="336"/>
                              </a:lnTo>
                              <a:lnTo>
                                <a:pt x="175" y="332"/>
                              </a:lnTo>
                              <a:lnTo>
                                <a:pt x="209" y="336"/>
                              </a:lnTo>
                              <a:lnTo>
                                <a:pt x="223" y="346"/>
                              </a:lnTo>
                              <a:lnTo>
                                <a:pt x="225" y="351"/>
                              </a:lnTo>
                              <a:lnTo>
                                <a:pt x="225" y="361"/>
                              </a:lnTo>
                              <a:lnTo>
                                <a:pt x="225" y="389"/>
                              </a:lnTo>
                              <a:lnTo>
                                <a:pt x="225" y="430"/>
                              </a:lnTo>
                              <a:lnTo>
                                <a:pt x="225" y="483"/>
                              </a:lnTo>
                              <a:lnTo>
                                <a:pt x="225" y="544"/>
                              </a:lnTo>
                              <a:lnTo>
                                <a:pt x="225" y="610"/>
                              </a:lnTo>
                              <a:lnTo>
                                <a:pt x="225" y="678"/>
                              </a:lnTo>
                              <a:lnTo>
                                <a:pt x="225" y="743"/>
                              </a:lnTo>
                              <a:lnTo>
                                <a:pt x="225" y="804"/>
                              </a:lnTo>
                              <a:lnTo>
                                <a:pt x="225" y="857"/>
                              </a:lnTo>
                              <a:lnTo>
                                <a:pt x="225" y="899"/>
                              </a:lnTo>
                              <a:lnTo>
                                <a:pt x="225" y="926"/>
                              </a:lnTo>
                              <a:lnTo>
                                <a:pt x="225" y="936"/>
                              </a:lnTo>
                              <a:lnTo>
                                <a:pt x="231" y="931"/>
                              </a:lnTo>
                              <a:lnTo>
                                <a:pt x="242" y="925"/>
                              </a:lnTo>
                              <a:lnTo>
                                <a:pt x="247" y="921"/>
                              </a:lnTo>
                              <a:lnTo>
                                <a:pt x="247" y="910"/>
                              </a:lnTo>
                              <a:lnTo>
                                <a:pt x="247" y="878"/>
                              </a:lnTo>
                              <a:lnTo>
                                <a:pt x="247" y="831"/>
                              </a:lnTo>
                              <a:lnTo>
                                <a:pt x="247" y="772"/>
                              </a:lnTo>
                              <a:lnTo>
                                <a:pt x="247" y="706"/>
                              </a:lnTo>
                              <a:lnTo>
                                <a:pt x="247" y="636"/>
                              </a:lnTo>
                              <a:lnTo>
                                <a:pt x="247" y="565"/>
                              </a:lnTo>
                              <a:lnTo>
                                <a:pt x="247" y="498"/>
                              </a:lnTo>
                              <a:lnTo>
                                <a:pt x="247" y="440"/>
                              </a:lnTo>
                              <a:lnTo>
                                <a:pt x="247" y="393"/>
                              </a:lnTo>
                              <a:lnTo>
                                <a:pt x="247" y="362"/>
                              </a:lnTo>
                              <a:lnTo>
                                <a:pt x="247" y="351"/>
                              </a:lnTo>
                              <a:lnTo>
                                <a:pt x="253" y="346"/>
                              </a:lnTo>
                              <a:lnTo>
                                <a:pt x="273" y="336"/>
                              </a:lnTo>
                              <a:lnTo>
                                <a:pt x="307" y="332"/>
                              </a:lnTo>
                              <a:lnTo>
                                <a:pt x="338" y="337"/>
                              </a:lnTo>
                              <a:lnTo>
                                <a:pt x="352" y="346"/>
                              </a:lnTo>
                              <a:lnTo>
                                <a:pt x="356" y="351"/>
                              </a:lnTo>
                              <a:lnTo>
                                <a:pt x="356" y="369"/>
                              </a:lnTo>
                              <a:lnTo>
                                <a:pt x="356" y="417"/>
                              </a:lnTo>
                              <a:lnTo>
                                <a:pt x="356" y="482"/>
                              </a:lnTo>
                              <a:lnTo>
                                <a:pt x="356" y="553"/>
                              </a:lnTo>
                              <a:lnTo>
                                <a:pt x="356" y="619"/>
                              </a:lnTo>
                              <a:lnTo>
                                <a:pt x="356" y="666"/>
                              </a:lnTo>
                              <a:lnTo>
                                <a:pt x="356" y="685"/>
                              </a:lnTo>
                              <a:lnTo>
                                <a:pt x="365" y="677"/>
                              </a:lnTo>
                              <a:lnTo>
                                <a:pt x="374" y="681"/>
                              </a:lnTo>
                              <a:lnTo>
                                <a:pt x="378" y="686"/>
                              </a:lnTo>
                              <a:lnTo>
                                <a:pt x="378" y="667"/>
                              </a:lnTo>
                              <a:lnTo>
                                <a:pt x="378" y="619"/>
                              </a:lnTo>
                              <a:lnTo>
                                <a:pt x="378" y="554"/>
                              </a:lnTo>
                              <a:lnTo>
                                <a:pt x="378" y="483"/>
                              </a:lnTo>
                              <a:lnTo>
                                <a:pt x="378" y="417"/>
                              </a:lnTo>
                              <a:lnTo>
                                <a:pt x="378" y="370"/>
                              </a:lnTo>
                              <a:lnTo>
                                <a:pt x="378" y="351"/>
                              </a:lnTo>
                              <a:lnTo>
                                <a:pt x="385" y="346"/>
                              </a:lnTo>
                              <a:lnTo>
                                <a:pt x="404" y="336"/>
                              </a:lnTo>
                              <a:lnTo>
                                <a:pt x="433" y="332"/>
                              </a:lnTo>
                              <a:lnTo>
                                <a:pt x="462" y="336"/>
                              </a:lnTo>
                              <a:lnTo>
                                <a:pt x="479" y="346"/>
                              </a:lnTo>
                              <a:lnTo>
                                <a:pt x="485" y="351"/>
                              </a:lnTo>
                              <a:lnTo>
                                <a:pt x="485" y="362"/>
                              </a:lnTo>
                              <a:lnTo>
                                <a:pt x="485" y="395"/>
                              </a:lnTo>
                              <a:lnTo>
                                <a:pt x="485" y="445"/>
                              </a:lnTo>
                              <a:lnTo>
                                <a:pt x="485" y="505"/>
                              </a:lnTo>
                              <a:lnTo>
                                <a:pt x="485" y="572"/>
                              </a:lnTo>
                              <a:lnTo>
                                <a:pt x="485" y="641"/>
                              </a:lnTo>
                              <a:lnTo>
                                <a:pt x="485" y="708"/>
                              </a:lnTo>
                              <a:lnTo>
                                <a:pt x="485" y="768"/>
                              </a:lnTo>
                              <a:lnTo>
                                <a:pt x="485" y="816"/>
                              </a:lnTo>
                              <a:lnTo>
                                <a:pt x="485" y="849"/>
                              </a:lnTo>
                              <a:lnTo>
                                <a:pt x="485" y="861"/>
                              </a:lnTo>
                              <a:lnTo>
                                <a:pt x="490" y="862"/>
                              </a:lnTo>
                              <a:lnTo>
                                <a:pt x="501" y="864"/>
                              </a:lnTo>
                              <a:lnTo>
                                <a:pt x="507" y="864"/>
                              </a:lnTo>
                              <a:lnTo>
                                <a:pt x="507" y="853"/>
                              </a:lnTo>
                              <a:lnTo>
                                <a:pt x="507" y="820"/>
                              </a:lnTo>
                              <a:lnTo>
                                <a:pt x="508" y="770"/>
                              </a:lnTo>
                              <a:lnTo>
                                <a:pt x="508" y="710"/>
                              </a:lnTo>
                              <a:lnTo>
                                <a:pt x="508" y="643"/>
                              </a:lnTo>
                              <a:lnTo>
                                <a:pt x="509" y="573"/>
                              </a:lnTo>
                              <a:lnTo>
                                <a:pt x="509" y="506"/>
                              </a:lnTo>
                              <a:lnTo>
                                <a:pt x="509" y="445"/>
                              </a:lnTo>
                              <a:lnTo>
                                <a:pt x="509" y="395"/>
                              </a:lnTo>
                              <a:lnTo>
                                <a:pt x="510" y="363"/>
                              </a:lnTo>
                              <a:lnTo>
                                <a:pt x="510" y="351"/>
                              </a:lnTo>
                              <a:lnTo>
                                <a:pt x="516" y="346"/>
                              </a:lnTo>
                              <a:lnTo>
                                <a:pt x="534" y="336"/>
                              </a:lnTo>
                              <a:lnTo>
                                <a:pt x="564" y="332"/>
                              </a:lnTo>
                              <a:lnTo>
                                <a:pt x="590" y="336"/>
                              </a:lnTo>
                              <a:lnTo>
                                <a:pt x="605" y="346"/>
                              </a:lnTo>
                              <a:lnTo>
                                <a:pt x="609" y="351"/>
                              </a:lnTo>
                              <a:lnTo>
                                <a:pt x="609" y="370"/>
                              </a:lnTo>
                              <a:lnTo>
                                <a:pt x="609" y="418"/>
                              </a:lnTo>
                              <a:lnTo>
                                <a:pt x="609" y="485"/>
                              </a:lnTo>
                              <a:lnTo>
                                <a:pt x="609" y="559"/>
                              </a:lnTo>
                              <a:lnTo>
                                <a:pt x="609" y="624"/>
                              </a:lnTo>
                              <a:lnTo>
                                <a:pt x="609" y="674"/>
                              </a:lnTo>
                              <a:lnTo>
                                <a:pt x="609" y="692"/>
                              </a:lnTo>
                              <a:lnTo>
                                <a:pt x="621" y="684"/>
                              </a:lnTo>
                              <a:lnTo>
                                <a:pt x="629" y="689"/>
                              </a:lnTo>
                              <a:lnTo>
                                <a:pt x="631" y="694"/>
                              </a:lnTo>
                              <a:lnTo>
                                <a:pt x="631" y="675"/>
                              </a:lnTo>
                              <a:lnTo>
                                <a:pt x="631" y="626"/>
                              </a:lnTo>
                              <a:lnTo>
                                <a:pt x="631" y="559"/>
                              </a:lnTo>
                              <a:lnTo>
                                <a:pt x="631" y="486"/>
                              </a:lnTo>
                              <a:lnTo>
                                <a:pt x="631" y="419"/>
                              </a:lnTo>
                              <a:lnTo>
                                <a:pt x="631" y="370"/>
                              </a:lnTo>
                              <a:lnTo>
                                <a:pt x="631" y="351"/>
                              </a:lnTo>
                              <a:lnTo>
                                <a:pt x="637" y="346"/>
                              </a:lnTo>
                              <a:lnTo>
                                <a:pt x="653" y="336"/>
                              </a:lnTo>
                              <a:lnTo>
                                <a:pt x="683" y="332"/>
                              </a:lnTo>
                              <a:lnTo>
                                <a:pt x="713" y="336"/>
                              </a:lnTo>
                              <a:lnTo>
                                <a:pt x="729" y="346"/>
                              </a:lnTo>
                              <a:lnTo>
                                <a:pt x="735" y="351"/>
                              </a:lnTo>
                              <a:lnTo>
                                <a:pt x="735" y="362"/>
                              </a:lnTo>
                              <a:lnTo>
                                <a:pt x="735" y="393"/>
                              </a:lnTo>
                              <a:lnTo>
                                <a:pt x="735" y="439"/>
                              </a:lnTo>
                              <a:lnTo>
                                <a:pt x="735" y="497"/>
                              </a:lnTo>
                              <a:lnTo>
                                <a:pt x="735" y="563"/>
                              </a:lnTo>
                              <a:lnTo>
                                <a:pt x="735" y="633"/>
                              </a:lnTo>
                              <a:lnTo>
                                <a:pt x="735" y="701"/>
                              </a:lnTo>
                              <a:lnTo>
                                <a:pt x="735" y="767"/>
                              </a:lnTo>
                              <a:lnTo>
                                <a:pt x="736" y="825"/>
                              </a:lnTo>
                              <a:lnTo>
                                <a:pt x="736" y="872"/>
                              </a:lnTo>
                              <a:lnTo>
                                <a:pt x="736" y="902"/>
                              </a:lnTo>
                              <a:lnTo>
                                <a:pt x="736" y="914"/>
                              </a:lnTo>
                              <a:lnTo>
                                <a:pt x="741" y="917"/>
                              </a:lnTo>
                              <a:lnTo>
                                <a:pt x="751" y="924"/>
                              </a:lnTo>
                              <a:lnTo>
                                <a:pt x="758" y="927"/>
                              </a:lnTo>
                              <a:lnTo>
                                <a:pt x="758" y="915"/>
                              </a:lnTo>
                              <a:lnTo>
                                <a:pt x="758" y="884"/>
                              </a:lnTo>
                              <a:lnTo>
                                <a:pt x="758" y="836"/>
                              </a:lnTo>
                              <a:lnTo>
                                <a:pt x="757" y="777"/>
                              </a:lnTo>
                              <a:lnTo>
                                <a:pt x="757" y="710"/>
                              </a:lnTo>
                              <a:lnTo>
                                <a:pt x="757" y="640"/>
                              </a:lnTo>
                              <a:lnTo>
                                <a:pt x="757" y="567"/>
                              </a:lnTo>
                              <a:lnTo>
                                <a:pt x="757" y="501"/>
                              </a:lnTo>
                              <a:lnTo>
                                <a:pt x="757" y="441"/>
                              </a:lnTo>
                              <a:lnTo>
                                <a:pt x="757" y="394"/>
                              </a:lnTo>
                              <a:lnTo>
                                <a:pt x="757" y="362"/>
                              </a:lnTo>
                              <a:lnTo>
                                <a:pt x="757" y="351"/>
                              </a:lnTo>
                              <a:lnTo>
                                <a:pt x="763" y="346"/>
                              </a:lnTo>
                              <a:lnTo>
                                <a:pt x="782" y="336"/>
                              </a:lnTo>
                              <a:lnTo>
                                <a:pt x="809" y="332"/>
                              </a:lnTo>
                              <a:lnTo>
                                <a:pt x="838" y="336"/>
                              </a:lnTo>
                              <a:lnTo>
                                <a:pt x="855" y="346"/>
                              </a:lnTo>
                              <a:lnTo>
                                <a:pt x="862" y="351"/>
                              </a:lnTo>
                              <a:lnTo>
                                <a:pt x="862" y="368"/>
                              </a:lnTo>
                              <a:lnTo>
                                <a:pt x="862" y="414"/>
                              </a:lnTo>
                              <a:lnTo>
                                <a:pt x="861" y="479"/>
                              </a:lnTo>
                              <a:lnTo>
                                <a:pt x="861" y="553"/>
                              </a:lnTo>
                              <a:lnTo>
                                <a:pt x="860" y="628"/>
                              </a:lnTo>
                              <a:lnTo>
                                <a:pt x="860" y="692"/>
                              </a:lnTo>
                              <a:lnTo>
                                <a:pt x="860" y="737"/>
                              </a:lnTo>
                              <a:lnTo>
                                <a:pt x="859" y="755"/>
                              </a:lnTo>
                              <a:lnTo>
                                <a:pt x="865" y="749"/>
                              </a:lnTo>
                              <a:lnTo>
                                <a:pt x="875" y="737"/>
                              </a:lnTo>
                              <a:lnTo>
                                <a:pt x="882" y="732"/>
                              </a:lnTo>
                              <a:lnTo>
                                <a:pt x="882" y="715"/>
                              </a:lnTo>
                              <a:lnTo>
                                <a:pt x="882" y="674"/>
                              </a:lnTo>
                              <a:lnTo>
                                <a:pt x="882" y="612"/>
                              </a:lnTo>
                              <a:lnTo>
                                <a:pt x="882" y="542"/>
                              </a:lnTo>
                              <a:lnTo>
                                <a:pt x="882" y="472"/>
                              </a:lnTo>
                              <a:lnTo>
                                <a:pt x="882" y="411"/>
                              </a:lnTo>
                              <a:lnTo>
                                <a:pt x="882" y="368"/>
                              </a:lnTo>
                              <a:lnTo>
                                <a:pt x="882" y="351"/>
                              </a:lnTo>
                              <a:lnTo>
                                <a:pt x="888" y="346"/>
                              </a:lnTo>
                              <a:lnTo>
                                <a:pt x="906" y="336"/>
                              </a:lnTo>
                              <a:lnTo>
                                <a:pt x="937" y="332"/>
                              </a:lnTo>
                              <a:lnTo>
                                <a:pt x="970" y="336"/>
                              </a:lnTo>
                              <a:lnTo>
                                <a:pt x="991" y="344"/>
                              </a:lnTo>
                              <a:lnTo>
                                <a:pt x="998" y="348"/>
                              </a:lnTo>
                              <a:lnTo>
                                <a:pt x="998" y="344"/>
                              </a:lnTo>
                              <a:lnTo>
                                <a:pt x="997" y="333"/>
                              </a:lnTo>
                              <a:lnTo>
                                <a:pt x="997" y="328"/>
                              </a:lnTo>
                              <a:lnTo>
                                <a:pt x="990" y="310"/>
                              </a:lnTo>
                              <a:lnTo>
                                <a:pt x="972" y="263"/>
                              </a:lnTo>
                              <a:lnTo>
                                <a:pt x="948" y="199"/>
                              </a:lnTo>
                              <a:lnTo>
                                <a:pt x="920" y="130"/>
                              </a:lnTo>
                              <a:lnTo>
                                <a:pt x="896" y="65"/>
                              </a:lnTo>
                              <a:lnTo>
                                <a:pt x="879" y="19"/>
                              </a:lnTo>
                              <a:lnTo>
                                <a:pt x="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Freeform 469"/>
                      <wps:cNvSpPr>
                        <a:spLocks noEditPoints="1"/>
                      </wps:cNvSpPr>
                      <wps:spPr bwMode="auto">
                        <a:xfrm>
                          <a:off x="892" y="433"/>
                          <a:ext cx="68" cy="278"/>
                        </a:xfrm>
                        <a:custGeom>
                          <a:avLst/>
                          <a:gdLst>
                            <a:gd name="T0" fmla="*/ 149 w 273"/>
                            <a:gd name="T1" fmla="*/ 144 h 1109"/>
                            <a:gd name="T2" fmla="*/ 156 w 273"/>
                            <a:gd name="T3" fmla="*/ 176 h 1109"/>
                            <a:gd name="T4" fmla="*/ 121 w 273"/>
                            <a:gd name="T5" fmla="*/ 176 h 1109"/>
                            <a:gd name="T6" fmla="*/ 130 w 273"/>
                            <a:gd name="T7" fmla="*/ 149 h 1109"/>
                            <a:gd name="T8" fmla="*/ 97 w 273"/>
                            <a:gd name="T9" fmla="*/ 149 h 1109"/>
                            <a:gd name="T10" fmla="*/ 97 w 273"/>
                            <a:gd name="T11" fmla="*/ 117 h 1109"/>
                            <a:gd name="T12" fmla="*/ 127 w 273"/>
                            <a:gd name="T13" fmla="*/ 125 h 1109"/>
                            <a:gd name="T14" fmla="*/ 121 w 273"/>
                            <a:gd name="T15" fmla="*/ 96 h 1109"/>
                            <a:gd name="T16" fmla="*/ 156 w 273"/>
                            <a:gd name="T17" fmla="*/ 96 h 1109"/>
                            <a:gd name="T18" fmla="*/ 147 w 273"/>
                            <a:gd name="T19" fmla="*/ 123 h 1109"/>
                            <a:gd name="T20" fmla="*/ 178 w 273"/>
                            <a:gd name="T21" fmla="*/ 123 h 1109"/>
                            <a:gd name="T22" fmla="*/ 178 w 273"/>
                            <a:gd name="T23" fmla="*/ 154 h 1109"/>
                            <a:gd name="T24" fmla="*/ 252 w 273"/>
                            <a:gd name="T25" fmla="*/ 146 h 1109"/>
                            <a:gd name="T26" fmla="*/ 142 w 273"/>
                            <a:gd name="T27" fmla="*/ 0 h 1109"/>
                            <a:gd name="T28" fmla="*/ 0 w 273"/>
                            <a:gd name="T29" fmla="*/ 165 h 1109"/>
                            <a:gd name="T30" fmla="*/ 0 w 273"/>
                            <a:gd name="T31" fmla="*/ 218 h 1109"/>
                            <a:gd name="T32" fmla="*/ 0 w 273"/>
                            <a:gd name="T33" fmla="*/ 410 h 1109"/>
                            <a:gd name="T34" fmla="*/ 1 w 273"/>
                            <a:gd name="T35" fmla="*/ 671 h 1109"/>
                            <a:gd name="T36" fmla="*/ 1 w 273"/>
                            <a:gd name="T37" fmla="*/ 921 h 1109"/>
                            <a:gd name="T38" fmla="*/ 2 w 273"/>
                            <a:gd name="T39" fmla="*/ 1084 h 1109"/>
                            <a:gd name="T40" fmla="*/ 9 w 273"/>
                            <a:gd name="T41" fmla="*/ 1099 h 1109"/>
                            <a:gd name="T42" fmla="*/ 30 w 273"/>
                            <a:gd name="T43" fmla="*/ 1064 h 1109"/>
                            <a:gd name="T44" fmla="*/ 30 w 273"/>
                            <a:gd name="T45" fmla="*/ 919 h 1109"/>
                            <a:gd name="T46" fmla="*/ 28 w 273"/>
                            <a:gd name="T47" fmla="*/ 670 h 1109"/>
                            <a:gd name="T48" fmla="*/ 27 w 273"/>
                            <a:gd name="T49" fmla="*/ 421 h 1109"/>
                            <a:gd name="T50" fmla="*/ 27 w 273"/>
                            <a:gd name="T51" fmla="*/ 277 h 1109"/>
                            <a:gd name="T52" fmla="*/ 33 w 273"/>
                            <a:gd name="T53" fmla="*/ 208 h 1109"/>
                            <a:gd name="T54" fmla="*/ 114 w 273"/>
                            <a:gd name="T55" fmla="*/ 246 h 1109"/>
                            <a:gd name="T56" fmla="*/ 114 w 273"/>
                            <a:gd name="T57" fmla="*/ 296 h 1109"/>
                            <a:gd name="T58" fmla="*/ 117 w 273"/>
                            <a:gd name="T59" fmla="*/ 490 h 1109"/>
                            <a:gd name="T60" fmla="*/ 122 w 273"/>
                            <a:gd name="T61" fmla="*/ 751 h 1109"/>
                            <a:gd name="T62" fmla="*/ 126 w 273"/>
                            <a:gd name="T63" fmla="*/ 945 h 1109"/>
                            <a:gd name="T64" fmla="*/ 131 w 273"/>
                            <a:gd name="T65" fmla="*/ 976 h 1109"/>
                            <a:gd name="T66" fmla="*/ 147 w 273"/>
                            <a:gd name="T67" fmla="*/ 967 h 1109"/>
                            <a:gd name="T68" fmla="*/ 148 w 273"/>
                            <a:gd name="T69" fmla="*/ 809 h 1109"/>
                            <a:gd name="T70" fmla="*/ 151 w 273"/>
                            <a:gd name="T71" fmla="*/ 549 h 1109"/>
                            <a:gd name="T72" fmla="*/ 153 w 273"/>
                            <a:gd name="T73" fmla="*/ 324 h 1109"/>
                            <a:gd name="T74" fmla="*/ 153 w 273"/>
                            <a:gd name="T75" fmla="*/ 258 h 1109"/>
                            <a:gd name="T76" fmla="*/ 216 w 273"/>
                            <a:gd name="T77" fmla="*/ 184 h 1109"/>
                            <a:gd name="T78" fmla="*/ 250 w 273"/>
                            <a:gd name="T79" fmla="*/ 254 h 1109"/>
                            <a:gd name="T80" fmla="*/ 250 w 273"/>
                            <a:gd name="T81" fmla="*/ 362 h 1109"/>
                            <a:gd name="T82" fmla="*/ 251 w 273"/>
                            <a:gd name="T83" fmla="*/ 605 h 1109"/>
                            <a:gd name="T84" fmla="*/ 252 w 273"/>
                            <a:gd name="T85" fmla="*/ 863 h 1109"/>
                            <a:gd name="T86" fmla="*/ 253 w 273"/>
                            <a:gd name="T87" fmla="*/ 1015 h 1109"/>
                            <a:gd name="T88" fmla="*/ 267 w 273"/>
                            <a:gd name="T89" fmla="*/ 1077 h 1109"/>
                            <a:gd name="T90" fmla="*/ 273 w 273"/>
                            <a:gd name="T91" fmla="*/ 1071 h 1109"/>
                            <a:gd name="T92" fmla="*/ 273 w 273"/>
                            <a:gd name="T93" fmla="*/ 912 h 1109"/>
                            <a:gd name="T94" fmla="*/ 273 w 273"/>
                            <a:gd name="T95" fmla="*/ 668 h 1109"/>
                            <a:gd name="T96" fmla="*/ 272 w 273"/>
                            <a:gd name="T97" fmla="*/ 412 h 1109"/>
                            <a:gd name="T98" fmla="*/ 272 w 273"/>
                            <a:gd name="T99" fmla="*/ 225 h 1109"/>
                            <a:gd name="T100" fmla="*/ 272 w 273"/>
                            <a:gd name="T101" fmla="*/ 173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3" h="1109">
                              <a:moveTo>
                                <a:pt x="178" y="154"/>
                              </a:moveTo>
                              <a:lnTo>
                                <a:pt x="170" y="151"/>
                              </a:lnTo>
                              <a:lnTo>
                                <a:pt x="159" y="148"/>
                              </a:lnTo>
                              <a:lnTo>
                                <a:pt x="149" y="144"/>
                              </a:lnTo>
                              <a:lnTo>
                                <a:pt x="151" y="152"/>
                              </a:lnTo>
                              <a:lnTo>
                                <a:pt x="154" y="168"/>
                              </a:lnTo>
                              <a:lnTo>
                                <a:pt x="156" y="176"/>
                              </a:lnTo>
                              <a:lnTo>
                                <a:pt x="148" y="176"/>
                              </a:lnTo>
                              <a:lnTo>
                                <a:pt x="130" y="176"/>
                              </a:lnTo>
                              <a:lnTo>
                                <a:pt x="121" y="176"/>
                              </a:lnTo>
                              <a:lnTo>
                                <a:pt x="123" y="169"/>
                              </a:lnTo>
                              <a:lnTo>
                                <a:pt x="128" y="156"/>
                              </a:lnTo>
                              <a:lnTo>
                                <a:pt x="130" y="149"/>
                              </a:lnTo>
                              <a:lnTo>
                                <a:pt x="121" y="149"/>
                              </a:lnTo>
                              <a:lnTo>
                                <a:pt x="106" y="149"/>
                              </a:lnTo>
                              <a:lnTo>
                                <a:pt x="97" y="149"/>
                              </a:lnTo>
                              <a:lnTo>
                                <a:pt x="97" y="141"/>
                              </a:lnTo>
                              <a:lnTo>
                                <a:pt x="97" y="126"/>
                              </a:lnTo>
                              <a:lnTo>
                                <a:pt x="97" y="117"/>
                              </a:lnTo>
                              <a:lnTo>
                                <a:pt x="106" y="123"/>
                              </a:lnTo>
                              <a:lnTo>
                                <a:pt x="115" y="125"/>
                              </a:lnTo>
                              <a:lnTo>
                                <a:pt x="127" y="125"/>
                              </a:lnTo>
                              <a:lnTo>
                                <a:pt x="126" y="117"/>
                              </a:lnTo>
                              <a:lnTo>
                                <a:pt x="122" y="103"/>
                              </a:lnTo>
                              <a:lnTo>
                                <a:pt x="121" y="96"/>
                              </a:lnTo>
                              <a:lnTo>
                                <a:pt x="130" y="96"/>
                              </a:lnTo>
                              <a:lnTo>
                                <a:pt x="148" y="96"/>
                              </a:lnTo>
                              <a:lnTo>
                                <a:pt x="156" y="96"/>
                              </a:lnTo>
                              <a:lnTo>
                                <a:pt x="154" y="103"/>
                              </a:lnTo>
                              <a:lnTo>
                                <a:pt x="149" y="116"/>
                              </a:lnTo>
                              <a:lnTo>
                                <a:pt x="147" y="123"/>
                              </a:lnTo>
                              <a:lnTo>
                                <a:pt x="154" y="123"/>
                              </a:lnTo>
                              <a:lnTo>
                                <a:pt x="170" y="123"/>
                              </a:lnTo>
                              <a:lnTo>
                                <a:pt x="178" y="123"/>
                              </a:lnTo>
                              <a:lnTo>
                                <a:pt x="178" y="130"/>
                              </a:lnTo>
                              <a:lnTo>
                                <a:pt x="178" y="146"/>
                              </a:lnTo>
                              <a:lnTo>
                                <a:pt x="178" y="154"/>
                              </a:lnTo>
                              <a:close/>
                              <a:moveTo>
                                <a:pt x="272" y="173"/>
                              </a:moveTo>
                              <a:lnTo>
                                <a:pt x="252" y="146"/>
                              </a:lnTo>
                              <a:lnTo>
                                <a:pt x="207" y="86"/>
                              </a:lnTo>
                              <a:lnTo>
                                <a:pt x="162" y="27"/>
                              </a:lnTo>
                              <a:lnTo>
                                <a:pt x="142" y="0"/>
                              </a:lnTo>
                              <a:lnTo>
                                <a:pt x="120" y="25"/>
                              </a:lnTo>
                              <a:lnTo>
                                <a:pt x="71" y="82"/>
                              </a:lnTo>
                              <a:lnTo>
                                <a:pt x="22" y="140"/>
                              </a:lnTo>
                              <a:lnTo>
                                <a:pt x="0" y="165"/>
                              </a:lnTo>
                              <a:lnTo>
                                <a:pt x="0" y="172"/>
                              </a:lnTo>
                              <a:lnTo>
                                <a:pt x="0" y="190"/>
                              </a:lnTo>
                              <a:lnTo>
                                <a:pt x="0" y="218"/>
                              </a:lnTo>
                              <a:lnTo>
                                <a:pt x="0" y="255"/>
                              </a:lnTo>
                              <a:lnTo>
                                <a:pt x="0" y="300"/>
                              </a:lnTo>
                              <a:lnTo>
                                <a:pt x="0" y="353"/>
                              </a:lnTo>
                              <a:lnTo>
                                <a:pt x="0" y="410"/>
                              </a:lnTo>
                              <a:lnTo>
                                <a:pt x="1" y="471"/>
                              </a:lnTo>
                              <a:lnTo>
                                <a:pt x="1" y="536"/>
                              </a:lnTo>
                              <a:lnTo>
                                <a:pt x="1" y="603"/>
                              </a:lnTo>
                              <a:lnTo>
                                <a:pt x="1" y="671"/>
                              </a:lnTo>
                              <a:lnTo>
                                <a:pt x="1" y="737"/>
                              </a:lnTo>
                              <a:lnTo>
                                <a:pt x="1" y="803"/>
                              </a:lnTo>
                              <a:lnTo>
                                <a:pt x="1" y="864"/>
                              </a:lnTo>
                              <a:lnTo>
                                <a:pt x="1" y="921"/>
                              </a:lnTo>
                              <a:lnTo>
                                <a:pt x="2" y="974"/>
                              </a:lnTo>
                              <a:lnTo>
                                <a:pt x="2" y="1019"/>
                              </a:lnTo>
                              <a:lnTo>
                                <a:pt x="2" y="1056"/>
                              </a:lnTo>
                              <a:lnTo>
                                <a:pt x="2" y="1084"/>
                              </a:lnTo>
                              <a:lnTo>
                                <a:pt x="2" y="1102"/>
                              </a:lnTo>
                              <a:lnTo>
                                <a:pt x="2" y="1109"/>
                              </a:lnTo>
                              <a:lnTo>
                                <a:pt x="9" y="1099"/>
                              </a:lnTo>
                              <a:lnTo>
                                <a:pt x="23" y="1080"/>
                              </a:lnTo>
                              <a:lnTo>
                                <a:pt x="30" y="1070"/>
                              </a:lnTo>
                              <a:lnTo>
                                <a:pt x="30" y="1064"/>
                              </a:lnTo>
                              <a:lnTo>
                                <a:pt x="30" y="1043"/>
                              </a:lnTo>
                              <a:lnTo>
                                <a:pt x="30" y="1011"/>
                              </a:lnTo>
                              <a:lnTo>
                                <a:pt x="30" y="969"/>
                              </a:lnTo>
                              <a:lnTo>
                                <a:pt x="30" y="919"/>
                              </a:lnTo>
                              <a:lnTo>
                                <a:pt x="29" y="863"/>
                              </a:lnTo>
                              <a:lnTo>
                                <a:pt x="29" y="802"/>
                              </a:lnTo>
                              <a:lnTo>
                                <a:pt x="29" y="737"/>
                              </a:lnTo>
                              <a:lnTo>
                                <a:pt x="28" y="670"/>
                              </a:lnTo>
                              <a:lnTo>
                                <a:pt x="28" y="604"/>
                              </a:lnTo>
                              <a:lnTo>
                                <a:pt x="28" y="539"/>
                              </a:lnTo>
                              <a:lnTo>
                                <a:pt x="28" y="478"/>
                              </a:lnTo>
                              <a:lnTo>
                                <a:pt x="27" y="421"/>
                              </a:lnTo>
                              <a:lnTo>
                                <a:pt x="27" y="372"/>
                              </a:lnTo>
                              <a:lnTo>
                                <a:pt x="27" y="330"/>
                              </a:lnTo>
                              <a:lnTo>
                                <a:pt x="27" y="298"/>
                              </a:lnTo>
                              <a:lnTo>
                                <a:pt x="27" y="277"/>
                              </a:lnTo>
                              <a:lnTo>
                                <a:pt x="27" y="271"/>
                              </a:lnTo>
                              <a:lnTo>
                                <a:pt x="26" y="249"/>
                              </a:lnTo>
                              <a:lnTo>
                                <a:pt x="33" y="208"/>
                              </a:lnTo>
                              <a:lnTo>
                                <a:pt x="68" y="187"/>
                              </a:lnTo>
                              <a:lnTo>
                                <a:pt x="104" y="207"/>
                              </a:lnTo>
                              <a:lnTo>
                                <a:pt x="114" y="246"/>
                              </a:lnTo>
                              <a:lnTo>
                                <a:pt x="114" y="265"/>
                              </a:lnTo>
                              <a:lnTo>
                                <a:pt x="114" y="274"/>
                              </a:lnTo>
                              <a:lnTo>
                                <a:pt x="114" y="296"/>
                              </a:lnTo>
                              <a:lnTo>
                                <a:pt x="115" y="331"/>
                              </a:lnTo>
                              <a:lnTo>
                                <a:pt x="115" y="376"/>
                              </a:lnTo>
                              <a:lnTo>
                                <a:pt x="116" y="430"/>
                              </a:lnTo>
                              <a:lnTo>
                                <a:pt x="117" y="490"/>
                              </a:lnTo>
                              <a:lnTo>
                                <a:pt x="118" y="555"/>
                              </a:lnTo>
                              <a:lnTo>
                                <a:pt x="119" y="621"/>
                              </a:lnTo>
                              <a:lnTo>
                                <a:pt x="120" y="686"/>
                              </a:lnTo>
                              <a:lnTo>
                                <a:pt x="122" y="751"/>
                              </a:lnTo>
                              <a:lnTo>
                                <a:pt x="123" y="810"/>
                              </a:lnTo>
                              <a:lnTo>
                                <a:pt x="123" y="864"/>
                              </a:lnTo>
                              <a:lnTo>
                                <a:pt x="125" y="910"/>
                              </a:lnTo>
                              <a:lnTo>
                                <a:pt x="126" y="945"/>
                              </a:lnTo>
                              <a:lnTo>
                                <a:pt x="126" y="967"/>
                              </a:lnTo>
                              <a:lnTo>
                                <a:pt x="126" y="976"/>
                              </a:lnTo>
                              <a:lnTo>
                                <a:pt x="131" y="976"/>
                              </a:lnTo>
                              <a:lnTo>
                                <a:pt x="141" y="976"/>
                              </a:lnTo>
                              <a:lnTo>
                                <a:pt x="147" y="976"/>
                              </a:lnTo>
                              <a:lnTo>
                                <a:pt x="147" y="967"/>
                              </a:lnTo>
                              <a:lnTo>
                                <a:pt x="147" y="945"/>
                              </a:lnTo>
                              <a:lnTo>
                                <a:pt x="148" y="909"/>
                              </a:lnTo>
                              <a:lnTo>
                                <a:pt x="148" y="863"/>
                              </a:lnTo>
                              <a:lnTo>
                                <a:pt x="148" y="809"/>
                              </a:lnTo>
                              <a:lnTo>
                                <a:pt x="149" y="749"/>
                              </a:lnTo>
                              <a:lnTo>
                                <a:pt x="150" y="683"/>
                              </a:lnTo>
                              <a:lnTo>
                                <a:pt x="150" y="616"/>
                              </a:lnTo>
                              <a:lnTo>
                                <a:pt x="151" y="549"/>
                              </a:lnTo>
                              <a:lnTo>
                                <a:pt x="151" y="485"/>
                              </a:lnTo>
                              <a:lnTo>
                                <a:pt x="152" y="424"/>
                              </a:lnTo>
                              <a:lnTo>
                                <a:pt x="152" y="369"/>
                              </a:lnTo>
                              <a:lnTo>
                                <a:pt x="153" y="324"/>
                              </a:lnTo>
                              <a:lnTo>
                                <a:pt x="153" y="288"/>
                              </a:lnTo>
                              <a:lnTo>
                                <a:pt x="153" y="266"/>
                              </a:lnTo>
                              <a:lnTo>
                                <a:pt x="153" y="258"/>
                              </a:lnTo>
                              <a:lnTo>
                                <a:pt x="155" y="238"/>
                              </a:lnTo>
                              <a:lnTo>
                                <a:pt x="171" y="202"/>
                              </a:lnTo>
                              <a:lnTo>
                                <a:pt x="216" y="184"/>
                              </a:lnTo>
                              <a:lnTo>
                                <a:pt x="244" y="203"/>
                              </a:lnTo>
                              <a:lnTo>
                                <a:pt x="250" y="237"/>
                              </a:lnTo>
                              <a:lnTo>
                                <a:pt x="250" y="254"/>
                              </a:lnTo>
                              <a:lnTo>
                                <a:pt x="250" y="262"/>
                              </a:lnTo>
                              <a:lnTo>
                                <a:pt x="250" y="284"/>
                              </a:lnTo>
                              <a:lnTo>
                                <a:pt x="250" y="318"/>
                              </a:lnTo>
                              <a:lnTo>
                                <a:pt x="250" y="362"/>
                              </a:lnTo>
                              <a:lnTo>
                                <a:pt x="250" y="415"/>
                              </a:lnTo>
                              <a:lnTo>
                                <a:pt x="250" y="475"/>
                              </a:lnTo>
                              <a:lnTo>
                                <a:pt x="251" y="538"/>
                              </a:lnTo>
                              <a:lnTo>
                                <a:pt x="251" y="605"/>
                              </a:lnTo>
                              <a:lnTo>
                                <a:pt x="251" y="672"/>
                              </a:lnTo>
                              <a:lnTo>
                                <a:pt x="252" y="739"/>
                              </a:lnTo>
                              <a:lnTo>
                                <a:pt x="252" y="804"/>
                              </a:lnTo>
                              <a:lnTo>
                                <a:pt x="252" y="863"/>
                              </a:lnTo>
                              <a:lnTo>
                                <a:pt x="252" y="916"/>
                              </a:lnTo>
                              <a:lnTo>
                                <a:pt x="252" y="959"/>
                              </a:lnTo>
                              <a:lnTo>
                                <a:pt x="253" y="993"/>
                              </a:lnTo>
                              <a:lnTo>
                                <a:pt x="253" y="1015"/>
                              </a:lnTo>
                              <a:lnTo>
                                <a:pt x="253" y="1023"/>
                              </a:lnTo>
                              <a:lnTo>
                                <a:pt x="258" y="1042"/>
                              </a:lnTo>
                              <a:lnTo>
                                <a:pt x="267" y="1077"/>
                              </a:lnTo>
                              <a:lnTo>
                                <a:pt x="273" y="1095"/>
                              </a:lnTo>
                              <a:lnTo>
                                <a:pt x="273" y="1089"/>
                              </a:lnTo>
                              <a:lnTo>
                                <a:pt x="273" y="1071"/>
                              </a:lnTo>
                              <a:lnTo>
                                <a:pt x="273" y="1044"/>
                              </a:lnTo>
                              <a:lnTo>
                                <a:pt x="273" y="1008"/>
                              </a:lnTo>
                              <a:lnTo>
                                <a:pt x="273" y="964"/>
                              </a:lnTo>
                              <a:lnTo>
                                <a:pt x="273" y="912"/>
                              </a:lnTo>
                              <a:lnTo>
                                <a:pt x="273" y="856"/>
                              </a:lnTo>
                              <a:lnTo>
                                <a:pt x="273" y="796"/>
                              </a:lnTo>
                              <a:lnTo>
                                <a:pt x="273" y="732"/>
                              </a:lnTo>
                              <a:lnTo>
                                <a:pt x="273" y="668"/>
                              </a:lnTo>
                              <a:lnTo>
                                <a:pt x="273" y="602"/>
                              </a:lnTo>
                              <a:lnTo>
                                <a:pt x="272" y="536"/>
                              </a:lnTo>
                              <a:lnTo>
                                <a:pt x="272" y="473"/>
                              </a:lnTo>
                              <a:lnTo>
                                <a:pt x="272" y="412"/>
                              </a:lnTo>
                              <a:lnTo>
                                <a:pt x="272" y="356"/>
                              </a:lnTo>
                              <a:lnTo>
                                <a:pt x="272" y="305"/>
                              </a:lnTo>
                              <a:lnTo>
                                <a:pt x="272" y="261"/>
                              </a:lnTo>
                              <a:lnTo>
                                <a:pt x="272" y="225"/>
                              </a:lnTo>
                              <a:lnTo>
                                <a:pt x="272" y="197"/>
                              </a:lnTo>
                              <a:lnTo>
                                <a:pt x="272" y="180"/>
                              </a:lnTo>
                              <a:lnTo>
                                <a:pt x="272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" name="Freeform 470"/>
                      <wps:cNvSpPr>
                        <a:spLocks noEditPoints="1"/>
                      </wps:cNvSpPr>
                      <wps:spPr bwMode="auto">
                        <a:xfrm>
                          <a:off x="809" y="423"/>
                          <a:ext cx="64" cy="160"/>
                        </a:xfrm>
                        <a:custGeom>
                          <a:avLst/>
                          <a:gdLst>
                            <a:gd name="T0" fmla="*/ 142 w 256"/>
                            <a:gd name="T1" fmla="*/ 140 h 643"/>
                            <a:gd name="T2" fmla="*/ 135 w 256"/>
                            <a:gd name="T3" fmla="*/ 144 h 643"/>
                            <a:gd name="T4" fmla="*/ 140 w 256"/>
                            <a:gd name="T5" fmla="*/ 162 h 643"/>
                            <a:gd name="T6" fmla="*/ 112 w 256"/>
                            <a:gd name="T7" fmla="*/ 162 h 643"/>
                            <a:gd name="T8" fmla="*/ 117 w 256"/>
                            <a:gd name="T9" fmla="*/ 147 h 643"/>
                            <a:gd name="T10" fmla="*/ 111 w 256"/>
                            <a:gd name="T11" fmla="*/ 142 h 643"/>
                            <a:gd name="T12" fmla="*/ 93 w 256"/>
                            <a:gd name="T13" fmla="*/ 142 h 643"/>
                            <a:gd name="T14" fmla="*/ 93 w 256"/>
                            <a:gd name="T15" fmla="*/ 116 h 643"/>
                            <a:gd name="T16" fmla="*/ 107 w 256"/>
                            <a:gd name="T17" fmla="*/ 122 h 643"/>
                            <a:gd name="T18" fmla="*/ 115 w 256"/>
                            <a:gd name="T19" fmla="*/ 116 h 643"/>
                            <a:gd name="T20" fmla="*/ 112 w 256"/>
                            <a:gd name="T21" fmla="*/ 99 h 643"/>
                            <a:gd name="T22" fmla="*/ 140 w 256"/>
                            <a:gd name="T23" fmla="*/ 99 h 643"/>
                            <a:gd name="T24" fmla="*/ 133 w 256"/>
                            <a:gd name="T25" fmla="*/ 114 h 643"/>
                            <a:gd name="T26" fmla="*/ 138 w 256"/>
                            <a:gd name="T27" fmla="*/ 120 h 643"/>
                            <a:gd name="T28" fmla="*/ 156 w 256"/>
                            <a:gd name="T29" fmla="*/ 120 h 643"/>
                            <a:gd name="T30" fmla="*/ 156 w 256"/>
                            <a:gd name="T31" fmla="*/ 146 h 643"/>
                            <a:gd name="T32" fmla="*/ 130 w 256"/>
                            <a:gd name="T33" fmla="*/ 0 h 643"/>
                            <a:gd name="T34" fmla="*/ 20 w 256"/>
                            <a:gd name="T35" fmla="*/ 140 h 643"/>
                            <a:gd name="T36" fmla="*/ 0 w 256"/>
                            <a:gd name="T37" fmla="*/ 180 h 643"/>
                            <a:gd name="T38" fmla="*/ 1 w 256"/>
                            <a:gd name="T39" fmla="*/ 333 h 643"/>
                            <a:gd name="T40" fmla="*/ 3 w 256"/>
                            <a:gd name="T41" fmla="*/ 540 h 643"/>
                            <a:gd name="T42" fmla="*/ 5 w 256"/>
                            <a:gd name="T43" fmla="*/ 643 h 643"/>
                            <a:gd name="T44" fmla="*/ 22 w 256"/>
                            <a:gd name="T45" fmla="*/ 618 h 643"/>
                            <a:gd name="T46" fmla="*/ 28 w 256"/>
                            <a:gd name="T47" fmla="*/ 590 h 643"/>
                            <a:gd name="T48" fmla="*/ 27 w 256"/>
                            <a:gd name="T49" fmla="*/ 404 h 643"/>
                            <a:gd name="T50" fmla="*/ 25 w 256"/>
                            <a:gd name="T51" fmla="*/ 271 h 643"/>
                            <a:gd name="T52" fmla="*/ 34 w 256"/>
                            <a:gd name="T53" fmla="*/ 210 h 643"/>
                            <a:gd name="T54" fmla="*/ 91 w 256"/>
                            <a:gd name="T55" fmla="*/ 208 h 643"/>
                            <a:gd name="T56" fmla="*/ 102 w 256"/>
                            <a:gd name="T57" fmla="*/ 265 h 643"/>
                            <a:gd name="T58" fmla="*/ 104 w 256"/>
                            <a:gd name="T59" fmla="*/ 457 h 643"/>
                            <a:gd name="T60" fmla="*/ 108 w 256"/>
                            <a:gd name="T61" fmla="*/ 487 h 643"/>
                            <a:gd name="T62" fmla="*/ 122 w 256"/>
                            <a:gd name="T63" fmla="*/ 472 h 643"/>
                            <a:gd name="T64" fmla="*/ 141 w 256"/>
                            <a:gd name="T65" fmla="*/ 491 h 643"/>
                            <a:gd name="T66" fmla="*/ 141 w 256"/>
                            <a:gd name="T67" fmla="*/ 375 h 643"/>
                            <a:gd name="T68" fmla="*/ 141 w 256"/>
                            <a:gd name="T69" fmla="*/ 259 h 643"/>
                            <a:gd name="T70" fmla="*/ 190 w 256"/>
                            <a:gd name="T71" fmla="*/ 185 h 643"/>
                            <a:gd name="T72" fmla="*/ 232 w 256"/>
                            <a:gd name="T73" fmla="*/ 237 h 643"/>
                            <a:gd name="T74" fmla="*/ 234 w 256"/>
                            <a:gd name="T75" fmla="*/ 274 h 643"/>
                            <a:gd name="T76" fmla="*/ 234 w 256"/>
                            <a:gd name="T77" fmla="*/ 458 h 643"/>
                            <a:gd name="T78" fmla="*/ 234 w 256"/>
                            <a:gd name="T79" fmla="*/ 591 h 643"/>
                            <a:gd name="T80" fmla="*/ 251 w 256"/>
                            <a:gd name="T81" fmla="*/ 620 h 643"/>
                            <a:gd name="T82" fmla="*/ 256 w 256"/>
                            <a:gd name="T83" fmla="*/ 616 h 643"/>
                            <a:gd name="T84" fmla="*/ 256 w 256"/>
                            <a:gd name="T85" fmla="*/ 468 h 643"/>
                            <a:gd name="T86" fmla="*/ 256 w 256"/>
                            <a:gd name="T87" fmla="*/ 272 h 643"/>
                            <a:gd name="T88" fmla="*/ 256 w 256"/>
                            <a:gd name="T89" fmla="*/ 174 h 643"/>
                            <a:gd name="T90" fmla="*/ 193 w 256"/>
                            <a:gd name="T91" fmla="*/ 87 h 643"/>
                            <a:gd name="T92" fmla="*/ 130 w 256"/>
                            <a:gd name="T93" fmla="*/ 0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56" h="643">
                              <a:moveTo>
                                <a:pt x="156" y="146"/>
                              </a:moveTo>
                              <a:lnTo>
                                <a:pt x="150" y="144"/>
                              </a:lnTo>
                              <a:lnTo>
                                <a:pt x="142" y="140"/>
                              </a:lnTo>
                              <a:lnTo>
                                <a:pt x="133" y="137"/>
                              </a:lnTo>
                              <a:lnTo>
                                <a:pt x="135" y="144"/>
                              </a:lnTo>
                              <a:lnTo>
                                <a:pt x="138" y="156"/>
                              </a:lnTo>
                              <a:lnTo>
                                <a:pt x="140" y="162"/>
                              </a:lnTo>
                              <a:lnTo>
                                <a:pt x="132" y="162"/>
                              </a:lnTo>
                              <a:lnTo>
                                <a:pt x="119" y="162"/>
                              </a:lnTo>
                              <a:lnTo>
                                <a:pt x="112" y="162"/>
                              </a:lnTo>
                              <a:lnTo>
                                <a:pt x="113" y="157"/>
                              </a:lnTo>
                              <a:lnTo>
                                <a:pt x="117" y="147"/>
                              </a:lnTo>
                              <a:lnTo>
                                <a:pt x="118" y="142"/>
                              </a:lnTo>
                              <a:lnTo>
                                <a:pt x="111" y="142"/>
                              </a:lnTo>
                              <a:lnTo>
                                <a:pt x="99" y="142"/>
                              </a:lnTo>
                              <a:lnTo>
                                <a:pt x="93" y="142"/>
                              </a:lnTo>
                              <a:lnTo>
                                <a:pt x="93" y="135"/>
                              </a:lnTo>
                              <a:lnTo>
                                <a:pt x="93" y="123"/>
                              </a:lnTo>
                              <a:lnTo>
                                <a:pt x="93" y="116"/>
                              </a:lnTo>
                              <a:lnTo>
                                <a:pt x="99" y="120"/>
                              </a:lnTo>
                              <a:lnTo>
                                <a:pt x="107" y="122"/>
                              </a:lnTo>
                              <a:lnTo>
                                <a:pt x="116" y="122"/>
                              </a:lnTo>
                              <a:lnTo>
                                <a:pt x="115" y="116"/>
                              </a:lnTo>
                              <a:lnTo>
                                <a:pt x="112" y="104"/>
                              </a:lnTo>
                              <a:lnTo>
                                <a:pt x="112" y="99"/>
                              </a:lnTo>
                              <a:lnTo>
                                <a:pt x="119" y="99"/>
                              </a:lnTo>
                              <a:lnTo>
                                <a:pt x="132" y="99"/>
                              </a:lnTo>
                              <a:lnTo>
                                <a:pt x="140" y="99"/>
                              </a:lnTo>
                              <a:lnTo>
                                <a:pt x="138" y="104"/>
                              </a:lnTo>
                              <a:lnTo>
                                <a:pt x="133" y="114"/>
                              </a:lnTo>
                              <a:lnTo>
                                <a:pt x="131" y="120"/>
                              </a:lnTo>
                              <a:lnTo>
                                <a:pt x="138" y="120"/>
                              </a:lnTo>
                              <a:lnTo>
                                <a:pt x="150" y="120"/>
                              </a:lnTo>
                              <a:lnTo>
                                <a:pt x="156" y="120"/>
                              </a:lnTo>
                              <a:lnTo>
                                <a:pt x="156" y="126"/>
                              </a:lnTo>
                              <a:lnTo>
                                <a:pt x="156" y="139"/>
                              </a:lnTo>
                              <a:lnTo>
                                <a:pt x="156" y="146"/>
                              </a:lnTo>
                              <a:close/>
                              <a:moveTo>
                                <a:pt x="130" y="0"/>
                              </a:moveTo>
                              <a:lnTo>
                                <a:pt x="110" y="26"/>
                              </a:lnTo>
                              <a:lnTo>
                                <a:pt x="65" y="83"/>
                              </a:lnTo>
                              <a:lnTo>
                                <a:pt x="20" y="140"/>
                              </a:lnTo>
                              <a:lnTo>
                                <a:pt x="0" y="166"/>
                              </a:lnTo>
                              <a:lnTo>
                                <a:pt x="0" y="180"/>
                              </a:lnTo>
                              <a:lnTo>
                                <a:pt x="0" y="216"/>
                              </a:lnTo>
                              <a:lnTo>
                                <a:pt x="1" y="269"/>
                              </a:lnTo>
                              <a:lnTo>
                                <a:pt x="1" y="333"/>
                              </a:lnTo>
                              <a:lnTo>
                                <a:pt x="2" y="405"/>
                              </a:lnTo>
                              <a:lnTo>
                                <a:pt x="3" y="475"/>
                              </a:lnTo>
                              <a:lnTo>
                                <a:pt x="3" y="540"/>
                              </a:lnTo>
                              <a:lnTo>
                                <a:pt x="5" y="593"/>
                              </a:lnTo>
                              <a:lnTo>
                                <a:pt x="5" y="630"/>
                              </a:lnTo>
                              <a:lnTo>
                                <a:pt x="5" y="643"/>
                              </a:lnTo>
                              <a:lnTo>
                                <a:pt x="11" y="634"/>
                              </a:lnTo>
                              <a:lnTo>
                                <a:pt x="22" y="618"/>
                              </a:lnTo>
                              <a:lnTo>
                                <a:pt x="28" y="609"/>
                              </a:lnTo>
                              <a:lnTo>
                                <a:pt x="28" y="590"/>
                              </a:lnTo>
                              <a:lnTo>
                                <a:pt x="28" y="542"/>
                              </a:lnTo>
                              <a:lnTo>
                                <a:pt x="27" y="476"/>
                              </a:lnTo>
                              <a:lnTo>
                                <a:pt x="27" y="404"/>
                              </a:lnTo>
                              <a:lnTo>
                                <a:pt x="25" y="338"/>
                              </a:lnTo>
                              <a:lnTo>
                                <a:pt x="25" y="290"/>
                              </a:lnTo>
                              <a:lnTo>
                                <a:pt x="25" y="271"/>
                              </a:lnTo>
                              <a:lnTo>
                                <a:pt x="25" y="249"/>
                              </a:lnTo>
                              <a:lnTo>
                                <a:pt x="34" y="210"/>
                              </a:lnTo>
                              <a:lnTo>
                                <a:pt x="58" y="188"/>
                              </a:lnTo>
                              <a:lnTo>
                                <a:pt x="91" y="208"/>
                              </a:lnTo>
                              <a:lnTo>
                                <a:pt x="101" y="246"/>
                              </a:lnTo>
                              <a:lnTo>
                                <a:pt x="102" y="265"/>
                              </a:lnTo>
                              <a:lnTo>
                                <a:pt x="102" y="302"/>
                              </a:lnTo>
                              <a:lnTo>
                                <a:pt x="102" y="380"/>
                              </a:lnTo>
                              <a:lnTo>
                                <a:pt x="104" y="457"/>
                              </a:lnTo>
                              <a:lnTo>
                                <a:pt x="104" y="492"/>
                              </a:lnTo>
                              <a:lnTo>
                                <a:pt x="108" y="487"/>
                              </a:lnTo>
                              <a:lnTo>
                                <a:pt x="118" y="477"/>
                              </a:lnTo>
                              <a:lnTo>
                                <a:pt x="122" y="472"/>
                              </a:lnTo>
                              <a:lnTo>
                                <a:pt x="127" y="477"/>
                              </a:lnTo>
                              <a:lnTo>
                                <a:pt x="135" y="486"/>
                              </a:lnTo>
                              <a:lnTo>
                                <a:pt x="141" y="491"/>
                              </a:lnTo>
                              <a:lnTo>
                                <a:pt x="141" y="455"/>
                              </a:lnTo>
                              <a:lnTo>
                                <a:pt x="141" y="375"/>
                              </a:lnTo>
                              <a:lnTo>
                                <a:pt x="141" y="295"/>
                              </a:lnTo>
                              <a:lnTo>
                                <a:pt x="141" y="259"/>
                              </a:lnTo>
                              <a:lnTo>
                                <a:pt x="142" y="239"/>
                              </a:lnTo>
                              <a:lnTo>
                                <a:pt x="154" y="204"/>
                              </a:lnTo>
                              <a:lnTo>
                                <a:pt x="190" y="185"/>
                              </a:lnTo>
                              <a:lnTo>
                                <a:pt x="220" y="203"/>
                              </a:lnTo>
                              <a:lnTo>
                                <a:pt x="232" y="237"/>
                              </a:lnTo>
                              <a:lnTo>
                                <a:pt x="234" y="256"/>
                              </a:lnTo>
                              <a:lnTo>
                                <a:pt x="234" y="274"/>
                              </a:lnTo>
                              <a:lnTo>
                                <a:pt x="234" y="321"/>
                              </a:lnTo>
                              <a:lnTo>
                                <a:pt x="234" y="387"/>
                              </a:lnTo>
                              <a:lnTo>
                                <a:pt x="234" y="458"/>
                              </a:lnTo>
                              <a:lnTo>
                                <a:pt x="234" y="524"/>
                              </a:lnTo>
                              <a:lnTo>
                                <a:pt x="234" y="573"/>
                              </a:lnTo>
                              <a:lnTo>
                                <a:pt x="234" y="591"/>
                              </a:lnTo>
                              <a:lnTo>
                                <a:pt x="240" y="601"/>
                              </a:lnTo>
                              <a:lnTo>
                                <a:pt x="251" y="620"/>
                              </a:lnTo>
                              <a:lnTo>
                                <a:pt x="256" y="628"/>
                              </a:lnTo>
                              <a:lnTo>
                                <a:pt x="256" y="616"/>
                              </a:lnTo>
                              <a:lnTo>
                                <a:pt x="256" y="581"/>
                              </a:lnTo>
                              <a:lnTo>
                                <a:pt x="256" y="531"/>
                              </a:lnTo>
                              <a:lnTo>
                                <a:pt x="256" y="468"/>
                              </a:lnTo>
                              <a:lnTo>
                                <a:pt x="256" y="401"/>
                              </a:lnTo>
                              <a:lnTo>
                                <a:pt x="256" y="335"/>
                              </a:lnTo>
                              <a:lnTo>
                                <a:pt x="256" y="272"/>
                              </a:lnTo>
                              <a:lnTo>
                                <a:pt x="256" y="222"/>
                              </a:lnTo>
                              <a:lnTo>
                                <a:pt x="256" y="187"/>
                              </a:lnTo>
                              <a:lnTo>
                                <a:pt x="256" y="174"/>
                              </a:lnTo>
                              <a:lnTo>
                                <a:pt x="237" y="147"/>
                              </a:lnTo>
                              <a:lnTo>
                                <a:pt x="193" y="87"/>
                              </a:lnTo>
                              <a:lnTo>
                                <a:pt x="150" y="27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9" name="Freeform 471"/>
                      <wps:cNvSpPr>
                        <a:spLocks/>
                      </wps:cNvSpPr>
                      <wps:spPr bwMode="auto">
                        <a:xfrm>
                          <a:off x="626" y="486"/>
                          <a:ext cx="3" cy="79"/>
                        </a:xfrm>
                        <a:custGeom>
                          <a:avLst/>
                          <a:gdLst>
                            <a:gd name="T0" fmla="*/ 1 w 11"/>
                            <a:gd name="T1" fmla="*/ 316 h 316"/>
                            <a:gd name="T2" fmla="*/ 3 w 11"/>
                            <a:gd name="T3" fmla="*/ 302 h 316"/>
                            <a:gd name="T4" fmla="*/ 8 w 11"/>
                            <a:gd name="T5" fmla="*/ 275 h 316"/>
                            <a:gd name="T6" fmla="*/ 11 w 11"/>
                            <a:gd name="T7" fmla="*/ 260 h 316"/>
                            <a:gd name="T8" fmla="*/ 11 w 11"/>
                            <a:gd name="T9" fmla="*/ 260 h 316"/>
                            <a:gd name="T10" fmla="*/ 11 w 11"/>
                            <a:gd name="T11" fmla="*/ 222 h 316"/>
                            <a:gd name="T12" fmla="*/ 11 w 11"/>
                            <a:gd name="T13" fmla="*/ 137 h 316"/>
                            <a:gd name="T14" fmla="*/ 11 w 11"/>
                            <a:gd name="T15" fmla="*/ 53 h 316"/>
                            <a:gd name="T16" fmla="*/ 11 w 11"/>
                            <a:gd name="T17" fmla="*/ 15 h 316"/>
                            <a:gd name="T18" fmla="*/ 11 w 11"/>
                            <a:gd name="T19" fmla="*/ 15 h 316"/>
                            <a:gd name="T20" fmla="*/ 10 w 11"/>
                            <a:gd name="T21" fmla="*/ 11 h 316"/>
                            <a:gd name="T22" fmla="*/ 9 w 11"/>
                            <a:gd name="T23" fmla="*/ 5 h 316"/>
                            <a:gd name="T24" fmla="*/ 5 w 11"/>
                            <a:gd name="T25" fmla="*/ 0 h 316"/>
                            <a:gd name="T26" fmla="*/ 5 w 11"/>
                            <a:gd name="T27" fmla="*/ 0 h 316"/>
                            <a:gd name="T28" fmla="*/ 2 w 11"/>
                            <a:gd name="T29" fmla="*/ 5 h 316"/>
                            <a:gd name="T30" fmla="*/ 0 w 11"/>
                            <a:gd name="T31" fmla="*/ 11 h 316"/>
                            <a:gd name="T32" fmla="*/ 0 w 11"/>
                            <a:gd name="T33" fmla="*/ 15 h 316"/>
                            <a:gd name="T34" fmla="*/ 0 w 11"/>
                            <a:gd name="T35" fmla="*/ 15 h 316"/>
                            <a:gd name="T36" fmla="*/ 0 w 11"/>
                            <a:gd name="T37" fmla="*/ 38 h 316"/>
                            <a:gd name="T38" fmla="*/ 0 w 11"/>
                            <a:gd name="T39" fmla="*/ 94 h 316"/>
                            <a:gd name="T40" fmla="*/ 1 w 11"/>
                            <a:gd name="T41" fmla="*/ 166 h 316"/>
                            <a:gd name="T42" fmla="*/ 1 w 11"/>
                            <a:gd name="T43" fmla="*/ 238 h 316"/>
                            <a:gd name="T44" fmla="*/ 1 w 11"/>
                            <a:gd name="T45" fmla="*/ 294 h 316"/>
                            <a:gd name="T46" fmla="*/ 1 w 11"/>
                            <a:gd name="T47" fmla="*/ 316 h 316"/>
                            <a:gd name="T48" fmla="*/ 1 w 11"/>
                            <a:gd name="T49" fmla="*/ 316 h 316"/>
                            <a:gd name="T50" fmla="*/ 1 w 11"/>
                            <a:gd name="T51" fmla="*/ 316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" h="316">
                              <a:moveTo>
                                <a:pt x="1" y="316"/>
                              </a:moveTo>
                              <a:lnTo>
                                <a:pt x="3" y="302"/>
                              </a:lnTo>
                              <a:lnTo>
                                <a:pt x="8" y="275"/>
                              </a:lnTo>
                              <a:lnTo>
                                <a:pt x="11" y="260"/>
                              </a:lnTo>
                              <a:lnTo>
                                <a:pt x="11" y="222"/>
                              </a:lnTo>
                              <a:lnTo>
                                <a:pt x="11" y="137"/>
                              </a:lnTo>
                              <a:lnTo>
                                <a:pt x="11" y="53"/>
                              </a:lnTo>
                              <a:lnTo>
                                <a:pt x="11" y="15"/>
                              </a:lnTo>
                              <a:lnTo>
                                <a:pt x="10" y="11"/>
                              </a:lnTo>
                              <a:lnTo>
                                <a:pt x="9" y="5"/>
                              </a:lnTo>
                              <a:lnTo>
                                <a:pt x="5" y="0"/>
                              </a:lnTo>
                              <a:lnTo>
                                <a:pt x="2" y="5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38"/>
                              </a:lnTo>
                              <a:lnTo>
                                <a:pt x="0" y="94"/>
                              </a:lnTo>
                              <a:lnTo>
                                <a:pt x="1" y="166"/>
                              </a:lnTo>
                              <a:lnTo>
                                <a:pt x="1" y="238"/>
                              </a:lnTo>
                              <a:lnTo>
                                <a:pt x="1" y="294"/>
                              </a:lnTo>
                              <a:lnTo>
                                <a:pt x="1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Freeform 472"/>
                      <wps:cNvSpPr>
                        <a:spLocks/>
                      </wps:cNvSpPr>
                      <wps:spPr bwMode="auto">
                        <a:xfrm>
                          <a:off x="657" y="484"/>
                          <a:ext cx="2" cy="77"/>
                        </a:xfrm>
                        <a:custGeom>
                          <a:avLst/>
                          <a:gdLst>
                            <a:gd name="T0" fmla="*/ 0 w 10"/>
                            <a:gd name="T1" fmla="*/ 267 h 310"/>
                            <a:gd name="T2" fmla="*/ 3 w 10"/>
                            <a:gd name="T3" fmla="*/ 278 h 310"/>
                            <a:gd name="T4" fmla="*/ 8 w 10"/>
                            <a:gd name="T5" fmla="*/ 299 h 310"/>
                            <a:gd name="T6" fmla="*/ 10 w 10"/>
                            <a:gd name="T7" fmla="*/ 310 h 310"/>
                            <a:gd name="T8" fmla="*/ 10 w 10"/>
                            <a:gd name="T9" fmla="*/ 310 h 310"/>
                            <a:gd name="T10" fmla="*/ 10 w 10"/>
                            <a:gd name="T11" fmla="*/ 288 h 310"/>
                            <a:gd name="T12" fmla="*/ 10 w 10"/>
                            <a:gd name="T13" fmla="*/ 233 h 310"/>
                            <a:gd name="T14" fmla="*/ 10 w 10"/>
                            <a:gd name="T15" fmla="*/ 163 h 310"/>
                            <a:gd name="T16" fmla="*/ 10 w 10"/>
                            <a:gd name="T17" fmla="*/ 93 h 310"/>
                            <a:gd name="T18" fmla="*/ 10 w 10"/>
                            <a:gd name="T19" fmla="*/ 38 h 310"/>
                            <a:gd name="T20" fmla="*/ 10 w 10"/>
                            <a:gd name="T21" fmla="*/ 16 h 310"/>
                            <a:gd name="T22" fmla="*/ 10 w 10"/>
                            <a:gd name="T23" fmla="*/ 16 h 310"/>
                            <a:gd name="T24" fmla="*/ 10 w 10"/>
                            <a:gd name="T25" fmla="*/ 12 h 310"/>
                            <a:gd name="T26" fmla="*/ 8 w 10"/>
                            <a:gd name="T27" fmla="*/ 4 h 310"/>
                            <a:gd name="T28" fmla="*/ 4 w 10"/>
                            <a:gd name="T29" fmla="*/ 0 h 310"/>
                            <a:gd name="T30" fmla="*/ 4 w 10"/>
                            <a:gd name="T31" fmla="*/ 0 h 310"/>
                            <a:gd name="T32" fmla="*/ 1 w 10"/>
                            <a:gd name="T33" fmla="*/ 4 h 310"/>
                            <a:gd name="T34" fmla="*/ 0 w 10"/>
                            <a:gd name="T35" fmla="*/ 12 h 310"/>
                            <a:gd name="T36" fmla="*/ 0 w 10"/>
                            <a:gd name="T37" fmla="*/ 16 h 310"/>
                            <a:gd name="T38" fmla="*/ 0 w 10"/>
                            <a:gd name="T39" fmla="*/ 16 h 310"/>
                            <a:gd name="T40" fmla="*/ 0 w 10"/>
                            <a:gd name="T41" fmla="*/ 42 h 310"/>
                            <a:gd name="T42" fmla="*/ 0 w 10"/>
                            <a:gd name="T43" fmla="*/ 105 h 310"/>
                            <a:gd name="T44" fmla="*/ 0 w 10"/>
                            <a:gd name="T45" fmla="*/ 178 h 310"/>
                            <a:gd name="T46" fmla="*/ 0 w 10"/>
                            <a:gd name="T47" fmla="*/ 241 h 310"/>
                            <a:gd name="T48" fmla="*/ 0 w 10"/>
                            <a:gd name="T49" fmla="*/ 267 h 310"/>
                            <a:gd name="T50" fmla="*/ 0 w 10"/>
                            <a:gd name="T51" fmla="*/ 267 h 310"/>
                            <a:gd name="T52" fmla="*/ 0 w 10"/>
                            <a:gd name="T53" fmla="*/ 267 h 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" h="310">
                              <a:moveTo>
                                <a:pt x="0" y="267"/>
                              </a:moveTo>
                              <a:lnTo>
                                <a:pt x="3" y="278"/>
                              </a:lnTo>
                              <a:lnTo>
                                <a:pt x="8" y="299"/>
                              </a:lnTo>
                              <a:lnTo>
                                <a:pt x="10" y="310"/>
                              </a:lnTo>
                              <a:lnTo>
                                <a:pt x="10" y="288"/>
                              </a:lnTo>
                              <a:lnTo>
                                <a:pt x="10" y="233"/>
                              </a:lnTo>
                              <a:lnTo>
                                <a:pt x="10" y="163"/>
                              </a:lnTo>
                              <a:lnTo>
                                <a:pt x="10" y="93"/>
                              </a:lnTo>
                              <a:lnTo>
                                <a:pt x="10" y="38"/>
                              </a:lnTo>
                              <a:lnTo>
                                <a:pt x="10" y="16"/>
                              </a:lnTo>
                              <a:lnTo>
                                <a:pt x="10" y="12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lnTo>
                                <a:pt x="1" y="4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42"/>
                              </a:lnTo>
                              <a:lnTo>
                                <a:pt x="0" y="105"/>
                              </a:lnTo>
                              <a:lnTo>
                                <a:pt x="0" y="178"/>
                              </a:lnTo>
                              <a:lnTo>
                                <a:pt x="0" y="241"/>
                              </a:lnTo>
                              <a:lnTo>
                                <a:pt x="0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1" name="Freeform 473"/>
                      <wps:cNvSpPr>
                        <a:spLocks noEditPoints="1"/>
                      </wps:cNvSpPr>
                      <wps:spPr bwMode="auto">
                        <a:xfrm>
                          <a:off x="611" y="426"/>
                          <a:ext cx="64" cy="162"/>
                        </a:xfrm>
                        <a:custGeom>
                          <a:avLst/>
                          <a:gdLst>
                            <a:gd name="T0" fmla="*/ 141 w 255"/>
                            <a:gd name="T1" fmla="*/ 138 h 650"/>
                            <a:gd name="T2" fmla="*/ 135 w 255"/>
                            <a:gd name="T3" fmla="*/ 142 h 650"/>
                            <a:gd name="T4" fmla="*/ 139 w 255"/>
                            <a:gd name="T5" fmla="*/ 160 h 650"/>
                            <a:gd name="T6" fmla="*/ 111 w 255"/>
                            <a:gd name="T7" fmla="*/ 160 h 650"/>
                            <a:gd name="T8" fmla="*/ 116 w 255"/>
                            <a:gd name="T9" fmla="*/ 145 h 650"/>
                            <a:gd name="T10" fmla="*/ 111 w 255"/>
                            <a:gd name="T11" fmla="*/ 138 h 650"/>
                            <a:gd name="T12" fmla="*/ 92 w 255"/>
                            <a:gd name="T13" fmla="*/ 138 h 650"/>
                            <a:gd name="T14" fmla="*/ 92 w 255"/>
                            <a:gd name="T15" fmla="*/ 113 h 650"/>
                            <a:gd name="T16" fmla="*/ 106 w 255"/>
                            <a:gd name="T17" fmla="*/ 120 h 650"/>
                            <a:gd name="T18" fmla="*/ 114 w 255"/>
                            <a:gd name="T19" fmla="*/ 113 h 650"/>
                            <a:gd name="T20" fmla="*/ 111 w 255"/>
                            <a:gd name="T21" fmla="*/ 97 h 650"/>
                            <a:gd name="T22" fmla="*/ 139 w 255"/>
                            <a:gd name="T23" fmla="*/ 97 h 650"/>
                            <a:gd name="T24" fmla="*/ 133 w 255"/>
                            <a:gd name="T25" fmla="*/ 112 h 650"/>
                            <a:gd name="T26" fmla="*/ 137 w 255"/>
                            <a:gd name="T27" fmla="*/ 117 h 650"/>
                            <a:gd name="T28" fmla="*/ 157 w 255"/>
                            <a:gd name="T29" fmla="*/ 117 h 650"/>
                            <a:gd name="T30" fmla="*/ 157 w 255"/>
                            <a:gd name="T31" fmla="*/ 144 h 650"/>
                            <a:gd name="T32" fmla="*/ 0 w 255"/>
                            <a:gd name="T33" fmla="*/ 179 h 650"/>
                            <a:gd name="T34" fmla="*/ 1 w 255"/>
                            <a:gd name="T35" fmla="*/ 333 h 650"/>
                            <a:gd name="T36" fmla="*/ 3 w 255"/>
                            <a:gd name="T37" fmla="*/ 540 h 650"/>
                            <a:gd name="T38" fmla="*/ 4 w 255"/>
                            <a:gd name="T39" fmla="*/ 643 h 650"/>
                            <a:gd name="T40" fmla="*/ 19 w 255"/>
                            <a:gd name="T41" fmla="*/ 619 h 650"/>
                            <a:gd name="T42" fmla="*/ 25 w 255"/>
                            <a:gd name="T43" fmla="*/ 591 h 650"/>
                            <a:gd name="T44" fmla="*/ 26 w 255"/>
                            <a:gd name="T45" fmla="*/ 405 h 650"/>
                            <a:gd name="T46" fmla="*/ 27 w 255"/>
                            <a:gd name="T47" fmla="*/ 271 h 650"/>
                            <a:gd name="T48" fmla="*/ 37 w 255"/>
                            <a:gd name="T49" fmla="*/ 208 h 650"/>
                            <a:gd name="T50" fmla="*/ 94 w 255"/>
                            <a:gd name="T51" fmla="*/ 207 h 650"/>
                            <a:gd name="T52" fmla="*/ 102 w 255"/>
                            <a:gd name="T53" fmla="*/ 265 h 650"/>
                            <a:gd name="T54" fmla="*/ 102 w 255"/>
                            <a:gd name="T55" fmla="*/ 457 h 650"/>
                            <a:gd name="T56" fmla="*/ 107 w 255"/>
                            <a:gd name="T57" fmla="*/ 488 h 650"/>
                            <a:gd name="T58" fmla="*/ 122 w 255"/>
                            <a:gd name="T59" fmla="*/ 472 h 650"/>
                            <a:gd name="T60" fmla="*/ 141 w 255"/>
                            <a:gd name="T61" fmla="*/ 483 h 650"/>
                            <a:gd name="T62" fmla="*/ 140 w 255"/>
                            <a:gd name="T63" fmla="*/ 371 h 650"/>
                            <a:gd name="T64" fmla="*/ 140 w 255"/>
                            <a:gd name="T65" fmla="*/ 258 h 650"/>
                            <a:gd name="T66" fmla="*/ 193 w 255"/>
                            <a:gd name="T67" fmla="*/ 184 h 650"/>
                            <a:gd name="T68" fmla="*/ 228 w 255"/>
                            <a:gd name="T69" fmla="*/ 241 h 650"/>
                            <a:gd name="T70" fmla="*/ 227 w 255"/>
                            <a:gd name="T71" fmla="*/ 284 h 650"/>
                            <a:gd name="T72" fmla="*/ 228 w 255"/>
                            <a:gd name="T73" fmla="*/ 500 h 650"/>
                            <a:gd name="T74" fmla="*/ 228 w 255"/>
                            <a:gd name="T75" fmla="*/ 585 h 650"/>
                            <a:gd name="T76" fmla="*/ 255 w 255"/>
                            <a:gd name="T77" fmla="*/ 650 h 650"/>
                            <a:gd name="T78" fmla="*/ 255 w 255"/>
                            <a:gd name="T79" fmla="*/ 600 h 650"/>
                            <a:gd name="T80" fmla="*/ 255 w 255"/>
                            <a:gd name="T81" fmla="*/ 411 h 650"/>
                            <a:gd name="T82" fmla="*/ 255 w 255"/>
                            <a:gd name="T83" fmla="*/ 223 h 650"/>
                            <a:gd name="T84" fmla="*/ 255 w 255"/>
                            <a:gd name="T85" fmla="*/ 173 h 650"/>
                            <a:gd name="T86" fmla="*/ 149 w 255"/>
                            <a:gd name="T87" fmla="*/ 27 h 650"/>
                            <a:gd name="T88" fmla="*/ 101 w 255"/>
                            <a:gd name="T89" fmla="*/ 33 h 650"/>
                            <a:gd name="T90" fmla="*/ 0 w 255"/>
                            <a:gd name="T91" fmla="*/ 166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55" h="650">
                              <a:moveTo>
                                <a:pt x="157" y="144"/>
                              </a:moveTo>
                              <a:lnTo>
                                <a:pt x="149" y="140"/>
                              </a:lnTo>
                              <a:lnTo>
                                <a:pt x="141" y="138"/>
                              </a:lnTo>
                              <a:lnTo>
                                <a:pt x="133" y="135"/>
                              </a:lnTo>
                              <a:lnTo>
                                <a:pt x="135" y="142"/>
                              </a:lnTo>
                              <a:lnTo>
                                <a:pt x="137" y="154"/>
                              </a:lnTo>
                              <a:lnTo>
                                <a:pt x="139" y="160"/>
                              </a:lnTo>
                              <a:lnTo>
                                <a:pt x="132" y="160"/>
                              </a:lnTo>
                              <a:lnTo>
                                <a:pt x="118" y="160"/>
                              </a:lnTo>
                              <a:lnTo>
                                <a:pt x="111" y="160"/>
                              </a:lnTo>
                              <a:lnTo>
                                <a:pt x="113" y="155"/>
                              </a:lnTo>
                              <a:lnTo>
                                <a:pt x="116" y="145"/>
                              </a:lnTo>
                              <a:lnTo>
                                <a:pt x="117" y="138"/>
                              </a:lnTo>
                              <a:lnTo>
                                <a:pt x="111" y="138"/>
                              </a:lnTo>
                              <a:lnTo>
                                <a:pt x="99" y="138"/>
                              </a:lnTo>
                              <a:lnTo>
                                <a:pt x="92" y="138"/>
                              </a:lnTo>
                              <a:lnTo>
                                <a:pt x="92" y="132"/>
                              </a:lnTo>
                              <a:lnTo>
                                <a:pt x="92" y="120"/>
                              </a:lnTo>
                              <a:lnTo>
                                <a:pt x="92" y="113"/>
                              </a:lnTo>
                              <a:lnTo>
                                <a:pt x="99" y="117"/>
                              </a:lnTo>
                              <a:lnTo>
                                <a:pt x="106" y="120"/>
                              </a:lnTo>
                              <a:lnTo>
                                <a:pt x="115" y="120"/>
                              </a:lnTo>
                              <a:lnTo>
                                <a:pt x="114" y="113"/>
                              </a:lnTo>
                              <a:lnTo>
                                <a:pt x="112" y="102"/>
                              </a:lnTo>
                              <a:lnTo>
                                <a:pt x="111" y="97"/>
                              </a:lnTo>
                              <a:lnTo>
                                <a:pt x="118" y="97"/>
                              </a:lnTo>
                              <a:lnTo>
                                <a:pt x="132" y="97"/>
                              </a:lnTo>
                              <a:lnTo>
                                <a:pt x="139" y="97"/>
                              </a:lnTo>
                              <a:lnTo>
                                <a:pt x="137" y="102"/>
                              </a:lnTo>
                              <a:lnTo>
                                <a:pt x="133" y="112"/>
                              </a:lnTo>
                              <a:lnTo>
                                <a:pt x="130" y="117"/>
                              </a:lnTo>
                              <a:lnTo>
                                <a:pt x="137" y="117"/>
                              </a:lnTo>
                              <a:lnTo>
                                <a:pt x="150" y="117"/>
                              </a:lnTo>
                              <a:lnTo>
                                <a:pt x="157" y="117"/>
                              </a:lnTo>
                              <a:lnTo>
                                <a:pt x="157" y="124"/>
                              </a:lnTo>
                              <a:lnTo>
                                <a:pt x="157" y="136"/>
                              </a:lnTo>
                              <a:lnTo>
                                <a:pt x="157" y="144"/>
                              </a:lnTo>
                              <a:close/>
                              <a:moveTo>
                                <a:pt x="0" y="166"/>
                              </a:moveTo>
                              <a:lnTo>
                                <a:pt x="0" y="179"/>
                              </a:lnTo>
                              <a:lnTo>
                                <a:pt x="0" y="215"/>
                              </a:lnTo>
                              <a:lnTo>
                                <a:pt x="0" y="269"/>
                              </a:lnTo>
                              <a:lnTo>
                                <a:pt x="1" y="333"/>
                              </a:lnTo>
                              <a:lnTo>
                                <a:pt x="2" y="404"/>
                              </a:lnTo>
                              <a:lnTo>
                                <a:pt x="2" y="475"/>
                              </a:lnTo>
                              <a:lnTo>
                                <a:pt x="3" y="540"/>
                              </a:lnTo>
                              <a:lnTo>
                                <a:pt x="3" y="593"/>
                              </a:lnTo>
                              <a:lnTo>
                                <a:pt x="4" y="630"/>
                              </a:lnTo>
                              <a:lnTo>
                                <a:pt x="4" y="643"/>
                              </a:lnTo>
                              <a:lnTo>
                                <a:pt x="9" y="634"/>
                              </a:lnTo>
                              <a:lnTo>
                                <a:pt x="19" y="619"/>
                              </a:lnTo>
                              <a:lnTo>
                                <a:pt x="25" y="611"/>
                              </a:lnTo>
                              <a:lnTo>
                                <a:pt x="25" y="591"/>
                              </a:lnTo>
                              <a:lnTo>
                                <a:pt x="25" y="543"/>
                              </a:lnTo>
                              <a:lnTo>
                                <a:pt x="26" y="477"/>
                              </a:lnTo>
                              <a:lnTo>
                                <a:pt x="26" y="405"/>
                              </a:lnTo>
                              <a:lnTo>
                                <a:pt x="26" y="338"/>
                              </a:lnTo>
                              <a:lnTo>
                                <a:pt x="27" y="290"/>
                              </a:lnTo>
                              <a:lnTo>
                                <a:pt x="27" y="271"/>
                              </a:lnTo>
                              <a:lnTo>
                                <a:pt x="27" y="249"/>
                              </a:lnTo>
                              <a:lnTo>
                                <a:pt x="37" y="208"/>
                              </a:lnTo>
                              <a:lnTo>
                                <a:pt x="67" y="188"/>
                              </a:lnTo>
                              <a:lnTo>
                                <a:pt x="94" y="207"/>
                              </a:lnTo>
                              <a:lnTo>
                                <a:pt x="102" y="246"/>
                              </a:lnTo>
                              <a:lnTo>
                                <a:pt x="102" y="265"/>
                              </a:lnTo>
                              <a:lnTo>
                                <a:pt x="102" y="302"/>
                              </a:lnTo>
                              <a:lnTo>
                                <a:pt x="102" y="379"/>
                              </a:lnTo>
                              <a:lnTo>
                                <a:pt x="102" y="457"/>
                              </a:lnTo>
                              <a:lnTo>
                                <a:pt x="102" y="494"/>
                              </a:lnTo>
                              <a:lnTo>
                                <a:pt x="107" y="488"/>
                              </a:lnTo>
                              <a:lnTo>
                                <a:pt x="116" y="477"/>
                              </a:lnTo>
                              <a:lnTo>
                                <a:pt x="122" y="472"/>
                              </a:lnTo>
                              <a:lnTo>
                                <a:pt x="127" y="475"/>
                              </a:lnTo>
                              <a:lnTo>
                                <a:pt x="136" y="479"/>
                              </a:lnTo>
                              <a:lnTo>
                                <a:pt x="141" y="483"/>
                              </a:lnTo>
                              <a:lnTo>
                                <a:pt x="141" y="447"/>
                              </a:lnTo>
                              <a:lnTo>
                                <a:pt x="140" y="371"/>
                              </a:lnTo>
                              <a:lnTo>
                                <a:pt x="140" y="293"/>
                              </a:lnTo>
                              <a:lnTo>
                                <a:pt x="140" y="258"/>
                              </a:lnTo>
                              <a:lnTo>
                                <a:pt x="139" y="239"/>
                              </a:lnTo>
                              <a:lnTo>
                                <a:pt x="150" y="204"/>
                              </a:lnTo>
                              <a:lnTo>
                                <a:pt x="193" y="184"/>
                              </a:lnTo>
                              <a:lnTo>
                                <a:pt x="221" y="204"/>
                              </a:lnTo>
                              <a:lnTo>
                                <a:pt x="228" y="241"/>
                              </a:lnTo>
                              <a:lnTo>
                                <a:pt x="227" y="260"/>
                              </a:lnTo>
                              <a:lnTo>
                                <a:pt x="227" y="284"/>
                              </a:lnTo>
                              <a:lnTo>
                                <a:pt x="227" y="344"/>
                              </a:lnTo>
                              <a:lnTo>
                                <a:pt x="227" y="422"/>
                              </a:lnTo>
                              <a:lnTo>
                                <a:pt x="228" y="500"/>
                              </a:lnTo>
                              <a:lnTo>
                                <a:pt x="228" y="560"/>
                              </a:lnTo>
                              <a:lnTo>
                                <a:pt x="228" y="585"/>
                              </a:lnTo>
                              <a:lnTo>
                                <a:pt x="235" y="601"/>
                              </a:lnTo>
                              <a:lnTo>
                                <a:pt x="248" y="633"/>
                              </a:lnTo>
                              <a:lnTo>
                                <a:pt x="255" y="650"/>
                              </a:lnTo>
                              <a:lnTo>
                                <a:pt x="255" y="636"/>
                              </a:lnTo>
                              <a:lnTo>
                                <a:pt x="255" y="600"/>
                              </a:lnTo>
                              <a:lnTo>
                                <a:pt x="255" y="547"/>
                              </a:lnTo>
                              <a:lnTo>
                                <a:pt x="255" y="483"/>
                              </a:lnTo>
                              <a:lnTo>
                                <a:pt x="255" y="411"/>
                              </a:lnTo>
                              <a:lnTo>
                                <a:pt x="255" y="341"/>
                              </a:lnTo>
                              <a:lnTo>
                                <a:pt x="255" y="276"/>
                              </a:lnTo>
                              <a:lnTo>
                                <a:pt x="255" y="223"/>
                              </a:lnTo>
                              <a:lnTo>
                                <a:pt x="255" y="186"/>
                              </a:lnTo>
                              <a:lnTo>
                                <a:pt x="255" y="173"/>
                              </a:lnTo>
                              <a:lnTo>
                                <a:pt x="236" y="146"/>
                              </a:lnTo>
                              <a:lnTo>
                                <a:pt x="192" y="87"/>
                              </a:lnTo>
                              <a:lnTo>
                                <a:pt x="149" y="27"/>
                              </a:lnTo>
                              <a:lnTo>
                                <a:pt x="129" y="0"/>
                              </a:lnTo>
                              <a:lnTo>
                                <a:pt x="101" y="33"/>
                              </a:lnTo>
                              <a:lnTo>
                                <a:pt x="63" y="81"/>
                              </a:lnTo>
                              <a:lnTo>
                                <a:pt x="26" y="131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2" name="Freeform 474"/>
                      <wps:cNvSpPr>
                        <a:spLocks noEditPoints="1"/>
                      </wps:cNvSpPr>
                      <wps:spPr bwMode="auto">
                        <a:xfrm>
                          <a:off x="524" y="433"/>
                          <a:ext cx="65" cy="274"/>
                        </a:xfrm>
                        <a:custGeom>
                          <a:avLst/>
                          <a:gdLst>
                            <a:gd name="T0" fmla="*/ 136 w 257"/>
                            <a:gd name="T1" fmla="*/ 135 h 1097"/>
                            <a:gd name="T2" fmla="*/ 144 w 257"/>
                            <a:gd name="T3" fmla="*/ 166 h 1097"/>
                            <a:gd name="T4" fmla="*/ 109 w 257"/>
                            <a:gd name="T5" fmla="*/ 166 h 1097"/>
                            <a:gd name="T6" fmla="*/ 118 w 257"/>
                            <a:gd name="T7" fmla="*/ 140 h 1097"/>
                            <a:gd name="T8" fmla="*/ 85 w 257"/>
                            <a:gd name="T9" fmla="*/ 140 h 1097"/>
                            <a:gd name="T10" fmla="*/ 85 w 257"/>
                            <a:gd name="T11" fmla="*/ 108 h 1097"/>
                            <a:gd name="T12" fmla="*/ 114 w 257"/>
                            <a:gd name="T13" fmla="*/ 116 h 1097"/>
                            <a:gd name="T14" fmla="*/ 109 w 257"/>
                            <a:gd name="T15" fmla="*/ 86 h 1097"/>
                            <a:gd name="T16" fmla="*/ 144 w 257"/>
                            <a:gd name="T17" fmla="*/ 86 h 1097"/>
                            <a:gd name="T18" fmla="*/ 133 w 257"/>
                            <a:gd name="T19" fmla="*/ 114 h 1097"/>
                            <a:gd name="T20" fmla="*/ 166 w 257"/>
                            <a:gd name="T21" fmla="*/ 114 h 1097"/>
                            <a:gd name="T22" fmla="*/ 166 w 257"/>
                            <a:gd name="T23" fmla="*/ 146 h 1097"/>
                            <a:gd name="T24" fmla="*/ 65 w 257"/>
                            <a:gd name="T25" fmla="*/ 83 h 1097"/>
                            <a:gd name="T26" fmla="*/ 0 w 257"/>
                            <a:gd name="T27" fmla="*/ 172 h 1097"/>
                            <a:gd name="T28" fmla="*/ 0 w 257"/>
                            <a:gd name="T29" fmla="*/ 299 h 1097"/>
                            <a:gd name="T30" fmla="*/ 2 w 257"/>
                            <a:gd name="T31" fmla="*/ 533 h 1097"/>
                            <a:gd name="T32" fmla="*/ 3 w 257"/>
                            <a:gd name="T33" fmla="*/ 795 h 1097"/>
                            <a:gd name="T34" fmla="*/ 4 w 257"/>
                            <a:gd name="T35" fmla="*/ 1009 h 1097"/>
                            <a:gd name="T36" fmla="*/ 5 w 257"/>
                            <a:gd name="T37" fmla="*/ 1097 h 1097"/>
                            <a:gd name="T38" fmla="*/ 29 w 257"/>
                            <a:gd name="T39" fmla="*/ 1056 h 1097"/>
                            <a:gd name="T40" fmla="*/ 29 w 257"/>
                            <a:gd name="T41" fmla="*/ 998 h 1097"/>
                            <a:gd name="T42" fmla="*/ 29 w 257"/>
                            <a:gd name="T43" fmla="*/ 791 h 1097"/>
                            <a:gd name="T44" fmla="*/ 29 w 257"/>
                            <a:gd name="T45" fmla="*/ 534 h 1097"/>
                            <a:gd name="T46" fmla="*/ 29 w 257"/>
                            <a:gd name="T47" fmla="*/ 329 h 1097"/>
                            <a:gd name="T48" fmla="*/ 29 w 257"/>
                            <a:gd name="T49" fmla="*/ 269 h 1097"/>
                            <a:gd name="T50" fmla="*/ 58 w 257"/>
                            <a:gd name="T51" fmla="*/ 187 h 1097"/>
                            <a:gd name="T52" fmla="*/ 102 w 257"/>
                            <a:gd name="T53" fmla="*/ 265 h 1097"/>
                            <a:gd name="T54" fmla="*/ 102 w 257"/>
                            <a:gd name="T55" fmla="*/ 376 h 1097"/>
                            <a:gd name="T56" fmla="*/ 103 w 257"/>
                            <a:gd name="T57" fmla="*/ 620 h 1097"/>
                            <a:gd name="T58" fmla="*/ 103 w 257"/>
                            <a:gd name="T59" fmla="*/ 865 h 1097"/>
                            <a:gd name="T60" fmla="*/ 104 w 257"/>
                            <a:gd name="T61" fmla="*/ 976 h 1097"/>
                            <a:gd name="T62" fmla="*/ 135 w 257"/>
                            <a:gd name="T63" fmla="*/ 976 h 1097"/>
                            <a:gd name="T64" fmla="*/ 135 w 257"/>
                            <a:gd name="T65" fmla="*/ 909 h 1097"/>
                            <a:gd name="T66" fmla="*/ 137 w 257"/>
                            <a:gd name="T67" fmla="*/ 684 h 1097"/>
                            <a:gd name="T68" fmla="*/ 140 w 257"/>
                            <a:gd name="T69" fmla="*/ 424 h 1097"/>
                            <a:gd name="T70" fmla="*/ 141 w 257"/>
                            <a:gd name="T71" fmla="*/ 266 h 1097"/>
                            <a:gd name="T72" fmla="*/ 153 w 257"/>
                            <a:gd name="T73" fmla="*/ 203 h 1097"/>
                            <a:gd name="T74" fmla="*/ 230 w 257"/>
                            <a:gd name="T75" fmla="*/ 241 h 1097"/>
                            <a:gd name="T76" fmla="*/ 229 w 257"/>
                            <a:gd name="T77" fmla="*/ 289 h 1097"/>
                            <a:gd name="T78" fmla="*/ 229 w 257"/>
                            <a:gd name="T79" fmla="*/ 477 h 1097"/>
                            <a:gd name="T80" fmla="*/ 230 w 257"/>
                            <a:gd name="T81" fmla="*/ 738 h 1097"/>
                            <a:gd name="T82" fmla="*/ 230 w 257"/>
                            <a:gd name="T83" fmla="*/ 955 h 1097"/>
                            <a:gd name="T84" fmla="*/ 230 w 257"/>
                            <a:gd name="T85" fmla="*/ 1017 h 1097"/>
                            <a:gd name="T86" fmla="*/ 257 w 257"/>
                            <a:gd name="T87" fmla="*/ 1072 h 1097"/>
                            <a:gd name="T88" fmla="*/ 257 w 257"/>
                            <a:gd name="T89" fmla="*/ 979 h 1097"/>
                            <a:gd name="T90" fmla="*/ 256 w 257"/>
                            <a:gd name="T91" fmla="*/ 756 h 1097"/>
                            <a:gd name="T92" fmla="*/ 256 w 257"/>
                            <a:gd name="T93" fmla="*/ 490 h 1097"/>
                            <a:gd name="T94" fmla="*/ 256 w 257"/>
                            <a:gd name="T95" fmla="*/ 266 h 1097"/>
                            <a:gd name="T96" fmla="*/ 256 w 257"/>
                            <a:gd name="T97" fmla="*/ 173 h 1097"/>
                            <a:gd name="T98" fmla="*/ 162 w 257"/>
                            <a:gd name="T99" fmla="*/ 42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57" h="1097">
                              <a:moveTo>
                                <a:pt x="166" y="146"/>
                              </a:moveTo>
                              <a:lnTo>
                                <a:pt x="157" y="142"/>
                              </a:lnTo>
                              <a:lnTo>
                                <a:pt x="147" y="139"/>
                              </a:lnTo>
                              <a:lnTo>
                                <a:pt x="136" y="135"/>
                              </a:lnTo>
                              <a:lnTo>
                                <a:pt x="139" y="143"/>
                              </a:lnTo>
                              <a:lnTo>
                                <a:pt x="142" y="159"/>
                              </a:lnTo>
                              <a:lnTo>
                                <a:pt x="144" y="166"/>
                              </a:lnTo>
                              <a:lnTo>
                                <a:pt x="135" y="166"/>
                              </a:lnTo>
                              <a:lnTo>
                                <a:pt x="119" y="166"/>
                              </a:lnTo>
                              <a:lnTo>
                                <a:pt x="109" y="166"/>
                              </a:lnTo>
                              <a:lnTo>
                                <a:pt x="111" y="160"/>
                              </a:lnTo>
                              <a:lnTo>
                                <a:pt x="115" y="147"/>
                              </a:lnTo>
                              <a:lnTo>
                                <a:pt x="118" y="140"/>
                              </a:lnTo>
                              <a:lnTo>
                                <a:pt x="109" y="140"/>
                              </a:lnTo>
                              <a:lnTo>
                                <a:pt x="93" y="140"/>
                              </a:lnTo>
                              <a:lnTo>
                                <a:pt x="85" y="140"/>
                              </a:lnTo>
                              <a:lnTo>
                                <a:pt x="85" y="131"/>
                              </a:lnTo>
                              <a:lnTo>
                                <a:pt x="85" y="116"/>
                              </a:lnTo>
                              <a:lnTo>
                                <a:pt x="85" y="108"/>
                              </a:lnTo>
                              <a:lnTo>
                                <a:pt x="93" y="113"/>
                              </a:lnTo>
                              <a:lnTo>
                                <a:pt x="103" y="116"/>
                              </a:lnTo>
                              <a:lnTo>
                                <a:pt x="114" y="116"/>
                              </a:lnTo>
                              <a:lnTo>
                                <a:pt x="113" y="108"/>
                              </a:lnTo>
                              <a:lnTo>
                                <a:pt x="111" y="94"/>
                              </a:lnTo>
                              <a:lnTo>
                                <a:pt x="109" y="86"/>
                              </a:lnTo>
                              <a:lnTo>
                                <a:pt x="119" y="86"/>
                              </a:lnTo>
                              <a:lnTo>
                                <a:pt x="135" y="86"/>
                              </a:lnTo>
                              <a:lnTo>
                                <a:pt x="144" y="86"/>
                              </a:lnTo>
                              <a:lnTo>
                                <a:pt x="142" y="94"/>
                              </a:lnTo>
                              <a:lnTo>
                                <a:pt x="136" y="106"/>
                              </a:lnTo>
                              <a:lnTo>
                                <a:pt x="133" y="114"/>
                              </a:lnTo>
                              <a:lnTo>
                                <a:pt x="142" y="114"/>
                              </a:lnTo>
                              <a:lnTo>
                                <a:pt x="157" y="114"/>
                              </a:lnTo>
                              <a:lnTo>
                                <a:pt x="166" y="114"/>
                              </a:lnTo>
                              <a:lnTo>
                                <a:pt x="166" y="121"/>
                              </a:lnTo>
                              <a:lnTo>
                                <a:pt x="166" y="137"/>
                              </a:lnTo>
                              <a:lnTo>
                                <a:pt x="166" y="146"/>
                              </a:lnTo>
                              <a:close/>
                              <a:moveTo>
                                <a:pt x="130" y="0"/>
                              </a:moveTo>
                              <a:lnTo>
                                <a:pt x="110" y="26"/>
                              </a:lnTo>
                              <a:lnTo>
                                <a:pt x="65" y="83"/>
                              </a:lnTo>
                              <a:lnTo>
                                <a:pt x="20" y="140"/>
                              </a:lnTo>
                              <a:lnTo>
                                <a:pt x="0" y="165"/>
                              </a:lnTo>
                              <a:lnTo>
                                <a:pt x="0" y="172"/>
                              </a:lnTo>
                              <a:lnTo>
                                <a:pt x="0" y="189"/>
                              </a:lnTo>
                              <a:lnTo>
                                <a:pt x="0" y="217"/>
                              </a:lnTo>
                              <a:lnTo>
                                <a:pt x="0" y="254"/>
                              </a:lnTo>
                              <a:lnTo>
                                <a:pt x="0" y="299"/>
                              </a:lnTo>
                              <a:lnTo>
                                <a:pt x="1" y="351"/>
                              </a:lnTo>
                              <a:lnTo>
                                <a:pt x="1" y="408"/>
                              </a:lnTo>
                              <a:lnTo>
                                <a:pt x="1" y="468"/>
                              </a:lnTo>
                              <a:lnTo>
                                <a:pt x="2" y="533"/>
                              </a:lnTo>
                              <a:lnTo>
                                <a:pt x="2" y="598"/>
                              </a:lnTo>
                              <a:lnTo>
                                <a:pt x="2" y="664"/>
                              </a:lnTo>
                              <a:lnTo>
                                <a:pt x="3" y="731"/>
                              </a:lnTo>
                              <a:lnTo>
                                <a:pt x="3" y="795"/>
                              </a:lnTo>
                              <a:lnTo>
                                <a:pt x="3" y="856"/>
                              </a:lnTo>
                              <a:lnTo>
                                <a:pt x="4" y="913"/>
                              </a:lnTo>
                              <a:lnTo>
                                <a:pt x="4" y="964"/>
                              </a:lnTo>
                              <a:lnTo>
                                <a:pt x="4" y="1009"/>
                              </a:lnTo>
                              <a:lnTo>
                                <a:pt x="4" y="1046"/>
                              </a:lnTo>
                              <a:lnTo>
                                <a:pt x="4" y="1073"/>
                              </a:lnTo>
                              <a:lnTo>
                                <a:pt x="5" y="1091"/>
                              </a:lnTo>
                              <a:lnTo>
                                <a:pt x="5" y="1097"/>
                              </a:lnTo>
                              <a:lnTo>
                                <a:pt x="11" y="1086"/>
                              </a:lnTo>
                              <a:lnTo>
                                <a:pt x="22" y="1067"/>
                              </a:lnTo>
                              <a:lnTo>
                                <a:pt x="29" y="1056"/>
                              </a:lnTo>
                              <a:lnTo>
                                <a:pt x="29" y="1049"/>
                              </a:lnTo>
                              <a:lnTo>
                                <a:pt x="29" y="1028"/>
                              </a:lnTo>
                              <a:lnTo>
                                <a:pt x="29" y="998"/>
                              </a:lnTo>
                              <a:lnTo>
                                <a:pt x="29" y="956"/>
                              </a:lnTo>
                              <a:lnTo>
                                <a:pt x="29" y="908"/>
                              </a:lnTo>
                              <a:lnTo>
                                <a:pt x="29" y="852"/>
                              </a:lnTo>
                              <a:lnTo>
                                <a:pt x="29" y="791"/>
                              </a:lnTo>
                              <a:lnTo>
                                <a:pt x="29" y="728"/>
                              </a:lnTo>
                              <a:lnTo>
                                <a:pt x="29" y="663"/>
                              </a:lnTo>
                              <a:lnTo>
                                <a:pt x="29" y="597"/>
                              </a:lnTo>
                              <a:lnTo>
                                <a:pt x="29" y="534"/>
                              </a:lnTo>
                              <a:lnTo>
                                <a:pt x="29" y="473"/>
                              </a:lnTo>
                              <a:lnTo>
                                <a:pt x="29" y="419"/>
                              </a:lnTo>
                              <a:lnTo>
                                <a:pt x="29" y="369"/>
                              </a:lnTo>
                              <a:lnTo>
                                <a:pt x="29" y="329"/>
                              </a:lnTo>
                              <a:lnTo>
                                <a:pt x="29" y="297"/>
                              </a:lnTo>
                              <a:lnTo>
                                <a:pt x="29" y="277"/>
                              </a:lnTo>
                              <a:lnTo>
                                <a:pt x="29" y="269"/>
                              </a:lnTo>
                              <a:lnTo>
                                <a:pt x="29" y="249"/>
                              </a:lnTo>
                              <a:lnTo>
                                <a:pt x="36" y="208"/>
                              </a:lnTo>
                              <a:lnTo>
                                <a:pt x="58" y="187"/>
                              </a:lnTo>
                              <a:lnTo>
                                <a:pt x="93" y="207"/>
                              </a:lnTo>
                              <a:lnTo>
                                <a:pt x="102" y="245"/>
                              </a:lnTo>
                              <a:lnTo>
                                <a:pt x="102" y="265"/>
                              </a:lnTo>
                              <a:lnTo>
                                <a:pt x="102" y="274"/>
                              </a:lnTo>
                              <a:lnTo>
                                <a:pt x="102" y="296"/>
                              </a:lnTo>
                              <a:lnTo>
                                <a:pt x="102" y="331"/>
                              </a:lnTo>
                              <a:lnTo>
                                <a:pt x="102" y="376"/>
                              </a:lnTo>
                              <a:lnTo>
                                <a:pt x="102" y="430"/>
                              </a:lnTo>
                              <a:lnTo>
                                <a:pt x="102" y="490"/>
                              </a:lnTo>
                              <a:lnTo>
                                <a:pt x="103" y="555"/>
                              </a:lnTo>
                              <a:lnTo>
                                <a:pt x="103" y="620"/>
                              </a:lnTo>
                              <a:lnTo>
                                <a:pt x="103" y="686"/>
                              </a:lnTo>
                              <a:lnTo>
                                <a:pt x="103" y="751"/>
                              </a:lnTo>
                              <a:lnTo>
                                <a:pt x="103" y="811"/>
                              </a:lnTo>
                              <a:lnTo>
                                <a:pt x="103" y="865"/>
                              </a:lnTo>
                              <a:lnTo>
                                <a:pt x="103" y="910"/>
                              </a:lnTo>
                              <a:lnTo>
                                <a:pt x="104" y="945"/>
                              </a:lnTo>
                              <a:lnTo>
                                <a:pt x="104" y="967"/>
                              </a:lnTo>
                              <a:lnTo>
                                <a:pt x="104" y="976"/>
                              </a:lnTo>
                              <a:lnTo>
                                <a:pt x="112" y="976"/>
                              </a:lnTo>
                              <a:lnTo>
                                <a:pt x="126" y="976"/>
                              </a:lnTo>
                              <a:lnTo>
                                <a:pt x="135" y="976"/>
                              </a:lnTo>
                              <a:lnTo>
                                <a:pt x="135" y="967"/>
                              </a:lnTo>
                              <a:lnTo>
                                <a:pt x="135" y="945"/>
                              </a:lnTo>
                              <a:lnTo>
                                <a:pt x="135" y="909"/>
                              </a:lnTo>
                              <a:lnTo>
                                <a:pt x="135" y="863"/>
                              </a:lnTo>
                              <a:lnTo>
                                <a:pt x="136" y="809"/>
                              </a:lnTo>
                              <a:lnTo>
                                <a:pt x="136" y="749"/>
                              </a:lnTo>
                              <a:lnTo>
                                <a:pt x="137" y="684"/>
                              </a:lnTo>
                              <a:lnTo>
                                <a:pt x="137" y="616"/>
                              </a:lnTo>
                              <a:lnTo>
                                <a:pt x="139" y="549"/>
                              </a:lnTo>
                              <a:lnTo>
                                <a:pt x="139" y="484"/>
                              </a:lnTo>
                              <a:lnTo>
                                <a:pt x="140" y="424"/>
                              </a:lnTo>
                              <a:lnTo>
                                <a:pt x="140" y="370"/>
                              </a:lnTo>
                              <a:lnTo>
                                <a:pt x="141" y="324"/>
                              </a:lnTo>
                              <a:lnTo>
                                <a:pt x="141" y="288"/>
                              </a:lnTo>
                              <a:lnTo>
                                <a:pt x="141" y="266"/>
                              </a:lnTo>
                              <a:lnTo>
                                <a:pt x="141" y="257"/>
                              </a:lnTo>
                              <a:lnTo>
                                <a:pt x="141" y="238"/>
                              </a:lnTo>
                              <a:lnTo>
                                <a:pt x="153" y="203"/>
                              </a:lnTo>
                              <a:lnTo>
                                <a:pt x="196" y="184"/>
                              </a:lnTo>
                              <a:lnTo>
                                <a:pt x="223" y="205"/>
                              </a:lnTo>
                              <a:lnTo>
                                <a:pt x="230" y="241"/>
                              </a:lnTo>
                              <a:lnTo>
                                <a:pt x="229" y="260"/>
                              </a:lnTo>
                              <a:lnTo>
                                <a:pt x="229" y="267"/>
                              </a:lnTo>
                              <a:lnTo>
                                <a:pt x="229" y="289"/>
                              </a:lnTo>
                              <a:lnTo>
                                <a:pt x="229" y="322"/>
                              </a:lnTo>
                              <a:lnTo>
                                <a:pt x="229" y="366"/>
                              </a:lnTo>
                              <a:lnTo>
                                <a:pt x="229" y="417"/>
                              </a:lnTo>
                              <a:lnTo>
                                <a:pt x="229" y="477"/>
                              </a:lnTo>
                              <a:lnTo>
                                <a:pt x="230" y="539"/>
                              </a:lnTo>
                              <a:lnTo>
                                <a:pt x="230" y="605"/>
                              </a:lnTo>
                              <a:lnTo>
                                <a:pt x="230" y="672"/>
                              </a:lnTo>
                              <a:lnTo>
                                <a:pt x="230" y="738"/>
                              </a:lnTo>
                              <a:lnTo>
                                <a:pt x="230" y="800"/>
                              </a:lnTo>
                              <a:lnTo>
                                <a:pt x="230" y="859"/>
                              </a:lnTo>
                              <a:lnTo>
                                <a:pt x="230" y="911"/>
                              </a:lnTo>
                              <a:lnTo>
                                <a:pt x="230" y="955"/>
                              </a:lnTo>
                              <a:lnTo>
                                <a:pt x="230" y="988"/>
                              </a:lnTo>
                              <a:lnTo>
                                <a:pt x="230" y="1010"/>
                              </a:lnTo>
                              <a:lnTo>
                                <a:pt x="230" y="1017"/>
                              </a:lnTo>
                              <a:lnTo>
                                <a:pt x="236" y="1032"/>
                              </a:lnTo>
                              <a:lnTo>
                                <a:pt x="250" y="1058"/>
                              </a:lnTo>
                              <a:lnTo>
                                <a:pt x="257" y="1072"/>
                              </a:lnTo>
                              <a:lnTo>
                                <a:pt x="257" y="1066"/>
                              </a:lnTo>
                              <a:lnTo>
                                <a:pt x="257" y="1047"/>
                              </a:lnTo>
                              <a:lnTo>
                                <a:pt x="257" y="1017"/>
                              </a:lnTo>
                              <a:lnTo>
                                <a:pt x="257" y="979"/>
                              </a:lnTo>
                              <a:lnTo>
                                <a:pt x="256" y="932"/>
                              </a:lnTo>
                              <a:lnTo>
                                <a:pt x="256" y="878"/>
                              </a:lnTo>
                              <a:lnTo>
                                <a:pt x="256" y="819"/>
                              </a:lnTo>
                              <a:lnTo>
                                <a:pt x="256" y="756"/>
                              </a:lnTo>
                              <a:lnTo>
                                <a:pt x="256" y="689"/>
                              </a:lnTo>
                              <a:lnTo>
                                <a:pt x="256" y="623"/>
                              </a:lnTo>
                              <a:lnTo>
                                <a:pt x="256" y="556"/>
                              </a:lnTo>
                              <a:lnTo>
                                <a:pt x="256" y="490"/>
                              </a:lnTo>
                              <a:lnTo>
                                <a:pt x="256" y="426"/>
                              </a:lnTo>
                              <a:lnTo>
                                <a:pt x="256" y="367"/>
                              </a:lnTo>
                              <a:lnTo>
                                <a:pt x="256" y="313"/>
                              </a:lnTo>
                              <a:lnTo>
                                <a:pt x="256" y="266"/>
                              </a:lnTo>
                              <a:lnTo>
                                <a:pt x="256" y="228"/>
                              </a:lnTo>
                              <a:lnTo>
                                <a:pt x="256" y="198"/>
                              </a:lnTo>
                              <a:lnTo>
                                <a:pt x="256" y="180"/>
                              </a:lnTo>
                              <a:lnTo>
                                <a:pt x="256" y="173"/>
                              </a:lnTo>
                              <a:lnTo>
                                <a:pt x="225" y="129"/>
                              </a:lnTo>
                              <a:lnTo>
                                <a:pt x="194" y="86"/>
                              </a:lnTo>
                              <a:lnTo>
                                <a:pt x="162" y="42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Freeform 475"/>
                      <wps:cNvSpPr>
                        <a:spLocks noEditPoints="1"/>
                      </wps:cNvSpPr>
                      <wps:spPr bwMode="auto">
                        <a:xfrm>
                          <a:off x="1236" y="719"/>
                          <a:ext cx="48" cy="107"/>
                        </a:xfrm>
                        <a:custGeom>
                          <a:avLst/>
                          <a:gdLst>
                            <a:gd name="T0" fmla="*/ 123 w 192"/>
                            <a:gd name="T1" fmla="*/ 129 h 430"/>
                            <a:gd name="T2" fmla="*/ 102 w 192"/>
                            <a:gd name="T3" fmla="*/ 121 h 430"/>
                            <a:gd name="T4" fmla="*/ 104 w 192"/>
                            <a:gd name="T5" fmla="*/ 130 h 430"/>
                            <a:gd name="T6" fmla="*/ 110 w 192"/>
                            <a:gd name="T7" fmla="*/ 153 h 430"/>
                            <a:gd name="T8" fmla="*/ 101 w 192"/>
                            <a:gd name="T9" fmla="*/ 153 h 430"/>
                            <a:gd name="T10" fmla="*/ 76 w 192"/>
                            <a:gd name="T11" fmla="*/ 153 h 430"/>
                            <a:gd name="T12" fmla="*/ 78 w 192"/>
                            <a:gd name="T13" fmla="*/ 146 h 430"/>
                            <a:gd name="T14" fmla="*/ 84 w 192"/>
                            <a:gd name="T15" fmla="*/ 127 h 430"/>
                            <a:gd name="T16" fmla="*/ 75 w 192"/>
                            <a:gd name="T17" fmla="*/ 127 h 430"/>
                            <a:gd name="T18" fmla="*/ 52 w 192"/>
                            <a:gd name="T19" fmla="*/ 127 h 430"/>
                            <a:gd name="T20" fmla="*/ 52 w 192"/>
                            <a:gd name="T21" fmla="*/ 118 h 430"/>
                            <a:gd name="T22" fmla="*/ 52 w 192"/>
                            <a:gd name="T23" fmla="*/ 95 h 430"/>
                            <a:gd name="T24" fmla="*/ 59 w 192"/>
                            <a:gd name="T25" fmla="*/ 99 h 430"/>
                            <a:gd name="T26" fmla="*/ 81 w 192"/>
                            <a:gd name="T27" fmla="*/ 102 h 430"/>
                            <a:gd name="T28" fmla="*/ 79 w 192"/>
                            <a:gd name="T29" fmla="*/ 95 h 430"/>
                            <a:gd name="T30" fmla="*/ 76 w 192"/>
                            <a:gd name="T31" fmla="*/ 73 h 430"/>
                            <a:gd name="T32" fmla="*/ 85 w 192"/>
                            <a:gd name="T33" fmla="*/ 73 h 430"/>
                            <a:gd name="T34" fmla="*/ 110 w 192"/>
                            <a:gd name="T35" fmla="*/ 73 h 430"/>
                            <a:gd name="T36" fmla="*/ 108 w 192"/>
                            <a:gd name="T37" fmla="*/ 81 h 430"/>
                            <a:gd name="T38" fmla="*/ 100 w 192"/>
                            <a:gd name="T39" fmla="*/ 100 h 430"/>
                            <a:gd name="T40" fmla="*/ 108 w 192"/>
                            <a:gd name="T41" fmla="*/ 100 h 430"/>
                            <a:gd name="T42" fmla="*/ 132 w 192"/>
                            <a:gd name="T43" fmla="*/ 100 h 430"/>
                            <a:gd name="T44" fmla="*/ 132 w 192"/>
                            <a:gd name="T45" fmla="*/ 108 h 430"/>
                            <a:gd name="T46" fmla="*/ 132 w 192"/>
                            <a:gd name="T47" fmla="*/ 132 h 430"/>
                            <a:gd name="T48" fmla="*/ 0 w 192"/>
                            <a:gd name="T49" fmla="*/ 120 h 430"/>
                            <a:gd name="T50" fmla="*/ 0 w 192"/>
                            <a:gd name="T51" fmla="*/ 201 h 430"/>
                            <a:gd name="T52" fmla="*/ 0 w 192"/>
                            <a:gd name="T53" fmla="*/ 350 h 430"/>
                            <a:gd name="T54" fmla="*/ 0 w 192"/>
                            <a:gd name="T55" fmla="*/ 430 h 430"/>
                            <a:gd name="T56" fmla="*/ 8 w 192"/>
                            <a:gd name="T57" fmla="*/ 430 h 430"/>
                            <a:gd name="T58" fmla="*/ 29 w 192"/>
                            <a:gd name="T59" fmla="*/ 430 h 430"/>
                            <a:gd name="T60" fmla="*/ 27 w 192"/>
                            <a:gd name="T61" fmla="*/ 417 h 430"/>
                            <a:gd name="T62" fmla="*/ 24 w 192"/>
                            <a:gd name="T63" fmla="*/ 332 h 430"/>
                            <a:gd name="T64" fmla="*/ 40 w 192"/>
                            <a:gd name="T65" fmla="*/ 229 h 430"/>
                            <a:gd name="T66" fmla="*/ 92 w 192"/>
                            <a:gd name="T67" fmla="*/ 178 h 430"/>
                            <a:gd name="T68" fmla="*/ 126 w 192"/>
                            <a:gd name="T69" fmla="*/ 192 h 430"/>
                            <a:gd name="T70" fmla="*/ 161 w 192"/>
                            <a:gd name="T71" fmla="*/ 277 h 430"/>
                            <a:gd name="T72" fmla="*/ 168 w 192"/>
                            <a:gd name="T73" fmla="*/ 379 h 430"/>
                            <a:gd name="T74" fmla="*/ 166 w 192"/>
                            <a:gd name="T75" fmla="*/ 429 h 430"/>
                            <a:gd name="T76" fmla="*/ 174 w 192"/>
                            <a:gd name="T77" fmla="*/ 429 h 430"/>
                            <a:gd name="T78" fmla="*/ 192 w 192"/>
                            <a:gd name="T79" fmla="*/ 430 h 430"/>
                            <a:gd name="T80" fmla="*/ 192 w 192"/>
                            <a:gd name="T81" fmla="*/ 407 h 430"/>
                            <a:gd name="T82" fmla="*/ 192 w 192"/>
                            <a:gd name="T83" fmla="*/ 275 h 430"/>
                            <a:gd name="T84" fmla="*/ 192 w 192"/>
                            <a:gd name="T85" fmla="*/ 142 h 430"/>
                            <a:gd name="T86" fmla="*/ 192 w 192"/>
                            <a:gd name="T87" fmla="*/ 119 h 430"/>
                            <a:gd name="T88" fmla="*/ 119 w 192"/>
                            <a:gd name="T89" fmla="*/ 31 h 430"/>
                            <a:gd name="T90" fmla="*/ 92 w 192"/>
                            <a:gd name="T91" fmla="*/ 0 h 430"/>
                            <a:gd name="T92" fmla="*/ 24 w 192"/>
                            <a:gd name="T93" fmla="*/ 89 h 430"/>
                            <a:gd name="T94" fmla="*/ 0 w 192"/>
                            <a:gd name="T95" fmla="*/ 120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92" h="430">
                              <a:moveTo>
                                <a:pt x="132" y="132"/>
                              </a:moveTo>
                              <a:lnTo>
                                <a:pt x="123" y="129"/>
                              </a:lnTo>
                              <a:lnTo>
                                <a:pt x="113" y="126"/>
                              </a:lnTo>
                              <a:lnTo>
                                <a:pt x="102" y="121"/>
                              </a:lnTo>
                              <a:lnTo>
                                <a:pt x="104" y="130"/>
                              </a:lnTo>
                              <a:lnTo>
                                <a:pt x="109" y="145"/>
                              </a:lnTo>
                              <a:lnTo>
                                <a:pt x="110" y="153"/>
                              </a:lnTo>
                              <a:lnTo>
                                <a:pt x="101" y="153"/>
                              </a:lnTo>
                              <a:lnTo>
                                <a:pt x="85" y="153"/>
                              </a:lnTo>
                              <a:lnTo>
                                <a:pt x="76" y="153"/>
                              </a:lnTo>
                              <a:lnTo>
                                <a:pt x="78" y="146"/>
                              </a:lnTo>
                              <a:lnTo>
                                <a:pt x="81" y="133"/>
                              </a:lnTo>
                              <a:lnTo>
                                <a:pt x="84" y="127"/>
                              </a:lnTo>
                              <a:lnTo>
                                <a:pt x="75" y="127"/>
                              </a:lnTo>
                              <a:lnTo>
                                <a:pt x="59" y="127"/>
                              </a:lnTo>
                              <a:lnTo>
                                <a:pt x="52" y="127"/>
                              </a:lnTo>
                              <a:lnTo>
                                <a:pt x="52" y="118"/>
                              </a:lnTo>
                              <a:lnTo>
                                <a:pt x="52" y="102"/>
                              </a:lnTo>
                              <a:lnTo>
                                <a:pt x="52" y="95"/>
                              </a:lnTo>
                              <a:lnTo>
                                <a:pt x="59" y="99"/>
                              </a:lnTo>
                              <a:lnTo>
                                <a:pt x="69" y="102"/>
                              </a:lnTo>
                              <a:lnTo>
                                <a:pt x="81" y="102"/>
                              </a:lnTo>
                              <a:lnTo>
                                <a:pt x="79" y="95"/>
                              </a:lnTo>
                              <a:lnTo>
                                <a:pt x="77" y="81"/>
                              </a:lnTo>
                              <a:lnTo>
                                <a:pt x="76" y="73"/>
                              </a:lnTo>
                              <a:lnTo>
                                <a:pt x="85" y="73"/>
                              </a:lnTo>
                              <a:lnTo>
                                <a:pt x="101" y="73"/>
                              </a:lnTo>
                              <a:lnTo>
                                <a:pt x="110" y="73"/>
                              </a:lnTo>
                              <a:lnTo>
                                <a:pt x="108" y="81"/>
                              </a:lnTo>
                              <a:lnTo>
                                <a:pt x="102" y="93"/>
                              </a:lnTo>
                              <a:lnTo>
                                <a:pt x="100" y="100"/>
                              </a:lnTo>
                              <a:lnTo>
                                <a:pt x="108" y="100"/>
                              </a:lnTo>
                              <a:lnTo>
                                <a:pt x="123" y="100"/>
                              </a:lnTo>
                              <a:lnTo>
                                <a:pt x="132" y="100"/>
                              </a:lnTo>
                              <a:lnTo>
                                <a:pt x="132" y="108"/>
                              </a:lnTo>
                              <a:lnTo>
                                <a:pt x="132" y="123"/>
                              </a:lnTo>
                              <a:lnTo>
                                <a:pt x="132" y="132"/>
                              </a:lnTo>
                              <a:close/>
                              <a:moveTo>
                                <a:pt x="0" y="120"/>
                              </a:moveTo>
                              <a:lnTo>
                                <a:pt x="0" y="143"/>
                              </a:lnTo>
                              <a:lnTo>
                                <a:pt x="0" y="201"/>
                              </a:lnTo>
                              <a:lnTo>
                                <a:pt x="0" y="276"/>
                              </a:lnTo>
                              <a:lnTo>
                                <a:pt x="0" y="350"/>
                              </a:lnTo>
                              <a:lnTo>
                                <a:pt x="0" y="407"/>
                              </a:lnTo>
                              <a:lnTo>
                                <a:pt x="0" y="430"/>
                              </a:lnTo>
                              <a:lnTo>
                                <a:pt x="8" y="430"/>
                              </a:lnTo>
                              <a:lnTo>
                                <a:pt x="21" y="430"/>
                              </a:lnTo>
                              <a:lnTo>
                                <a:pt x="29" y="430"/>
                              </a:lnTo>
                              <a:lnTo>
                                <a:pt x="27" y="417"/>
                              </a:lnTo>
                              <a:lnTo>
                                <a:pt x="25" y="381"/>
                              </a:lnTo>
                              <a:lnTo>
                                <a:pt x="24" y="332"/>
                              </a:lnTo>
                              <a:lnTo>
                                <a:pt x="29" y="278"/>
                              </a:lnTo>
                              <a:lnTo>
                                <a:pt x="40" y="229"/>
                              </a:lnTo>
                              <a:lnTo>
                                <a:pt x="60" y="192"/>
                              </a:lnTo>
                              <a:lnTo>
                                <a:pt x="92" y="178"/>
                              </a:lnTo>
                              <a:lnTo>
                                <a:pt x="126" y="192"/>
                              </a:lnTo>
                              <a:lnTo>
                                <a:pt x="147" y="229"/>
                              </a:lnTo>
                              <a:lnTo>
                                <a:pt x="161" y="277"/>
                              </a:lnTo>
                              <a:lnTo>
                                <a:pt x="167" y="331"/>
                              </a:lnTo>
                              <a:lnTo>
                                <a:pt x="168" y="379"/>
                              </a:lnTo>
                              <a:lnTo>
                                <a:pt x="167" y="415"/>
                              </a:lnTo>
                              <a:lnTo>
                                <a:pt x="166" y="429"/>
                              </a:lnTo>
                              <a:lnTo>
                                <a:pt x="174" y="429"/>
                              </a:lnTo>
                              <a:lnTo>
                                <a:pt x="186" y="430"/>
                              </a:lnTo>
                              <a:lnTo>
                                <a:pt x="192" y="430"/>
                              </a:lnTo>
                              <a:lnTo>
                                <a:pt x="192" y="407"/>
                              </a:lnTo>
                              <a:lnTo>
                                <a:pt x="192" y="350"/>
                              </a:lnTo>
                              <a:lnTo>
                                <a:pt x="192" y="275"/>
                              </a:lnTo>
                              <a:lnTo>
                                <a:pt x="192" y="199"/>
                              </a:lnTo>
                              <a:lnTo>
                                <a:pt x="192" y="142"/>
                              </a:lnTo>
                              <a:lnTo>
                                <a:pt x="192" y="119"/>
                              </a:lnTo>
                              <a:lnTo>
                                <a:pt x="167" y="87"/>
                              </a:lnTo>
                              <a:lnTo>
                                <a:pt x="119" y="31"/>
                              </a:lnTo>
                              <a:lnTo>
                                <a:pt x="92" y="0"/>
                              </a:lnTo>
                              <a:lnTo>
                                <a:pt x="69" y="32"/>
                              </a:lnTo>
                              <a:lnTo>
                                <a:pt x="24" y="89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4" name="Freeform 476"/>
                      <wps:cNvSpPr>
                        <a:spLocks noEditPoints="1"/>
                      </wps:cNvSpPr>
                      <wps:spPr bwMode="auto">
                        <a:xfrm>
                          <a:off x="194" y="717"/>
                          <a:ext cx="48" cy="108"/>
                        </a:xfrm>
                        <a:custGeom>
                          <a:avLst/>
                          <a:gdLst>
                            <a:gd name="T0" fmla="*/ 69 w 193"/>
                            <a:gd name="T1" fmla="*/ 32 h 430"/>
                            <a:gd name="T2" fmla="*/ 0 w 193"/>
                            <a:gd name="T3" fmla="*/ 119 h 430"/>
                            <a:gd name="T4" fmla="*/ 0 w 193"/>
                            <a:gd name="T5" fmla="*/ 142 h 430"/>
                            <a:gd name="T6" fmla="*/ 0 w 193"/>
                            <a:gd name="T7" fmla="*/ 275 h 430"/>
                            <a:gd name="T8" fmla="*/ 0 w 193"/>
                            <a:gd name="T9" fmla="*/ 407 h 430"/>
                            <a:gd name="T10" fmla="*/ 0 w 193"/>
                            <a:gd name="T11" fmla="*/ 430 h 430"/>
                            <a:gd name="T12" fmla="*/ 21 w 193"/>
                            <a:gd name="T13" fmla="*/ 430 h 430"/>
                            <a:gd name="T14" fmla="*/ 28 w 193"/>
                            <a:gd name="T15" fmla="*/ 430 h 430"/>
                            <a:gd name="T16" fmla="*/ 25 w 193"/>
                            <a:gd name="T17" fmla="*/ 380 h 430"/>
                            <a:gd name="T18" fmla="*/ 29 w 193"/>
                            <a:gd name="T19" fmla="*/ 277 h 430"/>
                            <a:gd name="T20" fmla="*/ 60 w 193"/>
                            <a:gd name="T21" fmla="*/ 192 h 430"/>
                            <a:gd name="T22" fmla="*/ 93 w 193"/>
                            <a:gd name="T23" fmla="*/ 178 h 430"/>
                            <a:gd name="T24" fmla="*/ 148 w 193"/>
                            <a:gd name="T25" fmla="*/ 228 h 430"/>
                            <a:gd name="T26" fmla="*/ 166 w 193"/>
                            <a:gd name="T27" fmla="*/ 330 h 430"/>
                            <a:gd name="T28" fmla="*/ 168 w 193"/>
                            <a:gd name="T29" fmla="*/ 414 h 430"/>
                            <a:gd name="T30" fmla="*/ 166 w 193"/>
                            <a:gd name="T31" fmla="*/ 429 h 430"/>
                            <a:gd name="T32" fmla="*/ 186 w 193"/>
                            <a:gd name="T33" fmla="*/ 430 h 430"/>
                            <a:gd name="T34" fmla="*/ 193 w 193"/>
                            <a:gd name="T35" fmla="*/ 430 h 430"/>
                            <a:gd name="T36" fmla="*/ 193 w 193"/>
                            <a:gd name="T37" fmla="*/ 350 h 430"/>
                            <a:gd name="T38" fmla="*/ 193 w 193"/>
                            <a:gd name="T39" fmla="*/ 200 h 430"/>
                            <a:gd name="T40" fmla="*/ 193 w 193"/>
                            <a:gd name="T41" fmla="*/ 118 h 430"/>
                            <a:gd name="T42" fmla="*/ 166 w 193"/>
                            <a:gd name="T43" fmla="*/ 88 h 430"/>
                            <a:gd name="T44" fmla="*/ 93 w 193"/>
                            <a:gd name="T45" fmla="*/ 0 h 430"/>
                            <a:gd name="T46" fmla="*/ 93 w 193"/>
                            <a:gd name="T47" fmla="*/ 0 h 430"/>
                            <a:gd name="T48" fmla="*/ 124 w 193"/>
                            <a:gd name="T49" fmla="*/ 128 h 430"/>
                            <a:gd name="T50" fmla="*/ 103 w 193"/>
                            <a:gd name="T51" fmla="*/ 121 h 430"/>
                            <a:gd name="T52" fmla="*/ 105 w 193"/>
                            <a:gd name="T53" fmla="*/ 129 h 430"/>
                            <a:gd name="T54" fmla="*/ 110 w 193"/>
                            <a:gd name="T55" fmla="*/ 152 h 430"/>
                            <a:gd name="T56" fmla="*/ 102 w 193"/>
                            <a:gd name="T57" fmla="*/ 152 h 430"/>
                            <a:gd name="T58" fmla="*/ 75 w 193"/>
                            <a:gd name="T59" fmla="*/ 152 h 430"/>
                            <a:gd name="T60" fmla="*/ 77 w 193"/>
                            <a:gd name="T61" fmla="*/ 146 h 430"/>
                            <a:gd name="T62" fmla="*/ 83 w 193"/>
                            <a:gd name="T63" fmla="*/ 126 h 430"/>
                            <a:gd name="T64" fmla="*/ 75 w 193"/>
                            <a:gd name="T65" fmla="*/ 126 h 430"/>
                            <a:gd name="T66" fmla="*/ 51 w 193"/>
                            <a:gd name="T67" fmla="*/ 126 h 430"/>
                            <a:gd name="T68" fmla="*/ 51 w 193"/>
                            <a:gd name="T69" fmla="*/ 118 h 430"/>
                            <a:gd name="T70" fmla="*/ 51 w 193"/>
                            <a:gd name="T71" fmla="*/ 94 h 430"/>
                            <a:gd name="T72" fmla="*/ 60 w 193"/>
                            <a:gd name="T73" fmla="*/ 100 h 430"/>
                            <a:gd name="T74" fmla="*/ 81 w 193"/>
                            <a:gd name="T75" fmla="*/ 102 h 430"/>
                            <a:gd name="T76" fmla="*/ 80 w 193"/>
                            <a:gd name="T77" fmla="*/ 94 h 430"/>
                            <a:gd name="T78" fmla="*/ 75 w 193"/>
                            <a:gd name="T79" fmla="*/ 72 h 430"/>
                            <a:gd name="T80" fmla="*/ 84 w 193"/>
                            <a:gd name="T81" fmla="*/ 72 h 430"/>
                            <a:gd name="T82" fmla="*/ 110 w 193"/>
                            <a:gd name="T83" fmla="*/ 72 h 430"/>
                            <a:gd name="T84" fmla="*/ 107 w 193"/>
                            <a:gd name="T85" fmla="*/ 80 h 430"/>
                            <a:gd name="T86" fmla="*/ 99 w 193"/>
                            <a:gd name="T87" fmla="*/ 100 h 430"/>
                            <a:gd name="T88" fmla="*/ 108 w 193"/>
                            <a:gd name="T89" fmla="*/ 100 h 430"/>
                            <a:gd name="T90" fmla="*/ 132 w 193"/>
                            <a:gd name="T91" fmla="*/ 100 h 430"/>
                            <a:gd name="T92" fmla="*/ 132 w 193"/>
                            <a:gd name="T93" fmla="*/ 107 h 430"/>
                            <a:gd name="T94" fmla="*/ 132 w 193"/>
                            <a:gd name="T95" fmla="*/ 132 h 430"/>
                            <a:gd name="T96" fmla="*/ 132 w 193"/>
                            <a:gd name="T97" fmla="*/ 132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3" h="430">
                              <a:moveTo>
                                <a:pt x="93" y="0"/>
                              </a:moveTo>
                              <a:lnTo>
                                <a:pt x="69" y="32"/>
                              </a:lnTo>
                              <a:lnTo>
                                <a:pt x="25" y="89"/>
                              </a:lnTo>
                              <a:lnTo>
                                <a:pt x="0" y="119"/>
                              </a:lnTo>
                              <a:lnTo>
                                <a:pt x="0" y="142"/>
                              </a:lnTo>
                              <a:lnTo>
                                <a:pt x="0" y="201"/>
                              </a:lnTo>
                              <a:lnTo>
                                <a:pt x="0" y="275"/>
                              </a:lnTo>
                              <a:lnTo>
                                <a:pt x="0" y="350"/>
                              </a:lnTo>
                              <a:lnTo>
                                <a:pt x="0" y="407"/>
                              </a:lnTo>
                              <a:lnTo>
                                <a:pt x="0" y="430"/>
                              </a:lnTo>
                              <a:lnTo>
                                <a:pt x="7" y="430"/>
                              </a:lnTo>
                              <a:lnTo>
                                <a:pt x="21" y="430"/>
                              </a:lnTo>
                              <a:lnTo>
                                <a:pt x="28" y="430"/>
                              </a:lnTo>
                              <a:lnTo>
                                <a:pt x="27" y="417"/>
                              </a:lnTo>
                              <a:lnTo>
                                <a:pt x="25" y="380"/>
                              </a:lnTo>
                              <a:lnTo>
                                <a:pt x="25" y="331"/>
                              </a:lnTo>
                              <a:lnTo>
                                <a:pt x="29" y="277"/>
                              </a:lnTo>
                              <a:lnTo>
                                <a:pt x="40" y="228"/>
                              </a:lnTo>
                              <a:lnTo>
                                <a:pt x="60" y="192"/>
                              </a:lnTo>
                              <a:lnTo>
                                <a:pt x="93" y="178"/>
                              </a:lnTo>
                              <a:lnTo>
                                <a:pt x="126" y="192"/>
                              </a:lnTo>
                              <a:lnTo>
                                <a:pt x="148" y="228"/>
                              </a:lnTo>
                              <a:lnTo>
                                <a:pt x="161" y="276"/>
                              </a:lnTo>
                              <a:lnTo>
                                <a:pt x="166" y="330"/>
                              </a:lnTo>
                              <a:lnTo>
                                <a:pt x="168" y="378"/>
                              </a:lnTo>
                              <a:lnTo>
                                <a:pt x="168" y="414"/>
                              </a:lnTo>
                              <a:lnTo>
                                <a:pt x="166" y="429"/>
                              </a:lnTo>
                              <a:lnTo>
                                <a:pt x="173" y="429"/>
                              </a:lnTo>
                              <a:lnTo>
                                <a:pt x="186" y="430"/>
                              </a:lnTo>
                              <a:lnTo>
                                <a:pt x="193" y="430"/>
                              </a:lnTo>
                              <a:lnTo>
                                <a:pt x="193" y="407"/>
                              </a:lnTo>
                              <a:lnTo>
                                <a:pt x="193" y="350"/>
                              </a:lnTo>
                              <a:lnTo>
                                <a:pt x="193" y="274"/>
                              </a:lnTo>
                              <a:lnTo>
                                <a:pt x="193" y="200"/>
                              </a:lnTo>
                              <a:lnTo>
                                <a:pt x="193" y="141"/>
                              </a:lnTo>
                              <a:lnTo>
                                <a:pt x="193" y="118"/>
                              </a:lnTo>
                              <a:lnTo>
                                <a:pt x="166" y="88"/>
                              </a:lnTo>
                              <a:lnTo>
                                <a:pt x="119" y="31"/>
                              </a:lnTo>
                              <a:lnTo>
                                <a:pt x="93" y="0"/>
                              </a:lnTo>
                              <a:close/>
                              <a:moveTo>
                                <a:pt x="132" y="132"/>
                              </a:moveTo>
                              <a:lnTo>
                                <a:pt x="124" y="128"/>
                              </a:lnTo>
                              <a:lnTo>
                                <a:pt x="113" y="125"/>
                              </a:lnTo>
                              <a:lnTo>
                                <a:pt x="103" y="121"/>
                              </a:lnTo>
                              <a:lnTo>
                                <a:pt x="105" y="129"/>
                              </a:lnTo>
                              <a:lnTo>
                                <a:pt x="108" y="145"/>
                              </a:lnTo>
                              <a:lnTo>
                                <a:pt x="110" y="152"/>
                              </a:lnTo>
                              <a:lnTo>
                                <a:pt x="102" y="152"/>
                              </a:lnTo>
                              <a:lnTo>
                                <a:pt x="84" y="152"/>
                              </a:lnTo>
                              <a:lnTo>
                                <a:pt x="75" y="152"/>
                              </a:lnTo>
                              <a:lnTo>
                                <a:pt x="77" y="146"/>
                              </a:lnTo>
                              <a:lnTo>
                                <a:pt x="82" y="133"/>
                              </a:lnTo>
                              <a:lnTo>
                                <a:pt x="83" y="126"/>
                              </a:lnTo>
                              <a:lnTo>
                                <a:pt x="75" y="126"/>
                              </a:lnTo>
                              <a:lnTo>
                                <a:pt x="60" y="126"/>
                              </a:lnTo>
                              <a:lnTo>
                                <a:pt x="51" y="126"/>
                              </a:lnTo>
                              <a:lnTo>
                                <a:pt x="51" y="118"/>
                              </a:lnTo>
                              <a:lnTo>
                                <a:pt x="51" y="103"/>
                              </a:lnTo>
                              <a:lnTo>
                                <a:pt x="51" y="94"/>
                              </a:lnTo>
                              <a:lnTo>
                                <a:pt x="60" y="100"/>
                              </a:lnTo>
                              <a:lnTo>
                                <a:pt x="69" y="102"/>
                              </a:lnTo>
                              <a:lnTo>
                                <a:pt x="81" y="102"/>
                              </a:lnTo>
                              <a:lnTo>
                                <a:pt x="80" y="94"/>
                              </a:lnTo>
                              <a:lnTo>
                                <a:pt x="76" y="80"/>
                              </a:lnTo>
                              <a:lnTo>
                                <a:pt x="75" y="72"/>
                              </a:lnTo>
                              <a:lnTo>
                                <a:pt x="84" y="72"/>
                              </a:lnTo>
                              <a:lnTo>
                                <a:pt x="102" y="72"/>
                              </a:lnTo>
                              <a:lnTo>
                                <a:pt x="110" y="72"/>
                              </a:lnTo>
                              <a:lnTo>
                                <a:pt x="107" y="80"/>
                              </a:lnTo>
                              <a:lnTo>
                                <a:pt x="103" y="93"/>
                              </a:lnTo>
                              <a:lnTo>
                                <a:pt x="99" y="100"/>
                              </a:lnTo>
                              <a:lnTo>
                                <a:pt x="108" y="100"/>
                              </a:lnTo>
                              <a:lnTo>
                                <a:pt x="124" y="100"/>
                              </a:lnTo>
                              <a:lnTo>
                                <a:pt x="132" y="100"/>
                              </a:lnTo>
                              <a:lnTo>
                                <a:pt x="132" y="107"/>
                              </a:lnTo>
                              <a:lnTo>
                                <a:pt x="132" y="123"/>
                              </a:lnTo>
                              <a:lnTo>
                                <a:pt x="132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Freeform 477"/>
                      <wps:cNvSpPr>
                        <a:spLocks noEditPoints="1"/>
                      </wps:cNvSpPr>
                      <wps:spPr bwMode="auto">
                        <a:xfrm>
                          <a:off x="187" y="836"/>
                          <a:ext cx="55" cy="42"/>
                        </a:xfrm>
                        <a:custGeom>
                          <a:avLst/>
                          <a:gdLst>
                            <a:gd name="T0" fmla="*/ 146 w 218"/>
                            <a:gd name="T1" fmla="*/ 97 h 166"/>
                            <a:gd name="T2" fmla="*/ 138 w 218"/>
                            <a:gd name="T3" fmla="*/ 95 h 166"/>
                            <a:gd name="T4" fmla="*/ 130 w 218"/>
                            <a:gd name="T5" fmla="*/ 93 h 166"/>
                            <a:gd name="T6" fmla="*/ 121 w 218"/>
                            <a:gd name="T7" fmla="*/ 89 h 166"/>
                            <a:gd name="T8" fmla="*/ 121 w 218"/>
                            <a:gd name="T9" fmla="*/ 89 h 166"/>
                            <a:gd name="T10" fmla="*/ 123 w 218"/>
                            <a:gd name="T11" fmla="*/ 96 h 166"/>
                            <a:gd name="T12" fmla="*/ 126 w 218"/>
                            <a:gd name="T13" fmla="*/ 108 h 166"/>
                            <a:gd name="T14" fmla="*/ 127 w 218"/>
                            <a:gd name="T15" fmla="*/ 115 h 166"/>
                            <a:gd name="T16" fmla="*/ 127 w 218"/>
                            <a:gd name="T17" fmla="*/ 115 h 166"/>
                            <a:gd name="T18" fmla="*/ 120 w 218"/>
                            <a:gd name="T19" fmla="*/ 115 h 166"/>
                            <a:gd name="T20" fmla="*/ 107 w 218"/>
                            <a:gd name="T21" fmla="*/ 115 h 166"/>
                            <a:gd name="T22" fmla="*/ 99 w 218"/>
                            <a:gd name="T23" fmla="*/ 115 h 166"/>
                            <a:gd name="T24" fmla="*/ 99 w 218"/>
                            <a:gd name="T25" fmla="*/ 115 h 166"/>
                            <a:gd name="T26" fmla="*/ 101 w 218"/>
                            <a:gd name="T27" fmla="*/ 109 h 166"/>
                            <a:gd name="T28" fmla="*/ 103 w 218"/>
                            <a:gd name="T29" fmla="*/ 100 h 166"/>
                            <a:gd name="T30" fmla="*/ 106 w 218"/>
                            <a:gd name="T31" fmla="*/ 93 h 166"/>
                            <a:gd name="T32" fmla="*/ 106 w 218"/>
                            <a:gd name="T33" fmla="*/ 93 h 166"/>
                            <a:gd name="T34" fmla="*/ 99 w 218"/>
                            <a:gd name="T35" fmla="*/ 93 h 166"/>
                            <a:gd name="T36" fmla="*/ 86 w 218"/>
                            <a:gd name="T37" fmla="*/ 93 h 166"/>
                            <a:gd name="T38" fmla="*/ 79 w 218"/>
                            <a:gd name="T39" fmla="*/ 93 h 166"/>
                            <a:gd name="T40" fmla="*/ 79 w 218"/>
                            <a:gd name="T41" fmla="*/ 93 h 166"/>
                            <a:gd name="T42" fmla="*/ 79 w 218"/>
                            <a:gd name="T43" fmla="*/ 86 h 166"/>
                            <a:gd name="T44" fmla="*/ 79 w 218"/>
                            <a:gd name="T45" fmla="*/ 73 h 166"/>
                            <a:gd name="T46" fmla="*/ 79 w 218"/>
                            <a:gd name="T47" fmla="*/ 67 h 166"/>
                            <a:gd name="T48" fmla="*/ 79 w 218"/>
                            <a:gd name="T49" fmla="*/ 67 h 166"/>
                            <a:gd name="T50" fmla="*/ 86 w 218"/>
                            <a:gd name="T51" fmla="*/ 71 h 166"/>
                            <a:gd name="T52" fmla="*/ 93 w 218"/>
                            <a:gd name="T53" fmla="*/ 73 h 166"/>
                            <a:gd name="T54" fmla="*/ 103 w 218"/>
                            <a:gd name="T55" fmla="*/ 73 h 166"/>
                            <a:gd name="T56" fmla="*/ 103 w 218"/>
                            <a:gd name="T57" fmla="*/ 73 h 166"/>
                            <a:gd name="T58" fmla="*/ 102 w 218"/>
                            <a:gd name="T59" fmla="*/ 67 h 166"/>
                            <a:gd name="T60" fmla="*/ 100 w 218"/>
                            <a:gd name="T61" fmla="*/ 56 h 166"/>
                            <a:gd name="T62" fmla="*/ 99 w 218"/>
                            <a:gd name="T63" fmla="*/ 49 h 166"/>
                            <a:gd name="T64" fmla="*/ 99 w 218"/>
                            <a:gd name="T65" fmla="*/ 49 h 166"/>
                            <a:gd name="T66" fmla="*/ 107 w 218"/>
                            <a:gd name="T67" fmla="*/ 49 h 166"/>
                            <a:gd name="T68" fmla="*/ 120 w 218"/>
                            <a:gd name="T69" fmla="*/ 49 h 166"/>
                            <a:gd name="T70" fmla="*/ 127 w 218"/>
                            <a:gd name="T71" fmla="*/ 49 h 166"/>
                            <a:gd name="T72" fmla="*/ 127 w 218"/>
                            <a:gd name="T73" fmla="*/ 49 h 166"/>
                            <a:gd name="T74" fmla="*/ 125 w 218"/>
                            <a:gd name="T75" fmla="*/ 55 h 166"/>
                            <a:gd name="T76" fmla="*/ 121 w 218"/>
                            <a:gd name="T77" fmla="*/ 66 h 166"/>
                            <a:gd name="T78" fmla="*/ 119 w 218"/>
                            <a:gd name="T79" fmla="*/ 71 h 166"/>
                            <a:gd name="T80" fmla="*/ 119 w 218"/>
                            <a:gd name="T81" fmla="*/ 71 h 166"/>
                            <a:gd name="T82" fmla="*/ 126 w 218"/>
                            <a:gd name="T83" fmla="*/ 71 h 166"/>
                            <a:gd name="T84" fmla="*/ 138 w 218"/>
                            <a:gd name="T85" fmla="*/ 71 h 166"/>
                            <a:gd name="T86" fmla="*/ 146 w 218"/>
                            <a:gd name="T87" fmla="*/ 71 h 166"/>
                            <a:gd name="T88" fmla="*/ 146 w 218"/>
                            <a:gd name="T89" fmla="*/ 71 h 166"/>
                            <a:gd name="T90" fmla="*/ 146 w 218"/>
                            <a:gd name="T91" fmla="*/ 78 h 166"/>
                            <a:gd name="T92" fmla="*/ 146 w 218"/>
                            <a:gd name="T93" fmla="*/ 91 h 166"/>
                            <a:gd name="T94" fmla="*/ 146 w 218"/>
                            <a:gd name="T95" fmla="*/ 97 h 166"/>
                            <a:gd name="T96" fmla="*/ 146 w 218"/>
                            <a:gd name="T97" fmla="*/ 97 h 166"/>
                            <a:gd name="T98" fmla="*/ 0 w 218"/>
                            <a:gd name="T99" fmla="*/ 0 h 166"/>
                            <a:gd name="T100" fmla="*/ 0 w 218"/>
                            <a:gd name="T101" fmla="*/ 166 h 166"/>
                            <a:gd name="T102" fmla="*/ 218 w 218"/>
                            <a:gd name="T103" fmla="*/ 166 h 166"/>
                            <a:gd name="T104" fmla="*/ 218 w 218"/>
                            <a:gd name="T105" fmla="*/ 0 h 166"/>
                            <a:gd name="T106" fmla="*/ 0 w 218"/>
                            <a:gd name="T107" fmla="*/ 0 h 166"/>
                            <a:gd name="T108" fmla="*/ 0 w 218"/>
                            <a:gd name="T109" fmla="*/ 0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18" h="166">
                              <a:moveTo>
                                <a:pt x="146" y="97"/>
                              </a:moveTo>
                              <a:lnTo>
                                <a:pt x="138" y="95"/>
                              </a:lnTo>
                              <a:lnTo>
                                <a:pt x="130" y="93"/>
                              </a:lnTo>
                              <a:lnTo>
                                <a:pt x="121" y="89"/>
                              </a:lnTo>
                              <a:lnTo>
                                <a:pt x="123" y="96"/>
                              </a:lnTo>
                              <a:lnTo>
                                <a:pt x="126" y="108"/>
                              </a:lnTo>
                              <a:lnTo>
                                <a:pt x="127" y="115"/>
                              </a:lnTo>
                              <a:lnTo>
                                <a:pt x="120" y="115"/>
                              </a:lnTo>
                              <a:lnTo>
                                <a:pt x="107" y="115"/>
                              </a:lnTo>
                              <a:lnTo>
                                <a:pt x="99" y="115"/>
                              </a:lnTo>
                              <a:lnTo>
                                <a:pt x="101" y="109"/>
                              </a:lnTo>
                              <a:lnTo>
                                <a:pt x="103" y="100"/>
                              </a:lnTo>
                              <a:lnTo>
                                <a:pt x="106" y="93"/>
                              </a:lnTo>
                              <a:lnTo>
                                <a:pt x="99" y="93"/>
                              </a:lnTo>
                              <a:lnTo>
                                <a:pt x="86" y="93"/>
                              </a:lnTo>
                              <a:lnTo>
                                <a:pt x="79" y="93"/>
                              </a:lnTo>
                              <a:lnTo>
                                <a:pt x="79" y="86"/>
                              </a:lnTo>
                              <a:lnTo>
                                <a:pt x="79" y="73"/>
                              </a:lnTo>
                              <a:lnTo>
                                <a:pt x="79" y="67"/>
                              </a:lnTo>
                              <a:lnTo>
                                <a:pt x="86" y="71"/>
                              </a:lnTo>
                              <a:lnTo>
                                <a:pt x="93" y="73"/>
                              </a:lnTo>
                              <a:lnTo>
                                <a:pt x="103" y="73"/>
                              </a:lnTo>
                              <a:lnTo>
                                <a:pt x="102" y="67"/>
                              </a:lnTo>
                              <a:lnTo>
                                <a:pt x="100" y="56"/>
                              </a:lnTo>
                              <a:lnTo>
                                <a:pt x="99" y="49"/>
                              </a:lnTo>
                              <a:lnTo>
                                <a:pt x="107" y="49"/>
                              </a:lnTo>
                              <a:lnTo>
                                <a:pt x="120" y="49"/>
                              </a:lnTo>
                              <a:lnTo>
                                <a:pt x="127" y="49"/>
                              </a:lnTo>
                              <a:lnTo>
                                <a:pt x="125" y="55"/>
                              </a:lnTo>
                              <a:lnTo>
                                <a:pt x="121" y="66"/>
                              </a:lnTo>
                              <a:lnTo>
                                <a:pt x="119" y="71"/>
                              </a:lnTo>
                              <a:lnTo>
                                <a:pt x="126" y="71"/>
                              </a:lnTo>
                              <a:lnTo>
                                <a:pt x="138" y="71"/>
                              </a:lnTo>
                              <a:lnTo>
                                <a:pt x="146" y="71"/>
                              </a:lnTo>
                              <a:lnTo>
                                <a:pt x="146" y="78"/>
                              </a:lnTo>
                              <a:lnTo>
                                <a:pt x="146" y="91"/>
                              </a:lnTo>
                              <a:lnTo>
                                <a:pt x="146" y="97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6"/>
                              </a:lnTo>
                              <a:lnTo>
                                <a:pt x="218" y="166"/>
                              </a:lnTo>
                              <a:lnTo>
                                <a:pt x="2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478"/>
                      <wps:cNvSpPr>
                        <a:spLocks noEditPoints="1"/>
                      </wps:cNvSpPr>
                      <wps:spPr bwMode="auto">
                        <a:xfrm>
                          <a:off x="1233" y="834"/>
                          <a:ext cx="54" cy="42"/>
                        </a:xfrm>
                        <a:custGeom>
                          <a:avLst/>
                          <a:gdLst>
                            <a:gd name="T0" fmla="*/ 138 w 216"/>
                            <a:gd name="T1" fmla="*/ 94 h 168"/>
                            <a:gd name="T2" fmla="*/ 132 w 216"/>
                            <a:gd name="T3" fmla="*/ 94 h 168"/>
                            <a:gd name="T4" fmla="*/ 119 w 216"/>
                            <a:gd name="T5" fmla="*/ 94 h 168"/>
                            <a:gd name="T6" fmla="*/ 111 w 216"/>
                            <a:gd name="T7" fmla="*/ 94 h 168"/>
                            <a:gd name="T8" fmla="*/ 111 w 216"/>
                            <a:gd name="T9" fmla="*/ 94 h 168"/>
                            <a:gd name="T10" fmla="*/ 113 w 216"/>
                            <a:gd name="T11" fmla="*/ 100 h 168"/>
                            <a:gd name="T12" fmla="*/ 116 w 216"/>
                            <a:gd name="T13" fmla="*/ 111 h 168"/>
                            <a:gd name="T14" fmla="*/ 117 w 216"/>
                            <a:gd name="T15" fmla="*/ 116 h 168"/>
                            <a:gd name="T16" fmla="*/ 117 w 216"/>
                            <a:gd name="T17" fmla="*/ 116 h 168"/>
                            <a:gd name="T18" fmla="*/ 111 w 216"/>
                            <a:gd name="T19" fmla="*/ 116 h 168"/>
                            <a:gd name="T20" fmla="*/ 97 w 216"/>
                            <a:gd name="T21" fmla="*/ 116 h 168"/>
                            <a:gd name="T22" fmla="*/ 89 w 216"/>
                            <a:gd name="T23" fmla="*/ 116 h 168"/>
                            <a:gd name="T24" fmla="*/ 89 w 216"/>
                            <a:gd name="T25" fmla="*/ 116 h 168"/>
                            <a:gd name="T26" fmla="*/ 91 w 216"/>
                            <a:gd name="T27" fmla="*/ 110 h 168"/>
                            <a:gd name="T28" fmla="*/ 94 w 216"/>
                            <a:gd name="T29" fmla="*/ 97 h 168"/>
                            <a:gd name="T30" fmla="*/ 95 w 216"/>
                            <a:gd name="T31" fmla="*/ 90 h 168"/>
                            <a:gd name="T32" fmla="*/ 95 w 216"/>
                            <a:gd name="T33" fmla="*/ 90 h 168"/>
                            <a:gd name="T34" fmla="*/ 87 w 216"/>
                            <a:gd name="T35" fmla="*/ 93 h 168"/>
                            <a:gd name="T36" fmla="*/ 78 w 216"/>
                            <a:gd name="T37" fmla="*/ 97 h 168"/>
                            <a:gd name="T38" fmla="*/ 71 w 216"/>
                            <a:gd name="T39" fmla="*/ 99 h 168"/>
                            <a:gd name="T40" fmla="*/ 71 w 216"/>
                            <a:gd name="T41" fmla="*/ 99 h 168"/>
                            <a:gd name="T42" fmla="*/ 71 w 216"/>
                            <a:gd name="T43" fmla="*/ 92 h 168"/>
                            <a:gd name="T44" fmla="*/ 71 w 216"/>
                            <a:gd name="T45" fmla="*/ 79 h 168"/>
                            <a:gd name="T46" fmla="*/ 71 w 216"/>
                            <a:gd name="T47" fmla="*/ 72 h 168"/>
                            <a:gd name="T48" fmla="*/ 71 w 216"/>
                            <a:gd name="T49" fmla="*/ 72 h 168"/>
                            <a:gd name="T50" fmla="*/ 78 w 216"/>
                            <a:gd name="T51" fmla="*/ 72 h 168"/>
                            <a:gd name="T52" fmla="*/ 91 w 216"/>
                            <a:gd name="T53" fmla="*/ 72 h 168"/>
                            <a:gd name="T54" fmla="*/ 98 w 216"/>
                            <a:gd name="T55" fmla="*/ 72 h 168"/>
                            <a:gd name="T56" fmla="*/ 98 w 216"/>
                            <a:gd name="T57" fmla="*/ 72 h 168"/>
                            <a:gd name="T58" fmla="*/ 95 w 216"/>
                            <a:gd name="T59" fmla="*/ 66 h 168"/>
                            <a:gd name="T60" fmla="*/ 91 w 216"/>
                            <a:gd name="T61" fmla="*/ 56 h 168"/>
                            <a:gd name="T62" fmla="*/ 89 w 216"/>
                            <a:gd name="T63" fmla="*/ 49 h 168"/>
                            <a:gd name="T64" fmla="*/ 89 w 216"/>
                            <a:gd name="T65" fmla="*/ 49 h 168"/>
                            <a:gd name="T66" fmla="*/ 97 w 216"/>
                            <a:gd name="T67" fmla="*/ 49 h 168"/>
                            <a:gd name="T68" fmla="*/ 111 w 216"/>
                            <a:gd name="T69" fmla="*/ 49 h 168"/>
                            <a:gd name="T70" fmla="*/ 117 w 216"/>
                            <a:gd name="T71" fmla="*/ 49 h 168"/>
                            <a:gd name="T72" fmla="*/ 117 w 216"/>
                            <a:gd name="T73" fmla="*/ 49 h 168"/>
                            <a:gd name="T74" fmla="*/ 116 w 216"/>
                            <a:gd name="T75" fmla="*/ 56 h 168"/>
                            <a:gd name="T76" fmla="*/ 115 w 216"/>
                            <a:gd name="T77" fmla="*/ 68 h 168"/>
                            <a:gd name="T78" fmla="*/ 113 w 216"/>
                            <a:gd name="T79" fmla="*/ 75 h 168"/>
                            <a:gd name="T80" fmla="*/ 113 w 216"/>
                            <a:gd name="T81" fmla="*/ 75 h 168"/>
                            <a:gd name="T82" fmla="*/ 123 w 216"/>
                            <a:gd name="T83" fmla="*/ 75 h 168"/>
                            <a:gd name="T84" fmla="*/ 132 w 216"/>
                            <a:gd name="T85" fmla="*/ 71 h 168"/>
                            <a:gd name="T86" fmla="*/ 138 w 216"/>
                            <a:gd name="T87" fmla="*/ 68 h 168"/>
                            <a:gd name="T88" fmla="*/ 138 w 216"/>
                            <a:gd name="T89" fmla="*/ 68 h 168"/>
                            <a:gd name="T90" fmla="*/ 138 w 216"/>
                            <a:gd name="T91" fmla="*/ 75 h 168"/>
                            <a:gd name="T92" fmla="*/ 138 w 216"/>
                            <a:gd name="T93" fmla="*/ 88 h 168"/>
                            <a:gd name="T94" fmla="*/ 138 w 216"/>
                            <a:gd name="T95" fmla="*/ 94 h 168"/>
                            <a:gd name="T96" fmla="*/ 138 w 216"/>
                            <a:gd name="T97" fmla="*/ 94 h 168"/>
                            <a:gd name="T98" fmla="*/ 0 w 216"/>
                            <a:gd name="T99" fmla="*/ 0 h 168"/>
                            <a:gd name="T100" fmla="*/ 0 w 216"/>
                            <a:gd name="T101" fmla="*/ 168 h 168"/>
                            <a:gd name="T102" fmla="*/ 216 w 216"/>
                            <a:gd name="T103" fmla="*/ 168 h 168"/>
                            <a:gd name="T104" fmla="*/ 216 w 216"/>
                            <a:gd name="T105" fmla="*/ 0 h 168"/>
                            <a:gd name="T106" fmla="*/ 0 w 216"/>
                            <a:gd name="T107" fmla="*/ 0 h 168"/>
                            <a:gd name="T108" fmla="*/ 0 w 216"/>
                            <a:gd name="T109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16" h="168">
                              <a:moveTo>
                                <a:pt x="138" y="94"/>
                              </a:moveTo>
                              <a:lnTo>
                                <a:pt x="132" y="94"/>
                              </a:lnTo>
                              <a:lnTo>
                                <a:pt x="119" y="94"/>
                              </a:lnTo>
                              <a:lnTo>
                                <a:pt x="111" y="94"/>
                              </a:lnTo>
                              <a:lnTo>
                                <a:pt x="113" y="100"/>
                              </a:lnTo>
                              <a:lnTo>
                                <a:pt x="116" y="111"/>
                              </a:lnTo>
                              <a:lnTo>
                                <a:pt x="117" y="116"/>
                              </a:lnTo>
                              <a:lnTo>
                                <a:pt x="111" y="116"/>
                              </a:lnTo>
                              <a:lnTo>
                                <a:pt x="97" y="116"/>
                              </a:lnTo>
                              <a:lnTo>
                                <a:pt x="89" y="116"/>
                              </a:lnTo>
                              <a:lnTo>
                                <a:pt x="91" y="110"/>
                              </a:lnTo>
                              <a:lnTo>
                                <a:pt x="94" y="97"/>
                              </a:lnTo>
                              <a:lnTo>
                                <a:pt x="95" y="90"/>
                              </a:lnTo>
                              <a:lnTo>
                                <a:pt x="87" y="93"/>
                              </a:lnTo>
                              <a:lnTo>
                                <a:pt x="78" y="97"/>
                              </a:lnTo>
                              <a:lnTo>
                                <a:pt x="71" y="99"/>
                              </a:lnTo>
                              <a:lnTo>
                                <a:pt x="71" y="92"/>
                              </a:lnTo>
                              <a:lnTo>
                                <a:pt x="71" y="79"/>
                              </a:lnTo>
                              <a:lnTo>
                                <a:pt x="71" y="72"/>
                              </a:lnTo>
                              <a:lnTo>
                                <a:pt x="78" y="72"/>
                              </a:lnTo>
                              <a:lnTo>
                                <a:pt x="91" y="72"/>
                              </a:lnTo>
                              <a:lnTo>
                                <a:pt x="98" y="72"/>
                              </a:lnTo>
                              <a:lnTo>
                                <a:pt x="95" y="66"/>
                              </a:lnTo>
                              <a:lnTo>
                                <a:pt x="91" y="56"/>
                              </a:lnTo>
                              <a:lnTo>
                                <a:pt x="89" y="49"/>
                              </a:lnTo>
                              <a:lnTo>
                                <a:pt x="97" y="49"/>
                              </a:lnTo>
                              <a:lnTo>
                                <a:pt x="111" y="49"/>
                              </a:lnTo>
                              <a:lnTo>
                                <a:pt x="117" y="49"/>
                              </a:lnTo>
                              <a:lnTo>
                                <a:pt x="116" y="56"/>
                              </a:lnTo>
                              <a:lnTo>
                                <a:pt x="115" y="68"/>
                              </a:lnTo>
                              <a:lnTo>
                                <a:pt x="113" y="75"/>
                              </a:lnTo>
                              <a:lnTo>
                                <a:pt x="123" y="75"/>
                              </a:lnTo>
                              <a:lnTo>
                                <a:pt x="132" y="71"/>
                              </a:lnTo>
                              <a:lnTo>
                                <a:pt x="138" y="68"/>
                              </a:lnTo>
                              <a:lnTo>
                                <a:pt x="138" y="75"/>
                              </a:lnTo>
                              <a:lnTo>
                                <a:pt x="138" y="88"/>
                              </a:lnTo>
                              <a:lnTo>
                                <a:pt x="138" y="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8"/>
                              </a:lnTo>
                              <a:lnTo>
                                <a:pt x="216" y="168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7" name="Freeform 479"/>
                      <wps:cNvSpPr>
                        <a:spLocks noEditPoints="1"/>
                      </wps:cNvSpPr>
                      <wps:spPr bwMode="auto">
                        <a:xfrm>
                          <a:off x="318" y="878"/>
                          <a:ext cx="28" cy="33"/>
                        </a:xfrm>
                        <a:custGeom>
                          <a:avLst/>
                          <a:gdLst>
                            <a:gd name="T0" fmla="*/ 89 w 114"/>
                            <a:gd name="T1" fmla="*/ 52 h 134"/>
                            <a:gd name="T2" fmla="*/ 68 w 114"/>
                            <a:gd name="T3" fmla="*/ 38 h 134"/>
                            <a:gd name="T4" fmla="*/ 43 w 114"/>
                            <a:gd name="T5" fmla="*/ 40 h 134"/>
                            <a:gd name="T6" fmla="*/ 18 w 114"/>
                            <a:gd name="T7" fmla="*/ 52 h 134"/>
                            <a:gd name="T8" fmla="*/ 18 w 114"/>
                            <a:gd name="T9" fmla="*/ 52 h 134"/>
                            <a:gd name="T10" fmla="*/ 19 w 114"/>
                            <a:gd name="T11" fmla="*/ 37 h 134"/>
                            <a:gd name="T12" fmla="*/ 30 w 114"/>
                            <a:gd name="T13" fmla="*/ 27 h 134"/>
                            <a:gd name="T14" fmla="*/ 43 w 114"/>
                            <a:gd name="T15" fmla="*/ 20 h 134"/>
                            <a:gd name="T16" fmla="*/ 43 w 114"/>
                            <a:gd name="T17" fmla="*/ 20 h 134"/>
                            <a:gd name="T18" fmla="*/ 64 w 114"/>
                            <a:gd name="T19" fmla="*/ 20 h 134"/>
                            <a:gd name="T20" fmla="*/ 81 w 114"/>
                            <a:gd name="T21" fmla="*/ 27 h 134"/>
                            <a:gd name="T22" fmla="*/ 95 w 114"/>
                            <a:gd name="T23" fmla="*/ 39 h 134"/>
                            <a:gd name="T24" fmla="*/ 95 w 114"/>
                            <a:gd name="T25" fmla="*/ 39 h 134"/>
                            <a:gd name="T26" fmla="*/ 95 w 114"/>
                            <a:gd name="T27" fmla="*/ 45 h 134"/>
                            <a:gd name="T28" fmla="*/ 92 w 114"/>
                            <a:gd name="T29" fmla="*/ 49 h 134"/>
                            <a:gd name="T30" fmla="*/ 89 w 114"/>
                            <a:gd name="T31" fmla="*/ 52 h 134"/>
                            <a:gd name="T32" fmla="*/ 89 w 114"/>
                            <a:gd name="T33" fmla="*/ 52 h 134"/>
                            <a:gd name="T34" fmla="*/ 114 w 114"/>
                            <a:gd name="T35" fmla="*/ 39 h 134"/>
                            <a:gd name="T36" fmla="*/ 97 w 114"/>
                            <a:gd name="T37" fmla="*/ 18 h 134"/>
                            <a:gd name="T38" fmla="*/ 74 w 114"/>
                            <a:gd name="T39" fmla="*/ 6 h 134"/>
                            <a:gd name="T40" fmla="*/ 45 w 114"/>
                            <a:gd name="T41" fmla="*/ 0 h 134"/>
                            <a:gd name="T42" fmla="*/ 45 w 114"/>
                            <a:gd name="T43" fmla="*/ 0 h 134"/>
                            <a:gd name="T44" fmla="*/ 30 w 114"/>
                            <a:gd name="T45" fmla="*/ 6 h 134"/>
                            <a:gd name="T46" fmla="*/ 13 w 114"/>
                            <a:gd name="T47" fmla="*/ 14 h 134"/>
                            <a:gd name="T48" fmla="*/ 1 w 114"/>
                            <a:gd name="T49" fmla="*/ 22 h 134"/>
                            <a:gd name="T50" fmla="*/ 1 w 114"/>
                            <a:gd name="T51" fmla="*/ 22 h 134"/>
                            <a:gd name="T52" fmla="*/ 1 w 114"/>
                            <a:gd name="T53" fmla="*/ 42 h 134"/>
                            <a:gd name="T54" fmla="*/ 1 w 114"/>
                            <a:gd name="T55" fmla="*/ 61 h 134"/>
                            <a:gd name="T56" fmla="*/ 18 w 114"/>
                            <a:gd name="T57" fmla="*/ 66 h 134"/>
                            <a:gd name="T58" fmla="*/ 18 w 114"/>
                            <a:gd name="T59" fmla="*/ 66 h 134"/>
                            <a:gd name="T60" fmla="*/ 18 w 114"/>
                            <a:gd name="T61" fmla="*/ 73 h 134"/>
                            <a:gd name="T62" fmla="*/ 17 w 114"/>
                            <a:gd name="T63" fmla="*/ 77 h 134"/>
                            <a:gd name="T64" fmla="*/ 13 w 114"/>
                            <a:gd name="T65" fmla="*/ 81 h 134"/>
                            <a:gd name="T66" fmla="*/ 13 w 114"/>
                            <a:gd name="T67" fmla="*/ 81 h 134"/>
                            <a:gd name="T68" fmla="*/ 4 w 114"/>
                            <a:gd name="T69" fmla="*/ 86 h 134"/>
                            <a:gd name="T70" fmla="*/ 0 w 114"/>
                            <a:gd name="T71" fmla="*/ 94 h 134"/>
                            <a:gd name="T72" fmla="*/ 3 w 114"/>
                            <a:gd name="T73" fmla="*/ 102 h 134"/>
                            <a:gd name="T74" fmla="*/ 3 w 114"/>
                            <a:gd name="T75" fmla="*/ 102 h 134"/>
                            <a:gd name="T76" fmla="*/ 21 w 114"/>
                            <a:gd name="T77" fmla="*/ 122 h 134"/>
                            <a:gd name="T78" fmla="*/ 46 w 114"/>
                            <a:gd name="T79" fmla="*/ 134 h 134"/>
                            <a:gd name="T80" fmla="*/ 75 w 114"/>
                            <a:gd name="T81" fmla="*/ 132 h 134"/>
                            <a:gd name="T82" fmla="*/ 75 w 114"/>
                            <a:gd name="T83" fmla="*/ 132 h 134"/>
                            <a:gd name="T84" fmla="*/ 92 w 114"/>
                            <a:gd name="T85" fmla="*/ 120 h 134"/>
                            <a:gd name="T86" fmla="*/ 105 w 114"/>
                            <a:gd name="T87" fmla="*/ 104 h 134"/>
                            <a:gd name="T88" fmla="*/ 114 w 114"/>
                            <a:gd name="T89" fmla="*/ 83 h 134"/>
                            <a:gd name="T90" fmla="*/ 114 w 114"/>
                            <a:gd name="T91" fmla="*/ 83 h 134"/>
                            <a:gd name="T92" fmla="*/ 105 w 114"/>
                            <a:gd name="T93" fmla="*/ 78 h 134"/>
                            <a:gd name="T94" fmla="*/ 95 w 114"/>
                            <a:gd name="T95" fmla="*/ 74 h 134"/>
                            <a:gd name="T96" fmla="*/ 92 w 114"/>
                            <a:gd name="T97" fmla="*/ 64 h 134"/>
                            <a:gd name="T98" fmla="*/ 92 w 114"/>
                            <a:gd name="T99" fmla="*/ 64 h 134"/>
                            <a:gd name="T100" fmla="*/ 99 w 114"/>
                            <a:gd name="T101" fmla="*/ 59 h 134"/>
                            <a:gd name="T102" fmla="*/ 106 w 114"/>
                            <a:gd name="T103" fmla="*/ 56 h 134"/>
                            <a:gd name="T104" fmla="*/ 114 w 114"/>
                            <a:gd name="T105" fmla="*/ 59 h 134"/>
                            <a:gd name="T106" fmla="*/ 114 w 114"/>
                            <a:gd name="T107" fmla="*/ 59 h 134"/>
                            <a:gd name="T108" fmla="*/ 114 w 114"/>
                            <a:gd name="T109" fmla="*/ 54 h 134"/>
                            <a:gd name="T110" fmla="*/ 114 w 114"/>
                            <a:gd name="T111" fmla="*/ 44 h 134"/>
                            <a:gd name="T112" fmla="*/ 114 w 114"/>
                            <a:gd name="T113" fmla="*/ 39 h 134"/>
                            <a:gd name="T114" fmla="*/ 114 w 114"/>
                            <a:gd name="T115" fmla="*/ 39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14" h="134">
                              <a:moveTo>
                                <a:pt x="89" y="52"/>
                              </a:moveTo>
                              <a:lnTo>
                                <a:pt x="68" y="38"/>
                              </a:lnTo>
                              <a:lnTo>
                                <a:pt x="43" y="40"/>
                              </a:lnTo>
                              <a:lnTo>
                                <a:pt x="18" y="52"/>
                              </a:lnTo>
                              <a:lnTo>
                                <a:pt x="19" y="37"/>
                              </a:lnTo>
                              <a:lnTo>
                                <a:pt x="30" y="27"/>
                              </a:lnTo>
                              <a:lnTo>
                                <a:pt x="43" y="20"/>
                              </a:lnTo>
                              <a:lnTo>
                                <a:pt x="64" y="20"/>
                              </a:lnTo>
                              <a:lnTo>
                                <a:pt x="81" y="27"/>
                              </a:lnTo>
                              <a:lnTo>
                                <a:pt x="95" y="39"/>
                              </a:lnTo>
                              <a:lnTo>
                                <a:pt x="95" y="45"/>
                              </a:lnTo>
                              <a:lnTo>
                                <a:pt x="92" y="49"/>
                              </a:lnTo>
                              <a:lnTo>
                                <a:pt x="89" y="52"/>
                              </a:lnTo>
                              <a:close/>
                              <a:moveTo>
                                <a:pt x="114" y="39"/>
                              </a:moveTo>
                              <a:lnTo>
                                <a:pt x="97" y="18"/>
                              </a:lnTo>
                              <a:lnTo>
                                <a:pt x="74" y="6"/>
                              </a:lnTo>
                              <a:lnTo>
                                <a:pt x="45" y="0"/>
                              </a:lnTo>
                              <a:lnTo>
                                <a:pt x="30" y="6"/>
                              </a:lnTo>
                              <a:lnTo>
                                <a:pt x="13" y="14"/>
                              </a:lnTo>
                              <a:lnTo>
                                <a:pt x="1" y="22"/>
                              </a:lnTo>
                              <a:lnTo>
                                <a:pt x="1" y="42"/>
                              </a:lnTo>
                              <a:lnTo>
                                <a:pt x="1" y="61"/>
                              </a:lnTo>
                              <a:lnTo>
                                <a:pt x="18" y="66"/>
                              </a:lnTo>
                              <a:lnTo>
                                <a:pt x="18" y="73"/>
                              </a:lnTo>
                              <a:lnTo>
                                <a:pt x="17" y="77"/>
                              </a:lnTo>
                              <a:lnTo>
                                <a:pt x="13" y="81"/>
                              </a:lnTo>
                              <a:lnTo>
                                <a:pt x="4" y="86"/>
                              </a:lnTo>
                              <a:lnTo>
                                <a:pt x="0" y="94"/>
                              </a:lnTo>
                              <a:lnTo>
                                <a:pt x="3" y="102"/>
                              </a:lnTo>
                              <a:lnTo>
                                <a:pt x="21" y="122"/>
                              </a:lnTo>
                              <a:lnTo>
                                <a:pt x="46" y="134"/>
                              </a:lnTo>
                              <a:lnTo>
                                <a:pt x="75" y="132"/>
                              </a:lnTo>
                              <a:lnTo>
                                <a:pt x="92" y="120"/>
                              </a:lnTo>
                              <a:lnTo>
                                <a:pt x="105" y="104"/>
                              </a:lnTo>
                              <a:lnTo>
                                <a:pt x="114" y="83"/>
                              </a:lnTo>
                              <a:lnTo>
                                <a:pt x="105" y="78"/>
                              </a:lnTo>
                              <a:lnTo>
                                <a:pt x="95" y="74"/>
                              </a:lnTo>
                              <a:lnTo>
                                <a:pt x="92" y="64"/>
                              </a:lnTo>
                              <a:lnTo>
                                <a:pt x="99" y="59"/>
                              </a:lnTo>
                              <a:lnTo>
                                <a:pt x="106" y="56"/>
                              </a:lnTo>
                              <a:lnTo>
                                <a:pt x="114" y="59"/>
                              </a:lnTo>
                              <a:lnTo>
                                <a:pt x="114" y="54"/>
                              </a:lnTo>
                              <a:lnTo>
                                <a:pt x="114" y="44"/>
                              </a:lnTo>
                              <a:lnTo>
                                <a:pt x="11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Freeform 480"/>
                      <wps:cNvSpPr>
                        <a:spLocks noEditPoints="1"/>
                      </wps:cNvSpPr>
                      <wps:spPr bwMode="auto">
                        <a:xfrm>
                          <a:off x="357" y="878"/>
                          <a:ext cx="31" cy="27"/>
                        </a:xfrm>
                        <a:custGeom>
                          <a:avLst/>
                          <a:gdLst>
                            <a:gd name="T0" fmla="*/ 30 w 122"/>
                            <a:gd name="T1" fmla="*/ 47 h 108"/>
                            <a:gd name="T2" fmla="*/ 28 w 122"/>
                            <a:gd name="T3" fmla="*/ 47 h 108"/>
                            <a:gd name="T4" fmla="*/ 23 w 122"/>
                            <a:gd name="T5" fmla="*/ 47 h 108"/>
                            <a:gd name="T6" fmla="*/ 20 w 122"/>
                            <a:gd name="T7" fmla="*/ 47 h 108"/>
                            <a:gd name="T8" fmla="*/ 20 w 122"/>
                            <a:gd name="T9" fmla="*/ 47 h 108"/>
                            <a:gd name="T10" fmla="*/ 20 w 122"/>
                            <a:gd name="T11" fmla="*/ 34 h 108"/>
                            <a:gd name="T12" fmla="*/ 31 w 122"/>
                            <a:gd name="T13" fmla="*/ 25 h 108"/>
                            <a:gd name="T14" fmla="*/ 45 w 122"/>
                            <a:gd name="T15" fmla="*/ 18 h 108"/>
                            <a:gd name="T16" fmla="*/ 45 w 122"/>
                            <a:gd name="T17" fmla="*/ 18 h 108"/>
                            <a:gd name="T18" fmla="*/ 64 w 122"/>
                            <a:gd name="T19" fmla="*/ 18 h 108"/>
                            <a:gd name="T20" fmla="*/ 81 w 122"/>
                            <a:gd name="T21" fmla="*/ 24 h 108"/>
                            <a:gd name="T22" fmla="*/ 94 w 122"/>
                            <a:gd name="T23" fmla="*/ 35 h 108"/>
                            <a:gd name="T24" fmla="*/ 94 w 122"/>
                            <a:gd name="T25" fmla="*/ 35 h 108"/>
                            <a:gd name="T26" fmla="*/ 78 w 122"/>
                            <a:gd name="T27" fmla="*/ 45 h 108"/>
                            <a:gd name="T28" fmla="*/ 53 w 122"/>
                            <a:gd name="T29" fmla="*/ 36 h 108"/>
                            <a:gd name="T30" fmla="*/ 30 w 122"/>
                            <a:gd name="T31" fmla="*/ 47 h 108"/>
                            <a:gd name="T32" fmla="*/ 30 w 122"/>
                            <a:gd name="T33" fmla="*/ 47 h 108"/>
                            <a:gd name="T34" fmla="*/ 86 w 122"/>
                            <a:gd name="T35" fmla="*/ 6 h 108"/>
                            <a:gd name="T36" fmla="*/ 60 w 122"/>
                            <a:gd name="T37" fmla="*/ 0 h 108"/>
                            <a:gd name="T38" fmla="*/ 31 w 122"/>
                            <a:gd name="T39" fmla="*/ 3 h 108"/>
                            <a:gd name="T40" fmla="*/ 8 w 122"/>
                            <a:gd name="T41" fmla="*/ 15 h 108"/>
                            <a:gd name="T42" fmla="*/ 8 w 122"/>
                            <a:gd name="T43" fmla="*/ 15 h 108"/>
                            <a:gd name="T44" fmla="*/ 0 w 122"/>
                            <a:gd name="T45" fmla="*/ 32 h 108"/>
                            <a:gd name="T46" fmla="*/ 5 w 122"/>
                            <a:gd name="T47" fmla="*/ 52 h 108"/>
                            <a:gd name="T48" fmla="*/ 23 w 122"/>
                            <a:gd name="T49" fmla="*/ 59 h 108"/>
                            <a:gd name="T50" fmla="*/ 23 w 122"/>
                            <a:gd name="T51" fmla="*/ 59 h 108"/>
                            <a:gd name="T52" fmla="*/ 21 w 122"/>
                            <a:gd name="T53" fmla="*/ 70 h 108"/>
                            <a:gd name="T54" fmla="*/ 12 w 122"/>
                            <a:gd name="T55" fmla="*/ 73 h 108"/>
                            <a:gd name="T56" fmla="*/ 3 w 122"/>
                            <a:gd name="T57" fmla="*/ 79 h 108"/>
                            <a:gd name="T58" fmla="*/ 3 w 122"/>
                            <a:gd name="T59" fmla="*/ 79 h 108"/>
                            <a:gd name="T60" fmla="*/ 6 w 122"/>
                            <a:gd name="T61" fmla="*/ 91 h 108"/>
                            <a:gd name="T62" fmla="*/ 14 w 122"/>
                            <a:gd name="T63" fmla="*/ 100 h 108"/>
                            <a:gd name="T64" fmla="*/ 23 w 122"/>
                            <a:gd name="T65" fmla="*/ 108 h 108"/>
                            <a:gd name="T66" fmla="*/ 23 w 122"/>
                            <a:gd name="T67" fmla="*/ 108 h 108"/>
                            <a:gd name="T68" fmla="*/ 53 w 122"/>
                            <a:gd name="T69" fmla="*/ 94 h 108"/>
                            <a:gd name="T70" fmla="*/ 86 w 122"/>
                            <a:gd name="T71" fmla="*/ 84 h 108"/>
                            <a:gd name="T72" fmla="*/ 122 w 122"/>
                            <a:gd name="T73" fmla="*/ 81 h 108"/>
                            <a:gd name="T74" fmla="*/ 122 w 122"/>
                            <a:gd name="T75" fmla="*/ 81 h 108"/>
                            <a:gd name="T76" fmla="*/ 117 w 122"/>
                            <a:gd name="T77" fmla="*/ 80 h 108"/>
                            <a:gd name="T78" fmla="*/ 111 w 122"/>
                            <a:gd name="T79" fmla="*/ 75 h 108"/>
                            <a:gd name="T80" fmla="*/ 106 w 122"/>
                            <a:gd name="T81" fmla="*/ 74 h 108"/>
                            <a:gd name="T82" fmla="*/ 106 w 122"/>
                            <a:gd name="T83" fmla="*/ 74 h 108"/>
                            <a:gd name="T84" fmla="*/ 104 w 122"/>
                            <a:gd name="T85" fmla="*/ 62 h 108"/>
                            <a:gd name="T86" fmla="*/ 114 w 122"/>
                            <a:gd name="T87" fmla="*/ 55 h 108"/>
                            <a:gd name="T88" fmla="*/ 122 w 122"/>
                            <a:gd name="T89" fmla="*/ 50 h 108"/>
                            <a:gd name="T90" fmla="*/ 122 w 122"/>
                            <a:gd name="T91" fmla="*/ 50 h 108"/>
                            <a:gd name="T92" fmla="*/ 113 w 122"/>
                            <a:gd name="T93" fmla="*/ 32 h 108"/>
                            <a:gd name="T94" fmla="*/ 102 w 122"/>
                            <a:gd name="T95" fmla="*/ 17 h 108"/>
                            <a:gd name="T96" fmla="*/ 86 w 122"/>
                            <a:gd name="T97" fmla="*/ 6 h 108"/>
                            <a:gd name="T98" fmla="*/ 86 w 122"/>
                            <a:gd name="T99" fmla="*/ 6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22" h="108">
                              <a:moveTo>
                                <a:pt x="30" y="47"/>
                              </a:moveTo>
                              <a:lnTo>
                                <a:pt x="28" y="47"/>
                              </a:lnTo>
                              <a:lnTo>
                                <a:pt x="23" y="47"/>
                              </a:lnTo>
                              <a:lnTo>
                                <a:pt x="20" y="47"/>
                              </a:lnTo>
                              <a:lnTo>
                                <a:pt x="20" y="34"/>
                              </a:lnTo>
                              <a:lnTo>
                                <a:pt x="31" y="25"/>
                              </a:lnTo>
                              <a:lnTo>
                                <a:pt x="45" y="18"/>
                              </a:lnTo>
                              <a:lnTo>
                                <a:pt x="64" y="18"/>
                              </a:lnTo>
                              <a:lnTo>
                                <a:pt x="81" y="24"/>
                              </a:lnTo>
                              <a:lnTo>
                                <a:pt x="94" y="35"/>
                              </a:lnTo>
                              <a:lnTo>
                                <a:pt x="78" y="45"/>
                              </a:lnTo>
                              <a:lnTo>
                                <a:pt x="53" y="36"/>
                              </a:lnTo>
                              <a:lnTo>
                                <a:pt x="30" y="47"/>
                              </a:lnTo>
                              <a:close/>
                              <a:moveTo>
                                <a:pt x="86" y="6"/>
                              </a:moveTo>
                              <a:lnTo>
                                <a:pt x="60" y="0"/>
                              </a:lnTo>
                              <a:lnTo>
                                <a:pt x="31" y="3"/>
                              </a:lnTo>
                              <a:lnTo>
                                <a:pt x="8" y="15"/>
                              </a:lnTo>
                              <a:lnTo>
                                <a:pt x="0" y="32"/>
                              </a:lnTo>
                              <a:lnTo>
                                <a:pt x="5" y="52"/>
                              </a:lnTo>
                              <a:lnTo>
                                <a:pt x="23" y="59"/>
                              </a:lnTo>
                              <a:lnTo>
                                <a:pt x="21" y="70"/>
                              </a:lnTo>
                              <a:lnTo>
                                <a:pt x="12" y="73"/>
                              </a:lnTo>
                              <a:lnTo>
                                <a:pt x="3" y="79"/>
                              </a:lnTo>
                              <a:lnTo>
                                <a:pt x="6" y="91"/>
                              </a:lnTo>
                              <a:lnTo>
                                <a:pt x="14" y="100"/>
                              </a:lnTo>
                              <a:lnTo>
                                <a:pt x="23" y="108"/>
                              </a:lnTo>
                              <a:lnTo>
                                <a:pt x="53" y="94"/>
                              </a:lnTo>
                              <a:lnTo>
                                <a:pt x="86" y="84"/>
                              </a:lnTo>
                              <a:lnTo>
                                <a:pt x="122" y="81"/>
                              </a:lnTo>
                              <a:lnTo>
                                <a:pt x="117" y="80"/>
                              </a:lnTo>
                              <a:lnTo>
                                <a:pt x="111" y="75"/>
                              </a:lnTo>
                              <a:lnTo>
                                <a:pt x="106" y="74"/>
                              </a:lnTo>
                              <a:lnTo>
                                <a:pt x="104" y="62"/>
                              </a:lnTo>
                              <a:lnTo>
                                <a:pt x="114" y="55"/>
                              </a:lnTo>
                              <a:lnTo>
                                <a:pt x="122" y="50"/>
                              </a:lnTo>
                              <a:lnTo>
                                <a:pt x="113" y="32"/>
                              </a:lnTo>
                              <a:lnTo>
                                <a:pt x="102" y="17"/>
                              </a:lnTo>
                              <a:lnTo>
                                <a:pt x="8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Freeform 481"/>
                      <wps:cNvSpPr>
                        <a:spLocks noEditPoints="1"/>
                      </wps:cNvSpPr>
                      <wps:spPr bwMode="auto">
                        <a:xfrm>
                          <a:off x="400" y="879"/>
                          <a:ext cx="31" cy="29"/>
                        </a:xfrm>
                        <a:custGeom>
                          <a:avLst/>
                          <a:gdLst>
                            <a:gd name="T0" fmla="*/ 101 w 125"/>
                            <a:gd name="T1" fmla="*/ 44 h 117"/>
                            <a:gd name="T2" fmla="*/ 80 w 125"/>
                            <a:gd name="T3" fmla="*/ 38 h 117"/>
                            <a:gd name="T4" fmla="*/ 56 w 125"/>
                            <a:gd name="T5" fmla="*/ 37 h 117"/>
                            <a:gd name="T6" fmla="*/ 35 w 125"/>
                            <a:gd name="T7" fmla="*/ 47 h 117"/>
                            <a:gd name="T8" fmla="*/ 35 w 125"/>
                            <a:gd name="T9" fmla="*/ 47 h 117"/>
                            <a:gd name="T10" fmla="*/ 27 w 125"/>
                            <a:gd name="T11" fmla="*/ 44 h 117"/>
                            <a:gd name="T12" fmla="*/ 25 w 125"/>
                            <a:gd name="T13" fmla="*/ 39 h 117"/>
                            <a:gd name="T14" fmla="*/ 25 w 125"/>
                            <a:gd name="T15" fmla="*/ 32 h 117"/>
                            <a:gd name="T16" fmla="*/ 25 w 125"/>
                            <a:gd name="T17" fmla="*/ 32 h 117"/>
                            <a:gd name="T18" fmla="*/ 51 w 125"/>
                            <a:gd name="T19" fmla="*/ 18 h 117"/>
                            <a:gd name="T20" fmla="*/ 78 w 125"/>
                            <a:gd name="T21" fmla="*/ 18 h 117"/>
                            <a:gd name="T22" fmla="*/ 101 w 125"/>
                            <a:gd name="T23" fmla="*/ 34 h 117"/>
                            <a:gd name="T24" fmla="*/ 101 w 125"/>
                            <a:gd name="T25" fmla="*/ 34 h 117"/>
                            <a:gd name="T26" fmla="*/ 101 w 125"/>
                            <a:gd name="T27" fmla="*/ 37 h 117"/>
                            <a:gd name="T28" fmla="*/ 101 w 125"/>
                            <a:gd name="T29" fmla="*/ 42 h 117"/>
                            <a:gd name="T30" fmla="*/ 101 w 125"/>
                            <a:gd name="T31" fmla="*/ 44 h 117"/>
                            <a:gd name="T32" fmla="*/ 101 w 125"/>
                            <a:gd name="T33" fmla="*/ 44 h 117"/>
                            <a:gd name="T34" fmla="*/ 118 w 125"/>
                            <a:gd name="T35" fmla="*/ 39 h 117"/>
                            <a:gd name="T36" fmla="*/ 101 w 125"/>
                            <a:gd name="T37" fmla="*/ 15 h 117"/>
                            <a:gd name="T38" fmla="*/ 74 w 125"/>
                            <a:gd name="T39" fmla="*/ 3 h 117"/>
                            <a:gd name="T40" fmla="*/ 42 w 125"/>
                            <a:gd name="T41" fmla="*/ 0 h 117"/>
                            <a:gd name="T42" fmla="*/ 42 w 125"/>
                            <a:gd name="T43" fmla="*/ 0 h 117"/>
                            <a:gd name="T44" fmla="*/ 23 w 125"/>
                            <a:gd name="T45" fmla="*/ 6 h 117"/>
                            <a:gd name="T46" fmla="*/ 9 w 125"/>
                            <a:gd name="T47" fmla="*/ 17 h 117"/>
                            <a:gd name="T48" fmla="*/ 0 w 125"/>
                            <a:gd name="T49" fmla="*/ 34 h 117"/>
                            <a:gd name="T50" fmla="*/ 0 w 125"/>
                            <a:gd name="T51" fmla="*/ 34 h 117"/>
                            <a:gd name="T52" fmla="*/ 7 w 125"/>
                            <a:gd name="T53" fmla="*/ 50 h 117"/>
                            <a:gd name="T54" fmla="*/ 18 w 125"/>
                            <a:gd name="T55" fmla="*/ 56 h 117"/>
                            <a:gd name="T56" fmla="*/ 27 w 125"/>
                            <a:gd name="T57" fmla="*/ 69 h 117"/>
                            <a:gd name="T58" fmla="*/ 27 w 125"/>
                            <a:gd name="T59" fmla="*/ 69 h 117"/>
                            <a:gd name="T60" fmla="*/ 25 w 125"/>
                            <a:gd name="T61" fmla="*/ 71 h 117"/>
                            <a:gd name="T62" fmla="*/ 21 w 125"/>
                            <a:gd name="T63" fmla="*/ 73 h 117"/>
                            <a:gd name="T64" fmla="*/ 15 w 125"/>
                            <a:gd name="T65" fmla="*/ 73 h 117"/>
                            <a:gd name="T66" fmla="*/ 15 w 125"/>
                            <a:gd name="T67" fmla="*/ 73 h 117"/>
                            <a:gd name="T68" fmla="*/ 7 w 125"/>
                            <a:gd name="T69" fmla="*/ 77 h 117"/>
                            <a:gd name="T70" fmla="*/ 2 w 125"/>
                            <a:gd name="T71" fmla="*/ 84 h 117"/>
                            <a:gd name="T72" fmla="*/ 5 w 125"/>
                            <a:gd name="T73" fmla="*/ 93 h 117"/>
                            <a:gd name="T74" fmla="*/ 5 w 125"/>
                            <a:gd name="T75" fmla="*/ 93 h 117"/>
                            <a:gd name="T76" fmla="*/ 7 w 125"/>
                            <a:gd name="T77" fmla="*/ 96 h 117"/>
                            <a:gd name="T78" fmla="*/ 11 w 125"/>
                            <a:gd name="T79" fmla="*/ 96 h 117"/>
                            <a:gd name="T80" fmla="*/ 13 w 125"/>
                            <a:gd name="T81" fmla="*/ 93 h 117"/>
                            <a:gd name="T82" fmla="*/ 13 w 125"/>
                            <a:gd name="T83" fmla="*/ 93 h 117"/>
                            <a:gd name="T84" fmla="*/ 47 w 125"/>
                            <a:gd name="T85" fmla="*/ 91 h 117"/>
                            <a:gd name="T86" fmla="*/ 78 w 125"/>
                            <a:gd name="T87" fmla="*/ 99 h 117"/>
                            <a:gd name="T88" fmla="*/ 101 w 125"/>
                            <a:gd name="T89" fmla="*/ 117 h 117"/>
                            <a:gd name="T90" fmla="*/ 101 w 125"/>
                            <a:gd name="T91" fmla="*/ 117 h 117"/>
                            <a:gd name="T92" fmla="*/ 103 w 125"/>
                            <a:gd name="T93" fmla="*/ 116 h 117"/>
                            <a:gd name="T94" fmla="*/ 107 w 125"/>
                            <a:gd name="T95" fmla="*/ 114 h 117"/>
                            <a:gd name="T96" fmla="*/ 109 w 125"/>
                            <a:gd name="T97" fmla="*/ 112 h 117"/>
                            <a:gd name="T98" fmla="*/ 109 w 125"/>
                            <a:gd name="T99" fmla="*/ 112 h 117"/>
                            <a:gd name="T100" fmla="*/ 117 w 125"/>
                            <a:gd name="T101" fmla="*/ 96 h 117"/>
                            <a:gd name="T102" fmla="*/ 117 w 125"/>
                            <a:gd name="T103" fmla="*/ 79 h 117"/>
                            <a:gd name="T104" fmla="*/ 109 w 125"/>
                            <a:gd name="T105" fmla="*/ 69 h 117"/>
                            <a:gd name="T106" fmla="*/ 109 w 125"/>
                            <a:gd name="T107" fmla="*/ 69 h 117"/>
                            <a:gd name="T108" fmla="*/ 112 w 125"/>
                            <a:gd name="T109" fmla="*/ 61 h 117"/>
                            <a:gd name="T110" fmla="*/ 119 w 125"/>
                            <a:gd name="T111" fmla="*/ 59 h 117"/>
                            <a:gd name="T112" fmla="*/ 125 w 125"/>
                            <a:gd name="T113" fmla="*/ 54 h 117"/>
                            <a:gd name="T114" fmla="*/ 125 w 125"/>
                            <a:gd name="T115" fmla="*/ 54 h 117"/>
                            <a:gd name="T116" fmla="*/ 122 w 125"/>
                            <a:gd name="T117" fmla="*/ 49 h 117"/>
                            <a:gd name="T118" fmla="*/ 119 w 125"/>
                            <a:gd name="T119" fmla="*/ 45 h 117"/>
                            <a:gd name="T120" fmla="*/ 118 w 125"/>
                            <a:gd name="T121" fmla="*/ 39 h 117"/>
                            <a:gd name="T122" fmla="*/ 118 w 125"/>
                            <a:gd name="T123" fmla="*/ 39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5" h="117">
                              <a:moveTo>
                                <a:pt x="101" y="44"/>
                              </a:moveTo>
                              <a:lnTo>
                                <a:pt x="80" y="38"/>
                              </a:lnTo>
                              <a:lnTo>
                                <a:pt x="56" y="37"/>
                              </a:lnTo>
                              <a:lnTo>
                                <a:pt x="35" y="47"/>
                              </a:lnTo>
                              <a:lnTo>
                                <a:pt x="27" y="44"/>
                              </a:lnTo>
                              <a:lnTo>
                                <a:pt x="25" y="39"/>
                              </a:lnTo>
                              <a:lnTo>
                                <a:pt x="25" y="32"/>
                              </a:lnTo>
                              <a:lnTo>
                                <a:pt x="51" y="18"/>
                              </a:lnTo>
                              <a:lnTo>
                                <a:pt x="78" y="18"/>
                              </a:lnTo>
                              <a:lnTo>
                                <a:pt x="101" y="34"/>
                              </a:lnTo>
                              <a:lnTo>
                                <a:pt x="101" y="37"/>
                              </a:lnTo>
                              <a:lnTo>
                                <a:pt x="101" y="42"/>
                              </a:lnTo>
                              <a:lnTo>
                                <a:pt x="101" y="44"/>
                              </a:lnTo>
                              <a:close/>
                              <a:moveTo>
                                <a:pt x="118" y="39"/>
                              </a:moveTo>
                              <a:lnTo>
                                <a:pt x="101" y="15"/>
                              </a:lnTo>
                              <a:lnTo>
                                <a:pt x="74" y="3"/>
                              </a:lnTo>
                              <a:lnTo>
                                <a:pt x="42" y="0"/>
                              </a:lnTo>
                              <a:lnTo>
                                <a:pt x="23" y="6"/>
                              </a:lnTo>
                              <a:lnTo>
                                <a:pt x="9" y="17"/>
                              </a:lnTo>
                              <a:lnTo>
                                <a:pt x="0" y="34"/>
                              </a:lnTo>
                              <a:lnTo>
                                <a:pt x="7" y="50"/>
                              </a:lnTo>
                              <a:lnTo>
                                <a:pt x="18" y="56"/>
                              </a:lnTo>
                              <a:lnTo>
                                <a:pt x="27" y="69"/>
                              </a:lnTo>
                              <a:lnTo>
                                <a:pt x="25" y="71"/>
                              </a:lnTo>
                              <a:lnTo>
                                <a:pt x="21" y="73"/>
                              </a:lnTo>
                              <a:lnTo>
                                <a:pt x="15" y="73"/>
                              </a:lnTo>
                              <a:lnTo>
                                <a:pt x="7" y="77"/>
                              </a:lnTo>
                              <a:lnTo>
                                <a:pt x="2" y="84"/>
                              </a:lnTo>
                              <a:lnTo>
                                <a:pt x="5" y="93"/>
                              </a:lnTo>
                              <a:lnTo>
                                <a:pt x="7" y="96"/>
                              </a:lnTo>
                              <a:lnTo>
                                <a:pt x="11" y="96"/>
                              </a:lnTo>
                              <a:lnTo>
                                <a:pt x="13" y="93"/>
                              </a:lnTo>
                              <a:lnTo>
                                <a:pt x="47" y="91"/>
                              </a:lnTo>
                              <a:lnTo>
                                <a:pt x="78" y="99"/>
                              </a:lnTo>
                              <a:lnTo>
                                <a:pt x="101" y="117"/>
                              </a:lnTo>
                              <a:lnTo>
                                <a:pt x="103" y="116"/>
                              </a:lnTo>
                              <a:lnTo>
                                <a:pt x="107" y="114"/>
                              </a:lnTo>
                              <a:lnTo>
                                <a:pt x="109" y="112"/>
                              </a:lnTo>
                              <a:lnTo>
                                <a:pt x="117" y="96"/>
                              </a:lnTo>
                              <a:lnTo>
                                <a:pt x="117" y="79"/>
                              </a:lnTo>
                              <a:lnTo>
                                <a:pt x="109" y="69"/>
                              </a:lnTo>
                              <a:lnTo>
                                <a:pt x="112" y="61"/>
                              </a:lnTo>
                              <a:lnTo>
                                <a:pt x="119" y="59"/>
                              </a:lnTo>
                              <a:lnTo>
                                <a:pt x="125" y="54"/>
                              </a:lnTo>
                              <a:lnTo>
                                <a:pt x="122" y="49"/>
                              </a:lnTo>
                              <a:lnTo>
                                <a:pt x="119" y="45"/>
                              </a:lnTo>
                              <a:lnTo>
                                <a:pt x="118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Freeform 482"/>
                      <wps:cNvSpPr>
                        <a:spLocks noEditPoints="1"/>
                      </wps:cNvSpPr>
                      <wps:spPr bwMode="auto">
                        <a:xfrm>
                          <a:off x="442" y="878"/>
                          <a:ext cx="31" cy="34"/>
                        </a:xfrm>
                        <a:custGeom>
                          <a:avLst/>
                          <a:gdLst>
                            <a:gd name="T0" fmla="*/ 42 w 123"/>
                            <a:gd name="T1" fmla="*/ 36 h 135"/>
                            <a:gd name="T2" fmla="*/ 38 w 123"/>
                            <a:gd name="T3" fmla="*/ 41 h 135"/>
                            <a:gd name="T4" fmla="*/ 28 w 123"/>
                            <a:gd name="T5" fmla="*/ 51 h 135"/>
                            <a:gd name="T6" fmla="*/ 23 w 123"/>
                            <a:gd name="T7" fmla="*/ 56 h 135"/>
                            <a:gd name="T8" fmla="*/ 23 w 123"/>
                            <a:gd name="T9" fmla="*/ 56 h 135"/>
                            <a:gd name="T10" fmla="*/ 21 w 123"/>
                            <a:gd name="T11" fmla="*/ 37 h 135"/>
                            <a:gd name="T12" fmla="*/ 34 w 123"/>
                            <a:gd name="T13" fmla="*/ 26 h 135"/>
                            <a:gd name="T14" fmla="*/ 50 w 123"/>
                            <a:gd name="T15" fmla="*/ 17 h 135"/>
                            <a:gd name="T16" fmla="*/ 50 w 123"/>
                            <a:gd name="T17" fmla="*/ 17 h 135"/>
                            <a:gd name="T18" fmla="*/ 68 w 123"/>
                            <a:gd name="T19" fmla="*/ 16 h 135"/>
                            <a:gd name="T20" fmla="*/ 84 w 123"/>
                            <a:gd name="T21" fmla="*/ 23 h 135"/>
                            <a:gd name="T22" fmla="*/ 97 w 123"/>
                            <a:gd name="T23" fmla="*/ 34 h 135"/>
                            <a:gd name="T24" fmla="*/ 97 w 123"/>
                            <a:gd name="T25" fmla="*/ 34 h 135"/>
                            <a:gd name="T26" fmla="*/ 100 w 123"/>
                            <a:gd name="T27" fmla="*/ 38 h 135"/>
                            <a:gd name="T28" fmla="*/ 100 w 123"/>
                            <a:gd name="T29" fmla="*/ 45 h 135"/>
                            <a:gd name="T30" fmla="*/ 101 w 123"/>
                            <a:gd name="T31" fmla="*/ 51 h 135"/>
                            <a:gd name="T32" fmla="*/ 101 w 123"/>
                            <a:gd name="T33" fmla="*/ 51 h 135"/>
                            <a:gd name="T34" fmla="*/ 82 w 123"/>
                            <a:gd name="T35" fmla="*/ 45 h 135"/>
                            <a:gd name="T36" fmla="*/ 63 w 123"/>
                            <a:gd name="T37" fmla="*/ 37 h 135"/>
                            <a:gd name="T38" fmla="*/ 42 w 123"/>
                            <a:gd name="T39" fmla="*/ 36 h 135"/>
                            <a:gd name="T40" fmla="*/ 42 w 123"/>
                            <a:gd name="T41" fmla="*/ 36 h 135"/>
                            <a:gd name="T42" fmla="*/ 119 w 123"/>
                            <a:gd name="T43" fmla="*/ 31 h 135"/>
                            <a:gd name="T44" fmla="*/ 99 w 123"/>
                            <a:gd name="T45" fmla="*/ 13 h 135"/>
                            <a:gd name="T46" fmla="*/ 76 w 123"/>
                            <a:gd name="T47" fmla="*/ 2 h 135"/>
                            <a:gd name="T48" fmla="*/ 50 w 123"/>
                            <a:gd name="T49" fmla="*/ 0 h 135"/>
                            <a:gd name="T50" fmla="*/ 50 w 123"/>
                            <a:gd name="T51" fmla="*/ 0 h 135"/>
                            <a:gd name="T52" fmla="*/ 30 w 123"/>
                            <a:gd name="T53" fmla="*/ 5 h 135"/>
                            <a:gd name="T54" fmla="*/ 12 w 123"/>
                            <a:gd name="T55" fmla="*/ 16 h 135"/>
                            <a:gd name="T56" fmla="*/ 0 w 123"/>
                            <a:gd name="T57" fmla="*/ 31 h 135"/>
                            <a:gd name="T58" fmla="*/ 0 w 123"/>
                            <a:gd name="T59" fmla="*/ 31 h 135"/>
                            <a:gd name="T60" fmla="*/ 0 w 123"/>
                            <a:gd name="T61" fmla="*/ 47 h 135"/>
                            <a:gd name="T62" fmla="*/ 7 w 123"/>
                            <a:gd name="T63" fmla="*/ 61 h 135"/>
                            <a:gd name="T64" fmla="*/ 20 w 123"/>
                            <a:gd name="T65" fmla="*/ 71 h 135"/>
                            <a:gd name="T66" fmla="*/ 20 w 123"/>
                            <a:gd name="T67" fmla="*/ 71 h 135"/>
                            <a:gd name="T68" fmla="*/ 5 w 123"/>
                            <a:gd name="T69" fmla="*/ 83 h 135"/>
                            <a:gd name="T70" fmla="*/ 6 w 123"/>
                            <a:gd name="T71" fmla="*/ 104 h 135"/>
                            <a:gd name="T72" fmla="*/ 18 w 123"/>
                            <a:gd name="T73" fmla="*/ 121 h 135"/>
                            <a:gd name="T74" fmla="*/ 18 w 123"/>
                            <a:gd name="T75" fmla="*/ 121 h 135"/>
                            <a:gd name="T76" fmla="*/ 42 w 123"/>
                            <a:gd name="T77" fmla="*/ 131 h 135"/>
                            <a:gd name="T78" fmla="*/ 67 w 123"/>
                            <a:gd name="T79" fmla="*/ 135 h 135"/>
                            <a:gd name="T80" fmla="*/ 92 w 123"/>
                            <a:gd name="T81" fmla="*/ 129 h 135"/>
                            <a:gd name="T82" fmla="*/ 92 w 123"/>
                            <a:gd name="T83" fmla="*/ 129 h 135"/>
                            <a:gd name="T84" fmla="*/ 106 w 123"/>
                            <a:gd name="T85" fmla="*/ 115 h 135"/>
                            <a:gd name="T86" fmla="*/ 118 w 123"/>
                            <a:gd name="T87" fmla="*/ 99 h 135"/>
                            <a:gd name="T88" fmla="*/ 121 w 123"/>
                            <a:gd name="T89" fmla="*/ 80 h 135"/>
                            <a:gd name="T90" fmla="*/ 121 w 123"/>
                            <a:gd name="T91" fmla="*/ 80 h 135"/>
                            <a:gd name="T92" fmla="*/ 116 w 123"/>
                            <a:gd name="T93" fmla="*/ 79 h 135"/>
                            <a:gd name="T94" fmla="*/ 107 w 123"/>
                            <a:gd name="T95" fmla="*/ 76 h 135"/>
                            <a:gd name="T96" fmla="*/ 101 w 123"/>
                            <a:gd name="T97" fmla="*/ 75 h 135"/>
                            <a:gd name="T98" fmla="*/ 101 w 123"/>
                            <a:gd name="T99" fmla="*/ 75 h 135"/>
                            <a:gd name="T100" fmla="*/ 100 w 123"/>
                            <a:gd name="T101" fmla="*/ 62 h 135"/>
                            <a:gd name="T102" fmla="*/ 112 w 123"/>
                            <a:gd name="T103" fmla="*/ 58 h 135"/>
                            <a:gd name="T104" fmla="*/ 123 w 123"/>
                            <a:gd name="T105" fmla="*/ 51 h 135"/>
                            <a:gd name="T106" fmla="*/ 123 w 123"/>
                            <a:gd name="T107" fmla="*/ 51 h 135"/>
                            <a:gd name="T108" fmla="*/ 121 w 123"/>
                            <a:gd name="T109" fmla="*/ 46 h 135"/>
                            <a:gd name="T110" fmla="*/ 120 w 123"/>
                            <a:gd name="T111" fmla="*/ 38 h 135"/>
                            <a:gd name="T112" fmla="*/ 119 w 123"/>
                            <a:gd name="T113" fmla="*/ 31 h 135"/>
                            <a:gd name="T114" fmla="*/ 119 w 123"/>
                            <a:gd name="T115" fmla="*/ 31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23" h="135">
                              <a:moveTo>
                                <a:pt x="42" y="36"/>
                              </a:moveTo>
                              <a:lnTo>
                                <a:pt x="38" y="41"/>
                              </a:lnTo>
                              <a:lnTo>
                                <a:pt x="28" y="51"/>
                              </a:lnTo>
                              <a:lnTo>
                                <a:pt x="23" y="56"/>
                              </a:lnTo>
                              <a:lnTo>
                                <a:pt x="21" y="37"/>
                              </a:lnTo>
                              <a:lnTo>
                                <a:pt x="34" y="26"/>
                              </a:lnTo>
                              <a:lnTo>
                                <a:pt x="50" y="17"/>
                              </a:lnTo>
                              <a:lnTo>
                                <a:pt x="68" y="16"/>
                              </a:lnTo>
                              <a:lnTo>
                                <a:pt x="84" y="23"/>
                              </a:lnTo>
                              <a:lnTo>
                                <a:pt x="97" y="34"/>
                              </a:lnTo>
                              <a:lnTo>
                                <a:pt x="100" y="38"/>
                              </a:lnTo>
                              <a:lnTo>
                                <a:pt x="100" y="45"/>
                              </a:lnTo>
                              <a:lnTo>
                                <a:pt x="101" y="51"/>
                              </a:lnTo>
                              <a:lnTo>
                                <a:pt x="82" y="45"/>
                              </a:lnTo>
                              <a:lnTo>
                                <a:pt x="63" y="37"/>
                              </a:lnTo>
                              <a:lnTo>
                                <a:pt x="42" y="36"/>
                              </a:lnTo>
                              <a:close/>
                              <a:moveTo>
                                <a:pt x="119" y="31"/>
                              </a:moveTo>
                              <a:lnTo>
                                <a:pt x="99" y="13"/>
                              </a:lnTo>
                              <a:lnTo>
                                <a:pt x="76" y="2"/>
                              </a:lnTo>
                              <a:lnTo>
                                <a:pt x="50" y="0"/>
                              </a:lnTo>
                              <a:lnTo>
                                <a:pt x="30" y="5"/>
                              </a:lnTo>
                              <a:lnTo>
                                <a:pt x="12" y="16"/>
                              </a:lnTo>
                              <a:lnTo>
                                <a:pt x="0" y="31"/>
                              </a:lnTo>
                              <a:lnTo>
                                <a:pt x="0" y="47"/>
                              </a:lnTo>
                              <a:lnTo>
                                <a:pt x="7" y="61"/>
                              </a:lnTo>
                              <a:lnTo>
                                <a:pt x="20" y="71"/>
                              </a:lnTo>
                              <a:lnTo>
                                <a:pt x="5" y="83"/>
                              </a:lnTo>
                              <a:lnTo>
                                <a:pt x="6" y="104"/>
                              </a:lnTo>
                              <a:lnTo>
                                <a:pt x="18" y="121"/>
                              </a:lnTo>
                              <a:lnTo>
                                <a:pt x="42" y="131"/>
                              </a:lnTo>
                              <a:lnTo>
                                <a:pt x="67" y="135"/>
                              </a:lnTo>
                              <a:lnTo>
                                <a:pt x="92" y="129"/>
                              </a:lnTo>
                              <a:lnTo>
                                <a:pt x="106" y="115"/>
                              </a:lnTo>
                              <a:lnTo>
                                <a:pt x="118" y="99"/>
                              </a:lnTo>
                              <a:lnTo>
                                <a:pt x="121" y="80"/>
                              </a:lnTo>
                              <a:lnTo>
                                <a:pt x="116" y="79"/>
                              </a:lnTo>
                              <a:lnTo>
                                <a:pt x="107" y="76"/>
                              </a:lnTo>
                              <a:lnTo>
                                <a:pt x="101" y="75"/>
                              </a:lnTo>
                              <a:lnTo>
                                <a:pt x="100" y="62"/>
                              </a:lnTo>
                              <a:lnTo>
                                <a:pt x="112" y="58"/>
                              </a:lnTo>
                              <a:lnTo>
                                <a:pt x="123" y="51"/>
                              </a:lnTo>
                              <a:lnTo>
                                <a:pt x="121" y="46"/>
                              </a:lnTo>
                              <a:lnTo>
                                <a:pt x="120" y="38"/>
                              </a:lnTo>
                              <a:lnTo>
                                <a:pt x="119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Freeform 483"/>
                      <wps:cNvSpPr>
                        <a:spLocks noEditPoints="1"/>
                      </wps:cNvSpPr>
                      <wps:spPr bwMode="auto">
                        <a:xfrm>
                          <a:off x="484" y="878"/>
                          <a:ext cx="30" cy="34"/>
                        </a:xfrm>
                        <a:custGeom>
                          <a:avLst/>
                          <a:gdLst>
                            <a:gd name="T0" fmla="*/ 56 w 117"/>
                            <a:gd name="T1" fmla="*/ 34 h 135"/>
                            <a:gd name="T2" fmla="*/ 47 w 117"/>
                            <a:gd name="T3" fmla="*/ 38 h 135"/>
                            <a:gd name="T4" fmla="*/ 31 w 117"/>
                            <a:gd name="T5" fmla="*/ 47 h 135"/>
                            <a:gd name="T6" fmla="*/ 24 w 117"/>
                            <a:gd name="T7" fmla="*/ 51 h 135"/>
                            <a:gd name="T8" fmla="*/ 24 w 117"/>
                            <a:gd name="T9" fmla="*/ 51 h 135"/>
                            <a:gd name="T10" fmla="*/ 24 w 117"/>
                            <a:gd name="T11" fmla="*/ 33 h 135"/>
                            <a:gd name="T12" fmla="*/ 40 w 117"/>
                            <a:gd name="T13" fmla="*/ 25 h 135"/>
                            <a:gd name="T14" fmla="*/ 56 w 117"/>
                            <a:gd name="T15" fmla="*/ 17 h 135"/>
                            <a:gd name="T16" fmla="*/ 56 w 117"/>
                            <a:gd name="T17" fmla="*/ 17 h 135"/>
                            <a:gd name="T18" fmla="*/ 72 w 117"/>
                            <a:gd name="T19" fmla="*/ 16 h 135"/>
                            <a:gd name="T20" fmla="*/ 86 w 117"/>
                            <a:gd name="T21" fmla="*/ 28 h 135"/>
                            <a:gd name="T22" fmla="*/ 100 w 117"/>
                            <a:gd name="T23" fmla="*/ 41 h 135"/>
                            <a:gd name="T24" fmla="*/ 100 w 117"/>
                            <a:gd name="T25" fmla="*/ 41 h 135"/>
                            <a:gd name="T26" fmla="*/ 85 w 117"/>
                            <a:gd name="T27" fmla="*/ 47 h 135"/>
                            <a:gd name="T28" fmla="*/ 71 w 117"/>
                            <a:gd name="T29" fmla="*/ 37 h 135"/>
                            <a:gd name="T30" fmla="*/ 56 w 117"/>
                            <a:gd name="T31" fmla="*/ 34 h 135"/>
                            <a:gd name="T32" fmla="*/ 56 w 117"/>
                            <a:gd name="T33" fmla="*/ 34 h 135"/>
                            <a:gd name="T34" fmla="*/ 105 w 117"/>
                            <a:gd name="T35" fmla="*/ 19 h 135"/>
                            <a:gd name="T36" fmla="*/ 86 w 117"/>
                            <a:gd name="T37" fmla="*/ 6 h 135"/>
                            <a:gd name="T38" fmla="*/ 64 w 117"/>
                            <a:gd name="T39" fmla="*/ 0 h 135"/>
                            <a:gd name="T40" fmla="*/ 38 w 117"/>
                            <a:gd name="T41" fmla="*/ 0 h 135"/>
                            <a:gd name="T42" fmla="*/ 38 w 117"/>
                            <a:gd name="T43" fmla="*/ 0 h 135"/>
                            <a:gd name="T44" fmla="*/ 23 w 117"/>
                            <a:gd name="T45" fmla="*/ 6 h 135"/>
                            <a:gd name="T46" fmla="*/ 8 w 117"/>
                            <a:gd name="T47" fmla="*/ 14 h 135"/>
                            <a:gd name="T48" fmla="*/ 0 w 117"/>
                            <a:gd name="T49" fmla="*/ 29 h 135"/>
                            <a:gd name="T50" fmla="*/ 0 w 117"/>
                            <a:gd name="T51" fmla="*/ 29 h 135"/>
                            <a:gd name="T52" fmla="*/ 3 w 117"/>
                            <a:gd name="T53" fmla="*/ 44 h 135"/>
                            <a:gd name="T54" fmla="*/ 8 w 117"/>
                            <a:gd name="T55" fmla="*/ 58 h 135"/>
                            <a:gd name="T56" fmla="*/ 24 w 117"/>
                            <a:gd name="T57" fmla="*/ 61 h 135"/>
                            <a:gd name="T58" fmla="*/ 24 w 117"/>
                            <a:gd name="T59" fmla="*/ 61 h 135"/>
                            <a:gd name="T60" fmla="*/ 26 w 117"/>
                            <a:gd name="T61" fmla="*/ 72 h 135"/>
                            <a:gd name="T62" fmla="*/ 17 w 117"/>
                            <a:gd name="T63" fmla="*/ 79 h 135"/>
                            <a:gd name="T64" fmla="*/ 6 w 117"/>
                            <a:gd name="T65" fmla="*/ 80 h 135"/>
                            <a:gd name="T66" fmla="*/ 6 w 117"/>
                            <a:gd name="T67" fmla="*/ 80 h 135"/>
                            <a:gd name="T68" fmla="*/ 6 w 117"/>
                            <a:gd name="T69" fmla="*/ 92 h 135"/>
                            <a:gd name="T70" fmla="*/ 6 w 117"/>
                            <a:gd name="T71" fmla="*/ 104 h 135"/>
                            <a:gd name="T72" fmla="*/ 8 w 117"/>
                            <a:gd name="T73" fmla="*/ 114 h 135"/>
                            <a:gd name="T74" fmla="*/ 8 w 117"/>
                            <a:gd name="T75" fmla="*/ 114 h 135"/>
                            <a:gd name="T76" fmla="*/ 30 w 117"/>
                            <a:gd name="T77" fmla="*/ 127 h 135"/>
                            <a:gd name="T78" fmla="*/ 57 w 117"/>
                            <a:gd name="T79" fmla="*/ 135 h 135"/>
                            <a:gd name="T80" fmla="*/ 85 w 117"/>
                            <a:gd name="T81" fmla="*/ 131 h 135"/>
                            <a:gd name="T82" fmla="*/ 85 w 117"/>
                            <a:gd name="T83" fmla="*/ 131 h 135"/>
                            <a:gd name="T84" fmla="*/ 102 w 117"/>
                            <a:gd name="T85" fmla="*/ 117 h 135"/>
                            <a:gd name="T86" fmla="*/ 114 w 117"/>
                            <a:gd name="T87" fmla="*/ 102 h 135"/>
                            <a:gd name="T88" fmla="*/ 117 w 117"/>
                            <a:gd name="T89" fmla="*/ 80 h 135"/>
                            <a:gd name="T90" fmla="*/ 117 w 117"/>
                            <a:gd name="T91" fmla="*/ 80 h 135"/>
                            <a:gd name="T92" fmla="*/ 116 w 117"/>
                            <a:gd name="T93" fmla="*/ 80 h 135"/>
                            <a:gd name="T94" fmla="*/ 113 w 117"/>
                            <a:gd name="T95" fmla="*/ 80 h 135"/>
                            <a:gd name="T96" fmla="*/ 112 w 117"/>
                            <a:gd name="T97" fmla="*/ 80 h 135"/>
                            <a:gd name="T98" fmla="*/ 112 w 117"/>
                            <a:gd name="T99" fmla="*/ 80 h 135"/>
                            <a:gd name="T100" fmla="*/ 105 w 117"/>
                            <a:gd name="T101" fmla="*/ 78 h 135"/>
                            <a:gd name="T102" fmla="*/ 100 w 117"/>
                            <a:gd name="T103" fmla="*/ 74 h 135"/>
                            <a:gd name="T104" fmla="*/ 100 w 117"/>
                            <a:gd name="T105" fmla="*/ 65 h 135"/>
                            <a:gd name="T106" fmla="*/ 100 w 117"/>
                            <a:gd name="T107" fmla="*/ 65 h 135"/>
                            <a:gd name="T108" fmla="*/ 103 w 117"/>
                            <a:gd name="T109" fmla="*/ 61 h 135"/>
                            <a:gd name="T110" fmla="*/ 111 w 117"/>
                            <a:gd name="T111" fmla="*/ 61 h 135"/>
                            <a:gd name="T112" fmla="*/ 117 w 117"/>
                            <a:gd name="T113" fmla="*/ 61 h 135"/>
                            <a:gd name="T114" fmla="*/ 117 w 117"/>
                            <a:gd name="T115" fmla="*/ 61 h 135"/>
                            <a:gd name="T116" fmla="*/ 117 w 117"/>
                            <a:gd name="T117" fmla="*/ 46 h 135"/>
                            <a:gd name="T118" fmla="*/ 114 w 117"/>
                            <a:gd name="T119" fmla="*/ 31 h 135"/>
                            <a:gd name="T120" fmla="*/ 105 w 117"/>
                            <a:gd name="T121" fmla="*/ 19 h 135"/>
                            <a:gd name="T122" fmla="*/ 105 w 117"/>
                            <a:gd name="T123" fmla="*/ 1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7" h="135">
                              <a:moveTo>
                                <a:pt x="56" y="34"/>
                              </a:moveTo>
                              <a:lnTo>
                                <a:pt x="47" y="38"/>
                              </a:lnTo>
                              <a:lnTo>
                                <a:pt x="31" y="47"/>
                              </a:lnTo>
                              <a:lnTo>
                                <a:pt x="24" y="51"/>
                              </a:lnTo>
                              <a:lnTo>
                                <a:pt x="24" y="33"/>
                              </a:lnTo>
                              <a:lnTo>
                                <a:pt x="40" y="25"/>
                              </a:lnTo>
                              <a:lnTo>
                                <a:pt x="56" y="17"/>
                              </a:lnTo>
                              <a:lnTo>
                                <a:pt x="72" y="16"/>
                              </a:lnTo>
                              <a:lnTo>
                                <a:pt x="86" y="28"/>
                              </a:lnTo>
                              <a:lnTo>
                                <a:pt x="100" y="41"/>
                              </a:lnTo>
                              <a:lnTo>
                                <a:pt x="85" y="47"/>
                              </a:lnTo>
                              <a:lnTo>
                                <a:pt x="71" y="37"/>
                              </a:lnTo>
                              <a:lnTo>
                                <a:pt x="56" y="34"/>
                              </a:lnTo>
                              <a:close/>
                              <a:moveTo>
                                <a:pt x="105" y="19"/>
                              </a:moveTo>
                              <a:lnTo>
                                <a:pt x="86" y="6"/>
                              </a:lnTo>
                              <a:lnTo>
                                <a:pt x="64" y="0"/>
                              </a:lnTo>
                              <a:lnTo>
                                <a:pt x="38" y="0"/>
                              </a:lnTo>
                              <a:lnTo>
                                <a:pt x="23" y="6"/>
                              </a:lnTo>
                              <a:lnTo>
                                <a:pt x="8" y="14"/>
                              </a:lnTo>
                              <a:lnTo>
                                <a:pt x="0" y="29"/>
                              </a:lnTo>
                              <a:lnTo>
                                <a:pt x="3" y="44"/>
                              </a:lnTo>
                              <a:lnTo>
                                <a:pt x="8" y="58"/>
                              </a:lnTo>
                              <a:lnTo>
                                <a:pt x="24" y="61"/>
                              </a:lnTo>
                              <a:lnTo>
                                <a:pt x="26" y="72"/>
                              </a:lnTo>
                              <a:lnTo>
                                <a:pt x="17" y="79"/>
                              </a:lnTo>
                              <a:lnTo>
                                <a:pt x="6" y="80"/>
                              </a:lnTo>
                              <a:lnTo>
                                <a:pt x="6" y="92"/>
                              </a:lnTo>
                              <a:lnTo>
                                <a:pt x="6" y="104"/>
                              </a:lnTo>
                              <a:lnTo>
                                <a:pt x="8" y="114"/>
                              </a:lnTo>
                              <a:lnTo>
                                <a:pt x="30" y="127"/>
                              </a:lnTo>
                              <a:lnTo>
                                <a:pt x="57" y="135"/>
                              </a:lnTo>
                              <a:lnTo>
                                <a:pt x="85" y="131"/>
                              </a:lnTo>
                              <a:lnTo>
                                <a:pt x="102" y="117"/>
                              </a:lnTo>
                              <a:lnTo>
                                <a:pt x="114" y="102"/>
                              </a:lnTo>
                              <a:lnTo>
                                <a:pt x="117" y="80"/>
                              </a:lnTo>
                              <a:lnTo>
                                <a:pt x="116" y="80"/>
                              </a:lnTo>
                              <a:lnTo>
                                <a:pt x="113" y="80"/>
                              </a:lnTo>
                              <a:lnTo>
                                <a:pt x="112" y="80"/>
                              </a:lnTo>
                              <a:lnTo>
                                <a:pt x="105" y="78"/>
                              </a:lnTo>
                              <a:lnTo>
                                <a:pt x="100" y="74"/>
                              </a:lnTo>
                              <a:lnTo>
                                <a:pt x="100" y="65"/>
                              </a:lnTo>
                              <a:lnTo>
                                <a:pt x="103" y="61"/>
                              </a:lnTo>
                              <a:lnTo>
                                <a:pt x="111" y="61"/>
                              </a:lnTo>
                              <a:lnTo>
                                <a:pt x="117" y="61"/>
                              </a:lnTo>
                              <a:lnTo>
                                <a:pt x="117" y="46"/>
                              </a:lnTo>
                              <a:lnTo>
                                <a:pt x="114" y="31"/>
                              </a:lnTo>
                              <a:lnTo>
                                <a:pt x="10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Freeform 484"/>
                      <wps:cNvSpPr>
                        <a:spLocks noEditPoints="1"/>
                      </wps:cNvSpPr>
                      <wps:spPr bwMode="auto">
                        <a:xfrm>
                          <a:off x="1177" y="877"/>
                          <a:ext cx="29" cy="34"/>
                        </a:xfrm>
                        <a:custGeom>
                          <a:avLst/>
                          <a:gdLst>
                            <a:gd name="T0" fmla="*/ 90 w 115"/>
                            <a:gd name="T1" fmla="*/ 46 h 134"/>
                            <a:gd name="T2" fmla="*/ 71 w 115"/>
                            <a:gd name="T3" fmla="*/ 31 h 134"/>
                            <a:gd name="T4" fmla="*/ 47 w 115"/>
                            <a:gd name="T5" fmla="*/ 34 h 134"/>
                            <a:gd name="T6" fmla="*/ 24 w 115"/>
                            <a:gd name="T7" fmla="*/ 46 h 134"/>
                            <a:gd name="T8" fmla="*/ 24 w 115"/>
                            <a:gd name="T9" fmla="*/ 46 h 134"/>
                            <a:gd name="T10" fmla="*/ 21 w 115"/>
                            <a:gd name="T11" fmla="*/ 41 h 134"/>
                            <a:gd name="T12" fmla="*/ 21 w 115"/>
                            <a:gd name="T13" fmla="*/ 36 h 134"/>
                            <a:gd name="T14" fmla="*/ 22 w 115"/>
                            <a:gd name="T15" fmla="*/ 32 h 134"/>
                            <a:gd name="T16" fmla="*/ 22 w 115"/>
                            <a:gd name="T17" fmla="*/ 32 h 134"/>
                            <a:gd name="T18" fmla="*/ 46 w 115"/>
                            <a:gd name="T19" fmla="*/ 17 h 134"/>
                            <a:gd name="T20" fmla="*/ 74 w 115"/>
                            <a:gd name="T21" fmla="*/ 17 h 134"/>
                            <a:gd name="T22" fmla="*/ 98 w 115"/>
                            <a:gd name="T23" fmla="*/ 34 h 134"/>
                            <a:gd name="T24" fmla="*/ 98 w 115"/>
                            <a:gd name="T25" fmla="*/ 34 h 134"/>
                            <a:gd name="T26" fmla="*/ 96 w 115"/>
                            <a:gd name="T27" fmla="*/ 39 h 134"/>
                            <a:gd name="T28" fmla="*/ 94 w 115"/>
                            <a:gd name="T29" fmla="*/ 42 h 134"/>
                            <a:gd name="T30" fmla="*/ 90 w 115"/>
                            <a:gd name="T31" fmla="*/ 46 h 134"/>
                            <a:gd name="T32" fmla="*/ 90 w 115"/>
                            <a:gd name="T33" fmla="*/ 46 h 134"/>
                            <a:gd name="T34" fmla="*/ 115 w 115"/>
                            <a:gd name="T35" fmla="*/ 41 h 134"/>
                            <a:gd name="T36" fmla="*/ 95 w 115"/>
                            <a:gd name="T37" fmla="*/ 16 h 134"/>
                            <a:gd name="T38" fmla="*/ 67 w 115"/>
                            <a:gd name="T39" fmla="*/ 0 h 134"/>
                            <a:gd name="T40" fmla="*/ 32 w 115"/>
                            <a:gd name="T41" fmla="*/ 2 h 134"/>
                            <a:gd name="T42" fmla="*/ 32 w 115"/>
                            <a:gd name="T43" fmla="*/ 2 h 134"/>
                            <a:gd name="T44" fmla="*/ 14 w 115"/>
                            <a:gd name="T45" fmla="*/ 17 h 134"/>
                            <a:gd name="T46" fmla="*/ 3 w 115"/>
                            <a:gd name="T47" fmla="*/ 36 h 134"/>
                            <a:gd name="T48" fmla="*/ 2 w 115"/>
                            <a:gd name="T49" fmla="*/ 61 h 134"/>
                            <a:gd name="T50" fmla="*/ 2 w 115"/>
                            <a:gd name="T51" fmla="*/ 61 h 134"/>
                            <a:gd name="T52" fmla="*/ 6 w 115"/>
                            <a:gd name="T53" fmla="*/ 61 h 134"/>
                            <a:gd name="T54" fmla="*/ 10 w 115"/>
                            <a:gd name="T55" fmla="*/ 59 h 134"/>
                            <a:gd name="T56" fmla="*/ 12 w 115"/>
                            <a:gd name="T57" fmla="*/ 56 h 134"/>
                            <a:gd name="T58" fmla="*/ 12 w 115"/>
                            <a:gd name="T59" fmla="*/ 56 h 134"/>
                            <a:gd name="T60" fmla="*/ 21 w 115"/>
                            <a:gd name="T61" fmla="*/ 69 h 134"/>
                            <a:gd name="T62" fmla="*/ 8 w 115"/>
                            <a:gd name="T63" fmla="*/ 79 h 134"/>
                            <a:gd name="T64" fmla="*/ 0 w 115"/>
                            <a:gd name="T65" fmla="*/ 85 h 134"/>
                            <a:gd name="T66" fmla="*/ 0 w 115"/>
                            <a:gd name="T67" fmla="*/ 85 h 134"/>
                            <a:gd name="T68" fmla="*/ 6 w 115"/>
                            <a:gd name="T69" fmla="*/ 107 h 134"/>
                            <a:gd name="T70" fmla="*/ 21 w 115"/>
                            <a:gd name="T71" fmla="*/ 122 h 134"/>
                            <a:gd name="T72" fmla="*/ 39 w 115"/>
                            <a:gd name="T73" fmla="*/ 134 h 134"/>
                            <a:gd name="T74" fmla="*/ 39 w 115"/>
                            <a:gd name="T75" fmla="*/ 134 h 134"/>
                            <a:gd name="T76" fmla="*/ 65 w 115"/>
                            <a:gd name="T77" fmla="*/ 133 h 134"/>
                            <a:gd name="T78" fmla="*/ 91 w 115"/>
                            <a:gd name="T79" fmla="*/ 124 h 134"/>
                            <a:gd name="T80" fmla="*/ 113 w 115"/>
                            <a:gd name="T81" fmla="*/ 104 h 134"/>
                            <a:gd name="T82" fmla="*/ 113 w 115"/>
                            <a:gd name="T83" fmla="*/ 104 h 134"/>
                            <a:gd name="T84" fmla="*/ 115 w 115"/>
                            <a:gd name="T85" fmla="*/ 92 h 134"/>
                            <a:gd name="T86" fmla="*/ 113 w 115"/>
                            <a:gd name="T87" fmla="*/ 84 h 134"/>
                            <a:gd name="T88" fmla="*/ 103 w 115"/>
                            <a:gd name="T89" fmla="*/ 78 h 134"/>
                            <a:gd name="T90" fmla="*/ 103 w 115"/>
                            <a:gd name="T91" fmla="*/ 78 h 134"/>
                            <a:gd name="T92" fmla="*/ 101 w 115"/>
                            <a:gd name="T93" fmla="*/ 66 h 134"/>
                            <a:gd name="T94" fmla="*/ 110 w 115"/>
                            <a:gd name="T95" fmla="*/ 54 h 134"/>
                            <a:gd name="T96" fmla="*/ 115 w 115"/>
                            <a:gd name="T97" fmla="*/ 41 h 134"/>
                            <a:gd name="T98" fmla="*/ 115 w 115"/>
                            <a:gd name="T99" fmla="*/ 41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5" h="134">
                              <a:moveTo>
                                <a:pt x="90" y="46"/>
                              </a:moveTo>
                              <a:lnTo>
                                <a:pt x="71" y="31"/>
                              </a:lnTo>
                              <a:lnTo>
                                <a:pt x="47" y="34"/>
                              </a:lnTo>
                              <a:lnTo>
                                <a:pt x="24" y="46"/>
                              </a:lnTo>
                              <a:lnTo>
                                <a:pt x="21" y="41"/>
                              </a:lnTo>
                              <a:lnTo>
                                <a:pt x="21" y="36"/>
                              </a:lnTo>
                              <a:lnTo>
                                <a:pt x="22" y="32"/>
                              </a:lnTo>
                              <a:lnTo>
                                <a:pt x="46" y="17"/>
                              </a:lnTo>
                              <a:lnTo>
                                <a:pt x="74" y="17"/>
                              </a:lnTo>
                              <a:lnTo>
                                <a:pt x="98" y="34"/>
                              </a:lnTo>
                              <a:lnTo>
                                <a:pt x="96" y="39"/>
                              </a:lnTo>
                              <a:lnTo>
                                <a:pt x="94" y="42"/>
                              </a:lnTo>
                              <a:lnTo>
                                <a:pt x="90" y="46"/>
                              </a:lnTo>
                              <a:close/>
                              <a:moveTo>
                                <a:pt x="115" y="41"/>
                              </a:moveTo>
                              <a:lnTo>
                                <a:pt x="95" y="16"/>
                              </a:lnTo>
                              <a:lnTo>
                                <a:pt x="67" y="0"/>
                              </a:lnTo>
                              <a:lnTo>
                                <a:pt x="32" y="2"/>
                              </a:lnTo>
                              <a:lnTo>
                                <a:pt x="14" y="17"/>
                              </a:lnTo>
                              <a:lnTo>
                                <a:pt x="3" y="36"/>
                              </a:lnTo>
                              <a:lnTo>
                                <a:pt x="2" y="61"/>
                              </a:lnTo>
                              <a:lnTo>
                                <a:pt x="6" y="61"/>
                              </a:lnTo>
                              <a:lnTo>
                                <a:pt x="10" y="59"/>
                              </a:lnTo>
                              <a:lnTo>
                                <a:pt x="12" y="56"/>
                              </a:lnTo>
                              <a:lnTo>
                                <a:pt x="21" y="69"/>
                              </a:lnTo>
                              <a:lnTo>
                                <a:pt x="8" y="79"/>
                              </a:lnTo>
                              <a:lnTo>
                                <a:pt x="0" y="85"/>
                              </a:lnTo>
                              <a:lnTo>
                                <a:pt x="6" y="107"/>
                              </a:lnTo>
                              <a:lnTo>
                                <a:pt x="21" y="122"/>
                              </a:lnTo>
                              <a:lnTo>
                                <a:pt x="39" y="134"/>
                              </a:lnTo>
                              <a:lnTo>
                                <a:pt x="65" y="133"/>
                              </a:lnTo>
                              <a:lnTo>
                                <a:pt x="91" y="124"/>
                              </a:lnTo>
                              <a:lnTo>
                                <a:pt x="113" y="104"/>
                              </a:lnTo>
                              <a:lnTo>
                                <a:pt x="115" y="92"/>
                              </a:lnTo>
                              <a:lnTo>
                                <a:pt x="113" y="84"/>
                              </a:lnTo>
                              <a:lnTo>
                                <a:pt x="103" y="78"/>
                              </a:lnTo>
                              <a:lnTo>
                                <a:pt x="101" y="66"/>
                              </a:lnTo>
                              <a:lnTo>
                                <a:pt x="110" y="54"/>
                              </a:lnTo>
                              <a:lnTo>
                                <a:pt x="115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Freeform 485"/>
                      <wps:cNvSpPr>
                        <a:spLocks noEditPoints="1"/>
                      </wps:cNvSpPr>
                      <wps:spPr bwMode="auto">
                        <a:xfrm>
                          <a:off x="1010" y="878"/>
                          <a:ext cx="32" cy="33"/>
                        </a:xfrm>
                        <a:custGeom>
                          <a:avLst/>
                          <a:gdLst>
                            <a:gd name="T0" fmla="*/ 36 w 127"/>
                            <a:gd name="T1" fmla="*/ 36 h 131"/>
                            <a:gd name="T2" fmla="*/ 35 w 127"/>
                            <a:gd name="T3" fmla="*/ 39 h 131"/>
                            <a:gd name="T4" fmla="*/ 31 w 127"/>
                            <a:gd name="T5" fmla="*/ 46 h 131"/>
                            <a:gd name="T6" fmla="*/ 30 w 127"/>
                            <a:gd name="T7" fmla="*/ 49 h 131"/>
                            <a:gd name="T8" fmla="*/ 30 w 127"/>
                            <a:gd name="T9" fmla="*/ 49 h 131"/>
                            <a:gd name="T10" fmla="*/ 24 w 127"/>
                            <a:gd name="T11" fmla="*/ 41 h 131"/>
                            <a:gd name="T12" fmla="*/ 28 w 127"/>
                            <a:gd name="T13" fmla="*/ 30 h 131"/>
                            <a:gd name="T14" fmla="*/ 34 w 127"/>
                            <a:gd name="T15" fmla="*/ 22 h 131"/>
                            <a:gd name="T16" fmla="*/ 34 w 127"/>
                            <a:gd name="T17" fmla="*/ 22 h 131"/>
                            <a:gd name="T18" fmla="*/ 56 w 127"/>
                            <a:gd name="T19" fmla="*/ 15 h 131"/>
                            <a:gd name="T20" fmla="*/ 79 w 127"/>
                            <a:gd name="T21" fmla="*/ 17 h 131"/>
                            <a:gd name="T22" fmla="*/ 100 w 127"/>
                            <a:gd name="T23" fmla="*/ 29 h 131"/>
                            <a:gd name="T24" fmla="*/ 100 w 127"/>
                            <a:gd name="T25" fmla="*/ 29 h 131"/>
                            <a:gd name="T26" fmla="*/ 102 w 127"/>
                            <a:gd name="T27" fmla="*/ 31 h 131"/>
                            <a:gd name="T28" fmla="*/ 102 w 127"/>
                            <a:gd name="T29" fmla="*/ 38 h 131"/>
                            <a:gd name="T30" fmla="*/ 103 w 127"/>
                            <a:gd name="T31" fmla="*/ 44 h 131"/>
                            <a:gd name="T32" fmla="*/ 103 w 127"/>
                            <a:gd name="T33" fmla="*/ 44 h 131"/>
                            <a:gd name="T34" fmla="*/ 84 w 127"/>
                            <a:gd name="T35" fmla="*/ 36 h 131"/>
                            <a:gd name="T36" fmla="*/ 59 w 127"/>
                            <a:gd name="T37" fmla="*/ 29 h 131"/>
                            <a:gd name="T38" fmla="*/ 36 w 127"/>
                            <a:gd name="T39" fmla="*/ 36 h 131"/>
                            <a:gd name="T40" fmla="*/ 36 w 127"/>
                            <a:gd name="T41" fmla="*/ 36 h 131"/>
                            <a:gd name="T42" fmla="*/ 42 w 127"/>
                            <a:gd name="T43" fmla="*/ 0 h 131"/>
                            <a:gd name="T44" fmla="*/ 20 w 127"/>
                            <a:gd name="T45" fmla="*/ 12 h 131"/>
                            <a:gd name="T46" fmla="*/ 8 w 127"/>
                            <a:gd name="T47" fmla="*/ 33 h 131"/>
                            <a:gd name="T48" fmla="*/ 2 w 127"/>
                            <a:gd name="T49" fmla="*/ 51 h 131"/>
                            <a:gd name="T50" fmla="*/ 2 w 127"/>
                            <a:gd name="T51" fmla="*/ 51 h 131"/>
                            <a:gd name="T52" fmla="*/ 11 w 127"/>
                            <a:gd name="T53" fmla="*/ 54 h 131"/>
                            <a:gd name="T54" fmla="*/ 22 w 127"/>
                            <a:gd name="T55" fmla="*/ 58 h 131"/>
                            <a:gd name="T56" fmla="*/ 26 w 127"/>
                            <a:gd name="T57" fmla="*/ 65 h 131"/>
                            <a:gd name="T58" fmla="*/ 26 w 127"/>
                            <a:gd name="T59" fmla="*/ 65 h 131"/>
                            <a:gd name="T60" fmla="*/ 18 w 127"/>
                            <a:gd name="T61" fmla="*/ 71 h 131"/>
                            <a:gd name="T62" fmla="*/ 9 w 127"/>
                            <a:gd name="T63" fmla="*/ 75 h 131"/>
                            <a:gd name="T64" fmla="*/ 0 w 127"/>
                            <a:gd name="T65" fmla="*/ 75 h 131"/>
                            <a:gd name="T66" fmla="*/ 0 w 127"/>
                            <a:gd name="T67" fmla="*/ 75 h 131"/>
                            <a:gd name="T68" fmla="*/ 4 w 127"/>
                            <a:gd name="T69" fmla="*/ 97 h 131"/>
                            <a:gd name="T70" fmla="*/ 20 w 127"/>
                            <a:gd name="T71" fmla="*/ 114 h 131"/>
                            <a:gd name="T72" fmla="*/ 36 w 127"/>
                            <a:gd name="T73" fmla="*/ 129 h 131"/>
                            <a:gd name="T74" fmla="*/ 36 w 127"/>
                            <a:gd name="T75" fmla="*/ 129 h 131"/>
                            <a:gd name="T76" fmla="*/ 64 w 127"/>
                            <a:gd name="T77" fmla="*/ 131 h 131"/>
                            <a:gd name="T78" fmla="*/ 90 w 127"/>
                            <a:gd name="T79" fmla="*/ 125 h 131"/>
                            <a:gd name="T80" fmla="*/ 110 w 127"/>
                            <a:gd name="T81" fmla="*/ 107 h 131"/>
                            <a:gd name="T82" fmla="*/ 110 w 127"/>
                            <a:gd name="T83" fmla="*/ 107 h 131"/>
                            <a:gd name="T84" fmla="*/ 120 w 127"/>
                            <a:gd name="T85" fmla="*/ 94 h 131"/>
                            <a:gd name="T86" fmla="*/ 119 w 127"/>
                            <a:gd name="T87" fmla="*/ 79 h 131"/>
                            <a:gd name="T88" fmla="*/ 106 w 127"/>
                            <a:gd name="T89" fmla="*/ 71 h 131"/>
                            <a:gd name="T90" fmla="*/ 106 w 127"/>
                            <a:gd name="T91" fmla="*/ 71 h 131"/>
                            <a:gd name="T92" fmla="*/ 116 w 127"/>
                            <a:gd name="T93" fmla="*/ 54 h 131"/>
                            <a:gd name="T94" fmla="*/ 127 w 127"/>
                            <a:gd name="T95" fmla="*/ 47 h 131"/>
                            <a:gd name="T96" fmla="*/ 120 w 127"/>
                            <a:gd name="T97" fmla="*/ 29 h 131"/>
                            <a:gd name="T98" fmla="*/ 120 w 127"/>
                            <a:gd name="T99" fmla="*/ 29 h 131"/>
                            <a:gd name="T100" fmla="*/ 98 w 127"/>
                            <a:gd name="T101" fmla="*/ 8 h 131"/>
                            <a:gd name="T102" fmla="*/ 72 w 127"/>
                            <a:gd name="T103" fmla="*/ 0 h 131"/>
                            <a:gd name="T104" fmla="*/ 42 w 127"/>
                            <a:gd name="T105" fmla="*/ 0 h 131"/>
                            <a:gd name="T106" fmla="*/ 42 w 127"/>
                            <a:gd name="T107" fmla="*/ 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7" h="131">
                              <a:moveTo>
                                <a:pt x="36" y="36"/>
                              </a:moveTo>
                              <a:lnTo>
                                <a:pt x="35" y="39"/>
                              </a:lnTo>
                              <a:lnTo>
                                <a:pt x="31" y="46"/>
                              </a:lnTo>
                              <a:lnTo>
                                <a:pt x="30" y="49"/>
                              </a:lnTo>
                              <a:lnTo>
                                <a:pt x="24" y="41"/>
                              </a:lnTo>
                              <a:lnTo>
                                <a:pt x="28" y="30"/>
                              </a:lnTo>
                              <a:lnTo>
                                <a:pt x="34" y="22"/>
                              </a:lnTo>
                              <a:lnTo>
                                <a:pt x="56" y="15"/>
                              </a:lnTo>
                              <a:lnTo>
                                <a:pt x="79" y="17"/>
                              </a:lnTo>
                              <a:lnTo>
                                <a:pt x="100" y="29"/>
                              </a:lnTo>
                              <a:lnTo>
                                <a:pt x="102" y="31"/>
                              </a:lnTo>
                              <a:lnTo>
                                <a:pt x="102" y="38"/>
                              </a:lnTo>
                              <a:lnTo>
                                <a:pt x="103" y="44"/>
                              </a:lnTo>
                              <a:lnTo>
                                <a:pt x="84" y="36"/>
                              </a:lnTo>
                              <a:lnTo>
                                <a:pt x="59" y="29"/>
                              </a:lnTo>
                              <a:lnTo>
                                <a:pt x="36" y="36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20" y="12"/>
                              </a:lnTo>
                              <a:lnTo>
                                <a:pt x="8" y="33"/>
                              </a:lnTo>
                              <a:lnTo>
                                <a:pt x="2" y="51"/>
                              </a:lnTo>
                              <a:lnTo>
                                <a:pt x="11" y="54"/>
                              </a:lnTo>
                              <a:lnTo>
                                <a:pt x="22" y="58"/>
                              </a:lnTo>
                              <a:lnTo>
                                <a:pt x="26" y="65"/>
                              </a:lnTo>
                              <a:lnTo>
                                <a:pt x="18" y="71"/>
                              </a:lnTo>
                              <a:lnTo>
                                <a:pt x="9" y="75"/>
                              </a:lnTo>
                              <a:lnTo>
                                <a:pt x="0" y="75"/>
                              </a:lnTo>
                              <a:lnTo>
                                <a:pt x="4" y="97"/>
                              </a:lnTo>
                              <a:lnTo>
                                <a:pt x="20" y="114"/>
                              </a:lnTo>
                              <a:lnTo>
                                <a:pt x="36" y="129"/>
                              </a:lnTo>
                              <a:lnTo>
                                <a:pt x="64" y="131"/>
                              </a:lnTo>
                              <a:lnTo>
                                <a:pt x="90" y="125"/>
                              </a:lnTo>
                              <a:lnTo>
                                <a:pt x="110" y="107"/>
                              </a:lnTo>
                              <a:lnTo>
                                <a:pt x="120" y="94"/>
                              </a:lnTo>
                              <a:lnTo>
                                <a:pt x="119" y="79"/>
                              </a:lnTo>
                              <a:lnTo>
                                <a:pt x="106" y="71"/>
                              </a:lnTo>
                              <a:lnTo>
                                <a:pt x="116" y="54"/>
                              </a:lnTo>
                              <a:lnTo>
                                <a:pt x="127" y="47"/>
                              </a:lnTo>
                              <a:lnTo>
                                <a:pt x="120" y="29"/>
                              </a:lnTo>
                              <a:lnTo>
                                <a:pt x="98" y="8"/>
                              </a:lnTo>
                              <a:lnTo>
                                <a:pt x="72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Freeform 486"/>
                      <wps:cNvSpPr>
                        <a:spLocks noEditPoints="1"/>
                      </wps:cNvSpPr>
                      <wps:spPr bwMode="auto">
                        <a:xfrm>
                          <a:off x="1053" y="878"/>
                          <a:ext cx="27" cy="31"/>
                        </a:xfrm>
                        <a:custGeom>
                          <a:avLst/>
                          <a:gdLst>
                            <a:gd name="T0" fmla="*/ 96 w 110"/>
                            <a:gd name="T1" fmla="*/ 44 h 124"/>
                            <a:gd name="T2" fmla="*/ 81 w 110"/>
                            <a:gd name="T3" fmla="*/ 35 h 124"/>
                            <a:gd name="T4" fmla="*/ 62 w 110"/>
                            <a:gd name="T5" fmla="*/ 31 h 124"/>
                            <a:gd name="T6" fmla="*/ 44 w 110"/>
                            <a:gd name="T7" fmla="*/ 34 h 124"/>
                            <a:gd name="T8" fmla="*/ 44 w 110"/>
                            <a:gd name="T9" fmla="*/ 34 h 124"/>
                            <a:gd name="T10" fmla="*/ 40 w 110"/>
                            <a:gd name="T11" fmla="*/ 41 h 124"/>
                            <a:gd name="T12" fmla="*/ 33 w 110"/>
                            <a:gd name="T13" fmla="*/ 47 h 124"/>
                            <a:gd name="T14" fmla="*/ 25 w 110"/>
                            <a:gd name="T15" fmla="*/ 49 h 124"/>
                            <a:gd name="T16" fmla="*/ 25 w 110"/>
                            <a:gd name="T17" fmla="*/ 49 h 124"/>
                            <a:gd name="T18" fmla="*/ 30 w 110"/>
                            <a:gd name="T19" fmla="*/ 29 h 124"/>
                            <a:gd name="T20" fmla="*/ 51 w 110"/>
                            <a:gd name="T21" fmla="*/ 19 h 124"/>
                            <a:gd name="T22" fmla="*/ 70 w 110"/>
                            <a:gd name="T23" fmla="*/ 14 h 124"/>
                            <a:gd name="T24" fmla="*/ 70 w 110"/>
                            <a:gd name="T25" fmla="*/ 14 h 124"/>
                            <a:gd name="T26" fmla="*/ 81 w 110"/>
                            <a:gd name="T27" fmla="*/ 17 h 124"/>
                            <a:gd name="T28" fmla="*/ 90 w 110"/>
                            <a:gd name="T29" fmla="*/ 25 h 124"/>
                            <a:gd name="T30" fmla="*/ 98 w 110"/>
                            <a:gd name="T31" fmla="*/ 31 h 124"/>
                            <a:gd name="T32" fmla="*/ 98 w 110"/>
                            <a:gd name="T33" fmla="*/ 31 h 124"/>
                            <a:gd name="T34" fmla="*/ 98 w 110"/>
                            <a:gd name="T35" fmla="*/ 35 h 124"/>
                            <a:gd name="T36" fmla="*/ 97 w 110"/>
                            <a:gd name="T37" fmla="*/ 40 h 124"/>
                            <a:gd name="T38" fmla="*/ 96 w 110"/>
                            <a:gd name="T39" fmla="*/ 44 h 124"/>
                            <a:gd name="T40" fmla="*/ 96 w 110"/>
                            <a:gd name="T41" fmla="*/ 44 h 124"/>
                            <a:gd name="T42" fmla="*/ 52 w 110"/>
                            <a:gd name="T43" fmla="*/ 0 h 124"/>
                            <a:gd name="T44" fmla="*/ 27 w 110"/>
                            <a:gd name="T45" fmla="*/ 8 h 124"/>
                            <a:gd name="T46" fmla="*/ 10 w 110"/>
                            <a:gd name="T47" fmla="*/ 29 h 124"/>
                            <a:gd name="T48" fmla="*/ 6 w 110"/>
                            <a:gd name="T49" fmla="*/ 56 h 124"/>
                            <a:gd name="T50" fmla="*/ 6 w 110"/>
                            <a:gd name="T51" fmla="*/ 56 h 124"/>
                            <a:gd name="T52" fmla="*/ 10 w 110"/>
                            <a:gd name="T53" fmla="*/ 58 h 124"/>
                            <a:gd name="T54" fmla="*/ 20 w 110"/>
                            <a:gd name="T55" fmla="*/ 61 h 124"/>
                            <a:gd name="T56" fmla="*/ 25 w 110"/>
                            <a:gd name="T57" fmla="*/ 63 h 124"/>
                            <a:gd name="T58" fmla="*/ 25 w 110"/>
                            <a:gd name="T59" fmla="*/ 63 h 124"/>
                            <a:gd name="T60" fmla="*/ 22 w 110"/>
                            <a:gd name="T61" fmla="*/ 74 h 124"/>
                            <a:gd name="T62" fmla="*/ 10 w 110"/>
                            <a:gd name="T63" fmla="*/ 75 h 124"/>
                            <a:gd name="T64" fmla="*/ 0 w 110"/>
                            <a:gd name="T65" fmla="*/ 80 h 124"/>
                            <a:gd name="T66" fmla="*/ 0 w 110"/>
                            <a:gd name="T67" fmla="*/ 80 h 124"/>
                            <a:gd name="T68" fmla="*/ 2 w 110"/>
                            <a:gd name="T69" fmla="*/ 99 h 124"/>
                            <a:gd name="T70" fmla="*/ 11 w 110"/>
                            <a:gd name="T71" fmla="*/ 112 h 124"/>
                            <a:gd name="T72" fmla="*/ 25 w 110"/>
                            <a:gd name="T73" fmla="*/ 124 h 124"/>
                            <a:gd name="T74" fmla="*/ 25 w 110"/>
                            <a:gd name="T75" fmla="*/ 124 h 124"/>
                            <a:gd name="T76" fmla="*/ 47 w 110"/>
                            <a:gd name="T77" fmla="*/ 124 h 124"/>
                            <a:gd name="T78" fmla="*/ 68 w 110"/>
                            <a:gd name="T79" fmla="*/ 113 h 124"/>
                            <a:gd name="T80" fmla="*/ 84 w 110"/>
                            <a:gd name="T81" fmla="*/ 99 h 124"/>
                            <a:gd name="T82" fmla="*/ 84 w 110"/>
                            <a:gd name="T83" fmla="*/ 99 h 124"/>
                            <a:gd name="T84" fmla="*/ 93 w 110"/>
                            <a:gd name="T85" fmla="*/ 75 h 124"/>
                            <a:gd name="T86" fmla="*/ 110 w 110"/>
                            <a:gd name="T87" fmla="*/ 56 h 124"/>
                            <a:gd name="T88" fmla="*/ 110 w 110"/>
                            <a:gd name="T89" fmla="*/ 27 h 124"/>
                            <a:gd name="T90" fmla="*/ 110 w 110"/>
                            <a:gd name="T91" fmla="*/ 27 h 124"/>
                            <a:gd name="T92" fmla="*/ 94 w 110"/>
                            <a:gd name="T93" fmla="*/ 12 h 124"/>
                            <a:gd name="T94" fmla="*/ 74 w 110"/>
                            <a:gd name="T95" fmla="*/ 3 h 124"/>
                            <a:gd name="T96" fmla="*/ 52 w 110"/>
                            <a:gd name="T97" fmla="*/ 0 h 124"/>
                            <a:gd name="T98" fmla="*/ 52 w 110"/>
                            <a:gd name="T99" fmla="*/ 0 h 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0" h="124">
                              <a:moveTo>
                                <a:pt x="96" y="44"/>
                              </a:moveTo>
                              <a:lnTo>
                                <a:pt x="81" y="35"/>
                              </a:lnTo>
                              <a:lnTo>
                                <a:pt x="62" y="31"/>
                              </a:lnTo>
                              <a:lnTo>
                                <a:pt x="44" y="34"/>
                              </a:lnTo>
                              <a:lnTo>
                                <a:pt x="40" y="41"/>
                              </a:lnTo>
                              <a:lnTo>
                                <a:pt x="33" y="47"/>
                              </a:lnTo>
                              <a:lnTo>
                                <a:pt x="25" y="49"/>
                              </a:lnTo>
                              <a:lnTo>
                                <a:pt x="30" y="29"/>
                              </a:lnTo>
                              <a:lnTo>
                                <a:pt x="51" y="19"/>
                              </a:lnTo>
                              <a:lnTo>
                                <a:pt x="70" y="14"/>
                              </a:lnTo>
                              <a:lnTo>
                                <a:pt x="81" y="17"/>
                              </a:lnTo>
                              <a:lnTo>
                                <a:pt x="90" y="25"/>
                              </a:lnTo>
                              <a:lnTo>
                                <a:pt x="98" y="31"/>
                              </a:lnTo>
                              <a:lnTo>
                                <a:pt x="98" y="35"/>
                              </a:lnTo>
                              <a:lnTo>
                                <a:pt x="97" y="40"/>
                              </a:lnTo>
                              <a:lnTo>
                                <a:pt x="96" y="44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27" y="8"/>
                              </a:lnTo>
                              <a:lnTo>
                                <a:pt x="10" y="29"/>
                              </a:lnTo>
                              <a:lnTo>
                                <a:pt x="6" y="56"/>
                              </a:lnTo>
                              <a:lnTo>
                                <a:pt x="10" y="58"/>
                              </a:lnTo>
                              <a:lnTo>
                                <a:pt x="20" y="61"/>
                              </a:lnTo>
                              <a:lnTo>
                                <a:pt x="25" y="63"/>
                              </a:lnTo>
                              <a:lnTo>
                                <a:pt x="22" y="74"/>
                              </a:lnTo>
                              <a:lnTo>
                                <a:pt x="10" y="75"/>
                              </a:lnTo>
                              <a:lnTo>
                                <a:pt x="0" y="80"/>
                              </a:lnTo>
                              <a:lnTo>
                                <a:pt x="2" y="99"/>
                              </a:lnTo>
                              <a:lnTo>
                                <a:pt x="11" y="112"/>
                              </a:lnTo>
                              <a:lnTo>
                                <a:pt x="25" y="124"/>
                              </a:lnTo>
                              <a:lnTo>
                                <a:pt x="47" y="124"/>
                              </a:lnTo>
                              <a:lnTo>
                                <a:pt x="68" y="113"/>
                              </a:lnTo>
                              <a:lnTo>
                                <a:pt x="84" y="99"/>
                              </a:lnTo>
                              <a:lnTo>
                                <a:pt x="93" y="75"/>
                              </a:lnTo>
                              <a:lnTo>
                                <a:pt x="110" y="56"/>
                              </a:lnTo>
                              <a:lnTo>
                                <a:pt x="110" y="27"/>
                              </a:lnTo>
                              <a:lnTo>
                                <a:pt x="94" y="12"/>
                              </a:lnTo>
                              <a:lnTo>
                                <a:pt x="74" y="3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Freeform 487"/>
                      <wps:cNvSpPr>
                        <a:spLocks noEditPoints="1"/>
                      </wps:cNvSpPr>
                      <wps:spPr bwMode="auto">
                        <a:xfrm>
                          <a:off x="1139" y="878"/>
                          <a:ext cx="25" cy="33"/>
                        </a:xfrm>
                        <a:custGeom>
                          <a:avLst/>
                          <a:gdLst>
                            <a:gd name="T0" fmla="*/ 93 w 103"/>
                            <a:gd name="T1" fmla="*/ 56 h 131"/>
                            <a:gd name="T2" fmla="*/ 99 w 103"/>
                            <a:gd name="T3" fmla="*/ 52 h 131"/>
                            <a:gd name="T4" fmla="*/ 102 w 103"/>
                            <a:gd name="T5" fmla="*/ 48 h 131"/>
                            <a:gd name="T6" fmla="*/ 103 w 103"/>
                            <a:gd name="T7" fmla="*/ 41 h 131"/>
                            <a:gd name="T8" fmla="*/ 103 w 103"/>
                            <a:gd name="T9" fmla="*/ 41 h 131"/>
                            <a:gd name="T10" fmla="*/ 85 w 103"/>
                            <a:gd name="T11" fmla="*/ 15 h 131"/>
                            <a:gd name="T12" fmla="*/ 57 w 103"/>
                            <a:gd name="T13" fmla="*/ 3 h 131"/>
                            <a:gd name="T14" fmla="*/ 24 w 103"/>
                            <a:gd name="T15" fmla="*/ 0 h 131"/>
                            <a:gd name="T16" fmla="*/ 24 w 103"/>
                            <a:gd name="T17" fmla="*/ 0 h 131"/>
                            <a:gd name="T18" fmla="*/ 13 w 103"/>
                            <a:gd name="T19" fmla="*/ 5 h 131"/>
                            <a:gd name="T20" fmla="*/ 3 w 103"/>
                            <a:gd name="T21" fmla="*/ 14 h 131"/>
                            <a:gd name="T22" fmla="*/ 0 w 103"/>
                            <a:gd name="T23" fmla="*/ 27 h 131"/>
                            <a:gd name="T24" fmla="*/ 0 w 103"/>
                            <a:gd name="T25" fmla="*/ 27 h 131"/>
                            <a:gd name="T26" fmla="*/ 2 w 103"/>
                            <a:gd name="T27" fmla="*/ 50 h 131"/>
                            <a:gd name="T28" fmla="*/ 12 w 103"/>
                            <a:gd name="T29" fmla="*/ 71 h 131"/>
                            <a:gd name="T30" fmla="*/ 24 w 103"/>
                            <a:gd name="T31" fmla="*/ 90 h 131"/>
                            <a:gd name="T32" fmla="*/ 24 w 103"/>
                            <a:gd name="T33" fmla="*/ 90 h 131"/>
                            <a:gd name="T34" fmla="*/ 36 w 103"/>
                            <a:gd name="T35" fmla="*/ 106 h 131"/>
                            <a:gd name="T36" fmla="*/ 45 w 103"/>
                            <a:gd name="T37" fmla="*/ 121 h 131"/>
                            <a:gd name="T38" fmla="*/ 61 w 103"/>
                            <a:gd name="T39" fmla="*/ 131 h 131"/>
                            <a:gd name="T40" fmla="*/ 61 w 103"/>
                            <a:gd name="T41" fmla="*/ 131 h 131"/>
                            <a:gd name="T42" fmla="*/ 80 w 103"/>
                            <a:gd name="T43" fmla="*/ 118 h 131"/>
                            <a:gd name="T44" fmla="*/ 95 w 103"/>
                            <a:gd name="T45" fmla="*/ 101 h 131"/>
                            <a:gd name="T46" fmla="*/ 103 w 103"/>
                            <a:gd name="T47" fmla="*/ 78 h 131"/>
                            <a:gd name="T48" fmla="*/ 103 w 103"/>
                            <a:gd name="T49" fmla="*/ 78 h 131"/>
                            <a:gd name="T50" fmla="*/ 94 w 103"/>
                            <a:gd name="T51" fmla="*/ 75 h 131"/>
                            <a:gd name="T52" fmla="*/ 85 w 103"/>
                            <a:gd name="T53" fmla="*/ 71 h 131"/>
                            <a:gd name="T54" fmla="*/ 83 w 103"/>
                            <a:gd name="T55" fmla="*/ 61 h 131"/>
                            <a:gd name="T56" fmla="*/ 83 w 103"/>
                            <a:gd name="T57" fmla="*/ 61 h 131"/>
                            <a:gd name="T58" fmla="*/ 85 w 103"/>
                            <a:gd name="T59" fmla="*/ 57 h 131"/>
                            <a:gd name="T60" fmla="*/ 89 w 103"/>
                            <a:gd name="T61" fmla="*/ 54 h 131"/>
                            <a:gd name="T62" fmla="*/ 93 w 103"/>
                            <a:gd name="T63" fmla="*/ 56 h 131"/>
                            <a:gd name="T64" fmla="*/ 93 w 103"/>
                            <a:gd name="T65" fmla="*/ 56 h 131"/>
                            <a:gd name="T66" fmla="*/ 7 w 103"/>
                            <a:gd name="T67" fmla="*/ 44 h 131"/>
                            <a:gd name="T68" fmla="*/ 16 w 103"/>
                            <a:gd name="T69" fmla="*/ 29 h 131"/>
                            <a:gd name="T70" fmla="*/ 28 w 103"/>
                            <a:gd name="T71" fmla="*/ 20 h 131"/>
                            <a:gd name="T72" fmla="*/ 44 w 103"/>
                            <a:gd name="T73" fmla="*/ 14 h 131"/>
                            <a:gd name="T74" fmla="*/ 44 w 103"/>
                            <a:gd name="T75" fmla="*/ 14 h 131"/>
                            <a:gd name="T76" fmla="*/ 59 w 103"/>
                            <a:gd name="T77" fmla="*/ 17 h 131"/>
                            <a:gd name="T78" fmla="*/ 70 w 103"/>
                            <a:gd name="T79" fmla="*/ 25 h 131"/>
                            <a:gd name="T80" fmla="*/ 79 w 103"/>
                            <a:gd name="T81" fmla="*/ 36 h 131"/>
                            <a:gd name="T82" fmla="*/ 79 w 103"/>
                            <a:gd name="T83" fmla="*/ 36 h 131"/>
                            <a:gd name="T84" fmla="*/ 57 w 103"/>
                            <a:gd name="T85" fmla="*/ 33 h 131"/>
                            <a:gd name="T86" fmla="*/ 29 w 103"/>
                            <a:gd name="T87" fmla="*/ 34 h 131"/>
                            <a:gd name="T88" fmla="*/ 7 w 103"/>
                            <a:gd name="T89" fmla="*/ 44 h 131"/>
                            <a:gd name="T90" fmla="*/ 7 w 103"/>
                            <a:gd name="T91" fmla="*/ 44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3" h="131">
                              <a:moveTo>
                                <a:pt x="93" y="56"/>
                              </a:moveTo>
                              <a:lnTo>
                                <a:pt x="99" y="52"/>
                              </a:lnTo>
                              <a:lnTo>
                                <a:pt x="102" y="48"/>
                              </a:lnTo>
                              <a:lnTo>
                                <a:pt x="103" y="41"/>
                              </a:lnTo>
                              <a:lnTo>
                                <a:pt x="85" y="15"/>
                              </a:lnTo>
                              <a:lnTo>
                                <a:pt x="57" y="3"/>
                              </a:lnTo>
                              <a:lnTo>
                                <a:pt x="24" y="0"/>
                              </a:lnTo>
                              <a:lnTo>
                                <a:pt x="13" y="5"/>
                              </a:lnTo>
                              <a:lnTo>
                                <a:pt x="3" y="14"/>
                              </a:lnTo>
                              <a:lnTo>
                                <a:pt x="0" y="27"/>
                              </a:lnTo>
                              <a:lnTo>
                                <a:pt x="2" y="50"/>
                              </a:lnTo>
                              <a:lnTo>
                                <a:pt x="12" y="71"/>
                              </a:lnTo>
                              <a:lnTo>
                                <a:pt x="24" y="90"/>
                              </a:lnTo>
                              <a:lnTo>
                                <a:pt x="36" y="106"/>
                              </a:lnTo>
                              <a:lnTo>
                                <a:pt x="45" y="121"/>
                              </a:lnTo>
                              <a:lnTo>
                                <a:pt x="61" y="131"/>
                              </a:lnTo>
                              <a:lnTo>
                                <a:pt x="80" y="118"/>
                              </a:lnTo>
                              <a:lnTo>
                                <a:pt x="95" y="101"/>
                              </a:lnTo>
                              <a:lnTo>
                                <a:pt x="103" y="78"/>
                              </a:lnTo>
                              <a:lnTo>
                                <a:pt x="94" y="75"/>
                              </a:lnTo>
                              <a:lnTo>
                                <a:pt x="85" y="71"/>
                              </a:lnTo>
                              <a:lnTo>
                                <a:pt x="83" y="61"/>
                              </a:lnTo>
                              <a:lnTo>
                                <a:pt x="85" y="57"/>
                              </a:lnTo>
                              <a:lnTo>
                                <a:pt x="89" y="54"/>
                              </a:lnTo>
                              <a:lnTo>
                                <a:pt x="93" y="56"/>
                              </a:lnTo>
                              <a:close/>
                              <a:moveTo>
                                <a:pt x="7" y="44"/>
                              </a:moveTo>
                              <a:lnTo>
                                <a:pt x="16" y="29"/>
                              </a:lnTo>
                              <a:lnTo>
                                <a:pt x="28" y="20"/>
                              </a:lnTo>
                              <a:lnTo>
                                <a:pt x="44" y="14"/>
                              </a:lnTo>
                              <a:lnTo>
                                <a:pt x="59" y="17"/>
                              </a:lnTo>
                              <a:lnTo>
                                <a:pt x="70" y="25"/>
                              </a:lnTo>
                              <a:lnTo>
                                <a:pt x="79" y="36"/>
                              </a:lnTo>
                              <a:lnTo>
                                <a:pt x="57" y="33"/>
                              </a:lnTo>
                              <a:lnTo>
                                <a:pt x="29" y="34"/>
                              </a:lnTo>
                              <a:lnTo>
                                <a:pt x="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6" name="Freeform 488"/>
                      <wps:cNvSpPr>
                        <a:spLocks noEditPoints="1"/>
                      </wps:cNvSpPr>
                      <wps:spPr bwMode="auto">
                        <a:xfrm>
                          <a:off x="968" y="877"/>
                          <a:ext cx="32" cy="35"/>
                        </a:xfrm>
                        <a:custGeom>
                          <a:avLst/>
                          <a:gdLst>
                            <a:gd name="T0" fmla="*/ 70 w 127"/>
                            <a:gd name="T1" fmla="*/ 33 h 137"/>
                            <a:gd name="T2" fmla="*/ 60 w 127"/>
                            <a:gd name="T3" fmla="*/ 38 h 137"/>
                            <a:gd name="T4" fmla="*/ 39 w 127"/>
                            <a:gd name="T5" fmla="*/ 45 h 137"/>
                            <a:gd name="T6" fmla="*/ 28 w 127"/>
                            <a:gd name="T7" fmla="*/ 50 h 137"/>
                            <a:gd name="T8" fmla="*/ 28 w 127"/>
                            <a:gd name="T9" fmla="*/ 50 h 137"/>
                            <a:gd name="T10" fmla="*/ 32 w 127"/>
                            <a:gd name="T11" fmla="*/ 39 h 137"/>
                            <a:gd name="T12" fmla="*/ 42 w 127"/>
                            <a:gd name="T13" fmla="*/ 30 h 137"/>
                            <a:gd name="T14" fmla="*/ 54 w 127"/>
                            <a:gd name="T15" fmla="*/ 23 h 137"/>
                            <a:gd name="T16" fmla="*/ 54 w 127"/>
                            <a:gd name="T17" fmla="*/ 23 h 137"/>
                            <a:gd name="T18" fmla="*/ 70 w 127"/>
                            <a:gd name="T19" fmla="*/ 24 h 137"/>
                            <a:gd name="T20" fmla="*/ 87 w 127"/>
                            <a:gd name="T21" fmla="*/ 28 h 137"/>
                            <a:gd name="T22" fmla="*/ 100 w 127"/>
                            <a:gd name="T23" fmla="*/ 38 h 137"/>
                            <a:gd name="T24" fmla="*/ 100 w 127"/>
                            <a:gd name="T25" fmla="*/ 38 h 137"/>
                            <a:gd name="T26" fmla="*/ 93 w 127"/>
                            <a:gd name="T27" fmla="*/ 46 h 137"/>
                            <a:gd name="T28" fmla="*/ 82 w 127"/>
                            <a:gd name="T29" fmla="*/ 39 h 137"/>
                            <a:gd name="T30" fmla="*/ 70 w 127"/>
                            <a:gd name="T31" fmla="*/ 33 h 137"/>
                            <a:gd name="T32" fmla="*/ 70 w 127"/>
                            <a:gd name="T33" fmla="*/ 33 h 137"/>
                            <a:gd name="T34" fmla="*/ 112 w 127"/>
                            <a:gd name="T35" fmla="*/ 62 h 137"/>
                            <a:gd name="T36" fmla="*/ 122 w 127"/>
                            <a:gd name="T37" fmla="*/ 58 h 137"/>
                            <a:gd name="T38" fmla="*/ 127 w 127"/>
                            <a:gd name="T39" fmla="*/ 50 h 137"/>
                            <a:gd name="T40" fmla="*/ 127 w 127"/>
                            <a:gd name="T41" fmla="*/ 38 h 137"/>
                            <a:gd name="T42" fmla="*/ 127 w 127"/>
                            <a:gd name="T43" fmla="*/ 38 h 137"/>
                            <a:gd name="T44" fmla="*/ 98 w 127"/>
                            <a:gd name="T45" fmla="*/ 10 h 137"/>
                            <a:gd name="T46" fmla="*/ 56 w 127"/>
                            <a:gd name="T47" fmla="*/ 0 h 137"/>
                            <a:gd name="T48" fmla="*/ 20 w 127"/>
                            <a:gd name="T49" fmla="*/ 18 h 137"/>
                            <a:gd name="T50" fmla="*/ 20 w 127"/>
                            <a:gd name="T51" fmla="*/ 18 h 137"/>
                            <a:gd name="T52" fmla="*/ 10 w 127"/>
                            <a:gd name="T53" fmla="*/ 32 h 137"/>
                            <a:gd name="T54" fmla="*/ 6 w 127"/>
                            <a:gd name="T55" fmla="*/ 49 h 137"/>
                            <a:gd name="T56" fmla="*/ 12 w 127"/>
                            <a:gd name="T57" fmla="*/ 62 h 137"/>
                            <a:gd name="T58" fmla="*/ 12 w 127"/>
                            <a:gd name="T59" fmla="*/ 62 h 137"/>
                            <a:gd name="T60" fmla="*/ 17 w 127"/>
                            <a:gd name="T61" fmla="*/ 74 h 137"/>
                            <a:gd name="T62" fmla="*/ 5 w 127"/>
                            <a:gd name="T63" fmla="*/ 83 h 137"/>
                            <a:gd name="T64" fmla="*/ 0 w 127"/>
                            <a:gd name="T65" fmla="*/ 94 h 137"/>
                            <a:gd name="T66" fmla="*/ 0 w 127"/>
                            <a:gd name="T67" fmla="*/ 94 h 137"/>
                            <a:gd name="T68" fmla="*/ 20 w 127"/>
                            <a:gd name="T69" fmla="*/ 116 h 137"/>
                            <a:gd name="T70" fmla="*/ 43 w 127"/>
                            <a:gd name="T71" fmla="*/ 133 h 137"/>
                            <a:gd name="T72" fmla="*/ 73 w 127"/>
                            <a:gd name="T73" fmla="*/ 137 h 137"/>
                            <a:gd name="T74" fmla="*/ 73 w 127"/>
                            <a:gd name="T75" fmla="*/ 137 h 137"/>
                            <a:gd name="T76" fmla="*/ 99 w 127"/>
                            <a:gd name="T77" fmla="*/ 126 h 137"/>
                            <a:gd name="T78" fmla="*/ 120 w 127"/>
                            <a:gd name="T79" fmla="*/ 110 h 137"/>
                            <a:gd name="T80" fmla="*/ 127 w 127"/>
                            <a:gd name="T81" fmla="*/ 84 h 137"/>
                            <a:gd name="T82" fmla="*/ 127 w 127"/>
                            <a:gd name="T83" fmla="*/ 84 h 137"/>
                            <a:gd name="T84" fmla="*/ 121 w 127"/>
                            <a:gd name="T85" fmla="*/ 82 h 137"/>
                            <a:gd name="T86" fmla="*/ 109 w 127"/>
                            <a:gd name="T87" fmla="*/ 77 h 137"/>
                            <a:gd name="T88" fmla="*/ 102 w 127"/>
                            <a:gd name="T89" fmla="*/ 75 h 137"/>
                            <a:gd name="T90" fmla="*/ 102 w 127"/>
                            <a:gd name="T91" fmla="*/ 75 h 137"/>
                            <a:gd name="T92" fmla="*/ 108 w 127"/>
                            <a:gd name="T93" fmla="*/ 71 h 137"/>
                            <a:gd name="T94" fmla="*/ 111 w 127"/>
                            <a:gd name="T95" fmla="*/ 66 h 137"/>
                            <a:gd name="T96" fmla="*/ 112 w 127"/>
                            <a:gd name="T97" fmla="*/ 62 h 137"/>
                            <a:gd name="T98" fmla="*/ 112 w 127"/>
                            <a:gd name="T99" fmla="*/ 62 h 137"/>
                            <a:gd name="T100" fmla="*/ 112 w 127"/>
                            <a:gd name="T101" fmla="*/ 6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37">
                              <a:moveTo>
                                <a:pt x="70" y="33"/>
                              </a:moveTo>
                              <a:lnTo>
                                <a:pt x="60" y="38"/>
                              </a:lnTo>
                              <a:lnTo>
                                <a:pt x="39" y="45"/>
                              </a:lnTo>
                              <a:lnTo>
                                <a:pt x="28" y="50"/>
                              </a:lnTo>
                              <a:lnTo>
                                <a:pt x="32" y="39"/>
                              </a:lnTo>
                              <a:lnTo>
                                <a:pt x="42" y="30"/>
                              </a:lnTo>
                              <a:lnTo>
                                <a:pt x="54" y="23"/>
                              </a:lnTo>
                              <a:lnTo>
                                <a:pt x="70" y="24"/>
                              </a:lnTo>
                              <a:lnTo>
                                <a:pt x="87" y="28"/>
                              </a:lnTo>
                              <a:lnTo>
                                <a:pt x="100" y="38"/>
                              </a:lnTo>
                              <a:lnTo>
                                <a:pt x="93" y="46"/>
                              </a:lnTo>
                              <a:lnTo>
                                <a:pt x="82" y="39"/>
                              </a:lnTo>
                              <a:lnTo>
                                <a:pt x="70" y="33"/>
                              </a:lnTo>
                              <a:close/>
                              <a:moveTo>
                                <a:pt x="112" y="62"/>
                              </a:moveTo>
                              <a:lnTo>
                                <a:pt x="122" y="58"/>
                              </a:lnTo>
                              <a:lnTo>
                                <a:pt x="127" y="50"/>
                              </a:lnTo>
                              <a:lnTo>
                                <a:pt x="127" y="38"/>
                              </a:lnTo>
                              <a:lnTo>
                                <a:pt x="98" y="10"/>
                              </a:lnTo>
                              <a:lnTo>
                                <a:pt x="56" y="0"/>
                              </a:lnTo>
                              <a:lnTo>
                                <a:pt x="20" y="18"/>
                              </a:lnTo>
                              <a:lnTo>
                                <a:pt x="10" y="32"/>
                              </a:lnTo>
                              <a:lnTo>
                                <a:pt x="6" y="49"/>
                              </a:lnTo>
                              <a:lnTo>
                                <a:pt x="12" y="62"/>
                              </a:lnTo>
                              <a:lnTo>
                                <a:pt x="17" y="74"/>
                              </a:lnTo>
                              <a:lnTo>
                                <a:pt x="5" y="83"/>
                              </a:lnTo>
                              <a:lnTo>
                                <a:pt x="0" y="94"/>
                              </a:lnTo>
                              <a:lnTo>
                                <a:pt x="20" y="116"/>
                              </a:lnTo>
                              <a:lnTo>
                                <a:pt x="43" y="133"/>
                              </a:lnTo>
                              <a:lnTo>
                                <a:pt x="73" y="137"/>
                              </a:lnTo>
                              <a:lnTo>
                                <a:pt x="99" y="126"/>
                              </a:lnTo>
                              <a:lnTo>
                                <a:pt x="120" y="110"/>
                              </a:lnTo>
                              <a:lnTo>
                                <a:pt x="127" y="84"/>
                              </a:lnTo>
                              <a:lnTo>
                                <a:pt x="121" y="82"/>
                              </a:lnTo>
                              <a:lnTo>
                                <a:pt x="109" y="77"/>
                              </a:lnTo>
                              <a:lnTo>
                                <a:pt x="102" y="75"/>
                              </a:lnTo>
                              <a:lnTo>
                                <a:pt x="108" y="71"/>
                              </a:lnTo>
                              <a:lnTo>
                                <a:pt x="111" y="66"/>
                              </a:lnTo>
                              <a:lnTo>
                                <a:pt x="11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Freeform 489"/>
                      <wps:cNvSpPr>
                        <a:spLocks/>
                      </wps:cNvSpPr>
                      <wps:spPr bwMode="auto">
                        <a:xfrm>
                          <a:off x="1088" y="882"/>
                          <a:ext cx="10" cy="9"/>
                        </a:xfrm>
                        <a:custGeom>
                          <a:avLst/>
                          <a:gdLst>
                            <a:gd name="T0" fmla="*/ 40 w 40"/>
                            <a:gd name="T1" fmla="*/ 0 h 35"/>
                            <a:gd name="T2" fmla="*/ 31 w 40"/>
                            <a:gd name="T3" fmla="*/ 11 h 35"/>
                            <a:gd name="T4" fmla="*/ 19 w 40"/>
                            <a:gd name="T5" fmla="*/ 21 h 35"/>
                            <a:gd name="T6" fmla="*/ 12 w 40"/>
                            <a:gd name="T7" fmla="*/ 35 h 35"/>
                            <a:gd name="T8" fmla="*/ 12 w 40"/>
                            <a:gd name="T9" fmla="*/ 35 h 35"/>
                            <a:gd name="T10" fmla="*/ 9 w 40"/>
                            <a:gd name="T11" fmla="*/ 35 h 35"/>
                            <a:gd name="T12" fmla="*/ 3 w 40"/>
                            <a:gd name="T13" fmla="*/ 35 h 35"/>
                            <a:gd name="T14" fmla="*/ 0 w 40"/>
                            <a:gd name="T15" fmla="*/ 35 h 35"/>
                            <a:gd name="T16" fmla="*/ 0 w 40"/>
                            <a:gd name="T17" fmla="*/ 35 h 35"/>
                            <a:gd name="T18" fmla="*/ 5 w 40"/>
                            <a:gd name="T19" fmla="*/ 16 h 35"/>
                            <a:gd name="T20" fmla="*/ 19 w 40"/>
                            <a:gd name="T21" fmla="*/ 4 h 35"/>
                            <a:gd name="T22" fmla="*/ 40 w 40"/>
                            <a:gd name="T23" fmla="*/ 0 h 35"/>
                            <a:gd name="T24" fmla="*/ 40 w 40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0" h="35">
                              <a:moveTo>
                                <a:pt x="40" y="0"/>
                              </a:moveTo>
                              <a:lnTo>
                                <a:pt x="31" y="11"/>
                              </a:lnTo>
                              <a:lnTo>
                                <a:pt x="19" y="21"/>
                              </a:lnTo>
                              <a:lnTo>
                                <a:pt x="12" y="35"/>
                              </a:lnTo>
                              <a:lnTo>
                                <a:pt x="9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lnTo>
                                <a:pt x="5" y="16"/>
                              </a:lnTo>
                              <a:lnTo>
                                <a:pt x="19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Freeform 490"/>
                      <wps:cNvSpPr>
                        <a:spLocks/>
                      </wps:cNvSpPr>
                      <wps:spPr bwMode="auto">
                        <a:xfrm>
                          <a:off x="1088" y="882"/>
                          <a:ext cx="10" cy="9"/>
                        </a:xfrm>
                        <a:custGeom>
                          <a:avLst/>
                          <a:gdLst>
                            <a:gd name="T0" fmla="*/ 40 w 40"/>
                            <a:gd name="T1" fmla="*/ 0 h 35"/>
                            <a:gd name="T2" fmla="*/ 31 w 40"/>
                            <a:gd name="T3" fmla="*/ 11 h 35"/>
                            <a:gd name="T4" fmla="*/ 19 w 40"/>
                            <a:gd name="T5" fmla="*/ 21 h 35"/>
                            <a:gd name="T6" fmla="*/ 12 w 40"/>
                            <a:gd name="T7" fmla="*/ 35 h 35"/>
                            <a:gd name="T8" fmla="*/ 12 w 40"/>
                            <a:gd name="T9" fmla="*/ 35 h 35"/>
                            <a:gd name="T10" fmla="*/ 9 w 40"/>
                            <a:gd name="T11" fmla="*/ 35 h 35"/>
                            <a:gd name="T12" fmla="*/ 3 w 40"/>
                            <a:gd name="T13" fmla="*/ 35 h 35"/>
                            <a:gd name="T14" fmla="*/ 0 w 40"/>
                            <a:gd name="T15" fmla="*/ 35 h 35"/>
                            <a:gd name="T16" fmla="*/ 0 w 40"/>
                            <a:gd name="T17" fmla="*/ 35 h 35"/>
                            <a:gd name="T18" fmla="*/ 5 w 40"/>
                            <a:gd name="T19" fmla="*/ 16 h 35"/>
                            <a:gd name="T20" fmla="*/ 19 w 40"/>
                            <a:gd name="T21" fmla="*/ 4 h 35"/>
                            <a:gd name="T22" fmla="*/ 40 w 40"/>
                            <a:gd name="T23" fmla="*/ 0 h 35"/>
                            <a:gd name="T24" fmla="*/ 40 w 40"/>
                            <a:gd name="T25" fmla="*/ 0 h 35"/>
                            <a:gd name="T26" fmla="*/ 40 w 40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" h="35">
                              <a:moveTo>
                                <a:pt x="40" y="0"/>
                              </a:moveTo>
                              <a:lnTo>
                                <a:pt x="31" y="11"/>
                              </a:lnTo>
                              <a:lnTo>
                                <a:pt x="19" y="21"/>
                              </a:lnTo>
                              <a:lnTo>
                                <a:pt x="12" y="35"/>
                              </a:lnTo>
                              <a:lnTo>
                                <a:pt x="9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lnTo>
                                <a:pt x="5" y="16"/>
                              </a:lnTo>
                              <a:lnTo>
                                <a:pt x="19" y="4"/>
                              </a:lnTo>
                              <a:lnTo>
                                <a:pt x="40" y="0"/>
                              </a:lnTo>
                            </a:path>
                          </a:pathLst>
                        </a:custGeom>
                        <a:noFill/>
                        <a:ln w="25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" name="Freeform 491"/>
                      <wps:cNvSpPr>
                        <a:spLocks noEditPoints="1"/>
                      </wps:cNvSpPr>
                      <wps:spPr bwMode="auto">
                        <a:xfrm>
                          <a:off x="1056" y="879"/>
                          <a:ext cx="85" cy="76"/>
                        </a:xfrm>
                        <a:custGeom>
                          <a:avLst/>
                          <a:gdLst>
                            <a:gd name="T0" fmla="*/ 292 w 340"/>
                            <a:gd name="T1" fmla="*/ 49 h 307"/>
                            <a:gd name="T2" fmla="*/ 290 w 340"/>
                            <a:gd name="T3" fmla="*/ 61 h 307"/>
                            <a:gd name="T4" fmla="*/ 248 w 340"/>
                            <a:gd name="T5" fmla="*/ 17 h 307"/>
                            <a:gd name="T6" fmla="*/ 256 w 340"/>
                            <a:gd name="T7" fmla="*/ 54 h 307"/>
                            <a:gd name="T8" fmla="*/ 245 w 340"/>
                            <a:gd name="T9" fmla="*/ 37 h 307"/>
                            <a:gd name="T10" fmla="*/ 272 w 340"/>
                            <a:gd name="T11" fmla="*/ 61 h 307"/>
                            <a:gd name="T12" fmla="*/ 154 w 340"/>
                            <a:gd name="T13" fmla="*/ 39 h 307"/>
                            <a:gd name="T14" fmla="*/ 176 w 340"/>
                            <a:gd name="T15" fmla="*/ 26 h 307"/>
                            <a:gd name="T16" fmla="*/ 176 w 340"/>
                            <a:gd name="T17" fmla="*/ 40 h 307"/>
                            <a:gd name="T18" fmla="*/ 175 w 340"/>
                            <a:gd name="T19" fmla="*/ 193 h 307"/>
                            <a:gd name="T20" fmla="*/ 123 w 340"/>
                            <a:gd name="T21" fmla="*/ 246 h 307"/>
                            <a:gd name="T22" fmla="*/ 101 w 340"/>
                            <a:gd name="T23" fmla="*/ 239 h 307"/>
                            <a:gd name="T24" fmla="*/ 175 w 340"/>
                            <a:gd name="T25" fmla="*/ 193 h 307"/>
                            <a:gd name="T26" fmla="*/ 95 w 340"/>
                            <a:gd name="T27" fmla="*/ 100 h 307"/>
                            <a:gd name="T28" fmla="*/ 131 w 340"/>
                            <a:gd name="T29" fmla="*/ 129 h 307"/>
                            <a:gd name="T30" fmla="*/ 99 w 340"/>
                            <a:gd name="T31" fmla="*/ 129 h 307"/>
                            <a:gd name="T32" fmla="*/ 300 w 340"/>
                            <a:gd name="T33" fmla="*/ 93 h 307"/>
                            <a:gd name="T34" fmla="*/ 316 w 340"/>
                            <a:gd name="T35" fmla="*/ 144 h 307"/>
                            <a:gd name="T36" fmla="*/ 308 w 340"/>
                            <a:gd name="T37" fmla="*/ 76 h 307"/>
                            <a:gd name="T38" fmla="*/ 222 w 340"/>
                            <a:gd name="T39" fmla="*/ 3 h 307"/>
                            <a:gd name="T40" fmla="*/ 116 w 340"/>
                            <a:gd name="T41" fmla="*/ 52 h 307"/>
                            <a:gd name="T42" fmla="*/ 71 w 340"/>
                            <a:gd name="T43" fmla="*/ 122 h 307"/>
                            <a:gd name="T44" fmla="*/ 84 w 340"/>
                            <a:gd name="T45" fmla="*/ 165 h 307"/>
                            <a:gd name="T46" fmla="*/ 97 w 340"/>
                            <a:gd name="T47" fmla="*/ 219 h 307"/>
                            <a:gd name="T48" fmla="*/ 78 w 340"/>
                            <a:gd name="T49" fmla="*/ 213 h 307"/>
                            <a:gd name="T50" fmla="*/ 42 w 340"/>
                            <a:gd name="T51" fmla="*/ 217 h 307"/>
                            <a:gd name="T52" fmla="*/ 1 w 340"/>
                            <a:gd name="T53" fmla="*/ 231 h 307"/>
                            <a:gd name="T54" fmla="*/ 11 w 340"/>
                            <a:gd name="T55" fmla="*/ 235 h 307"/>
                            <a:gd name="T56" fmla="*/ 10 w 340"/>
                            <a:gd name="T57" fmla="*/ 262 h 307"/>
                            <a:gd name="T58" fmla="*/ 25 w 340"/>
                            <a:gd name="T59" fmla="*/ 251 h 307"/>
                            <a:gd name="T60" fmla="*/ 36 w 340"/>
                            <a:gd name="T61" fmla="*/ 284 h 307"/>
                            <a:gd name="T62" fmla="*/ 43 w 340"/>
                            <a:gd name="T63" fmla="*/ 273 h 307"/>
                            <a:gd name="T64" fmla="*/ 90 w 340"/>
                            <a:gd name="T65" fmla="*/ 285 h 307"/>
                            <a:gd name="T66" fmla="*/ 107 w 340"/>
                            <a:gd name="T67" fmla="*/ 278 h 307"/>
                            <a:gd name="T68" fmla="*/ 125 w 340"/>
                            <a:gd name="T69" fmla="*/ 283 h 307"/>
                            <a:gd name="T70" fmla="*/ 132 w 340"/>
                            <a:gd name="T71" fmla="*/ 264 h 307"/>
                            <a:gd name="T72" fmla="*/ 154 w 340"/>
                            <a:gd name="T73" fmla="*/ 265 h 307"/>
                            <a:gd name="T74" fmla="*/ 157 w 340"/>
                            <a:gd name="T75" fmla="*/ 248 h 307"/>
                            <a:gd name="T76" fmla="*/ 171 w 340"/>
                            <a:gd name="T77" fmla="*/ 246 h 307"/>
                            <a:gd name="T78" fmla="*/ 175 w 340"/>
                            <a:gd name="T79" fmla="*/ 230 h 307"/>
                            <a:gd name="T80" fmla="*/ 199 w 340"/>
                            <a:gd name="T81" fmla="*/ 233 h 307"/>
                            <a:gd name="T82" fmla="*/ 179 w 340"/>
                            <a:gd name="T83" fmla="*/ 186 h 307"/>
                            <a:gd name="T84" fmla="*/ 181 w 340"/>
                            <a:gd name="T85" fmla="*/ 88 h 307"/>
                            <a:gd name="T86" fmla="*/ 190 w 340"/>
                            <a:gd name="T87" fmla="*/ 73 h 307"/>
                            <a:gd name="T88" fmla="*/ 205 w 340"/>
                            <a:gd name="T89" fmla="*/ 145 h 307"/>
                            <a:gd name="T90" fmla="*/ 247 w 340"/>
                            <a:gd name="T91" fmla="*/ 202 h 307"/>
                            <a:gd name="T92" fmla="*/ 272 w 340"/>
                            <a:gd name="T93" fmla="*/ 213 h 307"/>
                            <a:gd name="T94" fmla="*/ 247 w 340"/>
                            <a:gd name="T95" fmla="*/ 197 h 307"/>
                            <a:gd name="T96" fmla="*/ 219 w 340"/>
                            <a:gd name="T97" fmla="*/ 129 h 307"/>
                            <a:gd name="T98" fmla="*/ 233 w 340"/>
                            <a:gd name="T99" fmla="*/ 142 h 307"/>
                            <a:gd name="T100" fmla="*/ 249 w 340"/>
                            <a:gd name="T101" fmla="*/ 172 h 307"/>
                            <a:gd name="T102" fmla="*/ 247 w 340"/>
                            <a:gd name="T103" fmla="*/ 161 h 307"/>
                            <a:gd name="T104" fmla="*/ 246 w 340"/>
                            <a:gd name="T105" fmla="*/ 113 h 307"/>
                            <a:gd name="T106" fmla="*/ 266 w 340"/>
                            <a:gd name="T107" fmla="*/ 152 h 307"/>
                            <a:gd name="T108" fmla="*/ 322 w 340"/>
                            <a:gd name="T109" fmla="*/ 195 h 307"/>
                            <a:gd name="T110" fmla="*/ 325 w 340"/>
                            <a:gd name="T111" fmla="*/ 203 h 307"/>
                            <a:gd name="T112" fmla="*/ 304 w 340"/>
                            <a:gd name="T113" fmla="*/ 160 h 307"/>
                            <a:gd name="T114" fmla="*/ 287 w 340"/>
                            <a:gd name="T115" fmla="*/ 105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0" h="307">
                              <a:moveTo>
                                <a:pt x="248" y="17"/>
                              </a:moveTo>
                              <a:lnTo>
                                <a:pt x="267" y="21"/>
                              </a:lnTo>
                              <a:lnTo>
                                <a:pt x="281" y="33"/>
                              </a:lnTo>
                              <a:lnTo>
                                <a:pt x="292" y="49"/>
                              </a:lnTo>
                              <a:lnTo>
                                <a:pt x="292" y="52"/>
                              </a:lnTo>
                              <a:lnTo>
                                <a:pt x="291" y="58"/>
                              </a:lnTo>
                              <a:lnTo>
                                <a:pt x="290" y="61"/>
                              </a:lnTo>
                              <a:lnTo>
                                <a:pt x="279" y="50"/>
                              </a:lnTo>
                              <a:lnTo>
                                <a:pt x="259" y="28"/>
                              </a:lnTo>
                              <a:lnTo>
                                <a:pt x="248" y="17"/>
                              </a:lnTo>
                              <a:close/>
                              <a:moveTo>
                                <a:pt x="272" y="83"/>
                              </a:moveTo>
                              <a:lnTo>
                                <a:pt x="264" y="69"/>
                              </a:lnTo>
                              <a:lnTo>
                                <a:pt x="256" y="54"/>
                              </a:lnTo>
                              <a:lnTo>
                                <a:pt x="242" y="44"/>
                              </a:lnTo>
                              <a:lnTo>
                                <a:pt x="243" y="42"/>
                              </a:lnTo>
                              <a:lnTo>
                                <a:pt x="245" y="37"/>
                              </a:lnTo>
                              <a:lnTo>
                                <a:pt x="246" y="34"/>
                              </a:lnTo>
                              <a:lnTo>
                                <a:pt x="260" y="46"/>
                              </a:lnTo>
                              <a:lnTo>
                                <a:pt x="272" y="61"/>
                              </a:lnTo>
                              <a:lnTo>
                                <a:pt x="272" y="83"/>
                              </a:lnTo>
                              <a:close/>
                              <a:moveTo>
                                <a:pt x="153" y="49"/>
                              </a:moveTo>
                              <a:lnTo>
                                <a:pt x="154" y="39"/>
                              </a:lnTo>
                              <a:lnTo>
                                <a:pt x="161" y="33"/>
                              </a:lnTo>
                              <a:lnTo>
                                <a:pt x="170" y="27"/>
                              </a:lnTo>
                              <a:lnTo>
                                <a:pt x="176" y="26"/>
                              </a:lnTo>
                              <a:lnTo>
                                <a:pt x="181" y="26"/>
                              </a:lnTo>
                              <a:lnTo>
                                <a:pt x="188" y="29"/>
                              </a:lnTo>
                              <a:lnTo>
                                <a:pt x="176" y="40"/>
                              </a:lnTo>
                              <a:lnTo>
                                <a:pt x="166" y="52"/>
                              </a:lnTo>
                              <a:lnTo>
                                <a:pt x="153" y="49"/>
                              </a:lnTo>
                              <a:close/>
                              <a:moveTo>
                                <a:pt x="175" y="193"/>
                              </a:moveTo>
                              <a:lnTo>
                                <a:pt x="167" y="218"/>
                              </a:lnTo>
                              <a:lnTo>
                                <a:pt x="146" y="233"/>
                              </a:lnTo>
                              <a:lnTo>
                                <a:pt x="123" y="246"/>
                              </a:lnTo>
                              <a:lnTo>
                                <a:pt x="115" y="246"/>
                              </a:lnTo>
                              <a:lnTo>
                                <a:pt x="107" y="244"/>
                              </a:lnTo>
                              <a:lnTo>
                                <a:pt x="101" y="239"/>
                              </a:lnTo>
                              <a:lnTo>
                                <a:pt x="127" y="228"/>
                              </a:lnTo>
                              <a:lnTo>
                                <a:pt x="153" y="213"/>
                              </a:lnTo>
                              <a:lnTo>
                                <a:pt x="175" y="193"/>
                              </a:lnTo>
                              <a:close/>
                              <a:moveTo>
                                <a:pt x="99" y="129"/>
                              </a:moveTo>
                              <a:lnTo>
                                <a:pt x="98" y="122"/>
                              </a:lnTo>
                              <a:lnTo>
                                <a:pt x="97" y="107"/>
                              </a:lnTo>
                              <a:lnTo>
                                <a:pt x="95" y="100"/>
                              </a:lnTo>
                              <a:lnTo>
                                <a:pt x="110" y="105"/>
                              </a:lnTo>
                              <a:lnTo>
                                <a:pt x="122" y="116"/>
                              </a:lnTo>
                              <a:lnTo>
                                <a:pt x="131" y="129"/>
                              </a:lnTo>
                              <a:lnTo>
                                <a:pt x="122" y="134"/>
                              </a:lnTo>
                              <a:lnTo>
                                <a:pt x="109" y="134"/>
                              </a:lnTo>
                              <a:lnTo>
                                <a:pt x="99" y="129"/>
                              </a:lnTo>
                              <a:close/>
                              <a:moveTo>
                                <a:pt x="296" y="88"/>
                              </a:moveTo>
                              <a:lnTo>
                                <a:pt x="299" y="91"/>
                              </a:lnTo>
                              <a:lnTo>
                                <a:pt x="300" y="93"/>
                              </a:lnTo>
                              <a:lnTo>
                                <a:pt x="300" y="97"/>
                              </a:lnTo>
                              <a:lnTo>
                                <a:pt x="301" y="125"/>
                              </a:lnTo>
                              <a:lnTo>
                                <a:pt x="316" y="144"/>
                              </a:lnTo>
                              <a:lnTo>
                                <a:pt x="340" y="157"/>
                              </a:lnTo>
                              <a:lnTo>
                                <a:pt x="319" y="117"/>
                              </a:lnTo>
                              <a:lnTo>
                                <a:pt x="308" y="76"/>
                              </a:lnTo>
                              <a:lnTo>
                                <a:pt x="300" y="32"/>
                              </a:lnTo>
                              <a:lnTo>
                                <a:pt x="264" y="9"/>
                              </a:lnTo>
                              <a:lnTo>
                                <a:pt x="222" y="3"/>
                              </a:lnTo>
                              <a:lnTo>
                                <a:pt x="178" y="0"/>
                              </a:lnTo>
                              <a:lnTo>
                                <a:pt x="135" y="15"/>
                              </a:lnTo>
                              <a:lnTo>
                                <a:pt x="116" y="52"/>
                              </a:lnTo>
                              <a:lnTo>
                                <a:pt x="89" y="88"/>
                              </a:lnTo>
                              <a:lnTo>
                                <a:pt x="86" y="110"/>
                              </a:lnTo>
                              <a:lnTo>
                                <a:pt x="71" y="122"/>
                              </a:lnTo>
                              <a:lnTo>
                                <a:pt x="57" y="134"/>
                              </a:lnTo>
                              <a:lnTo>
                                <a:pt x="78" y="144"/>
                              </a:lnTo>
                              <a:lnTo>
                                <a:pt x="84" y="165"/>
                              </a:lnTo>
                              <a:lnTo>
                                <a:pt x="99" y="185"/>
                              </a:lnTo>
                              <a:lnTo>
                                <a:pt x="102" y="202"/>
                              </a:lnTo>
                              <a:lnTo>
                                <a:pt x="97" y="219"/>
                              </a:lnTo>
                              <a:lnTo>
                                <a:pt x="81" y="229"/>
                              </a:lnTo>
                              <a:lnTo>
                                <a:pt x="78" y="221"/>
                              </a:lnTo>
                              <a:lnTo>
                                <a:pt x="78" y="213"/>
                              </a:lnTo>
                              <a:lnTo>
                                <a:pt x="79" y="209"/>
                              </a:lnTo>
                              <a:lnTo>
                                <a:pt x="57" y="209"/>
                              </a:lnTo>
                              <a:lnTo>
                                <a:pt x="42" y="217"/>
                              </a:lnTo>
                              <a:lnTo>
                                <a:pt x="23" y="221"/>
                              </a:lnTo>
                              <a:lnTo>
                                <a:pt x="12" y="227"/>
                              </a:lnTo>
                              <a:lnTo>
                                <a:pt x="1" y="231"/>
                              </a:lnTo>
                              <a:lnTo>
                                <a:pt x="0" y="243"/>
                              </a:lnTo>
                              <a:lnTo>
                                <a:pt x="4" y="240"/>
                              </a:lnTo>
                              <a:lnTo>
                                <a:pt x="11" y="235"/>
                              </a:lnTo>
                              <a:lnTo>
                                <a:pt x="15" y="231"/>
                              </a:lnTo>
                              <a:lnTo>
                                <a:pt x="18" y="247"/>
                              </a:lnTo>
                              <a:lnTo>
                                <a:pt x="10" y="262"/>
                              </a:lnTo>
                              <a:lnTo>
                                <a:pt x="10" y="277"/>
                              </a:lnTo>
                              <a:lnTo>
                                <a:pt x="16" y="264"/>
                              </a:lnTo>
                              <a:lnTo>
                                <a:pt x="25" y="251"/>
                              </a:lnTo>
                              <a:lnTo>
                                <a:pt x="39" y="249"/>
                              </a:lnTo>
                              <a:lnTo>
                                <a:pt x="35" y="265"/>
                              </a:lnTo>
                              <a:lnTo>
                                <a:pt x="36" y="284"/>
                              </a:lnTo>
                              <a:lnTo>
                                <a:pt x="43" y="303"/>
                              </a:lnTo>
                              <a:lnTo>
                                <a:pt x="43" y="287"/>
                              </a:lnTo>
                              <a:lnTo>
                                <a:pt x="43" y="273"/>
                              </a:lnTo>
                              <a:lnTo>
                                <a:pt x="49" y="261"/>
                              </a:lnTo>
                              <a:lnTo>
                                <a:pt x="78" y="255"/>
                              </a:lnTo>
                              <a:lnTo>
                                <a:pt x="90" y="285"/>
                              </a:lnTo>
                              <a:lnTo>
                                <a:pt x="103" y="307"/>
                              </a:lnTo>
                              <a:lnTo>
                                <a:pt x="110" y="292"/>
                              </a:lnTo>
                              <a:lnTo>
                                <a:pt x="107" y="278"/>
                              </a:lnTo>
                              <a:lnTo>
                                <a:pt x="109" y="263"/>
                              </a:lnTo>
                              <a:lnTo>
                                <a:pt x="121" y="267"/>
                              </a:lnTo>
                              <a:lnTo>
                                <a:pt x="125" y="283"/>
                              </a:lnTo>
                              <a:lnTo>
                                <a:pt x="131" y="293"/>
                              </a:lnTo>
                              <a:lnTo>
                                <a:pt x="136" y="280"/>
                              </a:lnTo>
                              <a:lnTo>
                                <a:pt x="132" y="264"/>
                              </a:lnTo>
                              <a:lnTo>
                                <a:pt x="138" y="251"/>
                              </a:lnTo>
                              <a:lnTo>
                                <a:pt x="147" y="256"/>
                              </a:lnTo>
                              <a:lnTo>
                                <a:pt x="154" y="265"/>
                              </a:lnTo>
                              <a:lnTo>
                                <a:pt x="158" y="275"/>
                              </a:lnTo>
                              <a:lnTo>
                                <a:pt x="158" y="261"/>
                              </a:lnTo>
                              <a:lnTo>
                                <a:pt x="157" y="248"/>
                              </a:lnTo>
                              <a:lnTo>
                                <a:pt x="160" y="237"/>
                              </a:lnTo>
                              <a:lnTo>
                                <a:pt x="167" y="240"/>
                              </a:lnTo>
                              <a:lnTo>
                                <a:pt x="171" y="246"/>
                              </a:lnTo>
                              <a:lnTo>
                                <a:pt x="175" y="251"/>
                              </a:lnTo>
                              <a:lnTo>
                                <a:pt x="176" y="241"/>
                              </a:lnTo>
                              <a:lnTo>
                                <a:pt x="175" y="230"/>
                              </a:lnTo>
                              <a:lnTo>
                                <a:pt x="178" y="219"/>
                              </a:lnTo>
                              <a:lnTo>
                                <a:pt x="190" y="226"/>
                              </a:lnTo>
                              <a:lnTo>
                                <a:pt x="199" y="233"/>
                              </a:lnTo>
                              <a:lnTo>
                                <a:pt x="204" y="246"/>
                              </a:lnTo>
                              <a:lnTo>
                                <a:pt x="199" y="216"/>
                              </a:lnTo>
                              <a:lnTo>
                                <a:pt x="179" y="186"/>
                              </a:lnTo>
                              <a:lnTo>
                                <a:pt x="184" y="151"/>
                              </a:lnTo>
                              <a:lnTo>
                                <a:pt x="191" y="119"/>
                              </a:lnTo>
                              <a:lnTo>
                                <a:pt x="181" y="88"/>
                              </a:lnTo>
                              <a:lnTo>
                                <a:pt x="158" y="63"/>
                              </a:lnTo>
                              <a:lnTo>
                                <a:pt x="175" y="61"/>
                              </a:lnTo>
                              <a:lnTo>
                                <a:pt x="190" y="73"/>
                              </a:lnTo>
                              <a:lnTo>
                                <a:pt x="204" y="85"/>
                              </a:lnTo>
                              <a:lnTo>
                                <a:pt x="211" y="115"/>
                              </a:lnTo>
                              <a:lnTo>
                                <a:pt x="205" y="145"/>
                              </a:lnTo>
                              <a:lnTo>
                                <a:pt x="197" y="175"/>
                              </a:lnTo>
                              <a:lnTo>
                                <a:pt x="216" y="196"/>
                              </a:lnTo>
                              <a:lnTo>
                                <a:pt x="247" y="202"/>
                              </a:lnTo>
                              <a:lnTo>
                                <a:pt x="272" y="219"/>
                              </a:lnTo>
                              <a:lnTo>
                                <a:pt x="272" y="217"/>
                              </a:lnTo>
                              <a:lnTo>
                                <a:pt x="272" y="213"/>
                              </a:lnTo>
                              <a:lnTo>
                                <a:pt x="272" y="209"/>
                              </a:lnTo>
                              <a:lnTo>
                                <a:pt x="264" y="198"/>
                              </a:lnTo>
                              <a:lnTo>
                                <a:pt x="247" y="197"/>
                              </a:lnTo>
                              <a:lnTo>
                                <a:pt x="232" y="195"/>
                              </a:lnTo>
                              <a:lnTo>
                                <a:pt x="210" y="165"/>
                              </a:lnTo>
                              <a:lnTo>
                                <a:pt x="219" y="129"/>
                              </a:lnTo>
                              <a:lnTo>
                                <a:pt x="222" y="91"/>
                              </a:lnTo>
                              <a:lnTo>
                                <a:pt x="236" y="113"/>
                              </a:lnTo>
                              <a:lnTo>
                                <a:pt x="233" y="142"/>
                              </a:lnTo>
                              <a:lnTo>
                                <a:pt x="232" y="171"/>
                              </a:lnTo>
                              <a:lnTo>
                                <a:pt x="237" y="171"/>
                              </a:lnTo>
                              <a:lnTo>
                                <a:pt x="249" y="172"/>
                              </a:lnTo>
                              <a:lnTo>
                                <a:pt x="256" y="173"/>
                              </a:lnTo>
                              <a:lnTo>
                                <a:pt x="253" y="169"/>
                              </a:lnTo>
                              <a:lnTo>
                                <a:pt x="247" y="161"/>
                              </a:lnTo>
                              <a:lnTo>
                                <a:pt x="244" y="157"/>
                              </a:lnTo>
                              <a:lnTo>
                                <a:pt x="244" y="135"/>
                              </a:lnTo>
                              <a:lnTo>
                                <a:pt x="246" y="113"/>
                              </a:lnTo>
                              <a:lnTo>
                                <a:pt x="256" y="93"/>
                              </a:lnTo>
                              <a:lnTo>
                                <a:pt x="260" y="124"/>
                              </a:lnTo>
                              <a:lnTo>
                                <a:pt x="266" y="152"/>
                              </a:lnTo>
                              <a:lnTo>
                                <a:pt x="296" y="161"/>
                              </a:lnTo>
                              <a:lnTo>
                                <a:pt x="313" y="175"/>
                              </a:lnTo>
                              <a:lnTo>
                                <a:pt x="322" y="195"/>
                              </a:lnTo>
                              <a:lnTo>
                                <a:pt x="322" y="217"/>
                              </a:lnTo>
                              <a:lnTo>
                                <a:pt x="325" y="210"/>
                              </a:lnTo>
                              <a:lnTo>
                                <a:pt x="325" y="203"/>
                              </a:lnTo>
                              <a:lnTo>
                                <a:pt x="324" y="195"/>
                              </a:lnTo>
                              <a:lnTo>
                                <a:pt x="323" y="173"/>
                              </a:lnTo>
                              <a:lnTo>
                                <a:pt x="304" y="160"/>
                              </a:lnTo>
                              <a:lnTo>
                                <a:pt x="286" y="145"/>
                              </a:lnTo>
                              <a:lnTo>
                                <a:pt x="282" y="125"/>
                              </a:lnTo>
                              <a:lnTo>
                                <a:pt x="287" y="105"/>
                              </a:lnTo>
                              <a:lnTo>
                                <a:pt x="296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0" name="Freeform 492"/>
                      <wps:cNvSpPr>
                        <a:spLocks noEditPoints="1"/>
                      </wps:cNvSpPr>
                      <wps:spPr bwMode="auto">
                        <a:xfrm>
                          <a:off x="722" y="953"/>
                          <a:ext cx="44" cy="39"/>
                        </a:xfrm>
                        <a:custGeom>
                          <a:avLst/>
                          <a:gdLst>
                            <a:gd name="T0" fmla="*/ 116 w 175"/>
                            <a:gd name="T1" fmla="*/ 123 h 155"/>
                            <a:gd name="T2" fmla="*/ 92 w 175"/>
                            <a:gd name="T3" fmla="*/ 119 h 155"/>
                            <a:gd name="T4" fmla="*/ 78 w 175"/>
                            <a:gd name="T5" fmla="*/ 101 h 155"/>
                            <a:gd name="T6" fmla="*/ 60 w 175"/>
                            <a:gd name="T7" fmla="*/ 99 h 155"/>
                            <a:gd name="T8" fmla="*/ 60 w 175"/>
                            <a:gd name="T9" fmla="*/ 99 h 155"/>
                            <a:gd name="T10" fmla="*/ 47 w 175"/>
                            <a:gd name="T11" fmla="*/ 92 h 155"/>
                            <a:gd name="T12" fmla="*/ 36 w 175"/>
                            <a:gd name="T13" fmla="*/ 83 h 155"/>
                            <a:gd name="T14" fmla="*/ 30 w 175"/>
                            <a:gd name="T15" fmla="*/ 69 h 155"/>
                            <a:gd name="T16" fmla="*/ 30 w 175"/>
                            <a:gd name="T17" fmla="*/ 69 h 155"/>
                            <a:gd name="T18" fmla="*/ 34 w 175"/>
                            <a:gd name="T19" fmla="*/ 58 h 155"/>
                            <a:gd name="T20" fmla="*/ 41 w 175"/>
                            <a:gd name="T21" fmla="*/ 51 h 155"/>
                            <a:gd name="T22" fmla="*/ 50 w 175"/>
                            <a:gd name="T23" fmla="*/ 46 h 155"/>
                            <a:gd name="T24" fmla="*/ 50 w 175"/>
                            <a:gd name="T25" fmla="*/ 46 h 155"/>
                            <a:gd name="T26" fmla="*/ 73 w 175"/>
                            <a:gd name="T27" fmla="*/ 48 h 155"/>
                            <a:gd name="T28" fmla="*/ 92 w 175"/>
                            <a:gd name="T29" fmla="*/ 49 h 155"/>
                            <a:gd name="T30" fmla="*/ 105 w 175"/>
                            <a:gd name="T31" fmla="*/ 33 h 155"/>
                            <a:gd name="T32" fmla="*/ 105 w 175"/>
                            <a:gd name="T33" fmla="*/ 33 h 155"/>
                            <a:gd name="T34" fmla="*/ 127 w 175"/>
                            <a:gd name="T35" fmla="*/ 30 h 155"/>
                            <a:gd name="T36" fmla="*/ 142 w 175"/>
                            <a:gd name="T37" fmla="*/ 41 h 155"/>
                            <a:gd name="T38" fmla="*/ 149 w 175"/>
                            <a:gd name="T39" fmla="*/ 60 h 155"/>
                            <a:gd name="T40" fmla="*/ 149 w 175"/>
                            <a:gd name="T41" fmla="*/ 60 h 155"/>
                            <a:gd name="T42" fmla="*/ 133 w 175"/>
                            <a:gd name="T43" fmla="*/ 78 h 155"/>
                            <a:gd name="T44" fmla="*/ 129 w 175"/>
                            <a:gd name="T45" fmla="*/ 102 h 155"/>
                            <a:gd name="T46" fmla="*/ 116 w 175"/>
                            <a:gd name="T47" fmla="*/ 123 h 155"/>
                            <a:gd name="T48" fmla="*/ 116 w 175"/>
                            <a:gd name="T49" fmla="*/ 123 h 155"/>
                            <a:gd name="T50" fmla="*/ 117 w 175"/>
                            <a:gd name="T51" fmla="*/ 1 h 155"/>
                            <a:gd name="T52" fmla="*/ 82 w 175"/>
                            <a:gd name="T53" fmla="*/ 22 h 155"/>
                            <a:gd name="T54" fmla="*/ 38 w 175"/>
                            <a:gd name="T55" fmla="*/ 22 h 155"/>
                            <a:gd name="T56" fmla="*/ 4 w 175"/>
                            <a:gd name="T57" fmla="*/ 40 h 155"/>
                            <a:gd name="T58" fmla="*/ 4 w 175"/>
                            <a:gd name="T59" fmla="*/ 40 h 155"/>
                            <a:gd name="T60" fmla="*/ 0 w 175"/>
                            <a:gd name="T61" fmla="*/ 66 h 155"/>
                            <a:gd name="T62" fmla="*/ 6 w 175"/>
                            <a:gd name="T63" fmla="*/ 90 h 155"/>
                            <a:gd name="T64" fmla="*/ 21 w 175"/>
                            <a:gd name="T65" fmla="*/ 111 h 155"/>
                            <a:gd name="T66" fmla="*/ 21 w 175"/>
                            <a:gd name="T67" fmla="*/ 111 h 155"/>
                            <a:gd name="T68" fmla="*/ 51 w 175"/>
                            <a:gd name="T69" fmla="*/ 116 h 155"/>
                            <a:gd name="T70" fmla="*/ 72 w 175"/>
                            <a:gd name="T71" fmla="*/ 132 h 155"/>
                            <a:gd name="T72" fmla="*/ 92 w 175"/>
                            <a:gd name="T73" fmla="*/ 151 h 155"/>
                            <a:gd name="T74" fmla="*/ 92 w 175"/>
                            <a:gd name="T75" fmla="*/ 151 h 155"/>
                            <a:gd name="T76" fmla="*/ 115 w 175"/>
                            <a:gd name="T77" fmla="*/ 155 h 155"/>
                            <a:gd name="T78" fmla="*/ 137 w 175"/>
                            <a:gd name="T79" fmla="*/ 147 h 155"/>
                            <a:gd name="T80" fmla="*/ 151 w 175"/>
                            <a:gd name="T81" fmla="*/ 131 h 155"/>
                            <a:gd name="T82" fmla="*/ 151 w 175"/>
                            <a:gd name="T83" fmla="*/ 131 h 155"/>
                            <a:gd name="T84" fmla="*/ 155 w 175"/>
                            <a:gd name="T85" fmla="*/ 93 h 155"/>
                            <a:gd name="T86" fmla="*/ 171 w 175"/>
                            <a:gd name="T87" fmla="*/ 64 h 155"/>
                            <a:gd name="T88" fmla="*/ 175 w 175"/>
                            <a:gd name="T89" fmla="*/ 28 h 155"/>
                            <a:gd name="T90" fmla="*/ 175 w 175"/>
                            <a:gd name="T91" fmla="*/ 28 h 155"/>
                            <a:gd name="T92" fmla="*/ 162 w 175"/>
                            <a:gd name="T93" fmla="*/ 8 h 155"/>
                            <a:gd name="T94" fmla="*/ 140 w 175"/>
                            <a:gd name="T95" fmla="*/ 0 h 155"/>
                            <a:gd name="T96" fmla="*/ 117 w 175"/>
                            <a:gd name="T97" fmla="*/ 1 h 155"/>
                            <a:gd name="T98" fmla="*/ 117 w 175"/>
                            <a:gd name="T99" fmla="*/ 1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5" h="155">
                              <a:moveTo>
                                <a:pt x="116" y="123"/>
                              </a:moveTo>
                              <a:lnTo>
                                <a:pt x="92" y="119"/>
                              </a:lnTo>
                              <a:lnTo>
                                <a:pt x="78" y="101"/>
                              </a:lnTo>
                              <a:lnTo>
                                <a:pt x="60" y="99"/>
                              </a:lnTo>
                              <a:lnTo>
                                <a:pt x="47" y="92"/>
                              </a:lnTo>
                              <a:lnTo>
                                <a:pt x="36" y="83"/>
                              </a:lnTo>
                              <a:lnTo>
                                <a:pt x="30" y="69"/>
                              </a:lnTo>
                              <a:lnTo>
                                <a:pt x="34" y="58"/>
                              </a:lnTo>
                              <a:lnTo>
                                <a:pt x="41" y="51"/>
                              </a:lnTo>
                              <a:lnTo>
                                <a:pt x="50" y="46"/>
                              </a:lnTo>
                              <a:lnTo>
                                <a:pt x="73" y="48"/>
                              </a:lnTo>
                              <a:lnTo>
                                <a:pt x="92" y="49"/>
                              </a:lnTo>
                              <a:lnTo>
                                <a:pt x="105" y="33"/>
                              </a:lnTo>
                              <a:lnTo>
                                <a:pt x="127" y="30"/>
                              </a:lnTo>
                              <a:lnTo>
                                <a:pt x="142" y="41"/>
                              </a:lnTo>
                              <a:lnTo>
                                <a:pt x="149" y="60"/>
                              </a:lnTo>
                              <a:lnTo>
                                <a:pt x="133" y="78"/>
                              </a:lnTo>
                              <a:lnTo>
                                <a:pt x="129" y="102"/>
                              </a:lnTo>
                              <a:lnTo>
                                <a:pt x="116" y="123"/>
                              </a:lnTo>
                              <a:close/>
                              <a:moveTo>
                                <a:pt x="117" y="1"/>
                              </a:moveTo>
                              <a:lnTo>
                                <a:pt x="82" y="22"/>
                              </a:lnTo>
                              <a:lnTo>
                                <a:pt x="38" y="22"/>
                              </a:lnTo>
                              <a:lnTo>
                                <a:pt x="4" y="40"/>
                              </a:lnTo>
                              <a:lnTo>
                                <a:pt x="0" y="66"/>
                              </a:lnTo>
                              <a:lnTo>
                                <a:pt x="6" y="90"/>
                              </a:lnTo>
                              <a:lnTo>
                                <a:pt x="21" y="111"/>
                              </a:lnTo>
                              <a:lnTo>
                                <a:pt x="51" y="116"/>
                              </a:lnTo>
                              <a:lnTo>
                                <a:pt x="72" y="132"/>
                              </a:lnTo>
                              <a:lnTo>
                                <a:pt x="92" y="151"/>
                              </a:lnTo>
                              <a:lnTo>
                                <a:pt x="115" y="155"/>
                              </a:lnTo>
                              <a:lnTo>
                                <a:pt x="137" y="147"/>
                              </a:lnTo>
                              <a:lnTo>
                                <a:pt x="151" y="131"/>
                              </a:lnTo>
                              <a:lnTo>
                                <a:pt x="155" y="93"/>
                              </a:lnTo>
                              <a:lnTo>
                                <a:pt x="171" y="64"/>
                              </a:lnTo>
                              <a:lnTo>
                                <a:pt x="175" y="28"/>
                              </a:lnTo>
                              <a:lnTo>
                                <a:pt x="162" y="8"/>
                              </a:lnTo>
                              <a:lnTo>
                                <a:pt x="140" y="0"/>
                              </a:lnTo>
                              <a:lnTo>
                                <a:pt x="1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1" name="Freeform 493"/>
                      <wps:cNvSpPr>
                        <a:spLocks noEditPoints="1"/>
                      </wps:cNvSpPr>
                      <wps:spPr bwMode="auto">
                        <a:xfrm>
                          <a:off x="611" y="788"/>
                          <a:ext cx="35" cy="44"/>
                        </a:xfrm>
                        <a:custGeom>
                          <a:avLst/>
                          <a:gdLst>
                            <a:gd name="T0" fmla="*/ 95 w 140"/>
                            <a:gd name="T1" fmla="*/ 103 h 175"/>
                            <a:gd name="T2" fmla="*/ 74 w 140"/>
                            <a:gd name="T3" fmla="*/ 95 h 175"/>
                            <a:gd name="T4" fmla="*/ 76 w 140"/>
                            <a:gd name="T5" fmla="*/ 104 h 175"/>
                            <a:gd name="T6" fmla="*/ 83 w 140"/>
                            <a:gd name="T7" fmla="*/ 127 h 175"/>
                            <a:gd name="T8" fmla="*/ 74 w 140"/>
                            <a:gd name="T9" fmla="*/ 127 h 175"/>
                            <a:gd name="T10" fmla="*/ 48 w 140"/>
                            <a:gd name="T11" fmla="*/ 127 h 175"/>
                            <a:gd name="T12" fmla="*/ 50 w 140"/>
                            <a:gd name="T13" fmla="*/ 120 h 175"/>
                            <a:gd name="T14" fmla="*/ 55 w 140"/>
                            <a:gd name="T15" fmla="*/ 101 h 175"/>
                            <a:gd name="T16" fmla="*/ 48 w 140"/>
                            <a:gd name="T17" fmla="*/ 101 h 175"/>
                            <a:gd name="T18" fmla="*/ 24 w 140"/>
                            <a:gd name="T19" fmla="*/ 101 h 175"/>
                            <a:gd name="T20" fmla="*/ 24 w 140"/>
                            <a:gd name="T21" fmla="*/ 92 h 175"/>
                            <a:gd name="T22" fmla="*/ 24 w 140"/>
                            <a:gd name="T23" fmla="*/ 69 h 175"/>
                            <a:gd name="T24" fmla="*/ 31 w 140"/>
                            <a:gd name="T25" fmla="*/ 73 h 175"/>
                            <a:gd name="T26" fmla="*/ 53 w 140"/>
                            <a:gd name="T27" fmla="*/ 77 h 175"/>
                            <a:gd name="T28" fmla="*/ 51 w 140"/>
                            <a:gd name="T29" fmla="*/ 69 h 175"/>
                            <a:gd name="T30" fmla="*/ 48 w 140"/>
                            <a:gd name="T31" fmla="*/ 47 h 175"/>
                            <a:gd name="T32" fmla="*/ 57 w 140"/>
                            <a:gd name="T33" fmla="*/ 47 h 175"/>
                            <a:gd name="T34" fmla="*/ 83 w 140"/>
                            <a:gd name="T35" fmla="*/ 47 h 175"/>
                            <a:gd name="T36" fmla="*/ 80 w 140"/>
                            <a:gd name="T37" fmla="*/ 55 h 175"/>
                            <a:gd name="T38" fmla="*/ 72 w 140"/>
                            <a:gd name="T39" fmla="*/ 73 h 175"/>
                            <a:gd name="T40" fmla="*/ 80 w 140"/>
                            <a:gd name="T41" fmla="*/ 73 h 175"/>
                            <a:gd name="T42" fmla="*/ 104 w 140"/>
                            <a:gd name="T43" fmla="*/ 73 h 175"/>
                            <a:gd name="T44" fmla="*/ 104 w 140"/>
                            <a:gd name="T45" fmla="*/ 82 h 175"/>
                            <a:gd name="T46" fmla="*/ 104 w 140"/>
                            <a:gd name="T47" fmla="*/ 106 h 175"/>
                            <a:gd name="T48" fmla="*/ 81 w 140"/>
                            <a:gd name="T49" fmla="*/ 0 h 175"/>
                            <a:gd name="T50" fmla="*/ 26 w 140"/>
                            <a:gd name="T51" fmla="*/ 14 h 175"/>
                            <a:gd name="T52" fmla="*/ 4 w 140"/>
                            <a:gd name="T53" fmla="*/ 32 h 175"/>
                            <a:gd name="T54" fmla="*/ 0 w 140"/>
                            <a:gd name="T55" fmla="*/ 123 h 175"/>
                            <a:gd name="T56" fmla="*/ 51 w 140"/>
                            <a:gd name="T57" fmla="*/ 175 h 175"/>
                            <a:gd name="T58" fmla="*/ 74 w 140"/>
                            <a:gd name="T59" fmla="*/ 173 h 175"/>
                            <a:gd name="T60" fmla="*/ 115 w 140"/>
                            <a:gd name="T61" fmla="*/ 157 h 175"/>
                            <a:gd name="T62" fmla="*/ 139 w 140"/>
                            <a:gd name="T63" fmla="*/ 125 h 175"/>
                            <a:gd name="T64" fmla="*/ 140 w 140"/>
                            <a:gd name="T65" fmla="*/ 45 h 175"/>
                            <a:gd name="T66" fmla="*/ 125 w 140"/>
                            <a:gd name="T67" fmla="*/ 24 h 175"/>
                            <a:gd name="T68" fmla="*/ 81 w 140"/>
                            <a:gd name="T69" fmla="*/ 0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0" h="175">
                              <a:moveTo>
                                <a:pt x="104" y="106"/>
                              </a:moveTo>
                              <a:lnTo>
                                <a:pt x="95" y="103"/>
                              </a:lnTo>
                              <a:lnTo>
                                <a:pt x="85" y="100"/>
                              </a:lnTo>
                              <a:lnTo>
                                <a:pt x="74" y="95"/>
                              </a:lnTo>
                              <a:lnTo>
                                <a:pt x="76" y="104"/>
                              </a:lnTo>
                              <a:lnTo>
                                <a:pt x="81" y="119"/>
                              </a:lnTo>
                              <a:lnTo>
                                <a:pt x="83" y="127"/>
                              </a:lnTo>
                              <a:lnTo>
                                <a:pt x="74" y="127"/>
                              </a:lnTo>
                              <a:lnTo>
                                <a:pt x="57" y="127"/>
                              </a:lnTo>
                              <a:lnTo>
                                <a:pt x="48" y="127"/>
                              </a:lnTo>
                              <a:lnTo>
                                <a:pt x="50" y="120"/>
                              </a:lnTo>
                              <a:lnTo>
                                <a:pt x="53" y="107"/>
                              </a:lnTo>
                              <a:lnTo>
                                <a:pt x="55" y="101"/>
                              </a:lnTo>
                              <a:lnTo>
                                <a:pt x="48" y="101"/>
                              </a:lnTo>
                              <a:lnTo>
                                <a:pt x="31" y="101"/>
                              </a:lnTo>
                              <a:lnTo>
                                <a:pt x="24" y="101"/>
                              </a:lnTo>
                              <a:lnTo>
                                <a:pt x="24" y="92"/>
                              </a:lnTo>
                              <a:lnTo>
                                <a:pt x="24" y="77"/>
                              </a:lnTo>
                              <a:lnTo>
                                <a:pt x="24" y="69"/>
                              </a:lnTo>
                              <a:lnTo>
                                <a:pt x="31" y="73"/>
                              </a:lnTo>
                              <a:lnTo>
                                <a:pt x="41" y="77"/>
                              </a:lnTo>
                              <a:lnTo>
                                <a:pt x="53" y="77"/>
                              </a:lnTo>
                              <a:lnTo>
                                <a:pt x="51" y="69"/>
                              </a:lnTo>
                              <a:lnTo>
                                <a:pt x="49" y="55"/>
                              </a:lnTo>
                              <a:lnTo>
                                <a:pt x="48" y="47"/>
                              </a:lnTo>
                              <a:lnTo>
                                <a:pt x="57" y="47"/>
                              </a:lnTo>
                              <a:lnTo>
                                <a:pt x="74" y="47"/>
                              </a:lnTo>
                              <a:lnTo>
                                <a:pt x="83" y="47"/>
                              </a:lnTo>
                              <a:lnTo>
                                <a:pt x="80" y="55"/>
                              </a:lnTo>
                              <a:lnTo>
                                <a:pt x="74" y="67"/>
                              </a:lnTo>
                              <a:lnTo>
                                <a:pt x="72" y="73"/>
                              </a:lnTo>
                              <a:lnTo>
                                <a:pt x="80" y="73"/>
                              </a:lnTo>
                              <a:lnTo>
                                <a:pt x="96" y="73"/>
                              </a:lnTo>
                              <a:lnTo>
                                <a:pt x="104" y="73"/>
                              </a:lnTo>
                              <a:lnTo>
                                <a:pt x="104" y="82"/>
                              </a:lnTo>
                              <a:lnTo>
                                <a:pt x="104" y="97"/>
                              </a:lnTo>
                              <a:lnTo>
                                <a:pt x="104" y="106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52" y="5"/>
                              </a:lnTo>
                              <a:lnTo>
                                <a:pt x="26" y="14"/>
                              </a:lnTo>
                              <a:lnTo>
                                <a:pt x="4" y="32"/>
                              </a:lnTo>
                              <a:lnTo>
                                <a:pt x="4" y="77"/>
                              </a:lnTo>
                              <a:lnTo>
                                <a:pt x="0" y="123"/>
                              </a:lnTo>
                              <a:lnTo>
                                <a:pt x="10" y="160"/>
                              </a:lnTo>
                              <a:lnTo>
                                <a:pt x="51" y="175"/>
                              </a:lnTo>
                              <a:lnTo>
                                <a:pt x="74" y="173"/>
                              </a:lnTo>
                              <a:lnTo>
                                <a:pt x="95" y="165"/>
                              </a:lnTo>
                              <a:lnTo>
                                <a:pt x="115" y="157"/>
                              </a:lnTo>
                              <a:lnTo>
                                <a:pt x="139" y="125"/>
                              </a:lnTo>
                              <a:lnTo>
                                <a:pt x="140" y="84"/>
                              </a:lnTo>
                              <a:lnTo>
                                <a:pt x="140" y="45"/>
                              </a:lnTo>
                              <a:lnTo>
                                <a:pt x="125" y="24"/>
                              </a:lnTo>
                              <a:lnTo>
                                <a:pt x="105" y="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494"/>
                      <wps:cNvSpPr>
                        <a:spLocks noEditPoints="1"/>
                      </wps:cNvSpPr>
                      <wps:spPr bwMode="auto">
                        <a:xfrm>
                          <a:off x="837" y="788"/>
                          <a:ext cx="34" cy="43"/>
                        </a:xfrm>
                        <a:custGeom>
                          <a:avLst/>
                          <a:gdLst>
                            <a:gd name="T0" fmla="*/ 103 w 139"/>
                            <a:gd name="T1" fmla="*/ 106 h 171"/>
                            <a:gd name="T2" fmla="*/ 82 w 139"/>
                            <a:gd name="T3" fmla="*/ 97 h 171"/>
                            <a:gd name="T4" fmla="*/ 84 w 139"/>
                            <a:gd name="T5" fmla="*/ 106 h 171"/>
                            <a:gd name="T6" fmla="*/ 89 w 139"/>
                            <a:gd name="T7" fmla="*/ 130 h 171"/>
                            <a:gd name="T8" fmla="*/ 81 w 139"/>
                            <a:gd name="T9" fmla="*/ 130 h 171"/>
                            <a:gd name="T10" fmla="*/ 54 w 139"/>
                            <a:gd name="T11" fmla="*/ 130 h 171"/>
                            <a:gd name="T12" fmla="*/ 56 w 139"/>
                            <a:gd name="T13" fmla="*/ 123 h 171"/>
                            <a:gd name="T14" fmla="*/ 63 w 139"/>
                            <a:gd name="T15" fmla="*/ 103 h 171"/>
                            <a:gd name="T16" fmla="*/ 54 w 139"/>
                            <a:gd name="T17" fmla="*/ 103 h 171"/>
                            <a:gd name="T18" fmla="*/ 30 w 139"/>
                            <a:gd name="T19" fmla="*/ 103 h 171"/>
                            <a:gd name="T20" fmla="*/ 30 w 139"/>
                            <a:gd name="T21" fmla="*/ 95 h 171"/>
                            <a:gd name="T22" fmla="*/ 30 w 139"/>
                            <a:gd name="T23" fmla="*/ 71 h 171"/>
                            <a:gd name="T24" fmla="*/ 39 w 139"/>
                            <a:gd name="T25" fmla="*/ 77 h 171"/>
                            <a:gd name="T26" fmla="*/ 60 w 139"/>
                            <a:gd name="T27" fmla="*/ 79 h 171"/>
                            <a:gd name="T28" fmla="*/ 59 w 139"/>
                            <a:gd name="T29" fmla="*/ 71 h 171"/>
                            <a:gd name="T30" fmla="*/ 54 w 139"/>
                            <a:gd name="T31" fmla="*/ 50 h 171"/>
                            <a:gd name="T32" fmla="*/ 64 w 139"/>
                            <a:gd name="T33" fmla="*/ 50 h 171"/>
                            <a:gd name="T34" fmla="*/ 89 w 139"/>
                            <a:gd name="T35" fmla="*/ 50 h 171"/>
                            <a:gd name="T36" fmla="*/ 86 w 139"/>
                            <a:gd name="T37" fmla="*/ 57 h 171"/>
                            <a:gd name="T38" fmla="*/ 79 w 139"/>
                            <a:gd name="T39" fmla="*/ 77 h 171"/>
                            <a:gd name="T40" fmla="*/ 87 w 139"/>
                            <a:gd name="T41" fmla="*/ 77 h 171"/>
                            <a:gd name="T42" fmla="*/ 111 w 139"/>
                            <a:gd name="T43" fmla="*/ 77 h 171"/>
                            <a:gd name="T44" fmla="*/ 111 w 139"/>
                            <a:gd name="T45" fmla="*/ 85 h 171"/>
                            <a:gd name="T46" fmla="*/ 111 w 139"/>
                            <a:gd name="T47" fmla="*/ 110 h 171"/>
                            <a:gd name="T48" fmla="*/ 23 w 139"/>
                            <a:gd name="T49" fmla="*/ 15 h 171"/>
                            <a:gd name="T50" fmla="*/ 0 w 139"/>
                            <a:gd name="T51" fmla="*/ 93 h 171"/>
                            <a:gd name="T52" fmla="*/ 2 w 139"/>
                            <a:gd name="T53" fmla="*/ 135 h 171"/>
                            <a:gd name="T54" fmla="*/ 60 w 139"/>
                            <a:gd name="T55" fmla="*/ 171 h 171"/>
                            <a:gd name="T56" fmla="*/ 97 w 139"/>
                            <a:gd name="T57" fmla="*/ 171 h 171"/>
                            <a:gd name="T58" fmla="*/ 138 w 139"/>
                            <a:gd name="T59" fmla="*/ 86 h 171"/>
                            <a:gd name="T60" fmla="*/ 139 w 139"/>
                            <a:gd name="T61" fmla="*/ 32 h 171"/>
                            <a:gd name="T62" fmla="*/ 63 w 139"/>
                            <a:gd name="T63" fmla="*/ 0 h 171"/>
                            <a:gd name="T64" fmla="*/ 23 w 139"/>
                            <a:gd name="T65" fmla="*/ 1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39" h="171">
                              <a:moveTo>
                                <a:pt x="111" y="110"/>
                              </a:moveTo>
                              <a:lnTo>
                                <a:pt x="103" y="106"/>
                              </a:lnTo>
                              <a:lnTo>
                                <a:pt x="93" y="103"/>
                              </a:lnTo>
                              <a:lnTo>
                                <a:pt x="82" y="97"/>
                              </a:lnTo>
                              <a:lnTo>
                                <a:pt x="84" y="106"/>
                              </a:lnTo>
                              <a:lnTo>
                                <a:pt x="87" y="122"/>
                              </a:lnTo>
                              <a:lnTo>
                                <a:pt x="89" y="130"/>
                              </a:lnTo>
                              <a:lnTo>
                                <a:pt x="81" y="130"/>
                              </a:lnTo>
                              <a:lnTo>
                                <a:pt x="64" y="130"/>
                              </a:lnTo>
                              <a:lnTo>
                                <a:pt x="54" y="130"/>
                              </a:lnTo>
                              <a:lnTo>
                                <a:pt x="56" y="123"/>
                              </a:lnTo>
                              <a:lnTo>
                                <a:pt x="61" y="111"/>
                              </a:lnTo>
                              <a:lnTo>
                                <a:pt x="63" y="103"/>
                              </a:lnTo>
                              <a:lnTo>
                                <a:pt x="54" y="103"/>
                              </a:lnTo>
                              <a:lnTo>
                                <a:pt x="39" y="103"/>
                              </a:lnTo>
                              <a:lnTo>
                                <a:pt x="30" y="103"/>
                              </a:lnTo>
                              <a:lnTo>
                                <a:pt x="30" y="95"/>
                              </a:lnTo>
                              <a:lnTo>
                                <a:pt x="30" y="80"/>
                              </a:lnTo>
                              <a:lnTo>
                                <a:pt x="30" y="71"/>
                              </a:lnTo>
                              <a:lnTo>
                                <a:pt x="39" y="77"/>
                              </a:lnTo>
                              <a:lnTo>
                                <a:pt x="48" y="80"/>
                              </a:lnTo>
                              <a:lnTo>
                                <a:pt x="60" y="79"/>
                              </a:lnTo>
                              <a:lnTo>
                                <a:pt x="59" y="71"/>
                              </a:lnTo>
                              <a:lnTo>
                                <a:pt x="56" y="58"/>
                              </a:lnTo>
                              <a:lnTo>
                                <a:pt x="54" y="50"/>
                              </a:lnTo>
                              <a:lnTo>
                                <a:pt x="64" y="50"/>
                              </a:lnTo>
                              <a:lnTo>
                                <a:pt x="81" y="50"/>
                              </a:lnTo>
                              <a:lnTo>
                                <a:pt x="89" y="50"/>
                              </a:lnTo>
                              <a:lnTo>
                                <a:pt x="86" y="57"/>
                              </a:lnTo>
                              <a:lnTo>
                                <a:pt x="82" y="70"/>
                              </a:lnTo>
                              <a:lnTo>
                                <a:pt x="79" y="77"/>
                              </a:lnTo>
                              <a:lnTo>
                                <a:pt x="87" y="77"/>
                              </a:lnTo>
                              <a:lnTo>
                                <a:pt x="103" y="77"/>
                              </a:lnTo>
                              <a:lnTo>
                                <a:pt x="111" y="77"/>
                              </a:lnTo>
                              <a:lnTo>
                                <a:pt x="111" y="85"/>
                              </a:lnTo>
                              <a:lnTo>
                                <a:pt x="111" y="101"/>
                              </a:lnTo>
                              <a:lnTo>
                                <a:pt x="111" y="110"/>
                              </a:lnTo>
                              <a:close/>
                              <a:moveTo>
                                <a:pt x="23" y="15"/>
                              </a:moveTo>
                              <a:lnTo>
                                <a:pt x="4" y="50"/>
                              </a:lnTo>
                              <a:lnTo>
                                <a:pt x="0" y="93"/>
                              </a:lnTo>
                              <a:lnTo>
                                <a:pt x="2" y="135"/>
                              </a:lnTo>
                              <a:lnTo>
                                <a:pt x="29" y="161"/>
                              </a:lnTo>
                              <a:lnTo>
                                <a:pt x="60" y="171"/>
                              </a:lnTo>
                              <a:lnTo>
                                <a:pt x="97" y="171"/>
                              </a:lnTo>
                              <a:lnTo>
                                <a:pt x="134" y="139"/>
                              </a:lnTo>
                              <a:lnTo>
                                <a:pt x="138" y="86"/>
                              </a:lnTo>
                              <a:lnTo>
                                <a:pt x="139" y="32"/>
                              </a:lnTo>
                              <a:lnTo>
                                <a:pt x="105" y="6"/>
                              </a:lnTo>
                              <a:lnTo>
                                <a:pt x="63" y="0"/>
                              </a:lnTo>
                              <a:lnTo>
                                <a:pt x="2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495"/>
                      <wps:cNvSpPr>
                        <a:spLocks noEditPoints="1"/>
                      </wps:cNvSpPr>
                      <wps:spPr bwMode="auto">
                        <a:xfrm>
                          <a:off x="792" y="791"/>
                          <a:ext cx="34" cy="37"/>
                        </a:xfrm>
                        <a:custGeom>
                          <a:avLst/>
                          <a:gdLst>
                            <a:gd name="T0" fmla="*/ 104 w 137"/>
                            <a:gd name="T1" fmla="*/ 96 h 147"/>
                            <a:gd name="T2" fmla="*/ 84 w 137"/>
                            <a:gd name="T3" fmla="*/ 89 h 147"/>
                            <a:gd name="T4" fmla="*/ 86 w 137"/>
                            <a:gd name="T5" fmla="*/ 98 h 147"/>
                            <a:gd name="T6" fmla="*/ 91 w 137"/>
                            <a:gd name="T7" fmla="*/ 121 h 147"/>
                            <a:gd name="T8" fmla="*/ 82 w 137"/>
                            <a:gd name="T9" fmla="*/ 121 h 147"/>
                            <a:gd name="T10" fmla="*/ 57 w 137"/>
                            <a:gd name="T11" fmla="*/ 121 h 147"/>
                            <a:gd name="T12" fmla="*/ 58 w 137"/>
                            <a:gd name="T13" fmla="*/ 114 h 147"/>
                            <a:gd name="T14" fmla="*/ 65 w 137"/>
                            <a:gd name="T15" fmla="*/ 94 h 147"/>
                            <a:gd name="T16" fmla="*/ 56 w 137"/>
                            <a:gd name="T17" fmla="*/ 94 h 147"/>
                            <a:gd name="T18" fmla="*/ 33 w 137"/>
                            <a:gd name="T19" fmla="*/ 94 h 147"/>
                            <a:gd name="T20" fmla="*/ 33 w 137"/>
                            <a:gd name="T21" fmla="*/ 85 h 147"/>
                            <a:gd name="T22" fmla="*/ 33 w 137"/>
                            <a:gd name="T23" fmla="*/ 62 h 147"/>
                            <a:gd name="T24" fmla="*/ 41 w 137"/>
                            <a:gd name="T25" fmla="*/ 68 h 147"/>
                            <a:gd name="T26" fmla="*/ 63 w 137"/>
                            <a:gd name="T27" fmla="*/ 70 h 147"/>
                            <a:gd name="T28" fmla="*/ 60 w 137"/>
                            <a:gd name="T29" fmla="*/ 62 h 147"/>
                            <a:gd name="T30" fmla="*/ 57 w 137"/>
                            <a:gd name="T31" fmla="*/ 40 h 147"/>
                            <a:gd name="T32" fmla="*/ 66 w 137"/>
                            <a:gd name="T33" fmla="*/ 40 h 147"/>
                            <a:gd name="T34" fmla="*/ 91 w 137"/>
                            <a:gd name="T35" fmla="*/ 40 h 147"/>
                            <a:gd name="T36" fmla="*/ 89 w 137"/>
                            <a:gd name="T37" fmla="*/ 48 h 147"/>
                            <a:gd name="T38" fmla="*/ 80 w 137"/>
                            <a:gd name="T39" fmla="*/ 68 h 147"/>
                            <a:gd name="T40" fmla="*/ 89 w 137"/>
                            <a:gd name="T41" fmla="*/ 68 h 147"/>
                            <a:gd name="T42" fmla="*/ 113 w 137"/>
                            <a:gd name="T43" fmla="*/ 68 h 147"/>
                            <a:gd name="T44" fmla="*/ 113 w 137"/>
                            <a:gd name="T45" fmla="*/ 76 h 147"/>
                            <a:gd name="T46" fmla="*/ 113 w 137"/>
                            <a:gd name="T47" fmla="*/ 100 h 147"/>
                            <a:gd name="T48" fmla="*/ 113 w 137"/>
                            <a:gd name="T49" fmla="*/ 100 h 147"/>
                            <a:gd name="T50" fmla="*/ 29 w 137"/>
                            <a:gd name="T51" fmla="*/ 54 h 147"/>
                            <a:gd name="T52" fmla="*/ 0 w 137"/>
                            <a:gd name="T53" fmla="*/ 88 h 147"/>
                            <a:gd name="T54" fmla="*/ 9 w 137"/>
                            <a:gd name="T55" fmla="*/ 111 h 147"/>
                            <a:gd name="T56" fmla="*/ 80 w 137"/>
                            <a:gd name="T57" fmla="*/ 147 h 147"/>
                            <a:gd name="T58" fmla="*/ 119 w 137"/>
                            <a:gd name="T59" fmla="*/ 132 h 147"/>
                            <a:gd name="T60" fmla="*/ 137 w 137"/>
                            <a:gd name="T61" fmla="*/ 68 h 147"/>
                            <a:gd name="T62" fmla="*/ 133 w 137"/>
                            <a:gd name="T63" fmla="*/ 37 h 147"/>
                            <a:gd name="T64" fmla="*/ 95 w 137"/>
                            <a:gd name="T65" fmla="*/ 0 h 147"/>
                            <a:gd name="T66" fmla="*/ 75 w 137"/>
                            <a:gd name="T67" fmla="*/ 8 h 147"/>
                            <a:gd name="T68" fmla="*/ 46 w 137"/>
                            <a:gd name="T69" fmla="*/ 39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7" h="147">
                              <a:moveTo>
                                <a:pt x="113" y="100"/>
                              </a:moveTo>
                              <a:lnTo>
                                <a:pt x="104" y="96"/>
                              </a:lnTo>
                              <a:lnTo>
                                <a:pt x="95" y="93"/>
                              </a:lnTo>
                              <a:lnTo>
                                <a:pt x="84" y="89"/>
                              </a:lnTo>
                              <a:lnTo>
                                <a:pt x="86" y="98"/>
                              </a:lnTo>
                              <a:lnTo>
                                <a:pt x="89" y="113"/>
                              </a:lnTo>
                              <a:lnTo>
                                <a:pt x="91" y="121"/>
                              </a:lnTo>
                              <a:lnTo>
                                <a:pt x="82" y="121"/>
                              </a:lnTo>
                              <a:lnTo>
                                <a:pt x="66" y="121"/>
                              </a:lnTo>
                              <a:lnTo>
                                <a:pt x="57" y="121"/>
                              </a:lnTo>
                              <a:lnTo>
                                <a:pt x="58" y="114"/>
                              </a:lnTo>
                              <a:lnTo>
                                <a:pt x="63" y="101"/>
                              </a:lnTo>
                              <a:lnTo>
                                <a:pt x="65" y="94"/>
                              </a:lnTo>
                              <a:lnTo>
                                <a:pt x="56" y="94"/>
                              </a:lnTo>
                              <a:lnTo>
                                <a:pt x="41" y="94"/>
                              </a:lnTo>
                              <a:lnTo>
                                <a:pt x="33" y="94"/>
                              </a:lnTo>
                              <a:lnTo>
                                <a:pt x="33" y="85"/>
                              </a:lnTo>
                              <a:lnTo>
                                <a:pt x="33" y="70"/>
                              </a:lnTo>
                              <a:lnTo>
                                <a:pt x="33" y="62"/>
                              </a:lnTo>
                              <a:lnTo>
                                <a:pt x="41" y="68"/>
                              </a:lnTo>
                              <a:lnTo>
                                <a:pt x="51" y="70"/>
                              </a:lnTo>
                              <a:lnTo>
                                <a:pt x="63" y="70"/>
                              </a:lnTo>
                              <a:lnTo>
                                <a:pt x="60" y="62"/>
                              </a:lnTo>
                              <a:lnTo>
                                <a:pt x="58" y="48"/>
                              </a:lnTo>
                              <a:lnTo>
                                <a:pt x="57" y="40"/>
                              </a:lnTo>
                              <a:lnTo>
                                <a:pt x="66" y="40"/>
                              </a:lnTo>
                              <a:lnTo>
                                <a:pt x="82" y="40"/>
                              </a:lnTo>
                              <a:lnTo>
                                <a:pt x="91" y="40"/>
                              </a:lnTo>
                              <a:lnTo>
                                <a:pt x="89" y="48"/>
                              </a:lnTo>
                              <a:lnTo>
                                <a:pt x="84" y="61"/>
                              </a:lnTo>
                              <a:lnTo>
                                <a:pt x="80" y="68"/>
                              </a:lnTo>
                              <a:lnTo>
                                <a:pt x="89" y="68"/>
                              </a:lnTo>
                              <a:lnTo>
                                <a:pt x="104" y="68"/>
                              </a:lnTo>
                              <a:lnTo>
                                <a:pt x="113" y="68"/>
                              </a:lnTo>
                              <a:lnTo>
                                <a:pt x="113" y="76"/>
                              </a:lnTo>
                              <a:lnTo>
                                <a:pt x="113" y="91"/>
                              </a:lnTo>
                              <a:lnTo>
                                <a:pt x="113" y="100"/>
                              </a:lnTo>
                              <a:close/>
                              <a:moveTo>
                                <a:pt x="46" y="39"/>
                              </a:moveTo>
                              <a:lnTo>
                                <a:pt x="29" y="54"/>
                              </a:lnTo>
                              <a:lnTo>
                                <a:pt x="10" y="70"/>
                              </a:lnTo>
                              <a:lnTo>
                                <a:pt x="0" y="88"/>
                              </a:lnTo>
                              <a:lnTo>
                                <a:pt x="9" y="111"/>
                              </a:lnTo>
                              <a:lnTo>
                                <a:pt x="35" y="136"/>
                              </a:lnTo>
                              <a:lnTo>
                                <a:pt x="80" y="147"/>
                              </a:lnTo>
                              <a:lnTo>
                                <a:pt x="119" y="132"/>
                              </a:lnTo>
                              <a:lnTo>
                                <a:pt x="134" y="100"/>
                              </a:lnTo>
                              <a:lnTo>
                                <a:pt x="137" y="68"/>
                              </a:lnTo>
                              <a:lnTo>
                                <a:pt x="133" y="37"/>
                              </a:lnTo>
                              <a:lnTo>
                                <a:pt x="118" y="11"/>
                              </a:lnTo>
                              <a:lnTo>
                                <a:pt x="95" y="0"/>
                              </a:lnTo>
                              <a:lnTo>
                                <a:pt x="75" y="8"/>
                              </a:lnTo>
                              <a:lnTo>
                                <a:pt x="59" y="23"/>
                              </a:lnTo>
                              <a:lnTo>
                                <a:pt x="4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496"/>
                      <wps:cNvSpPr>
                        <a:spLocks noEditPoints="1"/>
                      </wps:cNvSpPr>
                      <wps:spPr bwMode="auto">
                        <a:xfrm>
                          <a:off x="654" y="789"/>
                          <a:ext cx="34" cy="37"/>
                        </a:xfrm>
                        <a:custGeom>
                          <a:avLst/>
                          <a:gdLst>
                            <a:gd name="T0" fmla="*/ 97 w 137"/>
                            <a:gd name="T1" fmla="*/ 94 h 147"/>
                            <a:gd name="T2" fmla="*/ 72 w 137"/>
                            <a:gd name="T3" fmla="*/ 94 h 147"/>
                            <a:gd name="T4" fmla="*/ 75 w 137"/>
                            <a:gd name="T5" fmla="*/ 102 h 147"/>
                            <a:gd name="T6" fmla="*/ 80 w 137"/>
                            <a:gd name="T7" fmla="*/ 122 h 147"/>
                            <a:gd name="T8" fmla="*/ 71 w 137"/>
                            <a:gd name="T9" fmla="*/ 122 h 147"/>
                            <a:gd name="T10" fmla="*/ 45 w 137"/>
                            <a:gd name="T11" fmla="*/ 122 h 147"/>
                            <a:gd name="T12" fmla="*/ 47 w 137"/>
                            <a:gd name="T13" fmla="*/ 113 h 147"/>
                            <a:gd name="T14" fmla="*/ 54 w 137"/>
                            <a:gd name="T15" fmla="*/ 90 h 147"/>
                            <a:gd name="T16" fmla="*/ 43 w 137"/>
                            <a:gd name="T17" fmla="*/ 94 h 147"/>
                            <a:gd name="T18" fmla="*/ 24 w 137"/>
                            <a:gd name="T19" fmla="*/ 100 h 147"/>
                            <a:gd name="T20" fmla="*/ 24 w 137"/>
                            <a:gd name="T21" fmla="*/ 92 h 147"/>
                            <a:gd name="T22" fmla="*/ 24 w 137"/>
                            <a:gd name="T23" fmla="*/ 68 h 147"/>
                            <a:gd name="T24" fmla="*/ 32 w 137"/>
                            <a:gd name="T25" fmla="*/ 68 h 147"/>
                            <a:gd name="T26" fmla="*/ 56 w 137"/>
                            <a:gd name="T27" fmla="*/ 68 h 147"/>
                            <a:gd name="T28" fmla="*/ 53 w 137"/>
                            <a:gd name="T29" fmla="*/ 62 h 147"/>
                            <a:gd name="T30" fmla="*/ 45 w 137"/>
                            <a:gd name="T31" fmla="*/ 42 h 147"/>
                            <a:gd name="T32" fmla="*/ 54 w 137"/>
                            <a:gd name="T33" fmla="*/ 42 h 147"/>
                            <a:gd name="T34" fmla="*/ 80 w 137"/>
                            <a:gd name="T35" fmla="*/ 42 h 147"/>
                            <a:gd name="T36" fmla="*/ 79 w 137"/>
                            <a:gd name="T37" fmla="*/ 49 h 147"/>
                            <a:gd name="T38" fmla="*/ 75 w 137"/>
                            <a:gd name="T39" fmla="*/ 70 h 147"/>
                            <a:gd name="T40" fmla="*/ 87 w 137"/>
                            <a:gd name="T41" fmla="*/ 71 h 147"/>
                            <a:gd name="T42" fmla="*/ 104 w 137"/>
                            <a:gd name="T43" fmla="*/ 63 h 147"/>
                            <a:gd name="T44" fmla="*/ 104 w 137"/>
                            <a:gd name="T45" fmla="*/ 71 h 147"/>
                            <a:gd name="T46" fmla="*/ 104 w 137"/>
                            <a:gd name="T47" fmla="*/ 94 h 147"/>
                            <a:gd name="T48" fmla="*/ 43 w 137"/>
                            <a:gd name="T49" fmla="*/ 0 h 147"/>
                            <a:gd name="T50" fmla="*/ 4 w 137"/>
                            <a:gd name="T51" fmla="*/ 39 h 147"/>
                            <a:gd name="T52" fmla="*/ 0 w 137"/>
                            <a:gd name="T53" fmla="*/ 68 h 147"/>
                            <a:gd name="T54" fmla="*/ 17 w 137"/>
                            <a:gd name="T55" fmla="*/ 132 h 147"/>
                            <a:gd name="T56" fmla="*/ 57 w 137"/>
                            <a:gd name="T57" fmla="*/ 147 h 147"/>
                            <a:gd name="T58" fmla="*/ 129 w 137"/>
                            <a:gd name="T59" fmla="*/ 112 h 147"/>
                            <a:gd name="T60" fmla="*/ 137 w 137"/>
                            <a:gd name="T61" fmla="*/ 88 h 147"/>
                            <a:gd name="T62" fmla="*/ 108 w 137"/>
                            <a:gd name="T63" fmla="*/ 54 h 147"/>
                            <a:gd name="T64" fmla="*/ 91 w 137"/>
                            <a:gd name="T65" fmla="*/ 40 h 147"/>
                            <a:gd name="T66" fmla="*/ 63 w 137"/>
                            <a:gd name="T67" fmla="*/ 8 h 147"/>
                            <a:gd name="T68" fmla="*/ 43 w 137"/>
                            <a:gd name="T69" fmla="*/ 0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7" h="147">
                              <a:moveTo>
                                <a:pt x="104" y="94"/>
                              </a:moveTo>
                              <a:lnTo>
                                <a:pt x="97" y="94"/>
                              </a:lnTo>
                              <a:lnTo>
                                <a:pt x="80" y="94"/>
                              </a:lnTo>
                              <a:lnTo>
                                <a:pt x="72" y="94"/>
                              </a:lnTo>
                              <a:lnTo>
                                <a:pt x="75" y="102"/>
                              </a:lnTo>
                              <a:lnTo>
                                <a:pt x="78" y="114"/>
                              </a:lnTo>
                              <a:lnTo>
                                <a:pt x="80" y="122"/>
                              </a:lnTo>
                              <a:lnTo>
                                <a:pt x="71" y="122"/>
                              </a:lnTo>
                              <a:lnTo>
                                <a:pt x="54" y="122"/>
                              </a:lnTo>
                              <a:lnTo>
                                <a:pt x="45" y="122"/>
                              </a:lnTo>
                              <a:lnTo>
                                <a:pt x="47" y="113"/>
                              </a:lnTo>
                              <a:lnTo>
                                <a:pt x="52" y="98"/>
                              </a:lnTo>
                              <a:lnTo>
                                <a:pt x="54" y="90"/>
                              </a:lnTo>
                              <a:lnTo>
                                <a:pt x="43" y="94"/>
                              </a:lnTo>
                              <a:lnTo>
                                <a:pt x="33" y="98"/>
                              </a:lnTo>
                              <a:lnTo>
                                <a:pt x="24" y="100"/>
                              </a:lnTo>
                              <a:lnTo>
                                <a:pt x="24" y="92"/>
                              </a:lnTo>
                              <a:lnTo>
                                <a:pt x="24" y="76"/>
                              </a:lnTo>
                              <a:lnTo>
                                <a:pt x="24" y="68"/>
                              </a:lnTo>
                              <a:lnTo>
                                <a:pt x="32" y="68"/>
                              </a:lnTo>
                              <a:lnTo>
                                <a:pt x="47" y="68"/>
                              </a:lnTo>
                              <a:lnTo>
                                <a:pt x="56" y="68"/>
                              </a:lnTo>
                              <a:lnTo>
                                <a:pt x="53" y="62"/>
                              </a:lnTo>
                              <a:lnTo>
                                <a:pt x="48" y="48"/>
                              </a:lnTo>
                              <a:lnTo>
                                <a:pt x="45" y="42"/>
                              </a:lnTo>
                              <a:lnTo>
                                <a:pt x="54" y="42"/>
                              </a:lnTo>
                              <a:lnTo>
                                <a:pt x="71" y="42"/>
                              </a:lnTo>
                              <a:lnTo>
                                <a:pt x="80" y="42"/>
                              </a:lnTo>
                              <a:lnTo>
                                <a:pt x="79" y="49"/>
                              </a:lnTo>
                              <a:lnTo>
                                <a:pt x="77" y="64"/>
                              </a:lnTo>
                              <a:lnTo>
                                <a:pt x="75" y="70"/>
                              </a:lnTo>
                              <a:lnTo>
                                <a:pt x="87" y="71"/>
                              </a:lnTo>
                              <a:lnTo>
                                <a:pt x="97" y="68"/>
                              </a:lnTo>
                              <a:lnTo>
                                <a:pt x="104" y="63"/>
                              </a:lnTo>
                              <a:lnTo>
                                <a:pt x="104" y="71"/>
                              </a:lnTo>
                              <a:lnTo>
                                <a:pt x="104" y="87"/>
                              </a:lnTo>
                              <a:lnTo>
                                <a:pt x="104" y="94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19" y="12"/>
                              </a:lnTo>
                              <a:lnTo>
                                <a:pt x="4" y="39"/>
                              </a:lnTo>
                              <a:lnTo>
                                <a:pt x="0" y="68"/>
                              </a:lnTo>
                              <a:lnTo>
                                <a:pt x="2" y="101"/>
                              </a:lnTo>
                              <a:lnTo>
                                <a:pt x="17" y="132"/>
                              </a:lnTo>
                              <a:lnTo>
                                <a:pt x="57" y="147"/>
                              </a:lnTo>
                              <a:lnTo>
                                <a:pt x="102" y="137"/>
                              </a:lnTo>
                              <a:lnTo>
                                <a:pt x="129" y="112"/>
                              </a:lnTo>
                              <a:lnTo>
                                <a:pt x="137" y="88"/>
                              </a:lnTo>
                              <a:lnTo>
                                <a:pt x="127" y="70"/>
                              </a:lnTo>
                              <a:lnTo>
                                <a:pt x="108" y="54"/>
                              </a:lnTo>
                              <a:lnTo>
                                <a:pt x="91" y="40"/>
                              </a:lnTo>
                              <a:lnTo>
                                <a:pt x="78" y="23"/>
                              </a:lnTo>
                              <a:lnTo>
                                <a:pt x="63" y="8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5" name="Freeform 497"/>
                      <wps:cNvSpPr>
                        <a:spLocks noEditPoints="1"/>
                      </wps:cNvSpPr>
                      <wps:spPr bwMode="auto">
                        <a:xfrm>
                          <a:off x="705" y="736"/>
                          <a:ext cx="74" cy="50"/>
                        </a:xfrm>
                        <a:custGeom>
                          <a:avLst/>
                          <a:gdLst>
                            <a:gd name="T0" fmla="*/ 172 w 298"/>
                            <a:gd name="T1" fmla="*/ 108 h 202"/>
                            <a:gd name="T2" fmla="*/ 179 w 298"/>
                            <a:gd name="T3" fmla="*/ 93 h 202"/>
                            <a:gd name="T4" fmla="*/ 177 w 298"/>
                            <a:gd name="T5" fmla="*/ 95 h 202"/>
                            <a:gd name="T6" fmla="*/ 238 w 298"/>
                            <a:gd name="T7" fmla="*/ 88 h 202"/>
                            <a:gd name="T8" fmla="*/ 219 w 298"/>
                            <a:gd name="T9" fmla="*/ 118 h 202"/>
                            <a:gd name="T10" fmla="*/ 74 w 298"/>
                            <a:gd name="T11" fmla="*/ 75 h 202"/>
                            <a:gd name="T12" fmla="*/ 107 w 298"/>
                            <a:gd name="T13" fmla="*/ 94 h 202"/>
                            <a:gd name="T14" fmla="*/ 104 w 298"/>
                            <a:gd name="T15" fmla="*/ 94 h 202"/>
                            <a:gd name="T16" fmla="*/ 106 w 298"/>
                            <a:gd name="T17" fmla="*/ 95 h 202"/>
                            <a:gd name="T18" fmla="*/ 110 w 298"/>
                            <a:gd name="T19" fmla="*/ 99 h 202"/>
                            <a:gd name="T20" fmla="*/ 77 w 298"/>
                            <a:gd name="T21" fmla="*/ 121 h 202"/>
                            <a:gd name="T22" fmla="*/ 48 w 298"/>
                            <a:gd name="T23" fmla="*/ 106 h 202"/>
                            <a:gd name="T24" fmla="*/ 48 w 298"/>
                            <a:gd name="T25" fmla="*/ 86 h 202"/>
                            <a:gd name="T26" fmla="*/ 74 w 298"/>
                            <a:gd name="T27" fmla="*/ 75 h 202"/>
                            <a:gd name="T28" fmla="*/ 184 w 298"/>
                            <a:gd name="T29" fmla="*/ 11 h 202"/>
                            <a:gd name="T30" fmla="*/ 164 w 298"/>
                            <a:gd name="T31" fmla="*/ 13 h 202"/>
                            <a:gd name="T32" fmla="*/ 143 w 298"/>
                            <a:gd name="T33" fmla="*/ 5 h 202"/>
                            <a:gd name="T34" fmla="*/ 60 w 298"/>
                            <a:gd name="T35" fmla="*/ 15 h 202"/>
                            <a:gd name="T36" fmla="*/ 31 w 298"/>
                            <a:gd name="T37" fmla="*/ 22 h 202"/>
                            <a:gd name="T38" fmla="*/ 0 w 298"/>
                            <a:gd name="T39" fmla="*/ 53 h 202"/>
                            <a:gd name="T40" fmla="*/ 5 w 298"/>
                            <a:gd name="T41" fmla="*/ 136 h 202"/>
                            <a:gd name="T42" fmla="*/ 25 w 298"/>
                            <a:gd name="T43" fmla="*/ 115 h 202"/>
                            <a:gd name="T44" fmla="*/ 42 w 298"/>
                            <a:gd name="T45" fmla="*/ 172 h 202"/>
                            <a:gd name="T46" fmla="*/ 64 w 298"/>
                            <a:gd name="T47" fmla="*/ 196 h 202"/>
                            <a:gd name="T48" fmla="*/ 72 w 298"/>
                            <a:gd name="T49" fmla="*/ 190 h 202"/>
                            <a:gd name="T50" fmla="*/ 116 w 298"/>
                            <a:gd name="T51" fmla="*/ 149 h 202"/>
                            <a:gd name="T52" fmla="*/ 117 w 298"/>
                            <a:gd name="T53" fmla="*/ 168 h 202"/>
                            <a:gd name="T54" fmla="*/ 119 w 298"/>
                            <a:gd name="T55" fmla="*/ 175 h 202"/>
                            <a:gd name="T56" fmla="*/ 121 w 298"/>
                            <a:gd name="T57" fmla="*/ 175 h 202"/>
                            <a:gd name="T58" fmla="*/ 118 w 298"/>
                            <a:gd name="T59" fmla="*/ 71 h 202"/>
                            <a:gd name="T60" fmla="*/ 85 w 298"/>
                            <a:gd name="T61" fmla="*/ 52 h 202"/>
                            <a:gd name="T62" fmla="*/ 50 w 298"/>
                            <a:gd name="T63" fmla="*/ 59 h 202"/>
                            <a:gd name="T64" fmla="*/ 32 w 298"/>
                            <a:gd name="T65" fmla="*/ 59 h 202"/>
                            <a:gd name="T66" fmla="*/ 104 w 298"/>
                            <a:gd name="T67" fmla="*/ 34 h 202"/>
                            <a:gd name="T68" fmla="*/ 142 w 298"/>
                            <a:gd name="T69" fmla="*/ 122 h 202"/>
                            <a:gd name="T70" fmla="*/ 148 w 298"/>
                            <a:gd name="T71" fmla="*/ 123 h 202"/>
                            <a:gd name="T72" fmla="*/ 177 w 298"/>
                            <a:gd name="T73" fmla="*/ 43 h 202"/>
                            <a:gd name="T74" fmla="*/ 247 w 298"/>
                            <a:gd name="T75" fmla="*/ 51 h 202"/>
                            <a:gd name="T76" fmla="*/ 254 w 298"/>
                            <a:gd name="T77" fmla="*/ 71 h 202"/>
                            <a:gd name="T78" fmla="*/ 225 w 298"/>
                            <a:gd name="T79" fmla="*/ 64 h 202"/>
                            <a:gd name="T80" fmla="*/ 172 w 298"/>
                            <a:gd name="T81" fmla="*/ 71 h 202"/>
                            <a:gd name="T82" fmla="*/ 168 w 298"/>
                            <a:gd name="T83" fmla="*/ 143 h 202"/>
                            <a:gd name="T84" fmla="*/ 216 w 298"/>
                            <a:gd name="T85" fmla="*/ 187 h 202"/>
                            <a:gd name="T86" fmla="*/ 245 w 298"/>
                            <a:gd name="T87" fmla="*/ 178 h 202"/>
                            <a:gd name="T88" fmla="*/ 269 w 298"/>
                            <a:gd name="T89" fmla="*/ 139 h 202"/>
                            <a:gd name="T90" fmla="*/ 265 w 298"/>
                            <a:gd name="T91" fmla="*/ 109 h 202"/>
                            <a:gd name="T92" fmla="*/ 286 w 298"/>
                            <a:gd name="T93" fmla="*/ 136 h 202"/>
                            <a:gd name="T94" fmla="*/ 295 w 298"/>
                            <a:gd name="T95" fmla="*/ 112 h 202"/>
                            <a:gd name="T96" fmla="*/ 298 w 298"/>
                            <a:gd name="T97" fmla="*/ 47 h 202"/>
                            <a:gd name="T98" fmla="*/ 207 w 298"/>
                            <a:gd name="T99" fmla="*/ 0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98" h="202">
                              <a:moveTo>
                                <a:pt x="203" y="124"/>
                              </a:moveTo>
                              <a:lnTo>
                                <a:pt x="184" y="120"/>
                              </a:lnTo>
                              <a:lnTo>
                                <a:pt x="172" y="108"/>
                              </a:lnTo>
                              <a:lnTo>
                                <a:pt x="179" y="92"/>
                              </a:lnTo>
                              <a:lnTo>
                                <a:pt x="179" y="93"/>
                              </a:lnTo>
                              <a:lnTo>
                                <a:pt x="177" y="94"/>
                              </a:lnTo>
                              <a:lnTo>
                                <a:pt x="177" y="95"/>
                              </a:lnTo>
                              <a:lnTo>
                                <a:pt x="193" y="83"/>
                              </a:lnTo>
                              <a:lnTo>
                                <a:pt x="217" y="82"/>
                              </a:lnTo>
                              <a:lnTo>
                                <a:pt x="238" y="88"/>
                              </a:lnTo>
                              <a:lnTo>
                                <a:pt x="231" y="105"/>
                              </a:lnTo>
                              <a:lnTo>
                                <a:pt x="219" y="118"/>
                              </a:lnTo>
                              <a:lnTo>
                                <a:pt x="203" y="124"/>
                              </a:lnTo>
                              <a:close/>
                              <a:moveTo>
                                <a:pt x="74" y="75"/>
                              </a:moveTo>
                              <a:lnTo>
                                <a:pt x="86" y="78"/>
                              </a:lnTo>
                              <a:lnTo>
                                <a:pt x="96" y="86"/>
                              </a:lnTo>
                              <a:lnTo>
                                <a:pt x="107" y="94"/>
                              </a:lnTo>
                              <a:lnTo>
                                <a:pt x="106" y="94"/>
                              </a:lnTo>
                              <a:lnTo>
                                <a:pt x="104" y="94"/>
                              </a:lnTo>
                              <a:lnTo>
                                <a:pt x="106" y="95"/>
                              </a:lnTo>
                              <a:lnTo>
                                <a:pt x="108" y="97"/>
                              </a:lnTo>
                              <a:lnTo>
                                <a:pt x="110" y="99"/>
                              </a:lnTo>
                              <a:lnTo>
                                <a:pt x="102" y="110"/>
                              </a:lnTo>
                              <a:lnTo>
                                <a:pt x="91" y="118"/>
                              </a:lnTo>
                              <a:lnTo>
                                <a:pt x="77" y="121"/>
                              </a:lnTo>
                              <a:lnTo>
                                <a:pt x="63" y="116"/>
                              </a:lnTo>
                              <a:lnTo>
                                <a:pt x="48" y="106"/>
                              </a:lnTo>
                              <a:lnTo>
                                <a:pt x="37" y="95"/>
                              </a:lnTo>
                              <a:lnTo>
                                <a:pt x="48" y="86"/>
                              </a:lnTo>
                              <a:lnTo>
                                <a:pt x="60" y="77"/>
                              </a:lnTo>
                              <a:lnTo>
                                <a:pt x="74" y="75"/>
                              </a:lnTo>
                              <a:close/>
                              <a:moveTo>
                                <a:pt x="207" y="0"/>
                              </a:moveTo>
                              <a:lnTo>
                                <a:pt x="197" y="8"/>
                              </a:lnTo>
                              <a:lnTo>
                                <a:pt x="184" y="11"/>
                              </a:lnTo>
                              <a:lnTo>
                                <a:pt x="172" y="15"/>
                              </a:lnTo>
                              <a:lnTo>
                                <a:pt x="164" y="13"/>
                              </a:lnTo>
                              <a:lnTo>
                                <a:pt x="151" y="7"/>
                              </a:lnTo>
                              <a:lnTo>
                                <a:pt x="143" y="5"/>
                              </a:lnTo>
                              <a:lnTo>
                                <a:pt x="111" y="15"/>
                              </a:lnTo>
                              <a:lnTo>
                                <a:pt x="83" y="5"/>
                              </a:lnTo>
                              <a:lnTo>
                                <a:pt x="60" y="15"/>
                              </a:lnTo>
                              <a:lnTo>
                                <a:pt x="46" y="20"/>
                              </a:lnTo>
                              <a:lnTo>
                                <a:pt x="31" y="22"/>
                              </a:lnTo>
                              <a:lnTo>
                                <a:pt x="18" y="17"/>
                              </a:lnTo>
                              <a:lnTo>
                                <a:pt x="0" y="53"/>
                              </a:lnTo>
                              <a:lnTo>
                                <a:pt x="6" y="98"/>
                              </a:lnTo>
                              <a:lnTo>
                                <a:pt x="5" y="136"/>
                              </a:lnTo>
                              <a:lnTo>
                                <a:pt x="13" y="128"/>
                              </a:lnTo>
                              <a:lnTo>
                                <a:pt x="16" y="118"/>
                              </a:lnTo>
                              <a:lnTo>
                                <a:pt x="25" y="115"/>
                              </a:lnTo>
                              <a:lnTo>
                                <a:pt x="27" y="145"/>
                              </a:lnTo>
                              <a:lnTo>
                                <a:pt x="42" y="172"/>
                              </a:lnTo>
                              <a:lnTo>
                                <a:pt x="62" y="197"/>
                              </a:lnTo>
                              <a:lnTo>
                                <a:pt x="64" y="196"/>
                              </a:lnTo>
                              <a:lnTo>
                                <a:pt x="69" y="191"/>
                              </a:lnTo>
                              <a:lnTo>
                                <a:pt x="72" y="190"/>
                              </a:lnTo>
                              <a:lnTo>
                                <a:pt x="95" y="183"/>
                              </a:lnTo>
                              <a:lnTo>
                                <a:pt x="95" y="157"/>
                              </a:lnTo>
                              <a:lnTo>
                                <a:pt x="116" y="149"/>
                              </a:lnTo>
                              <a:lnTo>
                                <a:pt x="116" y="155"/>
                              </a:lnTo>
                              <a:lnTo>
                                <a:pt x="117" y="168"/>
                              </a:lnTo>
                              <a:lnTo>
                                <a:pt x="118" y="175"/>
                              </a:lnTo>
                              <a:lnTo>
                                <a:pt x="119" y="175"/>
                              </a:lnTo>
                              <a:lnTo>
                                <a:pt x="120" y="175"/>
                              </a:lnTo>
                              <a:lnTo>
                                <a:pt x="121" y="175"/>
                              </a:lnTo>
                              <a:lnTo>
                                <a:pt x="121" y="142"/>
                              </a:lnTo>
                              <a:lnTo>
                                <a:pt x="125" y="106"/>
                              </a:lnTo>
                              <a:lnTo>
                                <a:pt x="118" y="71"/>
                              </a:lnTo>
                              <a:lnTo>
                                <a:pt x="103" y="59"/>
                              </a:lnTo>
                              <a:lnTo>
                                <a:pt x="85" y="52"/>
                              </a:lnTo>
                              <a:lnTo>
                                <a:pt x="64" y="51"/>
                              </a:lnTo>
                              <a:lnTo>
                                <a:pt x="50" y="59"/>
                              </a:lnTo>
                              <a:lnTo>
                                <a:pt x="39" y="71"/>
                              </a:lnTo>
                              <a:lnTo>
                                <a:pt x="32" y="59"/>
                              </a:lnTo>
                              <a:lnTo>
                                <a:pt x="52" y="41"/>
                              </a:lnTo>
                              <a:lnTo>
                                <a:pt x="77" y="33"/>
                              </a:lnTo>
                              <a:lnTo>
                                <a:pt x="104" y="34"/>
                              </a:lnTo>
                              <a:lnTo>
                                <a:pt x="137" y="70"/>
                              </a:lnTo>
                              <a:lnTo>
                                <a:pt x="142" y="122"/>
                              </a:lnTo>
                              <a:lnTo>
                                <a:pt x="148" y="173"/>
                              </a:lnTo>
                              <a:lnTo>
                                <a:pt x="148" y="123"/>
                              </a:lnTo>
                              <a:lnTo>
                                <a:pt x="148" y="77"/>
                              </a:lnTo>
                              <a:lnTo>
                                <a:pt x="177" y="43"/>
                              </a:lnTo>
                              <a:lnTo>
                                <a:pt x="201" y="38"/>
                              </a:lnTo>
                              <a:lnTo>
                                <a:pt x="225" y="41"/>
                              </a:lnTo>
                              <a:lnTo>
                                <a:pt x="247" y="51"/>
                              </a:lnTo>
                              <a:lnTo>
                                <a:pt x="249" y="62"/>
                              </a:lnTo>
                              <a:lnTo>
                                <a:pt x="254" y="71"/>
                              </a:lnTo>
                              <a:lnTo>
                                <a:pt x="249" y="78"/>
                              </a:lnTo>
                              <a:lnTo>
                                <a:pt x="225" y="64"/>
                              </a:lnTo>
                              <a:lnTo>
                                <a:pt x="197" y="62"/>
                              </a:lnTo>
                              <a:lnTo>
                                <a:pt x="172" y="71"/>
                              </a:lnTo>
                              <a:lnTo>
                                <a:pt x="165" y="93"/>
                              </a:lnTo>
                              <a:lnTo>
                                <a:pt x="165" y="117"/>
                              </a:lnTo>
                              <a:lnTo>
                                <a:pt x="168" y="143"/>
                              </a:lnTo>
                              <a:lnTo>
                                <a:pt x="195" y="161"/>
                              </a:lnTo>
                              <a:lnTo>
                                <a:pt x="216" y="187"/>
                              </a:lnTo>
                              <a:lnTo>
                                <a:pt x="241" y="202"/>
                              </a:lnTo>
                              <a:lnTo>
                                <a:pt x="245" y="178"/>
                              </a:lnTo>
                              <a:lnTo>
                                <a:pt x="254" y="157"/>
                              </a:lnTo>
                              <a:lnTo>
                                <a:pt x="269" y="139"/>
                              </a:lnTo>
                              <a:lnTo>
                                <a:pt x="264" y="129"/>
                              </a:lnTo>
                              <a:lnTo>
                                <a:pt x="260" y="119"/>
                              </a:lnTo>
                              <a:lnTo>
                                <a:pt x="265" y="109"/>
                              </a:lnTo>
                              <a:lnTo>
                                <a:pt x="278" y="122"/>
                              </a:lnTo>
                              <a:lnTo>
                                <a:pt x="286" y="136"/>
                              </a:lnTo>
                              <a:lnTo>
                                <a:pt x="298" y="149"/>
                              </a:lnTo>
                              <a:lnTo>
                                <a:pt x="295" y="112"/>
                              </a:lnTo>
                              <a:lnTo>
                                <a:pt x="293" y="81"/>
                              </a:lnTo>
                              <a:lnTo>
                                <a:pt x="298" y="47"/>
                              </a:lnTo>
                              <a:lnTo>
                                <a:pt x="272" y="20"/>
                              </a:lnTo>
                              <a:lnTo>
                                <a:pt x="239" y="17"/>
                              </a:lnTo>
                              <a:lnTo>
                                <a:pt x="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Freeform 498"/>
                      <wps:cNvSpPr>
                        <a:spLocks/>
                      </wps:cNvSpPr>
                      <wps:spPr bwMode="auto">
                        <a:xfrm>
                          <a:off x="275" y="878"/>
                          <a:ext cx="30" cy="34"/>
                        </a:xfrm>
                        <a:custGeom>
                          <a:avLst/>
                          <a:gdLst>
                            <a:gd name="T0" fmla="*/ 119 w 122"/>
                            <a:gd name="T1" fmla="*/ 49 h 136"/>
                            <a:gd name="T2" fmla="*/ 112 w 122"/>
                            <a:gd name="T3" fmla="*/ 31 h 136"/>
                            <a:gd name="T4" fmla="*/ 90 w 122"/>
                            <a:gd name="T5" fmla="*/ 14 h 136"/>
                            <a:gd name="T6" fmla="*/ 36 w 122"/>
                            <a:gd name="T7" fmla="*/ 0 h 136"/>
                            <a:gd name="T8" fmla="*/ 17 w 122"/>
                            <a:gd name="T9" fmla="*/ 14 h 136"/>
                            <a:gd name="T10" fmla="*/ 6 w 122"/>
                            <a:gd name="T11" fmla="*/ 51 h 136"/>
                            <a:gd name="T12" fmla="*/ 7 w 122"/>
                            <a:gd name="T13" fmla="*/ 51 h 136"/>
                            <a:gd name="T14" fmla="*/ 8 w 122"/>
                            <a:gd name="T15" fmla="*/ 51 h 136"/>
                            <a:gd name="T16" fmla="*/ 8 w 122"/>
                            <a:gd name="T17" fmla="*/ 48 h 136"/>
                            <a:gd name="T18" fmla="*/ 8 w 122"/>
                            <a:gd name="T19" fmla="*/ 41 h 136"/>
                            <a:gd name="T20" fmla="*/ 21 w 122"/>
                            <a:gd name="T21" fmla="*/ 29 h 136"/>
                            <a:gd name="T22" fmla="*/ 50 w 122"/>
                            <a:gd name="T23" fmla="*/ 17 h 136"/>
                            <a:gd name="T24" fmla="*/ 71 w 122"/>
                            <a:gd name="T25" fmla="*/ 19 h 136"/>
                            <a:gd name="T26" fmla="*/ 100 w 122"/>
                            <a:gd name="T27" fmla="*/ 49 h 136"/>
                            <a:gd name="T28" fmla="*/ 97 w 122"/>
                            <a:gd name="T29" fmla="*/ 50 h 136"/>
                            <a:gd name="T30" fmla="*/ 92 w 122"/>
                            <a:gd name="T31" fmla="*/ 50 h 136"/>
                            <a:gd name="T32" fmla="*/ 91 w 122"/>
                            <a:gd name="T33" fmla="*/ 50 h 136"/>
                            <a:gd name="T34" fmla="*/ 90 w 122"/>
                            <a:gd name="T35" fmla="*/ 52 h 136"/>
                            <a:gd name="T36" fmla="*/ 90 w 122"/>
                            <a:gd name="T37" fmla="*/ 51 h 136"/>
                            <a:gd name="T38" fmla="*/ 89 w 122"/>
                            <a:gd name="T39" fmla="*/ 50 h 136"/>
                            <a:gd name="T40" fmla="*/ 75 w 122"/>
                            <a:gd name="T41" fmla="*/ 45 h 136"/>
                            <a:gd name="T42" fmla="*/ 48 w 122"/>
                            <a:gd name="T43" fmla="*/ 41 h 136"/>
                            <a:gd name="T44" fmla="*/ 29 w 122"/>
                            <a:gd name="T45" fmla="*/ 49 h 136"/>
                            <a:gd name="T46" fmla="*/ 4 w 122"/>
                            <a:gd name="T47" fmla="*/ 78 h 136"/>
                            <a:gd name="T48" fmla="*/ 0 w 122"/>
                            <a:gd name="T49" fmla="*/ 93 h 136"/>
                            <a:gd name="T50" fmla="*/ 8 w 122"/>
                            <a:gd name="T51" fmla="*/ 121 h 136"/>
                            <a:gd name="T52" fmla="*/ 32 w 122"/>
                            <a:gd name="T53" fmla="*/ 130 h 136"/>
                            <a:gd name="T54" fmla="*/ 80 w 122"/>
                            <a:gd name="T55" fmla="*/ 131 h 136"/>
                            <a:gd name="T56" fmla="*/ 96 w 122"/>
                            <a:gd name="T57" fmla="*/ 118 h 136"/>
                            <a:gd name="T58" fmla="*/ 117 w 122"/>
                            <a:gd name="T59" fmla="*/ 85 h 136"/>
                            <a:gd name="T60" fmla="*/ 107 w 122"/>
                            <a:gd name="T61" fmla="*/ 80 h 136"/>
                            <a:gd name="T62" fmla="*/ 97 w 122"/>
                            <a:gd name="T63" fmla="*/ 63 h 136"/>
                            <a:gd name="T64" fmla="*/ 105 w 122"/>
                            <a:gd name="T65" fmla="*/ 59 h 136"/>
                            <a:gd name="T66" fmla="*/ 122 w 122"/>
                            <a:gd name="T67" fmla="*/ 56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22" h="136">
                              <a:moveTo>
                                <a:pt x="122" y="56"/>
                              </a:moveTo>
                              <a:lnTo>
                                <a:pt x="119" y="49"/>
                              </a:lnTo>
                              <a:lnTo>
                                <a:pt x="114" y="38"/>
                              </a:lnTo>
                              <a:lnTo>
                                <a:pt x="112" y="31"/>
                              </a:lnTo>
                              <a:lnTo>
                                <a:pt x="90" y="14"/>
                              </a:lnTo>
                              <a:lnTo>
                                <a:pt x="64" y="3"/>
                              </a:lnTo>
                              <a:lnTo>
                                <a:pt x="36" y="0"/>
                              </a:lnTo>
                              <a:lnTo>
                                <a:pt x="17" y="14"/>
                              </a:lnTo>
                              <a:lnTo>
                                <a:pt x="10" y="34"/>
                              </a:lnTo>
                              <a:lnTo>
                                <a:pt x="6" y="51"/>
                              </a:lnTo>
                              <a:lnTo>
                                <a:pt x="7" y="51"/>
                              </a:lnTo>
                              <a:lnTo>
                                <a:pt x="8" y="51"/>
                              </a:lnTo>
                              <a:lnTo>
                                <a:pt x="8" y="48"/>
                              </a:lnTo>
                              <a:lnTo>
                                <a:pt x="8" y="44"/>
                              </a:lnTo>
                              <a:lnTo>
                                <a:pt x="8" y="41"/>
                              </a:lnTo>
                              <a:lnTo>
                                <a:pt x="21" y="29"/>
                              </a:lnTo>
                              <a:lnTo>
                                <a:pt x="34" y="22"/>
                              </a:lnTo>
                              <a:lnTo>
                                <a:pt x="50" y="17"/>
                              </a:lnTo>
                              <a:lnTo>
                                <a:pt x="71" y="19"/>
                              </a:lnTo>
                              <a:lnTo>
                                <a:pt x="89" y="29"/>
                              </a:lnTo>
                              <a:lnTo>
                                <a:pt x="100" y="49"/>
                              </a:lnTo>
                              <a:lnTo>
                                <a:pt x="97" y="50"/>
                              </a:lnTo>
                              <a:lnTo>
                                <a:pt x="94" y="50"/>
                              </a:lnTo>
                              <a:lnTo>
                                <a:pt x="92" y="50"/>
                              </a:lnTo>
                              <a:lnTo>
                                <a:pt x="91" y="50"/>
                              </a:lnTo>
                              <a:lnTo>
                                <a:pt x="91" y="51"/>
                              </a:lnTo>
                              <a:lnTo>
                                <a:pt x="90" y="52"/>
                              </a:lnTo>
                              <a:lnTo>
                                <a:pt x="90" y="51"/>
                              </a:lnTo>
                              <a:lnTo>
                                <a:pt x="89" y="51"/>
                              </a:lnTo>
                              <a:lnTo>
                                <a:pt x="89" y="50"/>
                              </a:lnTo>
                              <a:lnTo>
                                <a:pt x="75" y="45"/>
                              </a:lnTo>
                              <a:lnTo>
                                <a:pt x="62" y="39"/>
                              </a:lnTo>
                              <a:lnTo>
                                <a:pt x="48" y="41"/>
                              </a:lnTo>
                              <a:lnTo>
                                <a:pt x="29" y="49"/>
                              </a:lnTo>
                              <a:lnTo>
                                <a:pt x="21" y="67"/>
                              </a:lnTo>
                              <a:lnTo>
                                <a:pt x="4" y="78"/>
                              </a:lnTo>
                              <a:lnTo>
                                <a:pt x="0" y="93"/>
                              </a:lnTo>
                              <a:lnTo>
                                <a:pt x="3" y="108"/>
                              </a:lnTo>
                              <a:lnTo>
                                <a:pt x="8" y="121"/>
                              </a:lnTo>
                              <a:lnTo>
                                <a:pt x="32" y="130"/>
                              </a:lnTo>
                              <a:lnTo>
                                <a:pt x="55" y="136"/>
                              </a:lnTo>
                              <a:lnTo>
                                <a:pt x="80" y="131"/>
                              </a:lnTo>
                              <a:lnTo>
                                <a:pt x="96" y="118"/>
                              </a:lnTo>
                              <a:lnTo>
                                <a:pt x="108" y="102"/>
                              </a:lnTo>
                              <a:lnTo>
                                <a:pt x="117" y="85"/>
                              </a:lnTo>
                              <a:lnTo>
                                <a:pt x="107" y="80"/>
                              </a:lnTo>
                              <a:lnTo>
                                <a:pt x="99" y="74"/>
                              </a:lnTo>
                              <a:lnTo>
                                <a:pt x="97" y="63"/>
                              </a:lnTo>
                              <a:lnTo>
                                <a:pt x="105" y="59"/>
                              </a:lnTo>
                              <a:lnTo>
                                <a:pt x="114" y="59"/>
                              </a:lnTo>
                              <a:lnTo>
                                <a:pt x="12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Freeform 499"/>
                      <wps:cNvSpPr>
                        <a:spLocks/>
                      </wps:cNvSpPr>
                      <wps:spPr bwMode="auto">
                        <a:xfrm>
                          <a:off x="653" y="258"/>
                          <a:ext cx="7" cy="28"/>
                        </a:xfrm>
                        <a:custGeom>
                          <a:avLst/>
                          <a:gdLst>
                            <a:gd name="T0" fmla="*/ 0 w 28"/>
                            <a:gd name="T1" fmla="*/ 112 h 112"/>
                            <a:gd name="T2" fmla="*/ 7 w 28"/>
                            <a:gd name="T3" fmla="*/ 112 h 112"/>
                            <a:gd name="T4" fmla="*/ 20 w 28"/>
                            <a:gd name="T5" fmla="*/ 112 h 112"/>
                            <a:gd name="T6" fmla="*/ 28 w 28"/>
                            <a:gd name="T7" fmla="*/ 112 h 112"/>
                            <a:gd name="T8" fmla="*/ 28 w 28"/>
                            <a:gd name="T9" fmla="*/ 112 h 112"/>
                            <a:gd name="T10" fmla="*/ 28 w 28"/>
                            <a:gd name="T11" fmla="*/ 84 h 112"/>
                            <a:gd name="T12" fmla="*/ 28 w 28"/>
                            <a:gd name="T13" fmla="*/ 33 h 112"/>
                            <a:gd name="T14" fmla="*/ 28 w 28"/>
                            <a:gd name="T15" fmla="*/ 5 h 112"/>
                            <a:gd name="T16" fmla="*/ 28 w 28"/>
                            <a:gd name="T17" fmla="*/ 5 h 112"/>
                            <a:gd name="T18" fmla="*/ 27 w 28"/>
                            <a:gd name="T19" fmla="*/ 3 h 112"/>
                            <a:gd name="T20" fmla="*/ 24 w 28"/>
                            <a:gd name="T21" fmla="*/ 1 h 112"/>
                            <a:gd name="T22" fmla="*/ 14 w 28"/>
                            <a:gd name="T23" fmla="*/ 0 h 112"/>
                            <a:gd name="T24" fmla="*/ 14 w 28"/>
                            <a:gd name="T25" fmla="*/ 0 h 112"/>
                            <a:gd name="T26" fmla="*/ 4 w 28"/>
                            <a:gd name="T27" fmla="*/ 1 h 112"/>
                            <a:gd name="T28" fmla="*/ 1 w 28"/>
                            <a:gd name="T29" fmla="*/ 3 h 112"/>
                            <a:gd name="T30" fmla="*/ 0 w 28"/>
                            <a:gd name="T31" fmla="*/ 5 h 112"/>
                            <a:gd name="T32" fmla="*/ 0 w 28"/>
                            <a:gd name="T33" fmla="*/ 5 h 112"/>
                            <a:gd name="T34" fmla="*/ 0 w 28"/>
                            <a:gd name="T35" fmla="*/ 33 h 112"/>
                            <a:gd name="T36" fmla="*/ 0 w 28"/>
                            <a:gd name="T37" fmla="*/ 84 h 112"/>
                            <a:gd name="T38" fmla="*/ 0 w 28"/>
                            <a:gd name="T39" fmla="*/ 112 h 112"/>
                            <a:gd name="T40" fmla="*/ 0 w 28"/>
                            <a:gd name="T41" fmla="*/ 112 h 112"/>
                            <a:gd name="T42" fmla="*/ 0 w 28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112">
                              <a:moveTo>
                                <a:pt x="0" y="112"/>
                              </a:moveTo>
                              <a:lnTo>
                                <a:pt x="7" y="112"/>
                              </a:lnTo>
                              <a:lnTo>
                                <a:pt x="20" y="112"/>
                              </a:lnTo>
                              <a:lnTo>
                                <a:pt x="28" y="112"/>
                              </a:lnTo>
                              <a:lnTo>
                                <a:pt x="28" y="84"/>
                              </a:lnTo>
                              <a:lnTo>
                                <a:pt x="28" y="33"/>
                              </a:lnTo>
                              <a:lnTo>
                                <a:pt x="28" y="5"/>
                              </a:lnTo>
                              <a:lnTo>
                                <a:pt x="27" y="3"/>
                              </a:lnTo>
                              <a:lnTo>
                                <a:pt x="24" y="1"/>
                              </a:lnTo>
                              <a:lnTo>
                                <a:pt x="14" y="0"/>
                              </a:lnTo>
                              <a:lnTo>
                                <a:pt x="4" y="1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0" y="33"/>
                              </a:lnTo>
                              <a:lnTo>
                                <a:pt x="0" y="84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Freeform 500"/>
                      <wps:cNvSpPr>
                        <a:spLocks/>
                      </wps:cNvSpPr>
                      <wps:spPr bwMode="auto">
                        <a:xfrm>
                          <a:off x="711" y="258"/>
                          <a:ext cx="7" cy="28"/>
                        </a:xfrm>
                        <a:custGeom>
                          <a:avLst/>
                          <a:gdLst>
                            <a:gd name="T0" fmla="*/ 0 w 27"/>
                            <a:gd name="T1" fmla="*/ 112 h 112"/>
                            <a:gd name="T2" fmla="*/ 6 w 27"/>
                            <a:gd name="T3" fmla="*/ 112 h 112"/>
                            <a:gd name="T4" fmla="*/ 20 w 27"/>
                            <a:gd name="T5" fmla="*/ 112 h 112"/>
                            <a:gd name="T6" fmla="*/ 27 w 27"/>
                            <a:gd name="T7" fmla="*/ 112 h 112"/>
                            <a:gd name="T8" fmla="*/ 27 w 27"/>
                            <a:gd name="T9" fmla="*/ 112 h 112"/>
                            <a:gd name="T10" fmla="*/ 27 w 27"/>
                            <a:gd name="T11" fmla="*/ 84 h 112"/>
                            <a:gd name="T12" fmla="*/ 27 w 27"/>
                            <a:gd name="T13" fmla="*/ 33 h 112"/>
                            <a:gd name="T14" fmla="*/ 27 w 27"/>
                            <a:gd name="T15" fmla="*/ 5 h 112"/>
                            <a:gd name="T16" fmla="*/ 27 w 27"/>
                            <a:gd name="T17" fmla="*/ 5 h 112"/>
                            <a:gd name="T18" fmla="*/ 27 w 27"/>
                            <a:gd name="T19" fmla="*/ 3 h 112"/>
                            <a:gd name="T20" fmla="*/ 23 w 27"/>
                            <a:gd name="T21" fmla="*/ 1 h 112"/>
                            <a:gd name="T22" fmla="*/ 14 w 27"/>
                            <a:gd name="T23" fmla="*/ 0 h 112"/>
                            <a:gd name="T24" fmla="*/ 14 w 27"/>
                            <a:gd name="T25" fmla="*/ 0 h 112"/>
                            <a:gd name="T26" fmla="*/ 4 w 27"/>
                            <a:gd name="T27" fmla="*/ 1 h 112"/>
                            <a:gd name="T28" fmla="*/ 0 w 27"/>
                            <a:gd name="T29" fmla="*/ 3 h 112"/>
                            <a:gd name="T30" fmla="*/ 0 w 27"/>
                            <a:gd name="T31" fmla="*/ 5 h 112"/>
                            <a:gd name="T32" fmla="*/ 0 w 27"/>
                            <a:gd name="T33" fmla="*/ 5 h 112"/>
                            <a:gd name="T34" fmla="*/ 0 w 27"/>
                            <a:gd name="T35" fmla="*/ 33 h 112"/>
                            <a:gd name="T36" fmla="*/ 0 w 27"/>
                            <a:gd name="T37" fmla="*/ 84 h 112"/>
                            <a:gd name="T38" fmla="*/ 0 w 27"/>
                            <a:gd name="T39" fmla="*/ 112 h 112"/>
                            <a:gd name="T40" fmla="*/ 0 w 27"/>
                            <a:gd name="T41" fmla="*/ 112 h 112"/>
                            <a:gd name="T42" fmla="*/ 0 w 27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2">
                              <a:moveTo>
                                <a:pt x="0" y="112"/>
                              </a:moveTo>
                              <a:lnTo>
                                <a:pt x="6" y="112"/>
                              </a:lnTo>
                              <a:lnTo>
                                <a:pt x="20" y="112"/>
                              </a:lnTo>
                              <a:lnTo>
                                <a:pt x="27" y="112"/>
                              </a:lnTo>
                              <a:lnTo>
                                <a:pt x="27" y="84"/>
                              </a:lnTo>
                              <a:lnTo>
                                <a:pt x="27" y="33"/>
                              </a:lnTo>
                              <a:lnTo>
                                <a:pt x="27" y="5"/>
                              </a:lnTo>
                              <a:lnTo>
                                <a:pt x="27" y="3"/>
                              </a:lnTo>
                              <a:lnTo>
                                <a:pt x="23" y="1"/>
                              </a:lnTo>
                              <a:lnTo>
                                <a:pt x="14" y="0"/>
                              </a:lnTo>
                              <a:lnTo>
                                <a:pt x="4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33"/>
                              </a:lnTo>
                              <a:lnTo>
                                <a:pt x="0" y="84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9" name="Freeform 501"/>
                      <wps:cNvSpPr>
                        <a:spLocks/>
                      </wps:cNvSpPr>
                      <wps:spPr bwMode="auto">
                        <a:xfrm>
                          <a:off x="769" y="258"/>
                          <a:ext cx="7" cy="28"/>
                        </a:xfrm>
                        <a:custGeom>
                          <a:avLst/>
                          <a:gdLst>
                            <a:gd name="T0" fmla="*/ 0 w 27"/>
                            <a:gd name="T1" fmla="*/ 112 h 112"/>
                            <a:gd name="T2" fmla="*/ 6 w 27"/>
                            <a:gd name="T3" fmla="*/ 112 h 112"/>
                            <a:gd name="T4" fmla="*/ 20 w 27"/>
                            <a:gd name="T5" fmla="*/ 112 h 112"/>
                            <a:gd name="T6" fmla="*/ 27 w 27"/>
                            <a:gd name="T7" fmla="*/ 112 h 112"/>
                            <a:gd name="T8" fmla="*/ 27 w 27"/>
                            <a:gd name="T9" fmla="*/ 112 h 112"/>
                            <a:gd name="T10" fmla="*/ 27 w 27"/>
                            <a:gd name="T11" fmla="*/ 83 h 112"/>
                            <a:gd name="T12" fmla="*/ 27 w 27"/>
                            <a:gd name="T13" fmla="*/ 33 h 112"/>
                            <a:gd name="T14" fmla="*/ 27 w 27"/>
                            <a:gd name="T15" fmla="*/ 4 h 112"/>
                            <a:gd name="T16" fmla="*/ 27 w 27"/>
                            <a:gd name="T17" fmla="*/ 4 h 112"/>
                            <a:gd name="T18" fmla="*/ 27 w 27"/>
                            <a:gd name="T19" fmla="*/ 3 h 112"/>
                            <a:gd name="T20" fmla="*/ 23 w 27"/>
                            <a:gd name="T21" fmla="*/ 1 h 112"/>
                            <a:gd name="T22" fmla="*/ 13 w 27"/>
                            <a:gd name="T23" fmla="*/ 0 h 112"/>
                            <a:gd name="T24" fmla="*/ 13 w 27"/>
                            <a:gd name="T25" fmla="*/ 0 h 112"/>
                            <a:gd name="T26" fmla="*/ 3 w 27"/>
                            <a:gd name="T27" fmla="*/ 1 h 112"/>
                            <a:gd name="T28" fmla="*/ 0 w 27"/>
                            <a:gd name="T29" fmla="*/ 3 h 112"/>
                            <a:gd name="T30" fmla="*/ 0 w 27"/>
                            <a:gd name="T31" fmla="*/ 4 h 112"/>
                            <a:gd name="T32" fmla="*/ 0 w 27"/>
                            <a:gd name="T33" fmla="*/ 4 h 112"/>
                            <a:gd name="T34" fmla="*/ 0 w 27"/>
                            <a:gd name="T35" fmla="*/ 33 h 112"/>
                            <a:gd name="T36" fmla="*/ 0 w 27"/>
                            <a:gd name="T37" fmla="*/ 83 h 112"/>
                            <a:gd name="T38" fmla="*/ 0 w 27"/>
                            <a:gd name="T39" fmla="*/ 112 h 112"/>
                            <a:gd name="T40" fmla="*/ 0 w 27"/>
                            <a:gd name="T41" fmla="*/ 112 h 112"/>
                            <a:gd name="T42" fmla="*/ 0 w 27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2">
                              <a:moveTo>
                                <a:pt x="0" y="112"/>
                              </a:moveTo>
                              <a:lnTo>
                                <a:pt x="6" y="112"/>
                              </a:lnTo>
                              <a:lnTo>
                                <a:pt x="20" y="112"/>
                              </a:lnTo>
                              <a:lnTo>
                                <a:pt x="27" y="112"/>
                              </a:lnTo>
                              <a:lnTo>
                                <a:pt x="27" y="83"/>
                              </a:lnTo>
                              <a:lnTo>
                                <a:pt x="27" y="33"/>
                              </a:lnTo>
                              <a:lnTo>
                                <a:pt x="27" y="4"/>
                              </a:lnTo>
                              <a:lnTo>
                                <a:pt x="27" y="3"/>
                              </a:lnTo>
                              <a:lnTo>
                                <a:pt x="23" y="1"/>
                              </a:lnTo>
                              <a:lnTo>
                                <a:pt x="13" y="0"/>
                              </a:ln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33"/>
                              </a:lnTo>
                              <a:lnTo>
                                <a:pt x="0" y="83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Freeform 502"/>
                      <wps:cNvSpPr>
                        <a:spLocks/>
                      </wps:cNvSpPr>
                      <wps:spPr bwMode="auto">
                        <a:xfrm>
                          <a:off x="826" y="256"/>
                          <a:ext cx="7" cy="28"/>
                        </a:xfrm>
                        <a:custGeom>
                          <a:avLst/>
                          <a:gdLst>
                            <a:gd name="T0" fmla="*/ 0 w 29"/>
                            <a:gd name="T1" fmla="*/ 112 h 112"/>
                            <a:gd name="T2" fmla="*/ 8 w 29"/>
                            <a:gd name="T3" fmla="*/ 112 h 112"/>
                            <a:gd name="T4" fmla="*/ 21 w 29"/>
                            <a:gd name="T5" fmla="*/ 112 h 112"/>
                            <a:gd name="T6" fmla="*/ 29 w 29"/>
                            <a:gd name="T7" fmla="*/ 112 h 112"/>
                            <a:gd name="T8" fmla="*/ 29 w 29"/>
                            <a:gd name="T9" fmla="*/ 112 h 112"/>
                            <a:gd name="T10" fmla="*/ 29 w 29"/>
                            <a:gd name="T11" fmla="*/ 85 h 112"/>
                            <a:gd name="T12" fmla="*/ 29 w 29"/>
                            <a:gd name="T13" fmla="*/ 33 h 112"/>
                            <a:gd name="T14" fmla="*/ 29 w 29"/>
                            <a:gd name="T15" fmla="*/ 6 h 112"/>
                            <a:gd name="T16" fmla="*/ 29 w 29"/>
                            <a:gd name="T17" fmla="*/ 6 h 112"/>
                            <a:gd name="T18" fmla="*/ 28 w 29"/>
                            <a:gd name="T19" fmla="*/ 4 h 112"/>
                            <a:gd name="T20" fmla="*/ 25 w 29"/>
                            <a:gd name="T21" fmla="*/ 1 h 112"/>
                            <a:gd name="T22" fmla="*/ 15 w 29"/>
                            <a:gd name="T23" fmla="*/ 0 h 112"/>
                            <a:gd name="T24" fmla="*/ 15 w 29"/>
                            <a:gd name="T25" fmla="*/ 0 h 112"/>
                            <a:gd name="T26" fmla="*/ 5 w 29"/>
                            <a:gd name="T27" fmla="*/ 1 h 112"/>
                            <a:gd name="T28" fmla="*/ 1 w 29"/>
                            <a:gd name="T29" fmla="*/ 4 h 112"/>
                            <a:gd name="T30" fmla="*/ 0 w 29"/>
                            <a:gd name="T31" fmla="*/ 6 h 112"/>
                            <a:gd name="T32" fmla="*/ 0 w 29"/>
                            <a:gd name="T33" fmla="*/ 6 h 112"/>
                            <a:gd name="T34" fmla="*/ 0 w 29"/>
                            <a:gd name="T35" fmla="*/ 33 h 112"/>
                            <a:gd name="T36" fmla="*/ 0 w 29"/>
                            <a:gd name="T37" fmla="*/ 85 h 112"/>
                            <a:gd name="T38" fmla="*/ 0 w 29"/>
                            <a:gd name="T39" fmla="*/ 112 h 112"/>
                            <a:gd name="T40" fmla="*/ 0 w 29"/>
                            <a:gd name="T41" fmla="*/ 112 h 112"/>
                            <a:gd name="T42" fmla="*/ 0 w 29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9" h="112">
                              <a:moveTo>
                                <a:pt x="0" y="112"/>
                              </a:moveTo>
                              <a:lnTo>
                                <a:pt x="8" y="112"/>
                              </a:lnTo>
                              <a:lnTo>
                                <a:pt x="21" y="112"/>
                              </a:lnTo>
                              <a:lnTo>
                                <a:pt x="29" y="112"/>
                              </a:lnTo>
                              <a:lnTo>
                                <a:pt x="29" y="85"/>
                              </a:lnTo>
                              <a:lnTo>
                                <a:pt x="29" y="33"/>
                              </a:lnTo>
                              <a:lnTo>
                                <a:pt x="29" y="6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15" y="0"/>
                              </a:lnTo>
                              <a:lnTo>
                                <a:pt x="5" y="1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0" y="33"/>
                              </a:lnTo>
                              <a:lnTo>
                                <a:pt x="0" y="85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1" name="Freeform 503"/>
                      <wps:cNvSpPr>
                        <a:spLocks noEditPoints="1"/>
                      </wps:cNvSpPr>
                      <wps:spPr bwMode="auto">
                        <a:xfrm>
                          <a:off x="539" y="731"/>
                          <a:ext cx="35" cy="35"/>
                        </a:xfrm>
                        <a:custGeom>
                          <a:avLst/>
                          <a:gdLst>
                            <a:gd name="T0" fmla="*/ 105 w 142"/>
                            <a:gd name="T1" fmla="*/ 85 h 141"/>
                            <a:gd name="T2" fmla="*/ 84 w 142"/>
                            <a:gd name="T3" fmla="*/ 78 h 141"/>
                            <a:gd name="T4" fmla="*/ 86 w 142"/>
                            <a:gd name="T5" fmla="*/ 85 h 141"/>
                            <a:gd name="T6" fmla="*/ 93 w 142"/>
                            <a:gd name="T7" fmla="*/ 109 h 141"/>
                            <a:gd name="T8" fmla="*/ 83 w 142"/>
                            <a:gd name="T9" fmla="*/ 109 h 141"/>
                            <a:gd name="T10" fmla="*/ 56 w 142"/>
                            <a:gd name="T11" fmla="*/ 109 h 141"/>
                            <a:gd name="T12" fmla="*/ 59 w 142"/>
                            <a:gd name="T13" fmla="*/ 103 h 141"/>
                            <a:gd name="T14" fmla="*/ 65 w 142"/>
                            <a:gd name="T15" fmla="*/ 83 h 141"/>
                            <a:gd name="T16" fmla="*/ 56 w 142"/>
                            <a:gd name="T17" fmla="*/ 83 h 141"/>
                            <a:gd name="T18" fmla="*/ 33 w 142"/>
                            <a:gd name="T19" fmla="*/ 83 h 141"/>
                            <a:gd name="T20" fmla="*/ 33 w 142"/>
                            <a:gd name="T21" fmla="*/ 74 h 141"/>
                            <a:gd name="T22" fmla="*/ 33 w 142"/>
                            <a:gd name="T23" fmla="*/ 51 h 141"/>
                            <a:gd name="T24" fmla="*/ 41 w 142"/>
                            <a:gd name="T25" fmla="*/ 56 h 141"/>
                            <a:gd name="T26" fmla="*/ 62 w 142"/>
                            <a:gd name="T27" fmla="*/ 59 h 141"/>
                            <a:gd name="T28" fmla="*/ 61 w 142"/>
                            <a:gd name="T29" fmla="*/ 51 h 141"/>
                            <a:gd name="T30" fmla="*/ 56 w 142"/>
                            <a:gd name="T31" fmla="*/ 29 h 141"/>
                            <a:gd name="T32" fmla="*/ 66 w 142"/>
                            <a:gd name="T33" fmla="*/ 29 h 141"/>
                            <a:gd name="T34" fmla="*/ 93 w 142"/>
                            <a:gd name="T35" fmla="*/ 29 h 141"/>
                            <a:gd name="T36" fmla="*/ 89 w 142"/>
                            <a:gd name="T37" fmla="*/ 36 h 141"/>
                            <a:gd name="T38" fmla="*/ 82 w 142"/>
                            <a:gd name="T39" fmla="*/ 56 h 141"/>
                            <a:gd name="T40" fmla="*/ 89 w 142"/>
                            <a:gd name="T41" fmla="*/ 56 h 141"/>
                            <a:gd name="T42" fmla="*/ 114 w 142"/>
                            <a:gd name="T43" fmla="*/ 56 h 141"/>
                            <a:gd name="T44" fmla="*/ 114 w 142"/>
                            <a:gd name="T45" fmla="*/ 64 h 141"/>
                            <a:gd name="T46" fmla="*/ 114 w 142"/>
                            <a:gd name="T47" fmla="*/ 89 h 141"/>
                            <a:gd name="T48" fmla="*/ 7 w 142"/>
                            <a:gd name="T49" fmla="*/ 95 h 141"/>
                            <a:gd name="T50" fmla="*/ 52 w 142"/>
                            <a:gd name="T51" fmla="*/ 137 h 141"/>
                            <a:gd name="T52" fmla="*/ 85 w 142"/>
                            <a:gd name="T53" fmla="*/ 141 h 141"/>
                            <a:gd name="T54" fmla="*/ 127 w 142"/>
                            <a:gd name="T55" fmla="*/ 121 h 141"/>
                            <a:gd name="T56" fmla="*/ 140 w 142"/>
                            <a:gd name="T57" fmla="*/ 102 h 141"/>
                            <a:gd name="T58" fmla="*/ 141 w 142"/>
                            <a:gd name="T59" fmla="*/ 43 h 141"/>
                            <a:gd name="T60" fmla="*/ 128 w 142"/>
                            <a:gd name="T61" fmla="*/ 17 h 141"/>
                            <a:gd name="T62" fmla="*/ 46 w 142"/>
                            <a:gd name="T63" fmla="*/ 4 h 141"/>
                            <a:gd name="T64" fmla="*/ 12 w 142"/>
                            <a:gd name="T65" fmla="*/ 28 h 141"/>
                            <a:gd name="T66" fmla="*/ 0 w 142"/>
                            <a:gd name="T67" fmla="*/ 73 h 141"/>
                            <a:gd name="T68" fmla="*/ 7 w 142"/>
                            <a:gd name="T69" fmla="*/ 9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2" h="141">
                              <a:moveTo>
                                <a:pt x="114" y="89"/>
                              </a:moveTo>
                              <a:lnTo>
                                <a:pt x="105" y="85"/>
                              </a:lnTo>
                              <a:lnTo>
                                <a:pt x="95" y="82"/>
                              </a:lnTo>
                              <a:lnTo>
                                <a:pt x="84" y="78"/>
                              </a:lnTo>
                              <a:lnTo>
                                <a:pt x="86" y="85"/>
                              </a:lnTo>
                              <a:lnTo>
                                <a:pt x="90" y="101"/>
                              </a:lnTo>
                              <a:lnTo>
                                <a:pt x="93" y="109"/>
                              </a:lnTo>
                              <a:lnTo>
                                <a:pt x="83" y="109"/>
                              </a:lnTo>
                              <a:lnTo>
                                <a:pt x="66" y="109"/>
                              </a:lnTo>
                              <a:lnTo>
                                <a:pt x="56" y="109"/>
                              </a:lnTo>
                              <a:lnTo>
                                <a:pt x="59" y="103"/>
                              </a:lnTo>
                              <a:lnTo>
                                <a:pt x="63" y="90"/>
                              </a:lnTo>
                              <a:lnTo>
                                <a:pt x="65" y="83"/>
                              </a:lnTo>
                              <a:lnTo>
                                <a:pt x="56" y="83"/>
                              </a:lnTo>
                              <a:lnTo>
                                <a:pt x="41" y="83"/>
                              </a:lnTo>
                              <a:lnTo>
                                <a:pt x="33" y="83"/>
                              </a:lnTo>
                              <a:lnTo>
                                <a:pt x="33" y="74"/>
                              </a:lnTo>
                              <a:lnTo>
                                <a:pt x="33" y="59"/>
                              </a:lnTo>
                              <a:lnTo>
                                <a:pt x="33" y="51"/>
                              </a:lnTo>
                              <a:lnTo>
                                <a:pt x="41" y="56"/>
                              </a:lnTo>
                              <a:lnTo>
                                <a:pt x="51" y="59"/>
                              </a:lnTo>
                              <a:lnTo>
                                <a:pt x="62" y="59"/>
                              </a:lnTo>
                              <a:lnTo>
                                <a:pt x="61" y="51"/>
                              </a:lnTo>
                              <a:lnTo>
                                <a:pt x="59" y="37"/>
                              </a:lnTo>
                              <a:lnTo>
                                <a:pt x="56" y="29"/>
                              </a:lnTo>
                              <a:lnTo>
                                <a:pt x="66" y="29"/>
                              </a:lnTo>
                              <a:lnTo>
                                <a:pt x="83" y="29"/>
                              </a:lnTo>
                              <a:lnTo>
                                <a:pt x="93" y="29"/>
                              </a:lnTo>
                              <a:lnTo>
                                <a:pt x="89" y="36"/>
                              </a:lnTo>
                              <a:lnTo>
                                <a:pt x="84" y="49"/>
                              </a:lnTo>
                              <a:lnTo>
                                <a:pt x="82" y="56"/>
                              </a:lnTo>
                              <a:lnTo>
                                <a:pt x="89" y="56"/>
                              </a:lnTo>
                              <a:lnTo>
                                <a:pt x="105" y="56"/>
                              </a:lnTo>
                              <a:lnTo>
                                <a:pt x="114" y="56"/>
                              </a:lnTo>
                              <a:lnTo>
                                <a:pt x="114" y="64"/>
                              </a:lnTo>
                              <a:lnTo>
                                <a:pt x="114" y="80"/>
                              </a:lnTo>
                              <a:lnTo>
                                <a:pt x="114" y="89"/>
                              </a:lnTo>
                              <a:close/>
                              <a:moveTo>
                                <a:pt x="7" y="95"/>
                              </a:moveTo>
                              <a:lnTo>
                                <a:pt x="24" y="121"/>
                              </a:lnTo>
                              <a:lnTo>
                                <a:pt x="52" y="137"/>
                              </a:lnTo>
                              <a:lnTo>
                                <a:pt x="85" y="141"/>
                              </a:lnTo>
                              <a:lnTo>
                                <a:pt x="107" y="132"/>
                              </a:lnTo>
                              <a:lnTo>
                                <a:pt x="127" y="121"/>
                              </a:lnTo>
                              <a:lnTo>
                                <a:pt x="140" y="102"/>
                              </a:lnTo>
                              <a:lnTo>
                                <a:pt x="142" y="72"/>
                              </a:lnTo>
                              <a:lnTo>
                                <a:pt x="141" y="43"/>
                              </a:lnTo>
                              <a:lnTo>
                                <a:pt x="128" y="17"/>
                              </a:lnTo>
                              <a:lnTo>
                                <a:pt x="89" y="0"/>
                              </a:lnTo>
                              <a:lnTo>
                                <a:pt x="46" y="4"/>
                              </a:lnTo>
                              <a:lnTo>
                                <a:pt x="12" y="28"/>
                              </a:lnTo>
                              <a:lnTo>
                                <a:pt x="5" y="50"/>
                              </a:lnTo>
                              <a:lnTo>
                                <a:pt x="0" y="73"/>
                              </a:lnTo>
                              <a:lnTo>
                                <a:pt x="7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2" name="Freeform 504"/>
                      <wps:cNvSpPr>
                        <a:spLocks noEditPoints="1"/>
                      </wps:cNvSpPr>
                      <wps:spPr bwMode="auto">
                        <a:xfrm>
                          <a:off x="526" y="683"/>
                          <a:ext cx="63" cy="300"/>
                        </a:xfrm>
                        <a:custGeom>
                          <a:avLst/>
                          <a:gdLst>
                            <a:gd name="T0" fmla="*/ 174 w 253"/>
                            <a:gd name="T1" fmla="*/ 182 h 1201"/>
                            <a:gd name="T2" fmla="*/ 81 w 253"/>
                            <a:gd name="T3" fmla="*/ 182 h 1201"/>
                            <a:gd name="T4" fmla="*/ 35 w 253"/>
                            <a:gd name="T5" fmla="*/ 261 h 1201"/>
                            <a:gd name="T6" fmla="*/ 128 w 253"/>
                            <a:gd name="T7" fmla="*/ 353 h 1201"/>
                            <a:gd name="T8" fmla="*/ 208 w 253"/>
                            <a:gd name="T9" fmla="*/ 308 h 1201"/>
                            <a:gd name="T10" fmla="*/ 223 w 253"/>
                            <a:gd name="T11" fmla="*/ 1193 h 1201"/>
                            <a:gd name="T12" fmla="*/ 253 w 253"/>
                            <a:gd name="T13" fmla="*/ 1191 h 1201"/>
                            <a:gd name="T14" fmla="*/ 253 w 253"/>
                            <a:gd name="T15" fmla="*/ 1169 h 1201"/>
                            <a:gd name="T16" fmla="*/ 253 w 253"/>
                            <a:gd name="T17" fmla="*/ 1066 h 1201"/>
                            <a:gd name="T18" fmla="*/ 252 w 253"/>
                            <a:gd name="T19" fmla="*/ 904 h 1201"/>
                            <a:gd name="T20" fmla="*/ 251 w 253"/>
                            <a:gd name="T21" fmla="*/ 709 h 1201"/>
                            <a:gd name="T22" fmla="*/ 250 w 253"/>
                            <a:gd name="T23" fmla="*/ 511 h 1201"/>
                            <a:gd name="T24" fmla="*/ 249 w 253"/>
                            <a:gd name="T25" fmla="*/ 336 h 1201"/>
                            <a:gd name="T26" fmla="*/ 249 w 253"/>
                            <a:gd name="T27" fmla="*/ 209 h 1201"/>
                            <a:gd name="T28" fmla="*/ 248 w 253"/>
                            <a:gd name="T29" fmla="*/ 162 h 1201"/>
                            <a:gd name="T30" fmla="*/ 183 w 253"/>
                            <a:gd name="T31" fmla="*/ 81 h 1201"/>
                            <a:gd name="T32" fmla="*/ 119 w 253"/>
                            <a:gd name="T33" fmla="*/ 0 h 1201"/>
                            <a:gd name="T34" fmla="*/ 0 w 253"/>
                            <a:gd name="T35" fmla="*/ 155 h 1201"/>
                            <a:gd name="T36" fmla="*/ 0 w 253"/>
                            <a:gd name="T37" fmla="*/ 175 h 1201"/>
                            <a:gd name="T38" fmla="*/ 0 w 253"/>
                            <a:gd name="T39" fmla="*/ 271 h 1201"/>
                            <a:gd name="T40" fmla="*/ 0 w 253"/>
                            <a:gd name="T41" fmla="*/ 425 h 1201"/>
                            <a:gd name="T42" fmla="*/ 0 w 253"/>
                            <a:gd name="T43" fmla="*/ 612 h 1201"/>
                            <a:gd name="T44" fmla="*/ 0 w 253"/>
                            <a:gd name="T45" fmla="*/ 807 h 1201"/>
                            <a:gd name="T46" fmla="*/ 0 w 253"/>
                            <a:gd name="T47" fmla="*/ 986 h 1201"/>
                            <a:gd name="T48" fmla="*/ 0 w 253"/>
                            <a:gd name="T49" fmla="*/ 1123 h 1201"/>
                            <a:gd name="T50" fmla="*/ 0 w 253"/>
                            <a:gd name="T51" fmla="*/ 1195 h 1201"/>
                            <a:gd name="T52" fmla="*/ 6 w 253"/>
                            <a:gd name="T53" fmla="*/ 1200 h 1201"/>
                            <a:gd name="T54" fmla="*/ 20 w 253"/>
                            <a:gd name="T55" fmla="*/ 1196 h 1201"/>
                            <a:gd name="T56" fmla="*/ 20 w 253"/>
                            <a:gd name="T57" fmla="*/ 1129 h 1201"/>
                            <a:gd name="T58" fmla="*/ 20 w 253"/>
                            <a:gd name="T59" fmla="*/ 967 h 1201"/>
                            <a:gd name="T60" fmla="*/ 20 w 253"/>
                            <a:gd name="T61" fmla="*/ 768 h 1201"/>
                            <a:gd name="T62" fmla="*/ 20 w 253"/>
                            <a:gd name="T63" fmla="*/ 586 h 1201"/>
                            <a:gd name="T64" fmla="*/ 20 w 253"/>
                            <a:gd name="T65" fmla="*/ 481 h 1201"/>
                            <a:gd name="T66" fmla="*/ 22 w 253"/>
                            <a:gd name="T67" fmla="*/ 454 h 1201"/>
                            <a:gd name="T68" fmla="*/ 69 w 253"/>
                            <a:gd name="T69" fmla="*/ 403 h 1201"/>
                            <a:gd name="T70" fmla="*/ 107 w 253"/>
                            <a:gd name="T71" fmla="*/ 476 h 1201"/>
                            <a:gd name="T72" fmla="*/ 107 w 253"/>
                            <a:gd name="T73" fmla="*/ 507 h 1201"/>
                            <a:gd name="T74" fmla="*/ 107 w 253"/>
                            <a:gd name="T75" fmla="*/ 643 h 1201"/>
                            <a:gd name="T76" fmla="*/ 106 w 253"/>
                            <a:gd name="T77" fmla="*/ 836 h 1201"/>
                            <a:gd name="T78" fmla="*/ 105 w 253"/>
                            <a:gd name="T79" fmla="*/ 1029 h 1201"/>
                            <a:gd name="T80" fmla="*/ 104 w 253"/>
                            <a:gd name="T81" fmla="*/ 1165 h 1201"/>
                            <a:gd name="T82" fmla="*/ 104 w 253"/>
                            <a:gd name="T83" fmla="*/ 1195 h 1201"/>
                            <a:gd name="T84" fmla="*/ 127 w 253"/>
                            <a:gd name="T85" fmla="*/ 1195 h 1201"/>
                            <a:gd name="T86" fmla="*/ 127 w 253"/>
                            <a:gd name="T87" fmla="*/ 1165 h 1201"/>
                            <a:gd name="T88" fmla="*/ 127 w 253"/>
                            <a:gd name="T89" fmla="*/ 1028 h 1201"/>
                            <a:gd name="T90" fmla="*/ 127 w 253"/>
                            <a:gd name="T91" fmla="*/ 833 h 1201"/>
                            <a:gd name="T92" fmla="*/ 127 w 253"/>
                            <a:gd name="T93" fmla="*/ 638 h 1201"/>
                            <a:gd name="T94" fmla="*/ 127 w 253"/>
                            <a:gd name="T95" fmla="*/ 502 h 1201"/>
                            <a:gd name="T96" fmla="*/ 127 w 253"/>
                            <a:gd name="T97" fmla="*/ 470 h 1201"/>
                            <a:gd name="T98" fmla="*/ 189 w 253"/>
                            <a:gd name="T99" fmla="*/ 400 h 1201"/>
                            <a:gd name="T100" fmla="*/ 230 w 253"/>
                            <a:gd name="T101" fmla="*/ 453 h 1201"/>
                            <a:gd name="T102" fmla="*/ 228 w 253"/>
                            <a:gd name="T103" fmla="*/ 479 h 1201"/>
                            <a:gd name="T104" fmla="*/ 228 w 253"/>
                            <a:gd name="T105" fmla="*/ 583 h 1201"/>
                            <a:gd name="T106" fmla="*/ 226 w 253"/>
                            <a:gd name="T107" fmla="*/ 764 h 1201"/>
                            <a:gd name="T108" fmla="*/ 225 w 253"/>
                            <a:gd name="T109" fmla="*/ 965 h 1201"/>
                            <a:gd name="T110" fmla="*/ 224 w 253"/>
                            <a:gd name="T111" fmla="*/ 1127 h 1201"/>
                            <a:gd name="T112" fmla="*/ 223 w 253"/>
                            <a:gd name="T113" fmla="*/ 1193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3" h="1201">
                              <a:moveTo>
                                <a:pt x="220" y="261"/>
                              </a:moveTo>
                              <a:lnTo>
                                <a:pt x="208" y="215"/>
                              </a:lnTo>
                              <a:lnTo>
                                <a:pt x="174" y="182"/>
                              </a:lnTo>
                              <a:lnTo>
                                <a:pt x="128" y="170"/>
                              </a:lnTo>
                              <a:lnTo>
                                <a:pt x="81" y="182"/>
                              </a:lnTo>
                              <a:lnTo>
                                <a:pt x="48" y="215"/>
                              </a:lnTo>
                              <a:lnTo>
                                <a:pt x="35" y="261"/>
                              </a:lnTo>
                              <a:lnTo>
                                <a:pt x="48" y="308"/>
                              </a:lnTo>
                              <a:lnTo>
                                <a:pt x="81" y="341"/>
                              </a:lnTo>
                              <a:lnTo>
                                <a:pt x="128" y="353"/>
                              </a:lnTo>
                              <a:lnTo>
                                <a:pt x="174" y="341"/>
                              </a:lnTo>
                              <a:lnTo>
                                <a:pt x="208" y="308"/>
                              </a:lnTo>
                              <a:lnTo>
                                <a:pt x="220" y="261"/>
                              </a:lnTo>
                              <a:close/>
                              <a:moveTo>
                                <a:pt x="223" y="1193"/>
                              </a:moveTo>
                              <a:lnTo>
                                <a:pt x="230" y="1193"/>
                              </a:lnTo>
                              <a:lnTo>
                                <a:pt x="246" y="1192"/>
                              </a:lnTo>
                              <a:lnTo>
                                <a:pt x="253" y="1191"/>
                              </a:lnTo>
                              <a:lnTo>
                                <a:pt x="253" y="1185"/>
                              </a:lnTo>
                              <a:lnTo>
                                <a:pt x="253" y="1169"/>
                              </a:lnTo>
                              <a:lnTo>
                                <a:pt x="253" y="1143"/>
                              </a:lnTo>
                              <a:lnTo>
                                <a:pt x="253" y="1109"/>
                              </a:lnTo>
                              <a:lnTo>
                                <a:pt x="253" y="1066"/>
                              </a:lnTo>
                              <a:lnTo>
                                <a:pt x="252" y="1018"/>
                              </a:lnTo>
                              <a:lnTo>
                                <a:pt x="252" y="963"/>
                              </a:lnTo>
                              <a:lnTo>
                                <a:pt x="252" y="904"/>
                              </a:lnTo>
                              <a:lnTo>
                                <a:pt x="252" y="841"/>
                              </a:lnTo>
                              <a:lnTo>
                                <a:pt x="251" y="776"/>
                              </a:lnTo>
                              <a:lnTo>
                                <a:pt x="251" y="709"/>
                              </a:lnTo>
                              <a:lnTo>
                                <a:pt x="251" y="643"/>
                              </a:lnTo>
                              <a:lnTo>
                                <a:pt x="250" y="576"/>
                              </a:lnTo>
                              <a:lnTo>
                                <a:pt x="250" y="511"/>
                              </a:lnTo>
                              <a:lnTo>
                                <a:pt x="250" y="448"/>
                              </a:lnTo>
                              <a:lnTo>
                                <a:pt x="249" y="389"/>
                              </a:lnTo>
                              <a:lnTo>
                                <a:pt x="249" y="336"/>
                              </a:lnTo>
                              <a:lnTo>
                                <a:pt x="249" y="286"/>
                              </a:lnTo>
                              <a:lnTo>
                                <a:pt x="249" y="244"/>
                              </a:lnTo>
                              <a:lnTo>
                                <a:pt x="249" y="209"/>
                              </a:lnTo>
                              <a:lnTo>
                                <a:pt x="248" y="184"/>
                              </a:lnTo>
                              <a:lnTo>
                                <a:pt x="248" y="168"/>
                              </a:lnTo>
                              <a:lnTo>
                                <a:pt x="248" y="162"/>
                              </a:lnTo>
                              <a:lnTo>
                                <a:pt x="228" y="137"/>
                              </a:lnTo>
                              <a:lnTo>
                                <a:pt x="183" y="81"/>
                              </a:lnTo>
                              <a:lnTo>
                                <a:pt x="139" y="25"/>
                              </a:lnTo>
                              <a:lnTo>
                                <a:pt x="119" y="0"/>
                              </a:lnTo>
                              <a:lnTo>
                                <a:pt x="88" y="40"/>
                              </a:lnTo>
                              <a:lnTo>
                                <a:pt x="31" y="115"/>
                              </a:lnTo>
                              <a:lnTo>
                                <a:pt x="0" y="155"/>
                              </a:lnTo>
                              <a:lnTo>
                                <a:pt x="0" y="160"/>
                              </a:lnTo>
                              <a:lnTo>
                                <a:pt x="0" y="175"/>
                              </a:lnTo>
                              <a:lnTo>
                                <a:pt x="0" y="200"/>
                              </a:lnTo>
                              <a:lnTo>
                                <a:pt x="0" y="231"/>
                              </a:lnTo>
                              <a:lnTo>
                                <a:pt x="0" y="271"/>
                              </a:lnTo>
                              <a:lnTo>
                                <a:pt x="0" y="318"/>
                              </a:lnTo>
                              <a:lnTo>
                                <a:pt x="0" y="370"/>
                              </a:lnTo>
                              <a:lnTo>
                                <a:pt x="0" y="425"/>
                              </a:lnTo>
                              <a:lnTo>
                                <a:pt x="0" y="485"/>
                              </a:lnTo>
                              <a:lnTo>
                                <a:pt x="0" y="548"/>
                              </a:lnTo>
                              <a:lnTo>
                                <a:pt x="0" y="612"/>
                              </a:lnTo>
                              <a:lnTo>
                                <a:pt x="0" y="678"/>
                              </a:lnTo>
                              <a:lnTo>
                                <a:pt x="0" y="742"/>
                              </a:lnTo>
                              <a:lnTo>
                                <a:pt x="0" y="807"/>
                              </a:lnTo>
                              <a:lnTo>
                                <a:pt x="0" y="870"/>
                              </a:lnTo>
                              <a:lnTo>
                                <a:pt x="0" y="930"/>
                              </a:lnTo>
                              <a:lnTo>
                                <a:pt x="0" y="986"/>
                              </a:lnTo>
                              <a:lnTo>
                                <a:pt x="0" y="1037"/>
                              </a:lnTo>
                              <a:lnTo>
                                <a:pt x="0" y="1083"/>
                              </a:lnTo>
                              <a:lnTo>
                                <a:pt x="0" y="1123"/>
                              </a:lnTo>
                              <a:lnTo>
                                <a:pt x="0" y="1156"/>
                              </a:lnTo>
                              <a:lnTo>
                                <a:pt x="0" y="1180"/>
                              </a:lnTo>
                              <a:lnTo>
                                <a:pt x="0" y="1195"/>
                              </a:lnTo>
                              <a:lnTo>
                                <a:pt x="0" y="1201"/>
                              </a:lnTo>
                              <a:lnTo>
                                <a:pt x="6" y="1200"/>
                              </a:lnTo>
                              <a:lnTo>
                                <a:pt x="15" y="1197"/>
                              </a:lnTo>
                              <a:lnTo>
                                <a:pt x="20" y="1196"/>
                              </a:lnTo>
                              <a:lnTo>
                                <a:pt x="20" y="1188"/>
                              </a:lnTo>
                              <a:lnTo>
                                <a:pt x="20" y="1165"/>
                              </a:lnTo>
                              <a:lnTo>
                                <a:pt x="20" y="1129"/>
                              </a:lnTo>
                              <a:lnTo>
                                <a:pt x="20" y="1083"/>
                              </a:lnTo>
                              <a:lnTo>
                                <a:pt x="20" y="1029"/>
                              </a:lnTo>
                              <a:lnTo>
                                <a:pt x="20" y="967"/>
                              </a:lnTo>
                              <a:lnTo>
                                <a:pt x="20" y="901"/>
                              </a:lnTo>
                              <a:lnTo>
                                <a:pt x="20" y="834"/>
                              </a:lnTo>
                              <a:lnTo>
                                <a:pt x="20" y="768"/>
                              </a:lnTo>
                              <a:lnTo>
                                <a:pt x="20" y="702"/>
                              </a:lnTo>
                              <a:lnTo>
                                <a:pt x="20" y="640"/>
                              </a:lnTo>
                              <a:lnTo>
                                <a:pt x="20" y="586"/>
                              </a:lnTo>
                              <a:lnTo>
                                <a:pt x="20" y="539"/>
                              </a:lnTo>
                              <a:lnTo>
                                <a:pt x="20" y="504"/>
                              </a:lnTo>
                              <a:lnTo>
                                <a:pt x="20" y="481"/>
                              </a:lnTo>
                              <a:lnTo>
                                <a:pt x="20" y="473"/>
                              </a:lnTo>
                              <a:lnTo>
                                <a:pt x="22" y="454"/>
                              </a:lnTo>
                              <a:lnTo>
                                <a:pt x="36" y="420"/>
                              </a:lnTo>
                              <a:lnTo>
                                <a:pt x="69" y="403"/>
                              </a:lnTo>
                              <a:lnTo>
                                <a:pt x="98" y="423"/>
                              </a:lnTo>
                              <a:lnTo>
                                <a:pt x="107" y="457"/>
                              </a:lnTo>
                              <a:lnTo>
                                <a:pt x="107" y="476"/>
                              </a:lnTo>
                              <a:lnTo>
                                <a:pt x="107" y="484"/>
                              </a:lnTo>
                              <a:lnTo>
                                <a:pt x="107" y="507"/>
                              </a:lnTo>
                              <a:lnTo>
                                <a:pt x="107" y="542"/>
                              </a:lnTo>
                              <a:lnTo>
                                <a:pt x="107" y="588"/>
                              </a:lnTo>
                              <a:lnTo>
                                <a:pt x="107" y="643"/>
                              </a:lnTo>
                              <a:lnTo>
                                <a:pt x="106" y="703"/>
                              </a:lnTo>
                              <a:lnTo>
                                <a:pt x="106" y="769"/>
                              </a:lnTo>
                              <a:lnTo>
                                <a:pt x="106" y="836"/>
                              </a:lnTo>
                              <a:lnTo>
                                <a:pt x="106" y="902"/>
                              </a:lnTo>
                              <a:lnTo>
                                <a:pt x="105" y="968"/>
                              </a:lnTo>
                              <a:lnTo>
                                <a:pt x="105" y="1029"/>
                              </a:lnTo>
                              <a:lnTo>
                                <a:pt x="105" y="1083"/>
                              </a:lnTo>
                              <a:lnTo>
                                <a:pt x="105" y="1129"/>
                              </a:lnTo>
                              <a:lnTo>
                                <a:pt x="104" y="1165"/>
                              </a:lnTo>
                              <a:lnTo>
                                <a:pt x="104" y="1188"/>
                              </a:lnTo>
                              <a:lnTo>
                                <a:pt x="104" y="1195"/>
                              </a:lnTo>
                              <a:lnTo>
                                <a:pt x="110" y="1195"/>
                              </a:lnTo>
                              <a:lnTo>
                                <a:pt x="120" y="1195"/>
                              </a:lnTo>
                              <a:lnTo>
                                <a:pt x="127" y="1195"/>
                              </a:lnTo>
                              <a:lnTo>
                                <a:pt x="127" y="1188"/>
                              </a:lnTo>
                              <a:lnTo>
                                <a:pt x="127" y="1165"/>
                              </a:lnTo>
                              <a:lnTo>
                                <a:pt x="127" y="1128"/>
                              </a:lnTo>
                              <a:lnTo>
                                <a:pt x="127" y="1082"/>
                              </a:lnTo>
                              <a:lnTo>
                                <a:pt x="127" y="1028"/>
                              </a:lnTo>
                              <a:lnTo>
                                <a:pt x="127" y="966"/>
                              </a:lnTo>
                              <a:lnTo>
                                <a:pt x="127" y="900"/>
                              </a:lnTo>
                              <a:lnTo>
                                <a:pt x="127" y="833"/>
                              </a:lnTo>
                              <a:lnTo>
                                <a:pt x="127" y="765"/>
                              </a:lnTo>
                              <a:lnTo>
                                <a:pt x="127" y="700"/>
                              </a:lnTo>
                              <a:lnTo>
                                <a:pt x="127" y="638"/>
                              </a:lnTo>
                              <a:lnTo>
                                <a:pt x="127" y="583"/>
                              </a:lnTo>
                              <a:lnTo>
                                <a:pt x="127" y="537"/>
                              </a:lnTo>
                              <a:lnTo>
                                <a:pt x="127" y="502"/>
                              </a:lnTo>
                              <a:lnTo>
                                <a:pt x="127" y="479"/>
                              </a:lnTo>
                              <a:lnTo>
                                <a:pt x="127" y="470"/>
                              </a:lnTo>
                              <a:lnTo>
                                <a:pt x="130" y="453"/>
                              </a:lnTo>
                              <a:lnTo>
                                <a:pt x="148" y="419"/>
                              </a:lnTo>
                              <a:lnTo>
                                <a:pt x="189" y="400"/>
                              </a:lnTo>
                              <a:lnTo>
                                <a:pt x="225" y="419"/>
                              </a:lnTo>
                              <a:lnTo>
                                <a:pt x="230" y="453"/>
                              </a:lnTo>
                              <a:lnTo>
                                <a:pt x="228" y="470"/>
                              </a:lnTo>
                              <a:lnTo>
                                <a:pt x="228" y="479"/>
                              </a:lnTo>
                              <a:lnTo>
                                <a:pt x="228" y="501"/>
                              </a:lnTo>
                              <a:lnTo>
                                <a:pt x="228" y="537"/>
                              </a:lnTo>
                              <a:lnTo>
                                <a:pt x="228" y="583"/>
                              </a:lnTo>
                              <a:lnTo>
                                <a:pt x="227" y="638"/>
                              </a:lnTo>
                              <a:lnTo>
                                <a:pt x="227" y="700"/>
                              </a:lnTo>
                              <a:lnTo>
                                <a:pt x="226" y="764"/>
                              </a:lnTo>
                              <a:lnTo>
                                <a:pt x="226" y="832"/>
                              </a:lnTo>
                              <a:lnTo>
                                <a:pt x="225" y="899"/>
                              </a:lnTo>
                              <a:lnTo>
                                <a:pt x="225" y="965"/>
                              </a:lnTo>
                              <a:lnTo>
                                <a:pt x="224" y="1026"/>
                              </a:lnTo>
                              <a:lnTo>
                                <a:pt x="224" y="1080"/>
                              </a:lnTo>
                              <a:lnTo>
                                <a:pt x="224" y="1127"/>
                              </a:lnTo>
                              <a:lnTo>
                                <a:pt x="223" y="1162"/>
                              </a:lnTo>
                              <a:lnTo>
                                <a:pt x="223" y="1185"/>
                              </a:lnTo>
                              <a:lnTo>
                                <a:pt x="223" y="1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Freeform 505"/>
                      <wps:cNvSpPr>
                        <a:spLocks noEditPoints="1"/>
                      </wps:cNvSpPr>
                      <wps:spPr bwMode="auto">
                        <a:xfrm>
                          <a:off x="908" y="731"/>
                          <a:ext cx="35" cy="35"/>
                        </a:xfrm>
                        <a:custGeom>
                          <a:avLst/>
                          <a:gdLst>
                            <a:gd name="T0" fmla="*/ 105 w 141"/>
                            <a:gd name="T1" fmla="*/ 85 h 141"/>
                            <a:gd name="T2" fmla="*/ 84 w 141"/>
                            <a:gd name="T3" fmla="*/ 78 h 141"/>
                            <a:gd name="T4" fmla="*/ 86 w 141"/>
                            <a:gd name="T5" fmla="*/ 85 h 141"/>
                            <a:gd name="T6" fmla="*/ 91 w 141"/>
                            <a:gd name="T7" fmla="*/ 109 h 141"/>
                            <a:gd name="T8" fmla="*/ 83 w 141"/>
                            <a:gd name="T9" fmla="*/ 109 h 141"/>
                            <a:gd name="T10" fmla="*/ 56 w 141"/>
                            <a:gd name="T11" fmla="*/ 109 h 141"/>
                            <a:gd name="T12" fmla="*/ 58 w 141"/>
                            <a:gd name="T13" fmla="*/ 103 h 141"/>
                            <a:gd name="T14" fmla="*/ 64 w 141"/>
                            <a:gd name="T15" fmla="*/ 83 h 141"/>
                            <a:gd name="T16" fmla="*/ 56 w 141"/>
                            <a:gd name="T17" fmla="*/ 83 h 141"/>
                            <a:gd name="T18" fmla="*/ 32 w 141"/>
                            <a:gd name="T19" fmla="*/ 83 h 141"/>
                            <a:gd name="T20" fmla="*/ 32 w 141"/>
                            <a:gd name="T21" fmla="*/ 74 h 141"/>
                            <a:gd name="T22" fmla="*/ 32 w 141"/>
                            <a:gd name="T23" fmla="*/ 51 h 141"/>
                            <a:gd name="T24" fmla="*/ 41 w 141"/>
                            <a:gd name="T25" fmla="*/ 56 h 141"/>
                            <a:gd name="T26" fmla="*/ 62 w 141"/>
                            <a:gd name="T27" fmla="*/ 59 h 141"/>
                            <a:gd name="T28" fmla="*/ 61 w 141"/>
                            <a:gd name="T29" fmla="*/ 51 h 141"/>
                            <a:gd name="T30" fmla="*/ 56 w 141"/>
                            <a:gd name="T31" fmla="*/ 29 h 141"/>
                            <a:gd name="T32" fmla="*/ 65 w 141"/>
                            <a:gd name="T33" fmla="*/ 29 h 141"/>
                            <a:gd name="T34" fmla="*/ 91 w 141"/>
                            <a:gd name="T35" fmla="*/ 29 h 141"/>
                            <a:gd name="T36" fmla="*/ 89 w 141"/>
                            <a:gd name="T37" fmla="*/ 36 h 141"/>
                            <a:gd name="T38" fmla="*/ 80 w 141"/>
                            <a:gd name="T39" fmla="*/ 56 h 141"/>
                            <a:gd name="T40" fmla="*/ 89 w 141"/>
                            <a:gd name="T41" fmla="*/ 56 h 141"/>
                            <a:gd name="T42" fmla="*/ 113 w 141"/>
                            <a:gd name="T43" fmla="*/ 56 h 141"/>
                            <a:gd name="T44" fmla="*/ 113 w 141"/>
                            <a:gd name="T45" fmla="*/ 64 h 141"/>
                            <a:gd name="T46" fmla="*/ 113 w 141"/>
                            <a:gd name="T47" fmla="*/ 89 h 141"/>
                            <a:gd name="T48" fmla="*/ 6 w 141"/>
                            <a:gd name="T49" fmla="*/ 95 h 141"/>
                            <a:gd name="T50" fmla="*/ 52 w 141"/>
                            <a:gd name="T51" fmla="*/ 137 h 141"/>
                            <a:gd name="T52" fmla="*/ 85 w 141"/>
                            <a:gd name="T53" fmla="*/ 141 h 141"/>
                            <a:gd name="T54" fmla="*/ 127 w 141"/>
                            <a:gd name="T55" fmla="*/ 121 h 141"/>
                            <a:gd name="T56" fmla="*/ 139 w 141"/>
                            <a:gd name="T57" fmla="*/ 102 h 141"/>
                            <a:gd name="T58" fmla="*/ 141 w 141"/>
                            <a:gd name="T59" fmla="*/ 43 h 141"/>
                            <a:gd name="T60" fmla="*/ 127 w 141"/>
                            <a:gd name="T61" fmla="*/ 17 h 141"/>
                            <a:gd name="T62" fmla="*/ 46 w 141"/>
                            <a:gd name="T63" fmla="*/ 4 h 141"/>
                            <a:gd name="T64" fmla="*/ 12 w 141"/>
                            <a:gd name="T65" fmla="*/ 28 h 141"/>
                            <a:gd name="T66" fmla="*/ 0 w 141"/>
                            <a:gd name="T67" fmla="*/ 73 h 141"/>
                            <a:gd name="T68" fmla="*/ 6 w 141"/>
                            <a:gd name="T69" fmla="*/ 9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1" h="141">
                              <a:moveTo>
                                <a:pt x="113" y="89"/>
                              </a:moveTo>
                              <a:lnTo>
                                <a:pt x="105" y="85"/>
                              </a:lnTo>
                              <a:lnTo>
                                <a:pt x="94" y="82"/>
                              </a:lnTo>
                              <a:lnTo>
                                <a:pt x="84" y="78"/>
                              </a:lnTo>
                              <a:lnTo>
                                <a:pt x="86" y="85"/>
                              </a:lnTo>
                              <a:lnTo>
                                <a:pt x="89" y="101"/>
                              </a:lnTo>
                              <a:lnTo>
                                <a:pt x="91" y="109"/>
                              </a:lnTo>
                              <a:lnTo>
                                <a:pt x="83" y="109"/>
                              </a:lnTo>
                              <a:lnTo>
                                <a:pt x="65" y="109"/>
                              </a:lnTo>
                              <a:lnTo>
                                <a:pt x="56" y="109"/>
                              </a:lnTo>
                              <a:lnTo>
                                <a:pt x="58" y="103"/>
                              </a:lnTo>
                              <a:lnTo>
                                <a:pt x="63" y="90"/>
                              </a:lnTo>
                              <a:lnTo>
                                <a:pt x="64" y="83"/>
                              </a:lnTo>
                              <a:lnTo>
                                <a:pt x="56" y="83"/>
                              </a:lnTo>
                              <a:lnTo>
                                <a:pt x="41" y="83"/>
                              </a:lnTo>
                              <a:lnTo>
                                <a:pt x="32" y="83"/>
                              </a:lnTo>
                              <a:lnTo>
                                <a:pt x="32" y="74"/>
                              </a:lnTo>
                              <a:lnTo>
                                <a:pt x="32" y="59"/>
                              </a:lnTo>
                              <a:lnTo>
                                <a:pt x="32" y="51"/>
                              </a:lnTo>
                              <a:lnTo>
                                <a:pt x="41" y="56"/>
                              </a:lnTo>
                              <a:lnTo>
                                <a:pt x="50" y="59"/>
                              </a:lnTo>
                              <a:lnTo>
                                <a:pt x="62" y="59"/>
                              </a:lnTo>
                              <a:lnTo>
                                <a:pt x="61" y="51"/>
                              </a:lnTo>
                              <a:lnTo>
                                <a:pt x="57" y="37"/>
                              </a:lnTo>
                              <a:lnTo>
                                <a:pt x="56" y="29"/>
                              </a:lnTo>
                              <a:lnTo>
                                <a:pt x="65" y="29"/>
                              </a:lnTo>
                              <a:lnTo>
                                <a:pt x="83" y="29"/>
                              </a:lnTo>
                              <a:lnTo>
                                <a:pt x="91" y="29"/>
                              </a:lnTo>
                              <a:lnTo>
                                <a:pt x="89" y="36"/>
                              </a:lnTo>
                              <a:lnTo>
                                <a:pt x="84" y="49"/>
                              </a:lnTo>
                              <a:lnTo>
                                <a:pt x="80" y="56"/>
                              </a:lnTo>
                              <a:lnTo>
                                <a:pt x="89" y="56"/>
                              </a:lnTo>
                              <a:lnTo>
                                <a:pt x="105" y="56"/>
                              </a:lnTo>
                              <a:lnTo>
                                <a:pt x="113" y="56"/>
                              </a:lnTo>
                              <a:lnTo>
                                <a:pt x="113" y="64"/>
                              </a:lnTo>
                              <a:lnTo>
                                <a:pt x="113" y="80"/>
                              </a:lnTo>
                              <a:lnTo>
                                <a:pt x="113" y="89"/>
                              </a:lnTo>
                              <a:close/>
                              <a:moveTo>
                                <a:pt x="6" y="95"/>
                              </a:moveTo>
                              <a:lnTo>
                                <a:pt x="24" y="121"/>
                              </a:lnTo>
                              <a:lnTo>
                                <a:pt x="52" y="137"/>
                              </a:lnTo>
                              <a:lnTo>
                                <a:pt x="85" y="141"/>
                              </a:lnTo>
                              <a:lnTo>
                                <a:pt x="107" y="132"/>
                              </a:lnTo>
                              <a:lnTo>
                                <a:pt x="127" y="121"/>
                              </a:lnTo>
                              <a:lnTo>
                                <a:pt x="139" y="102"/>
                              </a:lnTo>
                              <a:lnTo>
                                <a:pt x="141" y="72"/>
                              </a:lnTo>
                              <a:lnTo>
                                <a:pt x="141" y="43"/>
                              </a:lnTo>
                              <a:lnTo>
                                <a:pt x="127" y="17"/>
                              </a:lnTo>
                              <a:lnTo>
                                <a:pt x="88" y="0"/>
                              </a:lnTo>
                              <a:lnTo>
                                <a:pt x="46" y="4"/>
                              </a:lnTo>
                              <a:lnTo>
                                <a:pt x="12" y="28"/>
                              </a:lnTo>
                              <a:lnTo>
                                <a:pt x="3" y="50"/>
                              </a:lnTo>
                              <a:lnTo>
                                <a:pt x="0" y="73"/>
                              </a:lnTo>
                              <a:lnTo>
                                <a:pt x="6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" name="Freeform 506"/>
                      <wps:cNvSpPr>
                        <a:spLocks noEditPoints="1"/>
                      </wps:cNvSpPr>
                      <wps:spPr bwMode="auto">
                        <a:xfrm>
                          <a:off x="895" y="683"/>
                          <a:ext cx="63" cy="300"/>
                        </a:xfrm>
                        <a:custGeom>
                          <a:avLst/>
                          <a:gdLst>
                            <a:gd name="T0" fmla="*/ 174 w 253"/>
                            <a:gd name="T1" fmla="*/ 182 h 1201"/>
                            <a:gd name="T2" fmla="*/ 81 w 253"/>
                            <a:gd name="T3" fmla="*/ 182 h 1201"/>
                            <a:gd name="T4" fmla="*/ 34 w 253"/>
                            <a:gd name="T5" fmla="*/ 261 h 1201"/>
                            <a:gd name="T6" fmla="*/ 127 w 253"/>
                            <a:gd name="T7" fmla="*/ 353 h 1201"/>
                            <a:gd name="T8" fmla="*/ 207 w 253"/>
                            <a:gd name="T9" fmla="*/ 308 h 1201"/>
                            <a:gd name="T10" fmla="*/ 253 w 253"/>
                            <a:gd name="T11" fmla="*/ 1191 h 1201"/>
                            <a:gd name="T12" fmla="*/ 253 w 253"/>
                            <a:gd name="T13" fmla="*/ 1143 h 1201"/>
                            <a:gd name="T14" fmla="*/ 252 w 253"/>
                            <a:gd name="T15" fmla="*/ 1018 h 1201"/>
                            <a:gd name="T16" fmla="*/ 251 w 253"/>
                            <a:gd name="T17" fmla="*/ 841 h 1201"/>
                            <a:gd name="T18" fmla="*/ 250 w 253"/>
                            <a:gd name="T19" fmla="*/ 643 h 1201"/>
                            <a:gd name="T20" fmla="*/ 249 w 253"/>
                            <a:gd name="T21" fmla="*/ 448 h 1201"/>
                            <a:gd name="T22" fmla="*/ 249 w 253"/>
                            <a:gd name="T23" fmla="*/ 286 h 1201"/>
                            <a:gd name="T24" fmla="*/ 248 w 253"/>
                            <a:gd name="T25" fmla="*/ 184 h 1201"/>
                            <a:gd name="T26" fmla="*/ 248 w 253"/>
                            <a:gd name="T27" fmla="*/ 162 h 1201"/>
                            <a:gd name="T28" fmla="*/ 139 w 253"/>
                            <a:gd name="T29" fmla="*/ 25 h 1201"/>
                            <a:gd name="T30" fmla="*/ 87 w 253"/>
                            <a:gd name="T31" fmla="*/ 40 h 1201"/>
                            <a:gd name="T32" fmla="*/ 0 w 253"/>
                            <a:gd name="T33" fmla="*/ 155 h 1201"/>
                            <a:gd name="T34" fmla="*/ 0 w 253"/>
                            <a:gd name="T35" fmla="*/ 200 h 1201"/>
                            <a:gd name="T36" fmla="*/ 0 w 253"/>
                            <a:gd name="T37" fmla="*/ 318 h 1201"/>
                            <a:gd name="T38" fmla="*/ 0 w 253"/>
                            <a:gd name="T39" fmla="*/ 485 h 1201"/>
                            <a:gd name="T40" fmla="*/ 0 w 253"/>
                            <a:gd name="T41" fmla="*/ 678 h 1201"/>
                            <a:gd name="T42" fmla="*/ 0 w 253"/>
                            <a:gd name="T43" fmla="*/ 870 h 1201"/>
                            <a:gd name="T44" fmla="*/ 0 w 253"/>
                            <a:gd name="T45" fmla="*/ 1037 h 1201"/>
                            <a:gd name="T46" fmla="*/ 0 w 253"/>
                            <a:gd name="T47" fmla="*/ 1156 h 1201"/>
                            <a:gd name="T48" fmla="*/ 0 w 253"/>
                            <a:gd name="T49" fmla="*/ 1201 h 1201"/>
                            <a:gd name="T50" fmla="*/ 15 w 253"/>
                            <a:gd name="T51" fmla="*/ 1197 h 1201"/>
                            <a:gd name="T52" fmla="*/ 20 w 253"/>
                            <a:gd name="T53" fmla="*/ 1188 h 1201"/>
                            <a:gd name="T54" fmla="*/ 20 w 253"/>
                            <a:gd name="T55" fmla="*/ 1083 h 1201"/>
                            <a:gd name="T56" fmla="*/ 20 w 253"/>
                            <a:gd name="T57" fmla="*/ 901 h 1201"/>
                            <a:gd name="T58" fmla="*/ 20 w 253"/>
                            <a:gd name="T59" fmla="*/ 702 h 1201"/>
                            <a:gd name="T60" fmla="*/ 20 w 253"/>
                            <a:gd name="T61" fmla="*/ 539 h 1201"/>
                            <a:gd name="T62" fmla="*/ 20 w 253"/>
                            <a:gd name="T63" fmla="*/ 473 h 1201"/>
                            <a:gd name="T64" fmla="*/ 36 w 253"/>
                            <a:gd name="T65" fmla="*/ 420 h 1201"/>
                            <a:gd name="T66" fmla="*/ 98 w 253"/>
                            <a:gd name="T67" fmla="*/ 423 h 1201"/>
                            <a:gd name="T68" fmla="*/ 107 w 253"/>
                            <a:gd name="T69" fmla="*/ 476 h 1201"/>
                            <a:gd name="T70" fmla="*/ 107 w 253"/>
                            <a:gd name="T71" fmla="*/ 542 h 1201"/>
                            <a:gd name="T72" fmla="*/ 106 w 253"/>
                            <a:gd name="T73" fmla="*/ 703 h 1201"/>
                            <a:gd name="T74" fmla="*/ 105 w 253"/>
                            <a:gd name="T75" fmla="*/ 902 h 1201"/>
                            <a:gd name="T76" fmla="*/ 104 w 253"/>
                            <a:gd name="T77" fmla="*/ 1083 h 1201"/>
                            <a:gd name="T78" fmla="*/ 104 w 253"/>
                            <a:gd name="T79" fmla="*/ 1188 h 1201"/>
                            <a:gd name="T80" fmla="*/ 109 w 253"/>
                            <a:gd name="T81" fmla="*/ 1195 h 1201"/>
                            <a:gd name="T82" fmla="*/ 126 w 253"/>
                            <a:gd name="T83" fmla="*/ 1195 h 1201"/>
                            <a:gd name="T84" fmla="*/ 126 w 253"/>
                            <a:gd name="T85" fmla="*/ 1128 h 1201"/>
                            <a:gd name="T86" fmla="*/ 126 w 253"/>
                            <a:gd name="T87" fmla="*/ 966 h 1201"/>
                            <a:gd name="T88" fmla="*/ 127 w 253"/>
                            <a:gd name="T89" fmla="*/ 765 h 1201"/>
                            <a:gd name="T90" fmla="*/ 127 w 253"/>
                            <a:gd name="T91" fmla="*/ 583 h 1201"/>
                            <a:gd name="T92" fmla="*/ 127 w 253"/>
                            <a:gd name="T93" fmla="*/ 479 h 1201"/>
                            <a:gd name="T94" fmla="*/ 130 w 253"/>
                            <a:gd name="T95" fmla="*/ 453 h 1201"/>
                            <a:gd name="T96" fmla="*/ 188 w 253"/>
                            <a:gd name="T97" fmla="*/ 400 h 1201"/>
                            <a:gd name="T98" fmla="*/ 228 w 253"/>
                            <a:gd name="T99" fmla="*/ 470 h 1201"/>
                            <a:gd name="T100" fmla="*/ 228 w 253"/>
                            <a:gd name="T101" fmla="*/ 501 h 1201"/>
                            <a:gd name="T102" fmla="*/ 227 w 253"/>
                            <a:gd name="T103" fmla="*/ 638 h 1201"/>
                            <a:gd name="T104" fmla="*/ 225 w 253"/>
                            <a:gd name="T105" fmla="*/ 832 h 1201"/>
                            <a:gd name="T106" fmla="*/ 224 w 253"/>
                            <a:gd name="T107" fmla="*/ 1026 h 1201"/>
                            <a:gd name="T108" fmla="*/ 222 w 253"/>
                            <a:gd name="T109" fmla="*/ 1162 h 1201"/>
                            <a:gd name="T110" fmla="*/ 222 w 253"/>
                            <a:gd name="T111" fmla="*/ 1193 h 1201"/>
                            <a:gd name="T112" fmla="*/ 253 w 253"/>
                            <a:gd name="T113" fmla="*/ 1191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3" h="1201">
                              <a:moveTo>
                                <a:pt x="220" y="261"/>
                              </a:moveTo>
                              <a:lnTo>
                                <a:pt x="207" y="215"/>
                              </a:lnTo>
                              <a:lnTo>
                                <a:pt x="174" y="182"/>
                              </a:lnTo>
                              <a:lnTo>
                                <a:pt x="127" y="170"/>
                              </a:lnTo>
                              <a:lnTo>
                                <a:pt x="81" y="182"/>
                              </a:lnTo>
                              <a:lnTo>
                                <a:pt x="48" y="215"/>
                              </a:lnTo>
                              <a:lnTo>
                                <a:pt x="34" y="261"/>
                              </a:lnTo>
                              <a:lnTo>
                                <a:pt x="48" y="308"/>
                              </a:lnTo>
                              <a:lnTo>
                                <a:pt x="81" y="341"/>
                              </a:lnTo>
                              <a:lnTo>
                                <a:pt x="127" y="353"/>
                              </a:lnTo>
                              <a:lnTo>
                                <a:pt x="174" y="341"/>
                              </a:lnTo>
                              <a:lnTo>
                                <a:pt x="207" y="308"/>
                              </a:lnTo>
                              <a:lnTo>
                                <a:pt x="220" y="261"/>
                              </a:lnTo>
                              <a:close/>
                              <a:moveTo>
                                <a:pt x="253" y="1191"/>
                              </a:moveTo>
                              <a:lnTo>
                                <a:pt x="253" y="1185"/>
                              </a:lnTo>
                              <a:lnTo>
                                <a:pt x="253" y="1169"/>
                              </a:lnTo>
                              <a:lnTo>
                                <a:pt x="253" y="1143"/>
                              </a:lnTo>
                              <a:lnTo>
                                <a:pt x="252" y="1109"/>
                              </a:lnTo>
                              <a:lnTo>
                                <a:pt x="252" y="1066"/>
                              </a:lnTo>
                              <a:lnTo>
                                <a:pt x="252" y="1018"/>
                              </a:lnTo>
                              <a:lnTo>
                                <a:pt x="252" y="963"/>
                              </a:lnTo>
                              <a:lnTo>
                                <a:pt x="252" y="904"/>
                              </a:lnTo>
                              <a:lnTo>
                                <a:pt x="251" y="841"/>
                              </a:lnTo>
                              <a:lnTo>
                                <a:pt x="251" y="776"/>
                              </a:lnTo>
                              <a:lnTo>
                                <a:pt x="251" y="709"/>
                              </a:lnTo>
                              <a:lnTo>
                                <a:pt x="250" y="643"/>
                              </a:lnTo>
                              <a:lnTo>
                                <a:pt x="250" y="576"/>
                              </a:lnTo>
                              <a:lnTo>
                                <a:pt x="250" y="511"/>
                              </a:lnTo>
                              <a:lnTo>
                                <a:pt x="249" y="448"/>
                              </a:lnTo>
                              <a:lnTo>
                                <a:pt x="249" y="389"/>
                              </a:lnTo>
                              <a:lnTo>
                                <a:pt x="249" y="336"/>
                              </a:lnTo>
                              <a:lnTo>
                                <a:pt x="249" y="286"/>
                              </a:lnTo>
                              <a:lnTo>
                                <a:pt x="248" y="244"/>
                              </a:lnTo>
                              <a:lnTo>
                                <a:pt x="248" y="209"/>
                              </a:lnTo>
                              <a:lnTo>
                                <a:pt x="248" y="184"/>
                              </a:lnTo>
                              <a:lnTo>
                                <a:pt x="248" y="168"/>
                              </a:lnTo>
                              <a:lnTo>
                                <a:pt x="248" y="162"/>
                              </a:lnTo>
                              <a:lnTo>
                                <a:pt x="228" y="137"/>
                              </a:lnTo>
                              <a:lnTo>
                                <a:pt x="183" y="81"/>
                              </a:lnTo>
                              <a:lnTo>
                                <a:pt x="139" y="25"/>
                              </a:lnTo>
                              <a:lnTo>
                                <a:pt x="118" y="0"/>
                              </a:lnTo>
                              <a:lnTo>
                                <a:pt x="87" y="40"/>
                              </a:lnTo>
                              <a:lnTo>
                                <a:pt x="31" y="115"/>
                              </a:lnTo>
                              <a:lnTo>
                                <a:pt x="0" y="155"/>
                              </a:lnTo>
                              <a:lnTo>
                                <a:pt x="0" y="160"/>
                              </a:lnTo>
                              <a:lnTo>
                                <a:pt x="0" y="175"/>
                              </a:lnTo>
                              <a:lnTo>
                                <a:pt x="0" y="200"/>
                              </a:lnTo>
                              <a:lnTo>
                                <a:pt x="0" y="231"/>
                              </a:lnTo>
                              <a:lnTo>
                                <a:pt x="0" y="271"/>
                              </a:lnTo>
                              <a:lnTo>
                                <a:pt x="0" y="318"/>
                              </a:lnTo>
                              <a:lnTo>
                                <a:pt x="0" y="370"/>
                              </a:lnTo>
                              <a:lnTo>
                                <a:pt x="0" y="425"/>
                              </a:lnTo>
                              <a:lnTo>
                                <a:pt x="0" y="485"/>
                              </a:lnTo>
                              <a:lnTo>
                                <a:pt x="0" y="548"/>
                              </a:lnTo>
                              <a:lnTo>
                                <a:pt x="0" y="612"/>
                              </a:lnTo>
                              <a:lnTo>
                                <a:pt x="0" y="678"/>
                              </a:lnTo>
                              <a:lnTo>
                                <a:pt x="0" y="742"/>
                              </a:lnTo>
                              <a:lnTo>
                                <a:pt x="0" y="807"/>
                              </a:lnTo>
                              <a:lnTo>
                                <a:pt x="0" y="870"/>
                              </a:lnTo>
                              <a:lnTo>
                                <a:pt x="0" y="930"/>
                              </a:lnTo>
                              <a:lnTo>
                                <a:pt x="0" y="986"/>
                              </a:lnTo>
                              <a:lnTo>
                                <a:pt x="0" y="1037"/>
                              </a:lnTo>
                              <a:lnTo>
                                <a:pt x="0" y="1083"/>
                              </a:lnTo>
                              <a:lnTo>
                                <a:pt x="0" y="1123"/>
                              </a:lnTo>
                              <a:lnTo>
                                <a:pt x="0" y="1156"/>
                              </a:lnTo>
                              <a:lnTo>
                                <a:pt x="0" y="1180"/>
                              </a:lnTo>
                              <a:lnTo>
                                <a:pt x="0" y="1195"/>
                              </a:lnTo>
                              <a:lnTo>
                                <a:pt x="0" y="1201"/>
                              </a:lnTo>
                              <a:lnTo>
                                <a:pt x="5" y="1200"/>
                              </a:lnTo>
                              <a:lnTo>
                                <a:pt x="15" y="1197"/>
                              </a:lnTo>
                              <a:lnTo>
                                <a:pt x="20" y="1196"/>
                              </a:lnTo>
                              <a:lnTo>
                                <a:pt x="20" y="1188"/>
                              </a:lnTo>
                              <a:lnTo>
                                <a:pt x="20" y="1165"/>
                              </a:lnTo>
                              <a:lnTo>
                                <a:pt x="20" y="1129"/>
                              </a:lnTo>
                              <a:lnTo>
                                <a:pt x="20" y="1083"/>
                              </a:lnTo>
                              <a:lnTo>
                                <a:pt x="20" y="1029"/>
                              </a:lnTo>
                              <a:lnTo>
                                <a:pt x="20" y="967"/>
                              </a:lnTo>
                              <a:lnTo>
                                <a:pt x="20" y="901"/>
                              </a:lnTo>
                              <a:lnTo>
                                <a:pt x="20" y="834"/>
                              </a:lnTo>
                              <a:lnTo>
                                <a:pt x="20" y="768"/>
                              </a:lnTo>
                              <a:lnTo>
                                <a:pt x="20" y="702"/>
                              </a:lnTo>
                              <a:lnTo>
                                <a:pt x="20" y="640"/>
                              </a:lnTo>
                              <a:lnTo>
                                <a:pt x="20" y="586"/>
                              </a:lnTo>
                              <a:lnTo>
                                <a:pt x="20" y="539"/>
                              </a:lnTo>
                              <a:lnTo>
                                <a:pt x="20" y="504"/>
                              </a:lnTo>
                              <a:lnTo>
                                <a:pt x="20" y="481"/>
                              </a:lnTo>
                              <a:lnTo>
                                <a:pt x="20" y="473"/>
                              </a:lnTo>
                              <a:lnTo>
                                <a:pt x="22" y="454"/>
                              </a:lnTo>
                              <a:lnTo>
                                <a:pt x="36" y="420"/>
                              </a:lnTo>
                              <a:lnTo>
                                <a:pt x="67" y="403"/>
                              </a:lnTo>
                              <a:lnTo>
                                <a:pt x="98" y="423"/>
                              </a:lnTo>
                              <a:lnTo>
                                <a:pt x="107" y="457"/>
                              </a:lnTo>
                              <a:lnTo>
                                <a:pt x="107" y="476"/>
                              </a:lnTo>
                              <a:lnTo>
                                <a:pt x="107" y="484"/>
                              </a:lnTo>
                              <a:lnTo>
                                <a:pt x="107" y="507"/>
                              </a:lnTo>
                              <a:lnTo>
                                <a:pt x="107" y="542"/>
                              </a:lnTo>
                              <a:lnTo>
                                <a:pt x="106" y="588"/>
                              </a:lnTo>
                              <a:lnTo>
                                <a:pt x="106" y="643"/>
                              </a:lnTo>
                              <a:lnTo>
                                <a:pt x="106" y="703"/>
                              </a:lnTo>
                              <a:lnTo>
                                <a:pt x="106" y="769"/>
                              </a:lnTo>
                              <a:lnTo>
                                <a:pt x="105" y="836"/>
                              </a:lnTo>
                              <a:lnTo>
                                <a:pt x="105" y="902"/>
                              </a:lnTo>
                              <a:lnTo>
                                <a:pt x="105" y="968"/>
                              </a:lnTo>
                              <a:lnTo>
                                <a:pt x="105" y="1029"/>
                              </a:lnTo>
                              <a:lnTo>
                                <a:pt x="104" y="1083"/>
                              </a:lnTo>
                              <a:lnTo>
                                <a:pt x="104" y="1129"/>
                              </a:lnTo>
                              <a:lnTo>
                                <a:pt x="104" y="1165"/>
                              </a:lnTo>
                              <a:lnTo>
                                <a:pt x="104" y="1188"/>
                              </a:lnTo>
                              <a:lnTo>
                                <a:pt x="104" y="1195"/>
                              </a:lnTo>
                              <a:lnTo>
                                <a:pt x="109" y="1195"/>
                              </a:lnTo>
                              <a:lnTo>
                                <a:pt x="120" y="1195"/>
                              </a:lnTo>
                              <a:lnTo>
                                <a:pt x="126" y="1195"/>
                              </a:lnTo>
                              <a:lnTo>
                                <a:pt x="126" y="1188"/>
                              </a:lnTo>
                              <a:lnTo>
                                <a:pt x="126" y="1165"/>
                              </a:lnTo>
                              <a:lnTo>
                                <a:pt x="126" y="1128"/>
                              </a:lnTo>
                              <a:lnTo>
                                <a:pt x="126" y="1082"/>
                              </a:lnTo>
                              <a:lnTo>
                                <a:pt x="126" y="1028"/>
                              </a:lnTo>
                              <a:lnTo>
                                <a:pt x="126" y="966"/>
                              </a:lnTo>
                              <a:lnTo>
                                <a:pt x="127" y="900"/>
                              </a:lnTo>
                              <a:lnTo>
                                <a:pt x="127" y="833"/>
                              </a:lnTo>
                              <a:lnTo>
                                <a:pt x="127" y="765"/>
                              </a:lnTo>
                              <a:lnTo>
                                <a:pt x="127" y="700"/>
                              </a:lnTo>
                              <a:lnTo>
                                <a:pt x="127" y="638"/>
                              </a:lnTo>
                              <a:lnTo>
                                <a:pt x="127" y="583"/>
                              </a:lnTo>
                              <a:lnTo>
                                <a:pt x="127" y="537"/>
                              </a:lnTo>
                              <a:lnTo>
                                <a:pt x="127" y="502"/>
                              </a:lnTo>
                              <a:lnTo>
                                <a:pt x="127" y="479"/>
                              </a:lnTo>
                              <a:lnTo>
                                <a:pt x="127" y="470"/>
                              </a:lnTo>
                              <a:lnTo>
                                <a:pt x="130" y="453"/>
                              </a:lnTo>
                              <a:lnTo>
                                <a:pt x="148" y="419"/>
                              </a:lnTo>
                              <a:lnTo>
                                <a:pt x="188" y="400"/>
                              </a:lnTo>
                              <a:lnTo>
                                <a:pt x="224" y="419"/>
                              </a:lnTo>
                              <a:lnTo>
                                <a:pt x="230" y="453"/>
                              </a:lnTo>
                              <a:lnTo>
                                <a:pt x="228" y="470"/>
                              </a:lnTo>
                              <a:lnTo>
                                <a:pt x="228" y="479"/>
                              </a:lnTo>
                              <a:lnTo>
                                <a:pt x="228" y="501"/>
                              </a:lnTo>
                              <a:lnTo>
                                <a:pt x="227" y="537"/>
                              </a:lnTo>
                              <a:lnTo>
                                <a:pt x="227" y="583"/>
                              </a:lnTo>
                              <a:lnTo>
                                <a:pt x="227" y="638"/>
                              </a:lnTo>
                              <a:lnTo>
                                <a:pt x="226" y="700"/>
                              </a:lnTo>
                              <a:lnTo>
                                <a:pt x="226" y="764"/>
                              </a:lnTo>
                              <a:lnTo>
                                <a:pt x="225" y="832"/>
                              </a:lnTo>
                              <a:lnTo>
                                <a:pt x="225" y="899"/>
                              </a:lnTo>
                              <a:lnTo>
                                <a:pt x="224" y="965"/>
                              </a:lnTo>
                              <a:lnTo>
                                <a:pt x="224" y="1026"/>
                              </a:lnTo>
                              <a:lnTo>
                                <a:pt x="224" y="1080"/>
                              </a:lnTo>
                              <a:lnTo>
                                <a:pt x="222" y="1127"/>
                              </a:lnTo>
                              <a:lnTo>
                                <a:pt x="222" y="1162"/>
                              </a:lnTo>
                              <a:lnTo>
                                <a:pt x="222" y="1185"/>
                              </a:lnTo>
                              <a:lnTo>
                                <a:pt x="222" y="1193"/>
                              </a:lnTo>
                              <a:lnTo>
                                <a:pt x="232" y="1193"/>
                              </a:lnTo>
                              <a:lnTo>
                                <a:pt x="243" y="1192"/>
                              </a:lnTo>
                              <a:lnTo>
                                <a:pt x="253" y="1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507"/>
                      <wps:cNvSpPr>
                        <a:spLocks/>
                      </wps:cNvSpPr>
                      <wps:spPr bwMode="auto">
                        <a:xfrm>
                          <a:off x="655" y="651"/>
                          <a:ext cx="170" cy="162"/>
                        </a:xfrm>
                        <a:custGeom>
                          <a:avLst/>
                          <a:gdLst>
                            <a:gd name="T0" fmla="*/ 634 w 681"/>
                            <a:gd name="T1" fmla="*/ 509 h 650"/>
                            <a:gd name="T2" fmla="*/ 558 w 681"/>
                            <a:gd name="T3" fmla="*/ 598 h 650"/>
                            <a:gd name="T4" fmla="*/ 506 w 681"/>
                            <a:gd name="T5" fmla="*/ 633 h 650"/>
                            <a:gd name="T6" fmla="*/ 531 w 681"/>
                            <a:gd name="T7" fmla="*/ 540 h 650"/>
                            <a:gd name="T8" fmla="*/ 550 w 681"/>
                            <a:gd name="T9" fmla="*/ 494 h 650"/>
                            <a:gd name="T10" fmla="*/ 582 w 681"/>
                            <a:gd name="T11" fmla="*/ 482 h 650"/>
                            <a:gd name="T12" fmla="*/ 594 w 681"/>
                            <a:gd name="T13" fmla="*/ 465 h 650"/>
                            <a:gd name="T14" fmla="*/ 624 w 681"/>
                            <a:gd name="T15" fmla="*/ 405 h 650"/>
                            <a:gd name="T16" fmla="*/ 619 w 681"/>
                            <a:gd name="T17" fmla="*/ 370 h 650"/>
                            <a:gd name="T18" fmla="*/ 583 w 681"/>
                            <a:gd name="T19" fmla="*/ 295 h 650"/>
                            <a:gd name="T20" fmla="*/ 543 w 681"/>
                            <a:gd name="T21" fmla="*/ 271 h 650"/>
                            <a:gd name="T22" fmla="*/ 461 w 681"/>
                            <a:gd name="T23" fmla="*/ 220 h 650"/>
                            <a:gd name="T24" fmla="*/ 366 w 681"/>
                            <a:gd name="T25" fmla="*/ 189 h 650"/>
                            <a:gd name="T26" fmla="*/ 308 w 681"/>
                            <a:gd name="T27" fmla="*/ 199 h 650"/>
                            <a:gd name="T28" fmla="*/ 214 w 681"/>
                            <a:gd name="T29" fmla="*/ 237 h 650"/>
                            <a:gd name="T30" fmla="*/ 177 w 681"/>
                            <a:gd name="T31" fmla="*/ 246 h 650"/>
                            <a:gd name="T32" fmla="*/ 116 w 681"/>
                            <a:gd name="T33" fmla="*/ 289 h 650"/>
                            <a:gd name="T34" fmla="*/ 100 w 681"/>
                            <a:gd name="T35" fmla="*/ 316 h 650"/>
                            <a:gd name="T36" fmla="*/ 84 w 681"/>
                            <a:gd name="T37" fmla="*/ 372 h 650"/>
                            <a:gd name="T38" fmla="*/ 107 w 681"/>
                            <a:gd name="T39" fmla="*/ 409 h 650"/>
                            <a:gd name="T40" fmla="*/ 138 w 681"/>
                            <a:gd name="T41" fmla="*/ 490 h 650"/>
                            <a:gd name="T42" fmla="*/ 157 w 681"/>
                            <a:gd name="T43" fmla="*/ 498 h 650"/>
                            <a:gd name="T44" fmla="*/ 177 w 681"/>
                            <a:gd name="T45" fmla="*/ 531 h 650"/>
                            <a:gd name="T46" fmla="*/ 189 w 681"/>
                            <a:gd name="T47" fmla="*/ 555 h 650"/>
                            <a:gd name="T48" fmla="*/ 201 w 681"/>
                            <a:gd name="T49" fmla="*/ 609 h 650"/>
                            <a:gd name="T50" fmla="*/ 206 w 681"/>
                            <a:gd name="T51" fmla="*/ 622 h 650"/>
                            <a:gd name="T52" fmla="*/ 206 w 681"/>
                            <a:gd name="T53" fmla="*/ 650 h 650"/>
                            <a:gd name="T54" fmla="*/ 167 w 681"/>
                            <a:gd name="T55" fmla="*/ 627 h 650"/>
                            <a:gd name="T56" fmla="*/ 95 w 681"/>
                            <a:gd name="T57" fmla="*/ 567 h 650"/>
                            <a:gd name="T58" fmla="*/ 39 w 681"/>
                            <a:gd name="T59" fmla="*/ 492 h 650"/>
                            <a:gd name="T60" fmla="*/ 7 w 681"/>
                            <a:gd name="T61" fmla="*/ 407 h 650"/>
                            <a:gd name="T62" fmla="*/ 0 w 681"/>
                            <a:gd name="T63" fmla="*/ 360 h 650"/>
                            <a:gd name="T64" fmla="*/ 7 w 681"/>
                            <a:gd name="T65" fmla="*/ 271 h 650"/>
                            <a:gd name="T66" fmla="*/ 34 w 681"/>
                            <a:gd name="T67" fmla="*/ 189 h 650"/>
                            <a:gd name="T68" fmla="*/ 83 w 681"/>
                            <a:gd name="T69" fmla="*/ 118 h 650"/>
                            <a:gd name="T70" fmla="*/ 148 w 681"/>
                            <a:gd name="T71" fmla="*/ 57 h 650"/>
                            <a:gd name="T72" fmla="*/ 186 w 681"/>
                            <a:gd name="T73" fmla="*/ 36 h 650"/>
                            <a:gd name="T74" fmla="*/ 271 w 681"/>
                            <a:gd name="T75" fmla="*/ 7 h 650"/>
                            <a:gd name="T76" fmla="*/ 359 w 681"/>
                            <a:gd name="T77" fmla="*/ 0 h 650"/>
                            <a:gd name="T78" fmla="*/ 446 w 681"/>
                            <a:gd name="T79" fmla="*/ 16 h 650"/>
                            <a:gd name="T80" fmla="*/ 526 w 681"/>
                            <a:gd name="T81" fmla="*/ 52 h 650"/>
                            <a:gd name="T82" fmla="*/ 594 w 681"/>
                            <a:gd name="T83" fmla="*/ 111 h 650"/>
                            <a:gd name="T84" fmla="*/ 623 w 681"/>
                            <a:gd name="T85" fmla="*/ 146 h 650"/>
                            <a:gd name="T86" fmla="*/ 663 w 681"/>
                            <a:gd name="T87" fmla="*/ 231 h 650"/>
                            <a:gd name="T88" fmla="*/ 681 w 681"/>
                            <a:gd name="T89" fmla="*/ 323 h 650"/>
                            <a:gd name="T90" fmla="*/ 672 w 681"/>
                            <a:gd name="T91" fmla="*/ 414 h 650"/>
                            <a:gd name="T92" fmla="*/ 659 w 681"/>
                            <a:gd name="T93" fmla="*/ 458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81" h="650">
                              <a:moveTo>
                                <a:pt x="659" y="458"/>
                              </a:moveTo>
                              <a:lnTo>
                                <a:pt x="634" y="509"/>
                              </a:lnTo>
                              <a:lnTo>
                                <a:pt x="599" y="556"/>
                              </a:lnTo>
                              <a:lnTo>
                                <a:pt x="558" y="598"/>
                              </a:lnTo>
                              <a:lnTo>
                                <a:pt x="506" y="633"/>
                              </a:lnTo>
                              <a:lnTo>
                                <a:pt x="512" y="585"/>
                              </a:lnTo>
                              <a:lnTo>
                                <a:pt x="531" y="540"/>
                              </a:lnTo>
                              <a:lnTo>
                                <a:pt x="550" y="494"/>
                              </a:lnTo>
                              <a:lnTo>
                                <a:pt x="564" y="490"/>
                              </a:lnTo>
                              <a:lnTo>
                                <a:pt x="582" y="482"/>
                              </a:lnTo>
                              <a:lnTo>
                                <a:pt x="594" y="465"/>
                              </a:lnTo>
                              <a:lnTo>
                                <a:pt x="598" y="429"/>
                              </a:lnTo>
                              <a:lnTo>
                                <a:pt x="624" y="405"/>
                              </a:lnTo>
                              <a:lnTo>
                                <a:pt x="619" y="370"/>
                              </a:lnTo>
                              <a:lnTo>
                                <a:pt x="596" y="336"/>
                              </a:lnTo>
                              <a:lnTo>
                                <a:pt x="583" y="295"/>
                              </a:lnTo>
                              <a:lnTo>
                                <a:pt x="543" y="271"/>
                              </a:lnTo>
                              <a:lnTo>
                                <a:pt x="507" y="239"/>
                              </a:lnTo>
                              <a:lnTo>
                                <a:pt x="461" y="220"/>
                              </a:lnTo>
                              <a:lnTo>
                                <a:pt x="413" y="205"/>
                              </a:lnTo>
                              <a:lnTo>
                                <a:pt x="366" y="189"/>
                              </a:lnTo>
                              <a:lnTo>
                                <a:pt x="308" y="199"/>
                              </a:lnTo>
                              <a:lnTo>
                                <a:pt x="259" y="208"/>
                              </a:lnTo>
                              <a:lnTo>
                                <a:pt x="214" y="237"/>
                              </a:lnTo>
                              <a:lnTo>
                                <a:pt x="177" y="246"/>
                              </a:lnTo>
                              <a:lnTo>
                                <a:pt x="144" y="264"/>
                              </a:lnTo>
                              <a:lnTo>
                                <a:pt x="116" y="289"/>
                              </a:lnTo>
                              <a:lnTo>
                                <a:pt x="100" y="316"/>
                              </a:lnTo>
                              <a:lnTo>
                                <a:pt x="85" y="341"/>
                              </a:lnTo>
                              <a:lnTo>
                                <a:pt x="84" y="372"/>
                              </a:lnTo>
                              <a:lnTo>
                                <a:pt x="107" y="409"/>
                              </a:lnTo>
                              <a:lnTo>
                                <a:pt x="112" y="456"/>
                              </a:lnTo>
                              <a:lnTo>
                                <a:pt x="138" y="490"/>
                              </a:lnTo>
                              <a:lnTo>
                                <a:pt x="157" y="498"/>
                              </a:lnTo>
                              <a:lnTo>
                                <a:pt x="172" y="509"/>
                              </a:lnTo>
                              <a:lnTo>
                                <a:pt x="177" y="531"/>
                              </a:lnTo>
                              <a:lnTo>
                                <a:pt x="189" y="555"/>
                              </a:lnTo>
                              <a:lnTo>
                                <a:pt x="196" y="582"/>
                              </a:lnTo>
                              <a:lnTo>
                                <a:pt x="201" y="609"/>
                              </a:lnTo>
                              <a:lnTo>
                                <a:pt x="206" y="622"/>
                              </a:lnTo>
                              <a:lnTo>
                                <a:pt x="207" y="635"/>
                              </a:lnTo>
                              <a:lnTo>
                                <a:pt x="206" y="650"/>
                              </a:lnTo>
                              <a:lnTo>
                                <a:pt x="167" y="627"/>
                              </a:lnTo>
                              <a:lnTo>
                                <a:pt x="130" y="599"/>
                              </a:lnTo>
                              <a:lnTo>
                                <a:pt x="95" y="567"/>
                              </a:lnTo>
                              <a:lnTo>
                                <a:pt x="64" y="531"/>
                              </a:lnTo>
                              <a:lnTo>
                                <a:pt x="39" y="492"/>
                              </a:lnTo>
                              <a:lnTo>
                                <a:pt x="20" y="451"/>
                              </a:lnTo>
                              <a:lnTo>
                                <a:pt x="7" y="407"/>
                              </a:lnTo>
                              <a:lnTo>
                                <a:pt x="0" y="360"/>
                              </a:lnTo>
                              <a:lnTo>
                                <a:pt x="0" y="315"/>
                              </a:lnTo>
                              <a:lnTo>
                                <a:pt x="7" y="271"/>
                              </a:lnTo>
                              <a:lnTo>
                                <a:pt x="18" y="229"/>
                              </a:lnTo>
                              <a:lnTo>
                                <a:pt x="34" y="189"/>
                              </a:lnTo>
                              <a:lnTo>
                                <a:pt x="56" y="152"/>
                              </a:lnTo>
                              <a:lnTo>
                                <a:pt x="83" y="118"/>
                              </a:lnTo>
                              <a:lnTo>
                                <a:pt x="113" y="86"/>
                              </a:lnTo>
                              <a:lnTo>
                                <a:pt x="148" y="57"/>
                              </a:lnTo>
                              <a:lnTo>
                                <a:pt x="186" y="36"/>
                              </a:lnTo>
                              <a:lnTo>
                                <a:pt x="228" y="19"/>
                              </a:lnTo>
                              <a:lnTo>
                                <a:pt x="271" y="7"/>
                              </a:lnTo>
                              <a:lnTo>
                                <a:pt x="314" y="2"/>
                              </a:lnTo>
                              <a:lnTo>
                                <a:pt x="359" y="0"/>
                              </a:lnTo>
                              <a:lnTo>
                                <a:pt x="402" y="6"/>
                              </a:lnTo>
                              <a:lnTo>
                                <a:pt x="446" y="16"/>
                              </a:lnTo>
                              <a:lnTo>
                                <a:pt x="486" y="31"/>
                              </a:lnTo>
                              <a:lnTo>
                                <a:pt x="526" y="52"/>
                              </a:lnTo>
                              <a:lnTo>
                                <a:pt x="562" y="79"/>
                              </a:lnTo>
                              <a:lnTo>
                                <a:pt x="594" y="111"/>
                              </a:lnTo>
                              <a:lnTo>
                                <a:pt x="623" y="146"/>
                              </a:lnTo>
                              <a:lnTo>
                                <a:pt x="646" y="187"/>
                              </a:lnTo>
                              <a:lnTo>
                                <a:pt x="663" y="231"/>
                              </a:lnTo>
                              <a:lnTo>
                                <a:pt x="675" y="276"/>
                              </a:lnTo>
                              <a:lnTo>
                                <a:pt x="681" y="323"/>
                              </a:lnTo>
                              <a:lnTo>
                                <a:pt x="680" y="368"/>
                              </a:lnTo>
                              <a:lnTo>
                                <a:pt x="672" y="414"/>
                              </a:lnTo>
                              <a:lnTo>
                                <a:pt x="659" y="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Freeform 508"/>
                      <wps:cNvSpPr>
                        <a:spLocks/>
                      </wps:cNvSpPr>
                      <wps:spPr bwMode="auto">
                        <a:xfrm>
                          <a:off x="1562" y="294"/>
                          <a:ext cx="1181" cy="1175"/>
                        </a:xfrm>
                        <a:custGeom>
                          <a:avLst/>
                          <a:gdLst>
                            <a:gd name="T0" fmla="*/ 2600 w 4723"/>
                            <a:gd name="T1" fmla="*/ 4688 h 4700"/>
                            <a:gd name="T2" fmla="*/ 2869 w 4723"/>
                            <a:gd name="T3" fmla="*/ 4645 h 4700"/>
                            <a:gd name="T4" fmla="*/ 3129 w 4723"/>
                            <a:gd name="T5" fmla="*/ 4573 h 4700"/>
                            <a:gd name="T6" fmla="*/ 3374 w 4723"/>
                            <a:gd name="T7" fmla="*/ 4472 h 4700"/>
                            <a:gd name="T8" fmla="*/ 3606 w 4723"/>
                            <a:gd name="T9" fmla="*/ 4346 h 4700"/>
                            <a:gd name="T10" fmla="*/ 3820 w 4723"/>
                            <a:gd name="T11" fmla="*/ 4196 h 4700"/>
                            <a:gd name="T12" fmla="*/ 4017 w 4723"/>
                            <a:gd name="T13" fmla="*/ 4023 h 4700"/>
                            <a:gd name="T14" fmla="*/ 4193 w 4723"/>
                            <a:gd name="T15" fmla="*/ 3830 h 4700"/>
                            <a:gd name="T16" fmla="*/ 4347 w 4723"/>
                            <a:gd name="T17" fmla="*/ 3619 h 4700"/>
                            <a:gd name="T18" fmla="*/ 4478 w 4723"/>
                            <a:gd name="T19" fmla="*/ 3391 h 4700"/>
                            <a:gd name="T20" fmla="*/ 4582 w 4723"/>
                            <a:gd name="T21" fmla="*/ 3148 h 4700"/>
                            <a:gd name="T22" fmla="*/ 4659 w 4723"/>
                            <a:gd name="T23" fmla="*/ 2893 h 4700"/>
                            <a:gd name="T24" fmla="*/ 4707 w 4723"/>
                            <a:gd name="T25" fmla="*/ 2625 h 4700"/>
                            <a:gd name="T26" fmla="*/ 4723 w 4723"/>
                            <a:gd name="T27" fmla="*/ 2349 h 4700"/>
                            <a:gd name="T28" fmla="*/ 4711 w 4723"/>
                            <a:gd name="T29" fmla="*/ 2112 h 4700"/>
                            <a:gd name="T30" fmla="*/ 4668 w 4723"/>
                            <a:gd name="T31" fmla="*/ 1843 h 4700"/>
                            <a:gd name="T32" fmla="*/ 4595 w 4723"/>
                            <a:gd name="T33" fmla="*/ 1587 h 4700"/>
                            <a:gd name="T34" fmla="*/ 4494 w 4723"/>
                            <a:gd name="T35" fmla="*/ 1342 h 4700"/>
                            <a:gd name="T36" fmla="*/ 4368 w 4723"/>
                            <a:gd name="T37" fmla="*/ 1112 h 4700"/>
                            <a:gd name="T38" fmla="*/ 4216 w 4723"/>
                            <a:gd name="T39" fmla="*/ 898 h 4700"/>
                            <a:gd name="T40" fmla="*/ 4043 w 4723"/>
                            <a:gd name="T41" fmla="*/ 703 h 4700"/>
                            <a:gd name="T42" fmla="*/ 3850 w 4723"/>
                            <a:gd name="T43" fmla="*/ 527 h 4700"/>
                            <a:gd name="T44" fmla="*/ 3638 w 4723"/>
                            <a:gd name="T45" fmla="*/ 374 h 4700"/>
                            <a:gd name="T46" fmla="*/ 3408 w 4723"/>
                            <a:gd name="T47" fmla="*/ 244 h 4700"/>
                            <a:gd name="T48" fmla="*/ 3164 w 4723"/>
                            <a:gd name="T49" fmla="*/ 140 h 4700"/>
                            <a:gd name="T50" fmla="*/ 2908 w 4723"/>
                            <a:gd name="T51" fmla="*/ 63 h 4700"/>
                            <a:gd name="T52" fmla="*/ 2639 w 4723"/>
                            <a:gd name="T53" fmla="*/ 16 h 4700"/>
                            <a:gd name="T54" fmla="*/ 2361 w 4723"/>
                            <a:gd name="T55" fmla="*/ 0 h 4700"/>
                            <a:gd name="T56" fmla="*/ 2124 w 4723"/>
                            <a:gd name="T57" fmla="*/ 12 h 4700"/>
                            <a:gd name="T58" fmla="*/ 1853 w 4723"/>
                            <a:gd name="T59" fmla="*/ 54 h 4700"/>
                            <a:gd name="T60" fmla="*/ 1595 w 4723"/>
                            <a:gd name="T61" fmla="*/ 127 h 4700"/>
                            <a:gd name="T62" fmla="*/ 1348 w 4723"/>
                            <a:gd name="T63" fmla="*/ 228 h 4700"/>
                            <a:gd name="T64" fmla="*/ 1117 w 4723"/>
                            <a:gd name="T65" fmla="*/ 354 h 4700"/>
                            <a:gd name="T66" fmla="*/ 903 w 4723"/>
                            <a:gd name="T67" fmla="*/ 504 h 4700"/>
                            <a:gd name="T68" fmla="*/ 706 w 4723"/>
                            <a:gd name="T69" fmla="*/ 676 h 4700"/>
                            <a:gd name="T70" fmla="*/ 530 w 4723"/>
                            <a:gd name="T71" fmla="*/ 869 h 4700"/>
                            <a:gd name="T72" fmla="*/ 376 w 4723"/>
                            <a:gd name="T73" fmla="*/ 1080 h 4700"/>
                            <a:gd name="T74" fmla="*/ 245 w 4723"/>
                            <a:gd name="T75" fmla="*/ 1308 h 4700"/>
                            <a:gd name="T76" fmla="*/ 141 w 4723"/>
                            <a:gd name="T77" fmla="*/ 1551 h 4700"/>
                            <a:gd name="T78" fmla="*/ 64 w 4723"/>
                            <a:gd name="T79" fmla="*/ 1806 h 4700"/>
                            <a:gd name="T80" fmla="*/ 17 w 4723"/>
                            <a:gd name="T81" fmla="*/ 2072 h 4700"/>
                            <a:gd name="T82" fmla="*/ 0 w 4723"/>
                            <a:gd name="T83" fmla="*/ 2349 h 4700"/>
                            <a:gd name="T84" fmla="*/ 12 w 4723"/>
                            <a:gd name="T85" fmla="*/ 2587 h 4700"/>
                            <a:gd name="T86" fmla="*/ 55 w 4723"/>
                            <a:gd name="T87" fmla="*/ 2855 h 4700"/>
                            <a:gd name="T88" fmla="*/ 128 w 4723"/>
                            <a:gd name="T89" fmla="*/ 3112 h 4700"/>
                            <a:gd name="T90" fmla="*/ 229 w 4723"/>
                            <a:gd name="T91" fmla="*/ 3358 h 4700"/>
                            <a:gd name="T92" fmla="*/ 355 w 4723"/>
                            <a:gd name="T93" fmla="*/ 3587 h 4700"/>
                            <a:gd name="T94" fmla="*/ 507 w 4723"/>
                            <a:gd name="T95" fmla="*/ 3801 h 4700"/>
                            <a:gd name="T96" fmla="*/ 680 w 4723"/>
                            <a:gd name="T97" fmla="*/ 3997 h 4700"/>
                            <a:gd name="T98" fmla="*/ 873 w 4723"/>
                            <a:gd name="T99" fmla="*/ 4172 h 4700"/>
                            <a:gd name="T100" fmla="*/ 1085 w 4723"/>
                            <a:gd name="T101" fmla="*/ 4326 h 4700"/>
                            <a:gd name="T102" fmla="*/ 1315 w 4723"/>
                            <a:gd name="T103" fmla="*/ 4455 h 4700"/>
                            <a:gd name="T104" fmla="*/ 1558 w 4723"/>
                            <a:gd name="T105" fmla="*/ 4560 h 4700"/>
                            <a:gd name="T106" fmla="*/ 1816 w 4723"/>
                            <a:gd name="T107" fmla="*/ 4636 h 4700"/>
                            <a:gd name="T108" fmla="*/ 2084 w 4723"/>
                            <a:gd name="T109" fmla="*/ 4684 h 4700"/>
                            <a:gd name="T110" fmla="*/ 2361 w 4723"/>
                            <a:gd name="T111" fmla="*/ 4700 h 4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23" h="4700">
                              <a:moveTo>
                                <a:pt x="2361" y="4700"/>
                              </a:moveTo>
                              <a:lnTo>
                                <a:pt x="2402" y="4700"/>
                              </a:lnTo>
                              <a:lnTo>
                                <a:pt x="2441" y="4699"/>
                              </a:lnTo>
                              <a:lnTo>
                                <a:pt x="2482" y="4697"/>
                              </a:lnTo>
                              <a:lnTo>
                                <a:pt x="2522" y="4695"/>
                              </a:lnTo>
                              <a:lnTo>
                                <a:pt x="2560" y="4691"/>
                              </a:lnTo>
                              <a:lnTo>
                                <a:pt x="2600" y="4688"/>
                              </a:lnTo>
                              <a:lnTo>
                                <a:pt x="2639" y="4684"/>
                              </a:lnTo>
                              <a:lnTo>
                                <a:pt x="2678" y="4679"/>
                              </a:lnTo>
                              <a:lnTo>
                                <a:pt x="2716" y="4674"/>
                              </a:lnTo>
                              <a:lnTo>
                                <a:pt x="2755" y="4667"/>
                              </a:lnTo>
                              <a:lnTo>
                                <a:pt x="2793" y="4661"/>
                              </a:lnTo>
                              <a:lnTo>
                                <a:pt x="2832" y="4653"/>
                              </a:lnTo>
                              <a:lnTo>
                                <a:pt x="2869" y="4645"/>
                              </a:lnTo>
                              <a:lnTo>
                                <a:pt x="2908" y="4636"/>
                              </a:lnTo>
                              <a:lnTo>
                                <a:pt x="2945" y="4628"/>
                              </a:lnTo>
                              <a:lnTo>
                                <a:pt x="2982" y="4618"/>
                              </a:lnTo>
                              <a:lnTo>
                                <a:pt x="3019" y="4607"/>
                              </a:lnTo>
                              <a:lnTo>
                                <a:pt x="3056" y="4596"/>
                              </a:lnTo>
                              <a:lnTo>
                                <a:pt x="3092" y="4585"/>
                              </a:lnTo>
                              <a:lnTo>
                                <a:pt x="3129" y="4573"/>
                              </a:lnTo>
                              <a:lnTo>
                                <a:pt x="3164" y="4560"/>
                              </a:lnTo>
                              <a:lnTo>
                                <a:pt x="3200" y="4546"/>
                              </a:lnTo>
                              <a:lnTo>
                                <a:pt x="3235" y="4532"/>
                              </a:lnTo>
                              <a:lnTo>
                                <a:pt x="3270" y="4518"/>
                              </a:lnTo>
                              <a:lnTo>
                                <a:pt x="3306" y="4504"/>
                              </a:lnTo>
                              <a:lnTo>
                                <a:pt x="3340" y="4488"/>
                              </a:lnTo>
                              <a:lnTo>
                                <a:pt x="3374" y="4472"/>
                              </a:lnTo>
                              <a:lnTo>
                                <a:pt x="3408" y="4455"/>
                              </a:lnTo>
                              <a:lnTo>
                                <a:pt x="3442" y="4439"/>
                              </a:lnTo>
                              <a:lnTo>
                                <a:pt x="3475" y="4421"/>
                              </a:lnTo>
                              <a:lnTo>
                                <a:pt x="3508" y="4403"/>
                              </a:lnTo>
                              <a:lnTo>
                                <a:pt x="3541" y="4384"/>
                              </a:lnTo>
                              <a:lnTo>
                                <a:pt x="3574" y="4366"/>
                              </a:lnTo>
                              <a:lnTo>
                                <a:pt x="3606" y="4346"/>
                              </a:lnTo>
                              <a:lnTo>
                                <a:pt x="3638" y="4326"/>
                              </a:lnTo>
                              <a:lnTo>
                                <a:pt x="3668" y="4305"/>
                              </a:lnTo>
                              <a:lnTo>
                                <a:pt x="3699" y="4284"/>
                              </a:lnTo>
                              <a:lnTo>
                                <a:pt x="3730" y="4262"/>
                              </a:lnTo>
                              <a:lnTo>
                                <a:pt x="3761" y="4240"/>
                              </a:lnTo>
                              <a:lnTo>
                                <a:pt x="3791" y="4219"/>
                              </a:lnTo>
                              <a:lnTo>
                                <a:pt x="3820" y="4196"/>
                              </a:lnTo>
                              <a:lnTo>
                                <a:pt x="3850" y="4172"/>
                              </a:lnTo>
                              <a:lnTo>
                                <a:pt x="3878" y="4148"/>
                              </a:lnTo>
                              <a:lnTo>
                                <a:pt x="3907" y="4124"/>
                              </a:lnTo>
                              <a:lnTo>
                                <a:pt x="3935" y="4100"/>
                              </a:lnTo>
                              <a:lnTo>
                                <a:pt x="3962" y="4075"/>
                              </a:lnTo>
                              <a:lnTo>
                                <a:pt x="3990" y="4049"/>
                              </a:lnTo>
                              <a:lnTo>
                                <a:pt x="4017" y="4023"/>
                              </a:lnTo>
                              <a:lnTo>
                                <a:pt x="4043" y="3997"/>
                              </a:lnTo>
                              <a:lnTo>
                                <a:pt x="4069" y="3970"/>
                              </a:lnTo>
                              <a:lnTo>
                                <a:pt x="4095" y="3943"/>
                              </a:lnTo>
                              <a:lnTo>
                                <a:pt x="4120" y="3916"/>
                              </a:lnTo>
                              <a:lnTo>
                                <a:pt x="4145" y="3887"/>
                              </a:lnTo>
                              <a:lnTo>
                                <a:pt x="4169" y="3859"/>
                              </a:lnTo>
                              <a:lnTo>
                                <a:pt x="4193" y="3830"/>
                              </a:lnTo>
                              <a:lnTo>
                                <a:pt x="4216" y="3801"/>
                              </a:lnTo>
                              <a:lnTo>
                                <a:pt x="4239" y="3772"/>
                              </a:lnTo>
                              <a:lnTo>
                                <a:pt x="4262" y="3742"/>
                              </a:lnTo>
                              <a:lnTo>
                                <a:pt x="4284" y="3712"/>
                              </a:lnTo>
                              <a:lnTo>
                                <a:pt x="4305" y="3681"/>
                              </a:lnTo>
                              <a:lnTo>
                                <a:pt x="4327" y="3650"/>
                              </a:lnTo>
                              <a:lnTo>
                                <a:pt x="4347" y="3619"/>
                              </a:lnTo>
                              <a:lnTo>
                                <a:pt x="4368" y="3587"/>
                              </a:lnTo>
                              <a:lnTo>
                                <a:pt x="4387" y="3555"/>
                              </a:lnTo>
                              <a:lnTo>
                                <a:pt x="4406" y="3523"/>
                              </a:lnTo>
                              <a:lnTo>
                                <a:pt x="4425" y="3490"/>
                              </a:lnTo>
                              <a:lnTo>
                                <a:pt x="4443" y="3457"/>
                              </a:lnTo>
                              <a:lnTo>
                                <a:pt x="4460" y="3425"/>
                              </a:lnTo>
                              <a:lnTo>
                                <a:pt x="4478" y="3391"/>
                              </a:lnTo>
                              <a:lnTo>
                                <a:pt x="4494" y="3358"/>
                              </a:lnTo>
                              <a:lnTo>
                                <a:pt x="4510" y="3323"/>
                              </a:lnTo>
                              <a:lnTo>
                                <a:pt x="4526" y="3289"/>
                              </a:lnTo>
                              <a:lnTo>
                                <a:pt x="4540" y="3253"/>
                              </a:lnTo>
                              <a:lnTo>
                                <a:pt x="4555" y="3219"/>
                              </a:lnTo>
                              <a:lnTo>
                                <a:pt x="4569" y="3183"/>
                              </a:lnTo>
                              <a:lnTo>
                                <a:pt x="4582" y="3148"/>
                              </a:lnTo>
                              <a:lnTo>
                                <a:pt x="4595" y="3112"/>
                              </a:lnTo>
                              <a:lnTo>
                                <a:pt x="4608" y="3076"/>
                              </a:lnTo>
                              <a:lnTo>
                                <a:pt x="4619" y="3040"/>
                              </a:lnTo>
                              <a:lnTo>
                                <a:pt x="4630" y="3003"/>
                              </a:lnTo>
                              <a:lnTo>
                                <a:pt x="4641" y="2966"/>
                              </a:lnTo>
                              <a:lnTo>
                                <a:pt x="4650" y="2930"/>
                              </a:lnTo>
                              <a:lnTo>
                                <a:pt x="4659" y="2893"/>
                              </a:lnTo>
                              <a:lnTo>
                                <a:pt x="4668" y="2855"/>
                              </a:lnTo>
                              <a:lnTo>
                                <a:pt x="4676" y="2817"/>
                              </a:lnTo>
                              <a:lnTo>
                                <a:pt x="4683" y="2780"/>
                              </a:lnTo>
                              <a:lnTo>
                                <a:pt x="4690" y="2741"/>
                              </a:lnTo>
                              <a:lnTo>
                                <a:pt x="4697" y="2703"/>
                              </a:lnTo>
                              <a:lnTo>
                                <a:pt x="4702" y="2665"/>
                              </a:lnTo>
                              <a:lnTo>
                                <a:pt x="4707" y="2625"/>
                              </a:lnTo>
                              <a:lnTo>
                                <a:pt x="4711" y="2587"/>
                              </a:lnTo>
                              <a:lnTo>
                                <a:pt x="4714" y="2547"/>
                              </a:lnTo>
                              <a:lnTo>
                                <a:pt x="4718" y="2508"/>
                              </a:lnTo>
                              <a:lnTo>
                                <a:pt x="4720" y="2468"/>
                              </a:lnTo>
                              <a:lnTo>
                                <a:pt x="4722" y="2429"/>
                              </a:lnTo>
                              <a:lnTo>
                                <a:pt x="4723" y="2389"/>
                              </a:lnTo>
                              <a:lnTo>
                                <a:pt x="4723" y="2349"/>
                              </a:lnTo>
                              <a:lnTo>
                                <a:pt x="4723" y="2309"/>
                              </a:lnTo>
                              <a:lnTo>
                                <a:pt x="4722" y="2270"/>
                              </a:lnTo>
                              <a:lnTo>
                                <a:pt x="4720" y="2229"/>
                              </a:lnTo>
                              <a:lnTo>
                                <a:pt x="4718" y="2190"/>
                              </a:lnTo>
                              <a:lnTo>
                                <a:pt x="4714" y="2151"/>
                              </a:lnTo>
                              <a:lnTo>
                                <a:pt x="4711" y="2112"/>
                              </a:lnTo>
                              <a:lnTo>
                                <a:pt x="4707" y="2072"/>
                              </a:lnTo>
                              <a:lnTo>
                                <a:pt x="4702" y="2034"/>
                              </a:lnTo>
                              <a:lnTo>
                                <a:pt x="4697" y="1996"/>
                              </a:lnTo>
                              <a:lnTo>
                                <a:pt x="4690" y="1957"/>
                              </a:lnTo>
                              <a:lnTo>
                                <a:pt x="4683" y="1919"/>
                              </a:lnTo>
                              <a:lnTo>
                                <a:pt x="4676" y="1882"/>
                              </a:lnTo>
                              <a:lnTo>
                                <a:pt x="4668" y="1843"/>
                              </a:lnTo>
                              <a:lnTo>
                                <a:pt x="4659" y="1806"/>
                              </a:lnTo>
                              <a:lnTo>
                                <a:pt x="4650" y="1769"/>
                              </a:lnTo>
                              <a:lnTo>
                                <a:pt x="4641" y="1732"/>
                              </a:lnTo>
                              <a:lnTo>
                                <a:pt x="4630" y="1696"/>
                              </a:lnTo>
                              <a:lnTo>
                                <a:pt x="4619" y="1659"/>
                              </a:lnTo>
                              <a:lnTo>
                                <a:pt x="4608" y="1623"/>
                              </a:lnTo>
                              <a:lnTo>
                                <a:pt x="4595" y="1587"/>
                              </a:lnTo>
                              <a:lnTo>
                                <a:pt x="4582" y="1551"/>
                              </a:lnTo>
                              <a:lnTo>
                                <a:pt x="4569" y="1515"/>
                              </a:lnTo>
                              <a:lnTo>
                                <a:pt x="4555" y="1480"/>
                              </a:lnTo>
                              <a:lnTo>
                                <a:pt x="4540" y="1445"/>
                              </a:lnTo>
                              <a:lnTo>
                                <a:pt x="4526" y="1411"/>
                              </a:lnTo>
                              <a:lnTo>
                                <a:pt x="4510" y="1376"/>
                              </a:lnTo>
                              <a:lnTo>
                                <a:pt x="4494" y="1342"/>
                              </a:lnTo>
                              <a:lnTo>
                                <a:pt x="4478" y="1308"/>
                              </a:lnTo>
                              <a:lnTo>
                                <a:pt x="4460" y="1275"/>
                              </a:lnTo>
                              <a:lnTo>
                                <a:pt x="4443" y="1241"/>
                              </a:lnTo>
                              <a:lnTo>
                                <a:pt x="4425" y="1208"/>
                              </a:lnTo>
                              <a:lnTo>
                                <a:pt x="4406" y="1176"/>
                              </a:lnTo>
                              <a:lnTo>
                                <a:pt x="4387" y="1143"/>
                              </a:lnTo>
                              <a:lnTo>
                                <a:pt x="4368" y="1112"/>
                              </a:lnTo>
                              <a:lnTo>
                                <a:pt x="4347" y="1080"/>
                              </a:lnTo>
                              <a:lnTo>
                                <a:pt x="4327" y="1049"/>
                              </a:lnTo>
                              <a:lnTo>
                                <a:pt x="4305" y="1018"/>
                              </a:lnTo>
                              <a:lnTo>
                                <a:pt x="4284" y="988"/>
                              </a:lnTo>
                              <a:lnTo>
                                <a:pt x="4262" y="957"/>
                              </a:lnTo>
                              <a:lnTo>
                                <a:pt x="4239" y="927"/>
                              </a:lnTo>
                              <a:lnTo>
                                <a:pt x="4216" y="898"/>
                              </a:lnTo>
                              <a:lnTo>
                                <a:pt x="4193" y="869"/>
                              </a:lnTo>
                              <a:lnTo>
                                <a:pt x="4169" y="841"/>
                              </a:lnTo>
                              <a:lnTo>
                                <a:pt x="4145" y="812"/>
                              </a:lnTo>
                              <a:lnTo>
                                <a:pt x="4120" y="784"/>
                              </a:lnTo>
                              <a:lnTo>
                                <a:pt x="4095" y="756"/>
                              </a:lnTo>
                              <a:lnTo>
                                <a:pt x="4069" y="729"/>
                              </a:lnTo>
                              <a:lnTo>
                                <a:pt x="4043" y="703"/>
                              </a:lnTo>
                              <a:lnTo>
                                <a:pt x="4017" y="676"/>
                              </a:lnTo>
                              <a:lnTo>
                                <a:pt x="3990" y="650"/>
                              </a:lnTo>
                              <a:lnTo>
                                <a:pt x="3962" y="625"/>
                              </a:lnTo>
                              <a:lnTo>
                                <a:pt x="3935" y="600"/>
                              </a:lnTo>
                              <a:lnTo>
                                <a:pt x="3907" y="575"/>
                              </a:lnTo>
                              <a:lnTo>
                                <a:pt x="3878" y="551"/>
                              </a:lnTo>
                              <a:lnTo>
                                <a:pt x="3850" y="527"/>
                              </a:lnTo>
                              <a:lnTo>
                                <a:pt x="3820" y="504"/>
                              </a:lnTo>
                              <a:lnTo>
                                <a:pt x="3791" y="481"/>
                              </a:lnTo>
                              <a:lnTo>
                                <a:pt x="3761" y="458"/>
                              </a:lnTo>
                              <a:lnTo>
                                <a:pt x="3730" y="436"/>
                              </a:lnTo>
                              <a:lnTo>
                                <a:pt x="3699" y="415"/>
                              </a:lnTo>
                              <a:lnTo>
                                <a:pt x="3668" y="394"/>
                              </a:lnTo>
                              <a:lnTo>
                                <a:pt x="3638" y="374"/>
                              </a:lnTo>
                              <a:lnTo>
                                <a:pt x="3606" y="354"/>
                              </a:lnTo>
                              <a:lnTo>
                                <a:pt x="3574" y="334"/>
                              </a:lnTo>
                              <a:lnTo>
                                <a:pt x="3541" y="314"/>
                              </a:lnTo>
                              <a:lnTo>
                                <a:pt x="3508" y="297"/>
                              </a:lnTo>
                              <a:lnTo>
                                <a:pt x="3475" y="278"/>
                              </a:lnTo>
                              <a:lnTo>
                                <a:pt x="3442" y="261"/>
                              </a:lnTo>
                              <a:lnTo>
                                <a:pt x="3408" y="244"/>
                              </a:lnTo>
                              <a:lnTo>
                                <a:pt x="3374" y="228"/>
                              </a:lnTo>
                              <a:lnTo>
                                <a:pt x="3340" y="211"/>
                              </a:lnTo>
                              <a:lnTo>
                                <a:pt x="3306" y="196"/>
                              </a:lnTo>
                              <a:lnTo>
                                <a:pt x="3270" y="181"/>
                              </a:lnTo>
                              <a:lnTo>
                                <a:pt x="3235" y="166"/>
                              </a:lnTo>
                              <a:lnTo>
                                <a:pt x="3200" y="153"/>
                              </a:lnTo>
                              <a:lnTo>
                                <a:pt x="3164" y="140"/>
                              </a:lnTo>
                              <a:lnTo>
                                <a:pt x="3129" y="127"/>
                              </a:lnTo>
                              <a:lnTo>
                                <a:pt x="3092" y="115"/>
                              </a:lnTo>
                              <a:lnTo>
                                <a:pt x="3056" y="104"/>
                              </a:lnTo>
                              <a:lnTo>
                                <a:pt x="3019" y="93"/>
                              </a:lnTo>
                              <a:lnTo>
                                <a:pt x="2982" y="82"/>
                              </a:lnTo>
                              <a:lnTo>
                                <a:pt x="2945" y="72"/>
                              </a:lnTo>
                              <a:lnTo>
                                <a:pt x="2908" y="63"/>
                              </a:lnTo>
                              <a:lnTo>
                                <a:pt x="2869" y="54"/>
                              </a:lnTo>
                              <a:lnTo>
                                <a:pt x="2832" y="47"/>
                              </a:lnTo>
                              <a:lnTo>
                                <a:pt x="2793" y="39"/>
                              </a:lnTo>
                              <a:lnTo>
                                <a:pt x="2755" y="33"/>
                              </a:lnTo>
                              <a:lnTo>
                                <a:pt x="2716" y="26"/>
                              </a:lnTo>
                              <a:lnTo>
                                <a:pt x="2678" y="20"/>
                              </a:lnTo>
                              <a:lnTo>
                                <a:pt x="2639" y="16"/>
                              </a:lnTo>
                              <a:lnTo>
                                <a:pt x="2600" y="12"/>
                              </a:lnTo>
                              <a:lnTo>
                                <a:pt x="2560" y="7"/>
                              </a:lnTo>
                              <a:lnTo>
                                <a:pt x="2522" y="5"/>
                              </a:lnTo>
                              <a:lnTo>
                                <a:pt x="2482" y="3"/>
                              </a:lnTo>
                              <a:lnTo>
                                <a:pt x="2441" y="1"/>
                              </a:lnTo>
                              <a:lnTo>
                                <a:pt x="2402" y="0"/>
                              </a:lnTo>
                              <a:lnTo>
                                <a:pt x="2361" y="0"/>
                              </a:lnTo>
                              <a:lnTo>
                                <a:pt x="2321" y="0"/>
                              </a:lnTo>
                              <a:lnTo>
                                <a:pt x="2282" y="1"/>
                              </a:lnTo>
                              <a:lnTo>
                                <a:pt x="2241" y="3"/>
                              </a:lnTo>
                              <a:lnTo>
                                <a:pt x="2202" y="5"/>
                              </a:lnTo>
                              <a:lnTo>
                                <a:pt x="2162" y="7"/>
                              </a:lnTo>
                              <a:lnTo>
                                <a:pt x="2124" y="12"/>
                              </a:lnTo>
                              <a:lnTo>
                                <a:pt x="2084" y="16"/>
                              </a:lnTo>
                              <a:lnTo>
                                <a:pt x="2045" y="20"/>
                              </a:lnTo>
                              <a:lnTo>
                                <a:pt x="2006" y="26"/>
                              </a:lnTo>
                              <a:lnTo>
                                <a:pt x="1967" y="33"/>
                              </a:lnTo>
                              <a:lnTo>
                                <a:pt x="1930" y="39"/>
                              </a:lnTo>
                              <a:lnTo>
                                <a:pt x="1891" y="47"/>
                              </a:lnTo>
                              <a:lnTo>
                                <a:pt x="1853" y="54"/>
                              </a:lnTo>
                              <a:lnTo>
                                <a:pt x="1816" y="63"/>
                              </a:lnTo>
                              <a:lnTo>
                                <a:pt x="1778" y="72"/>
                              </a:lnTo>
                              <a:lnTo>
                                <a:pt x="1741" y="82"/>
                              </a:lnTo>
                              <a:lnTo>
                                <a:pt x="1705" y="93"/>
                              </a:lnTo>
                              <a:lnTo>
                                <a:pt x="1667" y="104"/>
                              </a:lnTo>
                              <a:lnTo>
                                <a:pt x="1631" y="115"/>
                              </a:lnTo>
                              <a:lnTo>
                                <a:pt x="1595" y="127"/>
                              </a:lnTo>
                              <a:lnTo>
                                <a:pt x="1558" y="140"/>
                              </a:lnTo>
                              <a:lnTo>
                                <a:pt x="1523" y="153"/>
                              </a:lnTo>
                              <a:lnTo>
                                <a:pt x="1488" y="166"/>
                              </a:lnTo>
                              <a:lnTo>
                                <a:pt x="1453" y="181"/>
                              </a:lnTo>
                              <a:lnTo>
                                <a:pt x="1418" y="196"/>
                              </a:lnTo>
                              <a:lnTo>
                                <a:pt x="1383" y="211"/>
                              </a:lnTo>
                              <a:lnTo>
                                <a:pt x="1348" y="228"/>
                              </a:lnTo>
                              <a:lnTo>
                                <a:pt x="1315" y="244"/>
                              </a:lnTo>
                              <a:lnTo>
                                <a:pt x="1281" y="261"/>
                              </a:lnTo>
                              <a:lnTo>
                                <a:pt x="1248" y="278"/>
                              </a:lnTo>
                              <a:lnTo>
                                <a:pt x="1215" y="297"/>
                              </a:lnTo>
                              <a:lnTo>
                                <a:pt x="1182" y="314"/>
                              </a:lnTo>
                              <a:lnTo>
                                <a:pt x="1149" y="334"/>
                              </a:lnTo>
                              <a:lnTo>
                                <a:pt x="1117" y="354"/>
                              </a:lnTo>
                              <a:lnTo>
                                <a:pt x="1085" y="374"/>
                              </a:lnTo>
                              <a:lnTo>
                                <a:pt x="1055" y="394"/>
                              </a:lnTo>
                              <a:lnTo>
                                <a:pt x="1023" y="415"/>
                              </a:lnTo>
                              <a:lnTo>
                                <a:pt x="993" y="436"/>
                              </a:lnTo>
                              <a:lnTo>
                                <a:pt x="962" y="458"/>
                              </a:lnTo>
                              <a:lnTo>
                                <a:pt x="933" y="481"/>
                              </a:lnTo>
                              <a:lnTo>
                                <a:pt x="903" y="504"/>
                              </a:lnTo>
                              <a:lnTo>
                                <a:pt x="873" y="527"/>
                              </a:lnTo>
                              <a:lnTo>
                                <a:pt x="845" y="551"/>
                              </a:lnTo>
                              <a:lnTo>
                                <a:pt x="816" y="575"/>
                              </a:lnTo>
                              <a:lnTo>
                                <a:pt x="789" y="600"/>
                              </a:lnTo>
                              <a:lnTo>
                                <a:pt x="760" y="625"/>
                              </a:lnTo>
                              <a:lnTo>
                                <a:pt x="734" y="650"/>
                              </a:lnTo>
                              <a:lnTo>
                                <a:pt x="706" y="676"/>
                              </a:lnTo>
                              <a:lnTo>
                                <a:pt x="680" y="703"/>
                              </a:lnTo>
                              <a:lnTo>
                                <a:pt x="653" y="729"/>
                              </a:lnTo>
                              <a:lnTo>
                                <a:pt x="628" y="756"/>
                              </a:lnTo>
                              <a:lnTo>
                                <a:pt x="603" y="784"/>
                              </a:lnTo>
                              <a:lnTo>
                                <a:pt x="579" y="812"/>
                              </a:lnTo>
                              <a:lnTo>
                                <a:pt x="554" y="841"/>
                              </a:lnTo>
                              <a:lnTo>
                                <a:pt x="530" y="869"/>
                              </a:lnTo>
                              <a:lnTo>
                                <a:pt x="507" y="898"/>
                              </a:lnTo>
                              <a:lnTo>
                                <a:pt x="484" y="927"/>
                              </a:lnTo>
                              <a:lnTo>
                                <a:pt x="461" y="957"/>
                              </a:lnTo>
                              <a:lnTo>
                                <a:pt x="439" y="988"/>
                              </a:lnTo>
                              <a:lnTo>
                                <a:pt x="417" y="1018"/>
                              </a:lnTo>
                              <a:lnTo>
                                <a:pt x="396" y="1049"/>
                              </a:lnTo>
                              <a:lnTo>
                                <a:pt x="376" y="1080"/>
                              </a:lnTo>
                              <a:lnTo>
                                <a:pt x="355" y="1112"/>
                              </a:lnTo>
                              <a:lnTo>
                                <a:pt x="336" y="1143"/>
                              </a:lnTo>
                              <a:lnTo>
                                <a:pt x="317" y="1176"/>
                              </a:lnTo>
                              <a:lnTo>
                                <a:pt x="298" y="1208"/>
                              </a:lnTo>
                              <a:lnTo>
                                <a:pt x="281" y="1241"/>
                              </a:lnTo>
                              <a:lnTo>
                                <a:pt x="263" y="1275"/>
                              </a:lnTo>
                              <a:lnTo>
                                <a:pt x="245" y="1308"/>
                              </a:lnTo>
                              <a:lnTo>
                                <a:pt x="229" y="1342"/>
                              </a:lnTo>
                              <a:lnTo>
                                <a:pt x="212" y="1376"/>
                              </a:lnTo>
                              <a:lnTo>
                                <a:pt x="197" y="1411"/>
                              </a:lnTo>
                              <a:lnTo>
                                <a:pt x="183" y="1445"/>
                              </a:lnTo>
                              <a:lnTo>
                                <a:pt x="168" y="1480"/>
                              </a:lnTo>
                              <a:lnTo>
                                <a:pt x="154" y="1515"/>
                              </a:lnTo>
                              <a:lnTo>
                                <a:pt x="141" y="1551"/>
                              </a:lnTo>
                              <a:lnTo>
                                <a:pt x="128" y="1587"/>
                              </a:lnTo>
                              <a:lnTo>
                                <a:pt x="116" y="1623"/>
                              </a:lnTo>
                              <a:lnTo>
                                <a:pt x="105" y="1659"/>
                              </a:lnTo>
                              <a:lnTo>
                                <a:pt x="94" y="1696"/>
                              </a:lnTo>
                              <a:lnTo>
                                <a:pt x="83" y="1732"/>
                              </a:lnTo>
                              <a:lnTo>
                                <a:pt x="73" y="1769"/>
                              </a:lnTo>
                              <a:lnTo>
                                <a:pt x="64" y="1806"/>
                              </a:lnTo>
                              <a:lnTo>
                                <a:pt x="55" y="1843"/>
                              </a:lnTo>
                              <a:lnTo>
                                <a:pt x="47" y="1882"/>
                              </a:lnTo>
                              <a:lnTo>
                                <a:pt x="40" y="1919"/>
                              </a:lnTo>
                              <a:lnTo>
                                <a:pt x="33" y="1957"/>
                              </a:lnTo>
                              <a:lnTo>
                                <a:pt x="27" y="1996"/>
                              </a:lnTo>
                              <a:lnTo>
                                <a:pt x="21" y="2034"/>
                              </a:lnTo>
                              <a:lnTo>
                                <a:pt x="17" y="2072"/>
                              </a:lnTo>
                              <a:lnTo>
                                <a:pt x="12" y="2112"/>
                              </a:lnTo>
                              <a:lnTo>
                                <a:pt x="8" y="2151"/>
                              </a:lnTo>
                              <a:lnTo>
                                <a:pt x="6" y="2190"/>
                              </a:lnTo>
                              <a:lnTo>
                                <a:pt x="3" y="2229"/>
                              </a:lnTo>
                              <a:lnTo>
                                <a:pt x="1" y="2270"/>
                              </a:lnTo>
                              <a:lnTo>
                                <a:pt x="0" y="2309"/>
                              </a:lnTo>
                              <a:lnTo>
                                <a:pt x="0" y="2349"/>
                              </a:lnTo>
                              <a:lnTo>
                                <a:pt x="0" y="2389"/>
                              </a:lnTo>
                              <a:lnTo>
                                <a:pt x="1" y="2429"/>
                              </a:lnTo>
                              <a:lnTo>
                                <a:pt x="3" y="2468"/>
                              </a:lnTo>
                              <a:lnTo>
                                <a:pt x="6" y="2508"/>
                              </a:lnTo>
                              <a:lnTo>
                                <a:pt x="8" y="2547"/>
                              </a:lnTo>
                              <a:lnTo>
                                <a:pt x="12" y="2587"/>
                              </a:lnTo>
                              <a:lnTo>
                                <a:pt x="17" y="2625"/>
                              </a:lnTo>
                              <a:lnTo>
                                <a:pt x="21" y="2665"/>
                              </a:lnTo>
                              <a:lnTo>
                                <a:pt x="27" y="2703"/>
                              </a:lnTo>
                              <a:lnTo>
                                <a:pt x="33" y="2741"/>
                              </a:lnTo>
                              <a:lnTo>
                                <a:pt x="40" y="2780"/>
                              </a:lnTo>
                              <a:lnTo>
                                <a:pt x="47" y="2817"/>
                              </a:lnTo>
                              <a:lnTo>
                                <a:pt x="55" y="2855"/>
                              </a:lnTo>
                              <a:lnTo>
                                <a:pt x="64" y="2893"/>
                              </a:lnTo>
                              <a:lnTo>
                                <a:pt x="73" y="2930"/>
                              </a:lnTo>
                              <a:lnTo>
                                <a:pt x="83" y="2966"/>
                              </a:lnTo>
                              <a:lnTo>
                                <a:pt x="94" y="3003"/>
                              </a:lnTo>
                              <a:lnTo>
                                <a:pt x="105" y="3040"/>
                              </a:lnTo>
                              <a:lnTo>
                                <a:pt x="116" y="3076"/>
                              </a:lnTo>
                              <a:lnTo>
                                <a:pt x="128" y="3112"/>
                              </a:lnTo>
                              <a:lnTo>
                                <a:pt x="141" y="3148"/>
                              </a:lnTo>
                              <a:lnTo>
                                <a:pt x="154" y="3183"/>
                              </a:lnTo>
                              <a:lnTo>
                                <a:pt x="168" y="3219"/>
                              </a:lnTo>
                              <a:lnTo>
                                <a:pt x="183" y="3253"/>
                              </a:lnTo>
                              <a:lnTo>
                                <a:pt x="197" y="3289"/>
                              </a:lnTo>
                              <a:lnTo>
                                <a:pt x="212" y="3323"/>
                              </a:lnTo>
                              <a:lnTo>
                                <a:pt x="229" y="3358"/>
                              </a:lnTo>
                              <a:lnTo>
                                <a:pt x="245" y="3391"/>
                              </a:lnTo>
                              <a:lnTo>
                                <a:pt x="263" y="3425"/>
                              </a:lnTo>
                              <a:lnTo>
                                <a:pt x="281" y="3457"/>
                              </a:lnTo>
                              <a:lnTo>
                                <a:pt x="298" y="3490"/>
                              </a:lnTo>
                              <a:lnTo>
                                <a:pt x="317" y="3523"/>
                              </a:lnTo>
                              <a:lnTo>
                                <a:pt x="336" y="3555"/>
                              </a:lnTo>
                              <a:lnTo>
                                <a:pt x="355" y="3587"/>
                              </a:lnTo>
                              <a:lnTo>
                                <a:pt x="376" y="3619"/>
                              </a:lnTo>
                              <a:lnTo>
                                <a:pt x="396" y="3650"/>
                              </a:lnTo>
                              <a:lnTo>
                                <a:pt x="417" y="3681"/>
                              </a:lnTo>
                              <a:lnTo>
                                <a:pt x="439" y="3712"/>
                              </a:lnTo>
                              <a:lnTo>
                                <a:pt x="461" y="3742"/>
                              </a:lnTo>
                              <a:lnTo>
                                <a:pt x="484" y="3772"/>
                              </a:lnTo>
                              <a:lnTo>
                                <a:pt x="507" y="3801"/>
                              </a:lnTo>
                              <a:lnTo>
                                <a:pt x="530" y="3830"/>
                              </a:lnTo>
                              <a:lnTo>
                                <a:pt x="554" y="3859"/>
                              </a:lnTo>
                              <a:lnTo>
                                <a:pt x="579" y="3887"/>
                              </a:lnTo>
                              <a:lnTo>
                                <a:pt x="603" y="3916"/>
                              </a:lnTo>
                              <a:lnTo>
                                <a:pt x="628" y="3943"/>
                              </a:lnTo>
                              <a:lnTo>
                                <a:pt x="653" y="3970"/>
                              </a:lnTo>
                              <a:lnTo>
                                <a:pt x="680" y="3997"/>
                              </a:lnTo>
                              <a:lnTo>
                                <a:pt x="706" y="4023"/>
                              </a:lnTo>
                              <a:lnTo>
                                <a:pt x="734" y="4049"/>
                              </a:lnTo>
                              <a:lnTo>
                                <a:pt x="760" y="4075"/>
                              </a:lnTo>
                              <a:lnTo>
                                <a:pt x="789" y="4100"/>
                              </a:lnTo>
                              <a:lnTo>
                                <a:pt x="816" y="4124"/>
                              </a:lnTo>
                              <a:lnTo>
                                <a:pt x="845" y="4148"/>
                              </a:lnTo>
                              <a:lnTo>
                                <a:pt x="873" y="4172"/>
                              </a:lnTo>
                              <a:lnTo>
                                <a:pt x="903" y="4196"/>
                              </a:lnTo>
                              <a:lnTo>
                                <a:pt x="933" y="4219"/>
                              </a:lnTo>
                              <a:lnTo>
                                <a:pt x="962" y="4240"/>
                              </a:lnTo>
                              <a:lnTo>
                                <a:pt x="993" y="4262"/>
                              </a:lnTo>
                              <a:lnTo>
                                <a:pt x="1023" y="4284"/>
                              </a:lnTo>
                              <a:lnTo>
                                <a:pt x="1055" y="4305"/>
                              </a:lnTo>
                              <a:lnTo>
                                <a:pt x="1085" y="4326"/>
                              </a:lnTo>
                              <a:lnTo>
                                <a:pt x="1117" y="4346"/>
                              </a:lnTo>
                              <a:lnTo>
                                <a:pt x="1149" y="4366"/>
                              </a:lnTo>
                              <a:lnTo>
                                <a:pt x="1182" y="4384"/>
                              </a:lnTo>
                              <a:lnTo>
                                <a:pt x="1215" y="4403"/>
                              </a:lnTo>
                              <a:lnTo>
                                <a:pt x="1248" y="4421"/>
                              </a:lnTo>
                              <a:lnTo>
                                <a:pt x="1281" y="4439"/>
                              </a:lnTo>
                              <a:lnTo>
                                <a:pt x="1315" y="4455"/>
                              </a:lnTo>
                              <a:lnTo>
                                <a:pt x="1348" y="4472"/>
                              </a:lnTo>
                              <a:lnTo>
                                <a:pt x="1383" y="4488"/>
                              </a:lnTo>
                              <a:lnTo>
                                <a:pt x="1418" y="4504"/>
                              </a:lnTo>
                              <a:lnTo>
                                <a:pt x="1453" y="4518"/>
                              </a:lnTo>
                              <a:lnTo>
                                <a:pt x="1488" y="4532"/>
                              </a:lnTo>
                              <a:lnTo>
                                <a:pt x="1523" y="4546"/>
                              </a:lnTo>
                              <a:lnTo>
                                <a:pt x="1558" y="4560"/>
                              </a:lnTo>
                              <a:lnTo>
                                <a:pt x="1595" y="4573"/>
                              </a:lnTo>
                              <a:lnTo>
                                <a:pt x="1631" y="4585"/>
                              </a:lnTo>
                              <a:lnTo>
                                <a:pt x="1667" y="4596"/>
                              </a:lnTo>
                              <a:lnTo>
                                <a:pt x="1705" y="4607"/>
                              </a:lnTo>
                              <a:lnTo>
                                <a:pt x="1741" y="4618"/>
                              </a:lnTo>
                              <a:lnTo>
                                <a:pt x="1778" y="4628"/>
                              </a:lnTo>
                              <a:lnTo>
                                <a:pt x="1816" y="4636"/>
                              </a:lnTo>
                              <a:lnTo>
                                <a:pt x="1853" y="4645"/>
                              </a:lnTo>
                              <a:lnTo>
                                <a:pt x="1891" y="4653"/>
                              </a:lnTo>
                              <a:lnTo>
                                <a:pt x="1930" y="4661"/>
                              </a:lnTo>
                              <a:lnTo>
                                <a:pt x="1967" y="4667"/>
                              </a:lnTo>
                              <a:lnTo>
                                <a:pt x="2006" y="4674"/>
                              </a:lnTo>
                              <a:lnTo>
                                <a:pt x="2045" y="4679"/>
                              </a:lnTo>
                              <a:lnTo>
                                <a:pt x="2084" y="4684"/>
                              </a:lnTo>
                              <a:lnTo>
                                <a:pt x="2124" y="4688"/>
                              </a:lnTo>
                              <a:lnTo>
                                <a:pt x="2162" y="4691"/>
                              </a:lnTo>
                              <a:lnTo>
                                <a:pt x="2202" y="4695"/>
                              </a:lnTo>
                              <a:lnTo>
                                <a:pt x="2241" y="4697"/>
                              </a:lnTo>
                              <a:lnTo>
                                <a:pt x="2282" y="4699"/>
                              </a:lnTo>
                              <a:lnTo>
                                <a:pt x="2321" y="4700"/>
                              </a:lnTo>
                              <a:lnTo>
                                <a:pt x="2361" y="4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7" name="Freeform 509"/>
                      <wps:cNvSpPr>
                        <a:spLocks/>
                      </wps:cNvSpPr>
                      <wps:spPr bwMode="auto">
                        <a:xfrm>
                          <a:off x="1818" y="525"/>
                          <a:ext cx="651" cy="708"/>
                        </a:xfrm>
                        <a:custGeom>
                          <a:avLst/>
                          <a:gdLst>
                            <a:gd name="T0" fmla="*/ 97 w 2603"/>
                            <a:gd name="T1" fmla="*/ 818 h 2831"/>
                            <a:gd name="T2" fmla="*/ 212 w 2603"/>
                            <a:gd name="T3" fmla="*/ 655 h 2831"/>
                            <a:gd name="T4" fmla="*/ 350 w 2603"/>
                            <a:gd name="T5" fmla="*/ 493 h 2831"/>
                            <a:gd name="T6" fmla="*/ 462 w 2603"/>
                            <a:gd name="T7" fmla="*/ 442 h 2831"/>
                            <a:gd name="T8" fmla="*/ 523 w 2603"/>
                            <a:gd name="T9" fmla="*/ 644 h 2831"/>
                            <a:gd name="T10" fmla="*/ 709 w 2603"/>
                            <a:gd name="T11" fmla="*/ 684 h 2831"/>
                            <a:gd name="T12" fmla="*/ 764 w 2603"/>
                            <a:gd name="T13" fmla="*/ 532 h 2831"/>
                            <a:gd name="T14" fmla="*/ 622 w 2603"/>
                            <a:gd name="T15" fmla="*/ 399 h 2831"/>
                            <a:gd name="T16" fmla="*/ 528 w 2603"/>
                            <a:gd name="T17" fmla="*/ 354 h 2831"/>
                            <a:gd name="T18" fmla="*/ 606 w 2603"/>
                            <a:gd name="T19" fmla="*/ 269 h 2831"/>
                            <a:gd name="T20" fmla="*/ 801 w 2603"/>
                            <a:gd name="T21" fmla="*/ 133 h 2831"/>
                            <a:gd name="T22" fmla="*/ 968 w 2603"/>
                            <a:gd name="T23" fmla="*/ 41 h 2831"/>
                            <a:gd name="T24" fmla="*/ 1139 w 2603"/>
                            <a:gd name="T25" fmla="*/ 143 h 2831"/>
                            <a:gd name="T26" fmla="*/ 1223 w 2603"/>
                            <a:gd name="T27" fmla="*/ 296 h 2831"/>
                            <a:gd name="T28" fmla="*/ 1364 w 2603"/>
                            <a:gd name="T29" fmla="*/ 171 h 2831"/>
                            <a:gd name="T30" fmla="*/ 1512 w 2603"/>
                            <a:gd name="T31" fmla="*/ 0 h 2831"/>
                            <a:gd name="T32" fmla="*/ 1703 w 2603"/>
                            <a:gd name="T33" fmla="*/ 96 h 2831"/>
                            <a:gd name="T34" fmla="*/ 1855 w 2603"/>
                            <a:gd name="T35" fmla="*/ 196 h 2831"/>
                            <a:gd name="T36" fmla="*/ 1782 w 2603"/>
                            <a:gd name="T37" fmla="*/ 318 h 2831"/>
                            <a:gd name="T38" fmla="*/ 1724 w 2603"/>
                            <a:gd name="T39" fmla="*/ 480 h 2831"/>
                            <a:gd name="T40" fmla="*/ 1851 w 2603"/>
                            <a:gd name="T41" fmla="*/ 561 h 2831"/>
                            <a:gd name="T42" fmla="*/ 1964 w 2603"/>
                            <a:gd name="T43" fmla="*/ 442 h 2831"/>
                            <a:gd name="T44" fmla="*/ 1999 w 2603"/>
                            <a:gd name="T45" fmla="*/ 266 h 2831"/>
                            <a:gd name="T46" fmla="*/ 2196 w 2603"/>
                            <a:gd name="T47" fmla="*/ 396 h 2831"/>
                            <a:gd name="T48" fmla="*/ 2326 w 2603"/>
                            <a:gd name="T49" fmla="*/ 502 h 2831"/>
                            <a:gd name="T50" fmla="*/ 2490 w 2603"/>
                            <a:gd name="T51" fmla="*/ 692 h 2831"/>
                            <a:gd name="T52" fmla="*/ 2374 w 2603"/>
                            <a:gd name="T53" fmla="*/ 773 h 2831"/>
                            <a:gd name="T54" fmla="*/ 2326 w 2603"/>
                            <a:gd name="T55" fmla="*/ 971 h 2831"/>
                            <a:gd name="T56" fmla="*/ 2328 w 2603"/>
                            <a:gd name="T57" fmla="*/ 1169 h 2831"/>
                            <a:gd name="T58" fmla="*/ 2342 w 2603"/>
                            <a:gd name="T59" fmla="*/ 1367 h 2831"/>
                            <a:gd name="T60" fmla="*/ 2512 w 2603"/>
                            <a:gd name="T61" fmla="*/ 1409 h 2831"/>
                            <a:gd name="T62" fmla="*/ 2582 w 2603"/>
                            <a:gd name="T63" fmla="*/ 1595 h 2831"/>
                            <a:gd name="T64" fmla="*/ 2603 w 2603"/>
                            <a:gd name="T65" fmla="*/ 1733 h 2831"/>
                            <a:gd name="T66" fmla="*/ 2561 w 2603"/>
                            <a:gd name="T67" fmla="*/ 1846 h 2831"/>
                            <a:gd name="T68" fmla="*/ 2473 w 2603"/>
                            <a:gd name="T69" fmla="*/ 2028 h 2831"/>
                            <a:gd name="T70" fmla="*/ 2323 w 2603"/>
                            <a:gd name="T71" fmla="*/ 2168 h 2831"/>
                            <a:gd name="T72" fmla="*/ 2159 w 2603"/>
                            <a:gd name="T73" fmla="*/ 2324 h 2831"/>
                            <a:gd name="T74" fmla="*/ 2078 w 2603"/>
                            <a:gd name="T75" fmla="*/ 2495 h 2831"/>
                            <a:gd name="T76" fmla="*/ 1923 w 2603"/>
                            <a:gd name="T77" fmla="*/ 2623 h 2831"/>
                            <a:gd name="T78" fmla="*/ 1732 w 2603"/>
                            <a:gd name="T79" fmla="*/ 2710 h 2831"/>
                            <a:gd name="T80" fmla="*/ 1542 w 2603"/>
                            <a:gd name="T81" fmla="*/ 2782 h 2831"/>
                            <a:gd name="T82" fmla="*/ 1390 w 2603"/>
                            <a:gd name="T83" fmla="*/ 2822 h 2831"/>
                            <a:gd name="T84" fmla="*/ 1193 w 2603"/>
                            <a:gd name="T85" fmla="*/ 2764 h 2831"/>
                            <a:gd name="T86" fmla="*/ 935 w 2603"/>
                            <a:gd name="T87" fmla="*/ 2708 h 2831"/>
                            <a:gd name="T88" fmla="*/ 749 w 2603"/>
                            <a:gd name="T89" fmla="*/ 2609 h 2831"/>
                            <a:gd name="T90" fmla="*/ 622 w 2603"/>
                            <a:gd name="T91" fmla="*/ 2456 h 2831"/>
                            <a:gd name="T92" fmla="*/ 524 w 2603"/>
                            <a:gd name="T93" fmla="*/ 2333 h 2831"/>
                            <a:gd name="T94" fmla="*/ 362 w 2603"/>
                            <a:gd name="T95" fmla="*/ 2255 h 2831"/>
                            <a:gd name="T96" fmla="*/ 217 w 2603"/>
                            <a:gd name="T97" fmla="*/ 2075 h 2831"/>
                            <a:gd name="T98" fmla="*/ 135 w 2603"/>
                            <a:gd name="T99" fmla="*/ 1868 h 2831"/>
                            <a:gd name="T100" fmla="*/ 102 w 2603"/>
                            <a:gd name="T101" fmla="*/ 1671 h 2831"/>
                            <a:gd name="T102" fmla="*/ 216 w 2603"/>
                            <a:gd name="T103" fmla="*/ 1573 h 2831"/>
                            <a:gd name="T104" fmla="*/ 279 w 2603"/>
                            <a:gd name="T105" fmla="*/ 1408 h 2831"/>
                            <a:gd name="T106" fmla="*/ 252 w 2603"/>
                            <a:gd name="T107" fmla="*/ 1217 h 2831"/>
                            <a:gd name="T108" fmla="*/ 162 w 2603"/>
                            <a:gd name="T109" fmla="*/ 1051 h 2831"/>
                            <a:gd name="T110" fmla="*/ 7 w 2603"/>
                            <a:gd name="T111" fmla="*/ 997 h 2831"/>
                            <a:gd name="T112" fmla="*/ 0 w 2603"/>
                            <a:gd name="T113" fmla="*/ 990 h 2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03" h="2831">
                              <a:moveTo>
                                <a:pt x="0" y="990"/>
                              </a:moveTo>
                              <a:lnTo>
                                <a:pt x="21" y="944"/>
                              </a:lnTo>
                              <a:lnTo>
                                <a:pt x="44" y="901"/>
                              </a:lnTo>
                              <a:lnTo>
                                <a:pt x="69" y="858"/>
                              </a:lnTo>
                              <a:lnTo>
                                <a:pt x="97" y="818"/>
                              </a:lnTo>
                              <a:lnTo>
                                <a:pt x="125" y="777"/>
                              </a:lnTo>
                              <a:lnTo>
                                <a:pt x="155" y="737"/>
                              </a:lnTo>
                              <a:lnTo>
                                <a:pt x="184" y="697"/>
                              </a:lnTo>
                              <a:lnTo>
                                <a:pt x="212" y="655"/>
                              </a:lnTo>
                              <a:lnTo>
                                <a:pt x="224" y="637"/>
                              </a:lnTo>
                              <a:lnTo>
                                <a:pt x="247" y="609"/>
                              </a:lnTo>
                              <a:lnTo>
                                <a:pt x="278" y="572"/>
                              </a:lnTo>
                              <a:lnTo>
                                <a:pt x="312" y="532"/>
                              </a:lnTo>
                              <a:lnTo>
                                <a:pt x="350" y="493"/>
                              </a:lnTo>
                              <a:lnTo>
                                <a:pt x="386" y="460"/>
                              </a:lnTo>
                              <a:lnTo>
                                <a:pt x="419" y="438"/>
                              </a:lnTo>
                              <a:lnTo>
                                <a:pt x="445" y="430"/>
                              </a:lnTo>
                              <a:lnTo>
                                <a:pt x="462" y="442"/>
                              </a:lnTo>
                              <a:lnTo>
                                <a:pt x="473" y="491"/>
                              </a:lnTo>
                              <a:lnTo>
                                <a:pt x="474" y="544"/>
                              </a:lnTo>
                              <a:lnTo>
                                <a:pt x="489" y="595"/>
                              </a:lnTo>
                              <a:lnTo>
                                <a:pt x="523" y="644"/>
                              </a:lnTo>
                              <a:lnTo>
                                <a:pt x="568" y="684"/>
                              </a:lnTo>
                              <a:lnTo>
                                <a:pt x="625" y="702"/>
                              </a:lnTo>
                              <a:lnTo>
                                <a:pt x="671" y="698"/>
                              </a:lnTo>
                              <a:lnTo>
                                <a:pt x="709" y="684"/>
                              </a:lnTo>
                              <a:lnTo>
                                <a:pt x="738" y="663"/>
                              </a:lnTo>
                              <a:lnTo>
                                <a:pt x="759" y="636"/>
                              </a:lnTo>
                              <a:lnTo>
                                <a:pt x="771" y="604"/>
                              </a:lnTo>
                              <a:lnTo>
                                <a:pt x="772" y="569"/>
                              </a:lnTo>
                              <a:lnTo>
                                <a:pt x="764" y="532"/>
                              </a:lnTo>
                              <a:lnTo>
                                <a:pt x="747" y="494"/>
                              </a:lnTo>
                              <a:lnTo>
                                <a:pt x="718" y="457"/>
                              </a:lnTo>
                              <a:lnTo>
                                <a:pt x="671" y="421"/>
                              </a:lnTo>
                              <a:lnTo>
                                <a:pt x="622" y="399"/>
                              </a:lnTo>
                              <a:lnTo>
                                <a:pt x="571" y="377"/>
                              </a:lnTo>
                              <a:lnTo>
                                <a:pt x="552" y="374"/>
                              </a:lnTo>
                              <a:lnTo>
                                <a:pt x="530" y="369"/>
                              </a:lnTo>
                              <a:lnTo>
                                <a:pt x="528" y="354"/>
                              </a:lnTo>
                              <a:lnTo>
                                <a:pt x="551" y="323"/>
                              </a:lnTo>
                              <a:lnTo>
                                <a:pt x="576" y="296"/>
                              </a:lnTo>
                              <a:lnTo>
                                <a:pt x="606" y="269"/>
                              </a:lnTo>
                              <a:lnTo>
                                <a:pt x="643" y="238"/>
                              </a:lnTo>
                              <a:lnTo>
                                <a:pt x="682" y="210"/>
                              </a:lnTo>
                              <a:lnTo>
                                <a:pt x="720" y="183"/>
                              </a:lnTo>
                              <a:lnTo>
                                <a:pt x="761" y="157"/>
                              </a:lnTo>
                              <a:lnTo>
                                <a:pt x="801" y="133"/>
                              </a:lnTo>
                              <a:lnTo>
                                <a:pt x="842" y="108"/>
                              </a:lnTo>
                              <a:lnTo>
                                <a:pt x="883" y="83"/>
                              </a:lnTo>
                              <a:lnTo>
                                <a:pt x="925" y="58"/>
                              </a:lnTo>
                              <a:lnTo>
                                <a:pt x="968" y="41"/>
                              </a:lnTo>
                              <a:lnTo>
                                <a:pt x="1007" y="39"/>
                              </a:lnTo>
                              <a:lnTo>
                                <a:pt x="1046" y="52"/>
                              </a:lnTo>
                              <a:lnTo>
                                <a:pt x="1080" y="75"/>
                              </a:lnTo>
                              <a:lnTo>
                                <a:pt x="1112" y="107"/>
                              </a:lnTo>
                              <a:lnTo>
                                <a:pt x="1139" y="143"/>
                              </a:lnTo>
                              <a:lnTo>
                                <a:pt x="1162" y="182"/>
                              </a:lnTo>
                              <a:lnTo>
                                <a:pt x="1181" y="221"/>
                              </a:lnTo>
                              <a:lnTo>
                                <a:pt x="1200" y="263"/>
                              </a:lnTo>
                              <a:lnTo>
                                <a:pt x="1223" y="296"/>
                              </a:lnTo>
                              <a:lnTo>
                                <a:pt x="1251" y="307"/>
                              </a:lnTo>
                              <a:lnTo>
                                <a:pt x="1292" y="282"/>
                              </a:lnTo>
                              <a:lnTo>
                                <a:pt x="1331" y="232"/>
                              </a:lnTo>
                              <a:lnTo>
                                <a:pt x="1364" y="171"/>
                              </a:lnTo>
                              <a:lnTo>
                                <a:pt x="1398" y="115"/>
                              </a:lnTo>
                              <a:lnTo>
                                <a:pt x="1428" y="75"/>
                              </a:lnTo>
                              <a:lnTo>
                                <a:pt x="1475" y="21"/>
                              </a:lnTo>
                              <a:lnTo>
                                <a:pt x="1512" y="0"/>
                              </a:lnTo>
                              <a:lnTo>
                                <a:pt x="1560" y="23"/>
                              </a:lnTo>
                              <a:lnTo>
                                <a:pt x="1609" y="46"/>
                              </a:lnTo>
                              <a:lnTo>
                                <a:pt x="1656" y="70"/>
                              </a:lnTo>
                              <a:lnTo>
                                <a:pt x="1703" y="96"/>
                              </a:lnTo>
                              <a:lnTo>
                                <a:pt x="1756" y="125"/>
                              </a:lnTo>
                              <a:lnTo>
                                <a:pt x="1809" y="157"/>
                              </a:lnTo>
                              <a:lnTo>
                                <a:pt x="1855" y="196"/>
                              </a:lnTo>
                              <a:lnTo>
                                <a:pt x="1874" y="236"/>
                              </a:lnTo>
                              <a:lnTo>
                                <a:pt x="1855" y="267"/>
                              </a:lnTo>
                              <a:lnTo>
                                <a:pt x="1819" y="292"/>
                              </a:lnTo>
                              <a:lnTo>
                                <a:pt x="1782" y="318"/>
                              </a:lnTo>
                              <a:lnTo>
                                <a:pt x="1759" y="344"/>
                              </a:lnTo>
                              <a:lnTo>
                                <a:pt x="1741" y="376"/>
                              </a:lnTo>
                              <a:lnTo>
                                <a:pt x="1729" y="410"/>
                              </a:lnTo>
                              <a:lnTo>
                                <a:pt x="1723" y="446"/>
                              </a:lnTo>
                              <a:lnTo>
                                <a:pt x="1724" y="480"/>
                              </a:lnTo>
                              <a:lnTo>
                                <a:pt x="1732" y="511"/>
                              </a:lnTo>
                              <a:lnTo>
                                <a:pt x="1748" y="538"/>
                              </a:lnTo>
                              <a:lnTo>
                                <a:pt x="1774" y="555"/>
                              </a:lnTo>
                              <a:lnTo>
                                <a:pt x="1807" y="564"/>
                              </a:lnTo>
                              <a:lnTo>
                                <a:pt x="1851" y="561"/>
                              </a:lnTo>
                              <a:lnTo>
                                <a:pt x="1900" y="536"/>
                              </a:lnTo>
                              <a:lnTo>
                                <a:pt x="1940" y="493"/>
                              </a:lnTo>
                              <a:lnTo>
                                <a:pt x="1964" y="442"/>
                              </a:lnTo>
                              <a:lnTo>
                                <a:pt x="1966" y="386"/>
                              </a:lnTo>
                              <a:lnTo>
                                <a:pt x="1965" y="315"/>
                              </a:lnTo>
                              <a:lnTo>
                                <a:pt x="1976" y="271"/>
                              </a:lnTo>
                              <a:lnTo>
                                <a:pt x="1999" y="266"/>
                              </a:lnTo>
                              <a:lnTo>
                                <a:pt x="2031" y="275"/>
                              </a:lnTo>
                              <a:lnTo>
                                <a:pt x="2069" y="297"/>
                              </a:lnTo>
                              <a:lnTo>
                                <a:pt x="2111" y="327"/>
                              </a:lnTo>
                              <a:lnTo>
                                <a:pt x="2154" y="361"/>
                              </a:lnTo>
                              <a:lnTo>
                                <a:pt x="2196" y="396"/>
                              </a:lnTo>
                              <a:lnTo>
                                <a:pt x="2233" y="428"/>
                              </a:lnTo>
                              <a:lnTo>
                                <a:pt x="2264" y="455"/>
                              </a:lnTo>
                              <a:lnTo>
                                <a:pt x="2286" y="472"/>
                              </a:lnTo>
                              <a:lnTo>
                                <a:pt x="2326" y="502"/>
                              </a:lnTo>
                              <a:lnTo>
                                <a:pt x="2365" y="534"/>
                              </a:lnTo>
                              <a:lnTo>
                                <a:pt x="2403" y="569"/>
                              </a:lnTo>
                              <a:lnTo>
                                <a:pt x="2437" y="607"/>
                              </a:lnTo>
                              <a:lnTo>
                                <a:pt x="2466" y="647"/>
                              </a:lnTo>
                              <a:lnTo>
                                <a:pt x="2490" y="692"/>
                              </a:lnTo>
                              <a:lnTo>
                                <a:pt x="2505" y="739"/>
                              </a:lnTo>
                              <a:lnTo>
                                <a:pt x="2477" y="755"/>
                              </a:lnTo>
                              <a:lnTo>
                                <a:pt x="2416" y="757"/>
                              </a:lnTo>
                              <a:lnTo>
                                <a:pt x="2374" y="773"/>
                              </a:lnTo>
                              <a:lnTo>
                                <a:pt x="2353" y="823"/>
                              </a:lnTo>
                              <a:lnTo>
                                <a:pt x="2337" y="869"/>
                              </a:lnTo>
                              <a:lnTo>
                                <a:pt x="2328" y="917"/>
                              </a:lnTo>
                              <a:lnTo>
                                <a:pt x="2326" y="971"/>
                              </a:lnTo>
                              <a:lnTo>
                                <a:pt x="2327" y="1018"/>
                              </a:lnTo>
                              <a:lnTo>
                                <a:pt x="2328" y="1067"/>
                              </a:lnTo>
                              <a:lnTo>
                                <a:pt x="2328" y="1119"/>
                              </a:lnTo>
                              <a:lnTo>
                                <a:pt x="2328" y="1169"/>
                              </a:lnTo>
                              <a:lnTo>
                                <a:pt x="2329" y="1221"/>
                              </a:lnTo>
                              <a:lnTo>
                                <a:pt x="2332" y="1271"/>
                              </a:lnTo>
                              <a:lnTo>
                                <a:pt x="2336" y="1321"/>
                              </a:lnTo>
                              <a:lnTo>
                                <a:pt x="2342" y="1367"/>
                              </a:lnTo>
                              <a:lnTo>
                                <a:pt x="2370" y="1392"/>
                              </a:lnTo>
                              <a:lnTo>
                                <a:pt x="2419" y="1384"/>
                              </a:lnTo>
                              <a:lnTo>
                                <a:pt x="2472" y="1384"/>
                              </a:lnTo>
                              <a:lnTo>
                                <a:pt x="2512" y="1409"/>
                              </a:lnTo>
                              <a:lnTo>
                                <a:pt x="2544" y="1450"/>
                              </a:lnTo>
                              <a:lnTo>
                                <a:pt x="2568" y="1496"/>
                              </a:lnTo>
                              <a:lnTo>
                                <a:pt x="2582" y="1541"/>
                              </a:lnTo>
                              <a:lnTo>
                                <a:pt x="2582" y="1595"/>
                              </a:lnTo>
                              <a:lnTo>
                                <a:pt x="2575" y="1647"/>
                              </a:lnTo>
                              <a:lnTo>
                                <a:pt x="2581" y="1700"/>
                              </a:lnTo>
                              <a:lnTo>
                                <a:pt x="2593" y="1719"/>
                              </a:lnTo>
                              <a:lnTo>
                                <a:pt x="2603" y="1733"/>
                              </a:lnTo>
                              <a:lnTo>
                                <a:pt x="2597" y="1754"/>
                              </a:lnTo>
                              <a:lnTo>
                                <a:pt x="2582" y="1783"/>
                              </a:lnTo>
                              <a:lnTo>
                                <a:pt x="2571" y="1814"/>
                              </a:lnTo>
                              <a:lnTo>
                                <a:pt x="2561" y="1846"/>
                              </a:lnTo>
                              <a:lnTo>
                                <a:pt x="2543" y="1889"/>
                              </a:lnTo>
                              <a:lnTo>
                                <a:pt x="2524" y="1935"/>
                              </a:lnTo>
                              <a:lnTo>
                                <a:pt x="2501" y="1982"/>
                              </a:lnTo>
                              <a:lnTo>
                                <a:pt x="2473" y="2028"/>
                              </a:lnTo>
                              <a:lnTo>
                                <a:pt x="2443" y="2071"/>
                              </a:lnTo>
                              <a:lnTo>
                                <a:pt x="2410" y="2108"/>
                              </a:lnTo>
                              <a:lnTo>
                                <a:pt x="2374" y="2138"/>
                              </a:lnTo>
                              <a:lnTo>
                                <a:pt x="2323" y="2168"/>
                              </a:lnTo>
                              <a:lnTo>
                                <a:pt x="2273" y="2196"/>
                              </a:lnTo>
                              <a:lnTo>
                                <a:pt x="2222" y="2224"/>
                              </a:lnTo>
                              <a:lnTo>
                                <a:pt x="2183" y="2267"/>
                              </a:lnTo>
                              <a:lnTo>
                                <a:pt x="2159" y="2324"/>
                              </a:lnTo>
                              <a:lnTo>
                                <a:pt x="2138" y="2387"/>
                              </a:lnTo>
                              <a:lnTo>
                                <a:pt x="2122" y="2426"/>
                              </a:lnTo>
                              <a:lnTo>
                                <a:pt x="2102" y="2462"/>
                              </a:lnTo>
                              <a:lnTo>
                                <a:pt x="2078" y="2495"/>
                              </a:lnTo>
                              <a:lnTo>
                                <a:pt x="2052" y="2526"/>
                              </a:lnTo>
                              <a:lnTo>
                                <a:pt x="2023" y="2553"/>
                              </a:lnTo>
                              <a:lnTo>
                                <a:pt x="1992" y="2578"/>
                              </a:lnTo>
                              <a:lnTo>
                                <a:pt x="1958" y="2603"/>
                              </a:lnTo>
                              <a:lnTo>
                                <a:pt x="1923" y="2623"/>
                              </a:lnTo>
                              <a:lnTo>
                                <a:pt x="1887" y="2643"/>
                              </a:lnTo>
                              <a:lnTo>
                                <a:pt x="1848" y="2662"/>
                              </a:lnTo>
                              <a:lnTo>
                                <a:pt x="1810" y="2678"/>
                              </a:lnTo>
                              <a:lnTo>
                                <a:pt x="1771" y="2695"/>
                              </a:lnTo>
                              <a:lnTo>
                                <a:pt x="1732" y="2710"/>
                              </a:lnTo>
                              <a:lnTo>
                                <a:pt x="1692" y="2724"/>
                              </a:lnTo>
                              <a:lnTo>
                                <a:pt x="1653" y="2739"/>
                              </a:lnTo>
                              <a:lnTo>
                                <a:pt x="1615" y="2754"/>
                              </a:lnTo>
                              <a:lnTo>
                                <a:pt x="1578" y="2768"/>
                              </a:lnTo>
                              <a:lnTo>
                                <a:pt x="1542" y="2782"/>
                              </a:lnTo>
                              <a:lnTo>
                                <a:pt x="1491" y="2809"/>
                              </a:lnTo>
                              <a:lnTo>
                                <a:pt x="1436" y="2831"/>
                              </a:lnTo>
                              <a:lnTo>
                                <a:pt x="1390" y="2822"/>
                              </a:lnTo>
                              <a:lnTo>
                                <a:pt x="1346" y="2797"/>
                              </a:lnTo>
                              <a:lnTo>
                                <a:pt x="1295" y="2781"/>
                              </a:lnTo>
                              <a:lnTo>
                                <a:pt x="1243" y="2771"/>
                              </a:lnTo>
                              <a:lnTo>
                                <a:pt x="1193" y="2764"/>
                              </a:lnTo>
                              <a:lnTo>
                                <a:pt x="1142" y="2754"/>
                              </a:lnTo>
                              <a:lnTo>
                                <a:pt x="1091" y="2745"/>
                              </a:lnTo>
                              <a:lnTo>
                                <a:pt x="1038" y="2734"/>
                              </a:lnTo>
                              <a:lnTo>
                                <a:pt x="985" y="2722"/>
                              </a:lnTo>
                              <a:lnTo>
                                <a:pt x="935" y="2708"/>
                              </a:lnTo>
                              <a:lnTo>
                                <a:pt x="885" y="2690"/>
                              </a:lnTo>
                              <a:lnTo>
                                <a:pt x="839" y="2669"/>
                              </a:lnTo>
                              <a:lnTo>
                                <a:pt x="790" y="2640"/>
                              </a:lnTo>
                              <a:lnTo>
                                <a:pt x="749" y="2609"/>
                              </a:lnTo>
                              <a:lnTo>
                                <a:pt x="713" y="2576"/>
                              </a:lnTo>
                              <a:lnTo>
                                <a:pt x="677" y="2537"/>
                              </a:lnTo>
                              <a:lnTo>
                                <a:pt x="642" y="2492"/>
                              </a:lnTo>
                              <a:lnTo>
                                <a:pt x="622" y="2456"/>
                              </a:lnTo>
                              <a:lnTo>
                                <a:pt x="610" y="2416"/>
                              </a:lnTo>
                              <a:lnTo>
                                <a:pt x="594" y="2378"/>
                              </a:lnTo>
                              <a:lnTo>
                                <a:pt x="561" y="2342"/>
                              </a:lnTo>
                              <a:lnTo>
                                <a:pt x="524" y="2333"/>
                              </a:lnTo>
                              <a:lnTo>
                                <a:pt x="475" y="2322"/>
                              </a:lnTo>
                              <a:lnTo>
                                <a:pt x="435" y="2304"/>
                              </a:lnTo>
                              <a:lnTo>
                                <a:pt x="398" y="2281"/>
                              </a:lnTo>
                              <a:lnTo>
                                <a:pt x="362" y="2255"/>
                              </a:lnTo>
                              <a:lnTo>
                                <a:pt x="329" y="2224"/>
                              </a:lnTo>
                              <a:lnTo>
                                <a:pt x="297" y="2190"/>
                              </a:lnTo>
                              <a:lnTo>
                                <a:pt x="268" y="2154"/>
                              </a:lnTo>
                              <a:lnTo>
                                <a:pt x="241" y="2115"/>
                              </a:lnTo>
                              <a:lnTo>
                                <a:pt x="217" y="2075"/>
                              </a:lnTo>
                              <a:lnTo>
                                <a:pt x="196" y="2033"/>
                              </a:lnTo>
                              <a:lnTo>
                                <a:pt x="176" y="1992"/>
                              </a:lnTo>
                              <a:lnTo>
                                <a:pt x="159" y="1949"/>
                              </a:lnTo>
                              <a:lnTo>
                                <a:pt x="146" y="1908"/>
                              </a:lnTo>
                              <a:lnTo>
                                <a:pt x="135" y="1868"/>
                              </a:lnTo>
                              <a:lnTo>
                                <a:pt x="125" y="1830"/>
                              </a:lnTo>
                              <a:lnTo>
                                <a:pt x="114" y="1781"/>
                              </a:lnTo>
                              <a:lnTo>
                                <a:pt x="104" y="1725"/>
                              </a:lnTo>
                              <a:lnTo>
                                <a:pt x="102" y="1671"/>
                              </a:lnTo>
                              <a:lnTo>
                                <a:pt x="112" y="1627"/>
                              </a:lnTo>
                              <a:lnTo>
                                <a:pt x="140" y="1599"/>
                              </a:lnTo>
                              <a:lnTo>
                                <a:pt x="178" y="1586"/>
                              </a:lnTo>
                              <a:lnTo>
                                <a:pt x="216" y="1573"/>
                              </a:lnTo>
                              <a:lnTo>
                                <a:pt x="246" y="1550"/>
                              </a:lnTo>
                              <a:lnTo>
                                <a:pt x="266" y="1507"/>
                              </a:lnTo>
                              <a:lnTo>
                                <a:pt x="275" y="1455"/>
                              </a:lnTo>
                              <a:lnTo>
                                <a:pt x="279" y="1408"/>
                              </a:lnTo>
                              <a:lnTo>
                                <a:pt x="281" y="1358"/>
                              </a:lnTo>
                              <a:lnTo>
                                <a:pt x="277" y="1310"/>
                              </a:lnTo>
                              <a:lnTo>
                                <a:pt x="267" y="1264"/>
                              </a:lnTo>
                              <a:lnTo>
                                <a:pt x="252" y="1217"/>
                              </a:lnTo>
                              <a:lnTo>
                                <a:pt x="232" y="1172"/>
                              </a:lnTo>
                              <a:lnTo>
                                <a:pt x="208" y="1130"/>
                              </a:lnTo>
                              <a:lnTo>
                                <a:pt x="188" y="1094"/>
                              </a:lnTo>
                              <a:lnTo>
                                <a:pt x="162" y="1051"/>
                              </a:lnTo>
                              <a:lnTo>
                                <a:pt x="135" y="1027"/>
                              </a:lnTo>
                              <a:lnTo>
                                <a:pt x="91" y="1020"/>
                              </a:lnTo>
                              <a:lnTo>
                                <a:pt x="44" y="1013"/>
                              </a:lnTo>
                              <a:lnTo>
                                <a:pt x="7" y="997"/>
                              </a:lnTo>
                              <a:lnTo>
                                <a:pt x="4" y="996"/>
                              </a:lnTo>
                              <a:lnTo>
                                <a:pt x="2" y="993"/>
                              </a:lnTo>
                              <a:lnTo>
                                <a:pt x="0" y="99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" name="Freeform 510"/>
                      <wps:cNvSpPr>
                        <a:spLocks/>
                      </wps:cNvSpPr>
                      <wps:spPr bwMode="auto">
                        <a:xfrm>
                          <a:off x="1818" y="525"/>
                          <a:ext cx="651" cy="708"/>
                        </a:xfrm>
                        <a:custGeom>
                          <a:avLst/>
                          <a:gdLst>
                            <a:gd name="T0" fmla="*/ 97 w 2603"/>
                            <a:gd name="T1" fmla="*/ 818 h 2831"/>
                            <a:gd name="T2" fmla="*/ 212 w 2603"/>
                            <a:gd name="T3" fmla="*/ 655 h 2831"/>
                            <a:gd name="T4" fmla="*/ 350 w 2603"/>
                            <a:gd name="T5" fmla="*/ 493 h 2831"/>
                            <a:gd name="T6" fmla="*/ 462 w 2603"/>
                            <a:gd name="T7" fmla="*/ 442 h 2831"/>
                            <a:gd name="T8" fmla="*/ 523 w 2603"/>
                            <a:gd name="T9" fmla="*/ 644 h 2831"/>
                            <a:gd name="T10" fmla="*/ 709 w 2603"/>
                            <a:gd name="T11" fmla="*/ 684 h 2831"/>
                            <a:gd name="T12" fmla="*/ 764 w 2603"/>
                            <a:gd name="T13" fmla="*/ 532 h 2831"/>
                            <a:gd name="T14" fmla="*/ 622 w 2603"/>
                            <a:gd name="T15" fmla="*/ 399 h 2831"/>
                            <a:gd name="T16" fmla="*/ 528 w 2603"/>
                            <a:gd name="T17" fmla="*/ 354 h 2831"/>
                            <a:gd name="T18" fmla="*/ 606 w 2603"/>
                            <a:gd name="T19" fmla="*/ 269 h 2831"/>
                            <a:gd name="T20" fmla="*/ 801 w 2603"/>
                            <a:gd name="T21" fmla="*/ 133 h 2831"/>
                            <a:gd name="T22" fmla="*/ 968 w 2603"/>
                            <a:gd name="T23" fmla="*/ 41 h 2831"/>
                            <a:gd name="T24" fmla="*/ 1139 w 2603"/>
                            <a:gd name="T25" fmla="*/ 143 h 2831"/>
                            <a:gd name="T26" fmla="*/ 1223 w 2603"/>
                            <a:gd name="T27" fmla="*/ 296 h 2831"/>
                            <a:gd name="T28" fmla="*/ 1364 w 2603"/>
                            <a:gd name="T29" fmla="*/ 171 h 2831"/>
                            <a:gd name="T30" fmla="*/ 1512 w 2603"/>
                            <a:gd name="T31" fmla="*/ 0 h 2831"/>
                            <a:gd name="T32" fmla="*/ 1703 w 2603"/>
                            <a:gd name="T33" fmla="*/ 96 h 2831"/>
                            <a:gd name="T34" fmla="*/ 1855 w 2603"/>
                            <a:gd name="T35" fmla="*/ 196 h 2831"/>
                            <a:gd name="T36" fmla="*/ 1782 w 2603"/>
                            <a:gd name="T37" fmla="*/ 318 h 2831"/>
                            <a:gd name="T38" fmla="*/ 1724 w 2603"/>
                            <a:gd name="T39" fmla="*/ 480 h 2831"/>
                            <a:gd name="T40" fmla="*/ 1851 w 2603"/>
                            <a:gd name="T41" fmla="*/ 561 h 2831"/>
                            <a:gd name="T42" fmla="*/ 1964 w 2603"/>
                            <a:gd name="T43" fmla="*/ 442 h 2831"/>
                            <a:gd name="T44" fmla="*/ 1999 w 2603"/>
                            <a:gd name="T45" fmla="*/ 266 h 2831"/>
                            <a:gd name="T46" fmla="*/ 2196 w 2603"/>
                            <a:gd name="T47" fmla="*/ 396 h 2831"/>
                            <a:gd name="T48" fmla="*/ 2326 w 2603"/>
                            <a:gd name="T49" fmla="*/ 502 h 2831"/>
                            <a:gd name="T50" fmla="*/ 2490 w 2603"/>
                            <a:gd name="T51" fmla="*/ 692 h 2831"/>
                            <a:gd name="T52" fmla="*/ 2374 w 2603"/>
                            <a:gd name="T53" fmla="*/ 773 h 2831"/>
                            <a:gd name="T54" fmla="*/ 2326 w 2603"/>
                            <a:gd name="T55" fmla="*/ 971 h 2831"/>
                            <a:gd name="T56" fmla="*/ 2328 w 2603"/>
                            <a:gd name="T57" fmla="*/ 1169 h 2831"/>
                            <a:gd name="T58" fmla="*/ 2342 w 2603"/>
                            <a:gd name="T59" fmla="*/ 1367 h 2831"/>
                            <a:gd name="T60" fmla="*/ 2512 w 2603"/>
                            <a:gd name="T61" fmla="*/ 1409 h 2831"/>
                            <a:gd name="T62" fmla="*/ 2582 w 2603"/>
                            <a:gd name="T63" fmla="*/ 1595 h 2831"/>
                            <a:gd name="T64" fmla="*/ 2603 w 2603"/>
                            <a:gd name="T65" fmla="*/ 1733 h 2831"/>
                            <a:gd name="T66" fmla="*/ 2561 w 2603"/>
                            <a:gd name="T67" fmla="*/ 1846 h 2831"/>
                            <a:gd name="T68" fmla="*/ 2473 w 2603"/>
                            <a:gd name="T69" fmla="*/ 2028 h 2831"/>
                            <a:gd name="T70" fmla="*/ 2323 w 2603"/>
                            <a:gd name="T71" fmla="*/ 2168 h 2831"/>
                            <a:gd name="T72" fmla="*/ 2159 w 2603"/>
                            <a:gd name="T73" fmla="*/ 2324 h 2831"/>
                            <a:gd name="T74" fmla="*/ 2078 w 2603"/>
                            <a:gd name="T75" fmla="*/ 2495 h 2831"/>
                            <a:gd name="T76" fmla="*/ 1923 w 2603"/>
                            <a:gd name="T77" fmla="*/ 2623 h 2831"/>
                            <a:gd name="T78" fmla="*/ 1732 w 2603"/>
                            <a:gd name="T79" fmla="*/ 2710 h 2831"/>
                            <a:gd name="T80" fmla="*/ 1542 w 2603"/>
                            <a:gd name="T81" fmla="*/ 2782 h 2831"/>
                            <a:gd name="T82" fmla="*/ 1390 w 2603"/>
                            <a:gd name="T83" fmla="*/ 2822 h 2831"/>
                            <a:gd name="T84" fmla="*/ 1193 w 2603"/>
                            <a:gd name="T85" fmla="*/ 2764 h 2831"/>
                            <a:gd name="T86" fmla="*/ 935 w 2603"/>
                            <a:gd name="T87" fmla="*/ 2708 h 2831"/>
                            <a:gd name="T88" fmla="*/ 749 w 2603"/>
                            <a:gd name="T89" fmla="*/ 2609 h 2831"/>
                            <a:gd name="T90" fmla="*/ 622 w 2603"/>
                            <a:gd name="T91" fmla="*/ 2456 h 2831"/>
                            <a:gd name="T92" fmla="*/ 524 w 2603"/>
                            <a:gd name="T93" fmla="*/ 2333 h 2831"/>
                            <a:gd name="T94" fmla="*/ 362 w 2603"/>
                            <a:gd name="T95" fmla="*/ 2255 h 2831"/>
                            <a:gd name="T96" fmla="*/ 217 w 2603"/>
                            <a:gd name="T97" fmla="*/ 2075 h 2831"/>
                            <a:gd name="T98" fmla="*/ 135 w 2603"/>
                            <a:gd name="T99" fmla="*/ 1868 h 2831"/>
                            <a:gd name="T100" fmla="*/ 102 w 2603"/>
                            <a:gd name="T101" fmla="*/ 1671 h 2831"/>
                            <a:gd name="T102" fmla="*/ 216 w 2603"/>
                            <a:gd name="T103" fmla="*/ 1573 h 2831"/>
                            <a:gd name="T104" fmla="*/ 279 w 2603"/>
                            <a:gd name="T105" fmla="*/ 1408 h 2831"/>
                            <a:gd name="T106" fmla="*/ 252 w 2603"/>
                            <a:gd name="T107" fmla="*/ 1217 h 2831"/>
                            <a:gd name="T108" fmla="*/ 162 w 2603"/>
                            <a:gd name="T109" fmla="*/ 1051 h 2831"/>
                            <a:gd name="T110" fmla="*/ 7 w 2603"/>
                            <a:gd name="T111" fmla="*/ 997 h 2831"/>
                            <a:gd name="T112" fmla="*/ 0 w 2603"/>
                            <a:gd name="T113" fmla="*/ 990 h 2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03" h="2831">
                              <a:moveTo>
                                <a:pt x="0" y="990"/>
                              </a:moveTo>
                              <a:lnTo>
                                <a:pt x="21" y="944"/>
                              </a:lnTo>
                              <a:lnTo>
                                <a:pt x="44" y="901"/>
                              </a:lnTo>
                              <a:lnTo>
                                <a:pt x="69" y="858"/>
                              </a:lnTo>
                              <a:lnTo>
                                <a:pt x="97" y="818"/>
                              </a:lnTo>
                              <a:lnTo>
                                <a:pt x="125" y="777"/>
                              </a:lnTo>
                              <a:lnTo>
                                <a:pt x="155" y="737"/>
                              </a:lnTo>
                              <a:lnTo>
                                <a:pt x="184" y="697"/>
                              </a:lnTo>
                              <a:lnTo>
                                <a:pt x="212" y="655"/>
                              </a:lnTo>
                              <a:lnTo>
                                <a:pt x="224" y="637"/>
                              </a:lnTo>
                              <a:lnTo>
                                <a:pt x="247" y="609"/>
                              </a:lnTo>
                              <a:lnTo>
                                <a:pt x="278" y="572"/>
                              </a:lnTo>
                              <a:lnTo>
                                <a:pt x="312" y="532"/>
                              </a:lnTo>
                              <a:lnTo>
                                <a:pt x="350" y="493"/>
                              </a:lnTo>
                              <a:lnTo>
                                <a:pt x="386" y="460"/>
                              </a:lnTo>
                              <a:lnTo>
                                <a:pt x="419" y="438"/>
                              </a:lnTo>
                              <a:lnTo>
                                <a:pt x="445" y="430"/>
                              </a:lnTo>
                              <a:lnTo>
                                <a:pt x="462" y="442"/>
                              </a:lnTo>
                              <a:lnTo>
                                <a:pt x="473" y="491"/>
                              </a:lnTo>
                              <a:lnTo>
                                <a:pt x="474" y="544"/>
                              </a:lnTo>
                              <a:lnTo>
                                <a:pt x="489" y="595"/>
                              </a:lnTo>
                              <a:lnTo>
                                <a:pt x="523" y="644"/>
                              </a:lnTo>
                              <a:lnTo>
                                <a:pt x="568" y="684"/>
                              </a:lnTo>
                              <a:lnTo>
                                <a:pt x="625" y="702"/>
                              </a:lnTo>
                              <a:lnTo>
                                <a:pt x="671" y="698"/>
                              </a:lnTo>
                              <a:lnTo>
                                <a:pt x="709" y="684"/>
                              </a:lnTo>
                              <a:lnTo>
                                <a:pt x="738" y="663"/>
                              </a:lnTo>
                              <a:lnTo>
                                <a:pt x="759" y="636"/>
                              </a:lnTo>
                              <a:lnTo>
                                <a:pt x="771" y="604"/>
                              </a:lnTo>
                              <a:lnTo>
                                <a:pt x="772" y="569"/>
                              </a:lnTo>
                              <a:lnTo>
                                <a:pt x="764" y="532"/>
                              </a:lnTo>
                              <a:lnTo>
                                <a:pt x="747" y="494"/>
                              </a:lnTo>
                              <a:lnTo>
                                <a:pt x="718" y="457"/>
                              </a:lnTo>
                              <a:lnTo>
                                <a:pt x="671" y="421"/>
                              </a:lnTo>
                              <a:lnTo>
                                <a:pt x="622" y="399"/>
                              </a:lnTo>
                              <a:lnTo>
                                <a:pt x="571" y="377"/>
                              </a:lnTo>
                              <a:lnTo>
                                <a:pt x="552" y="374"/>
                              </a:lnTo>
                              <a:lnTo>
                                <a:pt x="530" y="369"/>
                              </a:lnTo>
                              <a:lnTo>
                                <a:pt x="528" y="354"/>
                              </a:lnTo>
                              <a:lnTo>
                                <a:pt x="551" y="323"/>
                              </a:lnTo>
                              <a:lnTo>
                                <a:pt x="576" y="296"/>
                              </a:lnTo>
                              <a:lnTo>
                                <a:pt x="606" y="269"/>
                              </a:lnTo>
                              <a:lnTo>
                                <a:pt x="643" y="238"/>
                              </a:lnTo>
                              <a:lnTo>
                                <a:pt x="682" y="210"/>
                              </a:lnTo>
                              <a:lnTo>
                                <a:pt x="720" y="183"/>
                              </a:lnTo>
                              <a:lnTo>
                                <a:pt x="761" y="157"/>
                              </a:lnTo>
                              <a:lnTo>
                                <a:pt x="801" y="133"/>
                              </a:lnTo>
                              <a:lnTo>
                                <a:pt x="842" y="108"/>
                              </a:lnTo>
                              <a:lnTo>
                                <a:pt x="883" y="83"/>
                              </a:lnTo>
                              <a:lnTo>
                                <a:pt x="925" y="58"/>
                              </a:lnTo>
                              <a:lnTo>
                                <a:pt x="968" y="41"/>
                              </a:lnTo>
                              <a:lnTo>
                                <a:pt x="1007" y="39"/>
                              </a:lnTo>
                              <a:lnTo>
                                <a:pt x="1046" y="52"/>
                              </a:lnTo>
                              <a:lnTo>
                                <a:pt x="1080" y="75"/>
                              </a:lnTo>
                              <a:lnTo>
                                <a:pt x="1112" y="107"/>
                              </a:lnTo>
                              <a:lnTo>
                                <a:pt x="1139" y="143"/>
                              </a:lnTo>
                              <a:lnTo>
                                <a:pt x="1162" y="182"/>
                              </a:lnTo>
                              <a:lnTo>
                                <a:pt x="1181" y="221"/>
                              </a:lnTo>
                              <a:lnTo>
                                <a:pt x="1200" y="263"/>
                              </a:lnTo>
                              <a:lnTo>
                                <a:pt x="1223" y="296"/>
                              </a:lnTo>
                              <a:lnTo>
                                <a:pt x="1251" y="307"/>
                              </a:lnTo>
                              <a:lnTo>
                                <a:pt x="1292" y="282"/>
                              </a:lnTo>
                              <a:lnTo>
                                <a:pt x="1331" y="232"/>
                              </a:lnTo>
                              <a:lnTo>
                                <a:pt x="1364" y="171"/>
                              </a:lnTo>
                              <a:lnTo>
                                <a:pt x="1398" y="115"/>
                              </a:lnTo>
                              <a:lnTo>
                                <a:pt x="1428" y="75"/>
                              </a:lnTo>
                              <a:lnTo>
                                <a:pt x="1475" y="21"/>
                              </a:lnTo>
                              <a:lnTo>
                                <a:pt x="1512" y="0"/>
                              </a:lnTo>
                              <a:lnTo>
                                <a:pt x="1560" y="23"/>
                              </a:lnTo>
                              <a:lnTo>
                                <a:pt x="1609" y="46"/>
                              </a:lnTo>
                              <a:lnTo>
                                <a:pt x="1656" y="70"/>
                              </a:lnTo>
                              <a:lnTo>
                                <a:pt x="1703" y="96"/>
                              </a:lnTo>
                              <a:lnTo>
                                <a:pt x="1756" y="125"/>
                              </a:lnTo>
                              <a:lnTo>
                                <a:pt x="1809" y="157"/>
                              </a:lnTo>
                              <a:lnTo>
                                <a:pt x="1855" y="196"/>
                              </a:lnTo>
                              <a:lnTo>
                                <a:pt x="1874" y="236"/>
                              </a:lnTo>
                              <a:lnTo>
                                <a:pt x="1855" y="267"/>
                              </a:lnTo>
                              <a:lnTo>
                                <a:pt x="1819" y="292"/>
                              </a:lnTo>
                              <a:lnTo>
                                <a:pt x="1782" y="318"/>
                              </a:lnTo>
                              <a:lnTo>
                                <a:pt x="1759" y="344"/>
                              </a:lnTo>
                              <a:lnTo>
                                <a:pt x="1741" y="376"/>
                              </a:lnTo>
                              <a:lnTo>
                                <a:pt x="1729" y="410"/>
                              </a:lnTo>
                              <a:lnTo>
                                <a:pt x="1723" y="446"/>
                              </a:lnTo>
                              <a:lnTo>
                                <a:pt x="1724" y="480"/>
                              </a:lnTo>
                              <a:lnTo>
                                <a:pt x="1732" y="511"/>
                              </a:lnTo>
                              <a:lnTo>
                                <a:pt x="1748" y="538"/>
                              </a:lnTo>
                              <a:lnTo>
                                <a:pt x="1774" y="555"/>
                              </a:lnTo>
                              <a:lnTo>
                                <a:pt x="1807" y="564"/>
                              </a:lnTo>
                              <a:lnTo>
                                <a:pt x="1851" y="561"/>
                              </a:lnTo>
                              <a:lnTo>
                                <a:pt x="1900" y="536"/>
                              </a:lnTo>
                              <a:lnTo>
                                <a:pt x="1940" y="493"/>
                              </a:lnTo>
                              <a:lnTo>
                                <a:pt x="1964" y="442"/>
                              </a:lnTo>
                              <a:lnTo>
                                <a:pt x="1966" y="386"/>
                              </a:lnTo>
                              <a:lnTo>
                                <a:pt x="1965" y="315"/>
                              </a:lnTo>
                              <a:lnTo>
                                <a:pt x="1976" y="271"/>
                              </a:lnTo>
                              <a:lnTo>
                                <a:pt x="1999" y="266"/>
                              </a:lnTo>
                              <a:lnTo>
                                <a:pt x="2031" y="275"/>
                              </a:lnTo>
                              <a:lnTo>
                                <a:pt x="2069" y="297"/>
                              </a:lnTo>
                              <a:lnTo>
                                <a:pt x="2111" y="327"/>
                              </a:lnTo>
                              <a:lnTo>
                                <a:pt x="2154" y="361"/>
                              </a:lnTo>
                              <a:lnTo>
                                <a:pt x="2196" y="396"/>
                              </a:lnTo>
                              <a:lnTo>
                                <a:pt x="2233" y="428"/>
                              </a:lnTo>
                              <a:lnTo>
                                <a:pt x="2264" y="455"/>
                              </a:lnTo>
                              <a:lnTo>
                                <a:pt x="2286" y="472"/>
                              </a:lnTo>
                              <a:lnTo>
                                <a:pt x="2326" y="502"/>
                              </a:lnTo>
                              <a:lnTo>
                                <a:pt x="2365" y="534"/>
                              </a:lnTo>
                              <a:lnTo>
                                <a:pt x="2403" y="569"/>
                              </a:lnTo>
                              <a:lnTo>
                                <a:pt x="2437" y="607"/>
                              </a:lnTo>
                              <a:lnTo>
                                <a:pt x="2466" y="647"/>
                              </a:lnTo>
                              <a:lnTo>
                                <a:pt x="2490" y="692"/>
                              </a:lnTo>
                              <a:lnTo>
                                <a:pt x="2505" y="739"/>
                              </a:lnTo>
                              <a:lnTo>
                                <a:pt x="2477" y="755"/>
                              </a:lnTo>
                              <a:lnTo>
                                <a:pt x="2416" y="757"/>
                              </a:lnTo>
                              <a:lnTo>
                                <a:pt x="2374" y="773"/>
                              </a:lnTo>
                              <a:lnTo>
                                <a:pt x="2353" y="823"/>
                              </a:lnTo>
                              <a:lnTo>
                                <a:pt x="2337" y="869"/>
                              </a:lnTo>
                              <a:lnTo>
                                <a:pt x="2328" y="917"/>
                              </a:lnTo>
                              <a:lnTo>
                                <a:pt x="2326" y="971"/>
                              </a:lnTo>
                              <a:lnTo>
                                <a:pt x="2327" y="1018"/>
                              </a:lnTo>
                              <a:lnTo>
                                <a:pt x="2328" y="1067"/>
                              </a:lnTo>
                              <a:lnTo>
                                <a:pt x="2328" y="1119"/>
                              </a:lnTo>
                              <a:lnTo>
                                <a:pt x="2328" y="1169"/>
                              </a:lnTo>
                              <a:lnTo>
                                <a:pt x="2329" y="1221"/>
                              </a:lnTo>
                              <a:lnTo>
                                <a:pt x="2332" y="1271"/>
                              </a:lnTo>
                              <a:lnTo>
                                <a:pt x="2336" y="1321"/>
                              </a:lnTo>
                              <a:lnTo>
                                <a:pt x="2342" y="1367"/>
                              </a:lnTo>
                              <a:lnTo>
                                <a:pt x="2370" y="1392"/>
                              </a:lnTo>
                              <a:lnTo>
                                <a:pt x="2419" y="1384"/>
                              </a:lnTo>
                              <a:lnTo>
                                <a:pt x="2472" y="1384"/>
                              </a:lnTo>
                              <a:lnTo>
                                <a:pt x="2512" y="1409"/>
                              </a:lnTo>
                              <a:lnTo>
                                <a:pt x="2544" y="1450"/>
                              </a:lnTo>
                              <a:lnTo>
                                <a:pt x="2568" y="1496"/>
                              </a:lnTo>
                              <a:lnTo>
                                <a:pt x="2582" y="1541"/>
                              </a:lnTo>
                              <a:lnTo>
                                <a:pt x="2582" y="1595"/>
                              </a:lnTo>
                              <a:lnTo>
                                <a:pt x="2575" y="1647"/>
                              </a:lnTo>
                              <a:lnTo>
                                <a:pt x="2581" y="1700"/>
                              </a:lnTo>
                              <a:lnTo>
                                <a:pt x="2593" y="1719"/>
                              </a:lnTo>
                              <a:lnTo>
                                <a:pt x="2603" y="1733"/>
                              </a:lnTo>
                              <a:lnTo>
                                <a:pt x="2597" y="1754"/>
                              </a:lnTo>
                              <a:lnTo>
                                <a:pt x="2582" y="1783"/>
                              </a:lnTo>
                              <a:lnTo>
                                <a:pt x="2571" y="1814"/>
                              </a:lnTo>
                              <a:lnTo>
                                <a:pt x="2561" y="1846"/>
                              </a:lnTo>
                              <a:lnTo>
                                <a:pt x="2543" y="1889"/>
                              </a:lnTo>
                              <a:lnTo>
                                <a:pt x="2524" y="1935"/>
                              </a:lnTo>
                              <a:lnTo>
                                <a:pt x="2501" y="1982"/>
                              </a:lnTo>
                              <a:lnTo>
                                <a:pt x="2473" y="2028"/>
                              </a:lnTo>
                              <a:lnTo>
                                <a:pt x="2443" y="2071"/>
                              </a:lnTo>
                              <a:lnTo>
                                <a:pt x="2410" y="2108"/>
                              </a:lnTo>
                              <a:lnTo>
                                <a:pt x="2374" y="2138"/>
                              </a:lnTo>
                              <a:lnTo>
                                <a:pt x="2323" y="2168"/>
                              </a:lnTo>
                              <a:lnTo>
                                <a:pt x="2273" y="2196"/>
                              </a:lnTo>
                              <a:lnTo>
                                <a:pt x="2222" y="2224"/>
                              </a:lnTo>
                              <a:lnTo>
                                <a:pt x="2183" y="2267"/>
                              </a:lnTo>
                              <a:lnTo>
                                <a:pt x="2159" y="2324"/>
                              </a:lnTo>
                              <a:lnTo>
                                <a:pt x="2138" y="2387"/>
                              </a:lnTo>
                              <a:lnTo>
                                <a:pt x="2122" y="2426"/>
                              </a:lnTo>
                              <a:lnTo>
                                <a:pt x="2102" y="2462"/>
                              </a:lnTo>
                              <a:lnTo>
                                <a:pt x="2078" y="2495"/>
                              </a:lnTo>
                              <a:lnTo>
                                <a:pt x="2052" y="2526"/>
                              </a:lnTo>
                              <a:lnTo>
                                <a:pt x="2023" y="2553"/>
                              </a:lnTo>
                              <a:lnTo>
                                <a:pt x="1992" y="2578"/>
                              </a:lnTo>
                              <a:lnTo>
                                <a:pt x="1958" y="2603"/>
                              </a:lnTo>
                              <a:lnTo>
                                <a:pt x="1923" y="2623"/>
                              </a:lnTo>
                              <a:lnTo>
                                <a:pt x="1887" y="2643"/>
                              </a:lnTo>
                              <a:lnTo>
                                <a:pt x="1848" y="2662"/>
                              </a:lnTo>
                              <a:lnTo>
                                <a:pt x="1810" y="2678"/>
                              </a:lnTo>
                              <a:lnTo>
                                <a:pt x="1771" y="2695"/>
                              </a:lnTo>
                              <a:lnTo>
                                <a:pt x="1732" y="2710"/>
                              </a:lnTo>
                              <a:lnTo>
                                <a:pt x="1692" y="2724"/>
                              </a:lnTo>
                              <a:lnTo>
                                <a:pt x="1653" y="2739"/>
                              </a:lnTo>
                              <a:lnTo>
                                <a:pt x="1615" y="2754"/>
                              </a:lnTo>
                              <a:lnTo>
                                <a:pt x="1578" y="2768"/>
                              </a:lnTo>
                              <a:lnTo>
                                <a:pt x="1542" y="2782"/>
                              </a:lnTo>
                              <a:lnTo>
                                <a:pt x="1491" y="2809"/>
                              </a:lnTo>
                              <a:lnTo>
                                <a:pt x="1436" y="2831"/>
                              </a:lnTo>
                              <a:lnTo>
                                <a:pt x="1390" y="2822"/>
                              </a:lnTo>
                              <a:lnTo>
                                <a:pt x="1346" y="2797"/>
                              </a:lnTo>
                              <a:lnTo>
                                <a:pt x="1295" y="2781"/>
                              </a:lnTo>
                              <a:lnTo>
                                <a:pt x="1243" y="2771"/>
                              </a:lnTo>
                              <a:lnTo>
                                <a:pt x="1193" y="2764"/>
                              </a:lnTo>
                              <a:lnTo>
                                <a:pt x="1142" y="2754"/>
                              </a:lnTo>
                              <a:lnTo>
                                <a:pt x="1091" y="2745"/>
                              </a:lnTo>
                              <a:lnTo>
                                <a:pt x="1038" y="2734"/>
                              </a:lnTo>
                              <a:lnTo>
                                <a:pt x="985" y="2722"/>
                              </a:lnTo>
                              <a:lnTo>
                                <a:pt x="935" y="2708"/>
                              </a:lnTo>
                              <a:lnTo>
                                <a:pt x="885" y="2690"/>
                              </a:lnTo>
                              <a:lnTo>
                                <a:pt x="839" y="2669"/>
                              </a:lnTo>
                              <a:lnTo>
                                <a:pt x="790" y="2640"/>
                              </a:lnTo>
                              <a:lnTo>
                                <a:pt x="749" y="2609"/>
                              </a:lnTo>
                              <a:lnTo>
                                <a:pt x="713" y="2576"/>
                              </a:lnTo>
                              <a:lnTo>
                                <a:pt x="677" y="2537"/>
                              </a:lnTo>
                              <a:lnTo>
                                <a:pt x="642" y="2492"/>
                              </a:lnTo>
                              <a:lnTo>
                                <a:pt x="622" y="2456"/>
                              </a:lnTo>
                              <a:lnTo>
                                <a:pt x="610" y="2416"/>
                              </a:lnTo>
                              <a:lnTo>
                                <a:pt x="594" y="2378"/>
                              </a:lnTo>
                              <a:lnTo>
                                <a:pt x="561" y="2342"/>
                              </a:lnTo>
                              <a:lnTo>
                                <a:pt x="524" y="2333"/>
                              </a:lnTo>
                              <a:lnTo>
                                <a:pt x="475" y="2322"/>
                              </a:lnTo>
                              <a:lnTo>
                                <a:pt x="435" y="2304"/>
                              </a:lnTo>
                              <a:lnTo>
                                <a:pt x="398" y="2281"/>
                              </a:lnTo>
                              <a:lnTo>
                                <a:pt x="362" y="2255"/>
                              </a:lnTo>
                              <a:lnTo>
                                <a:pt x="329" y="2224"/>
                              </a:lnTo>
                              <a:lnTo>
                                <a:pt x="297" y="2190"/>
                              </a:lnTo>
                              <a:lnTo>
                                <a:pt x="268" y="2154"/>
                              </a:lnTo>
                              <a:lnTo>
                                <a:pt x="241" y="2115"/>
                              </a:lnTo>
                              <a:lnTo>
                                <a:pt x="217" y="2075"/>
                              </a:lnTo>
                              <a:lnTo>
                                <a:pt x="196" y="2033"/>
                              </a:lnTo>
                              <a:lnTo>
                                <a:pt x="176" y="1992"/>
                              </a:lnTo>
                              <a:lnTo>
                                <a:pt x="159" y="1949"/>
                              </a:lnTo>
                              <a:lnTo>
                                <a:pt x="146" y="1908"/>
                              </a:lnTo>
                              <a:lnTo>
                                <a:pt x="135" y="1868"/>
                              </a:lnTo>
                              <a:lnTo>
                                <a:pt x="125" y="1830"/>
                              </a:lnTo>
                              <a:lnTo>
                                <a:pt x="114" y="1781"/>
                              </a:lnTo>
                              <a:lnTo>
                                <a:pt x="104" y="1725"/>
                              </a:lnTo>
                              <a:lnTo>
                                <a:pt x="102" y="1671"/>
                              </a:lnTo>
                              <a:lnTo>
                                <a:pt x="112" y="1627"/>
                              </a:lnTo>
                              <a:lnTo>
                                <a:pt x="140" y="1599"/>
                              </a:lnTo>
                              <a:lnTo>
                                <a:pt x="178" y="1586"/>
                              </a:lnTo>
                              <a:lnTo>
                                <a:pt x="216" y="1573"/>
                              </a:lnTo>
                              <a:lnTo>
                                <a:pt x="246" y="1550"/>
                              </a:lnTo>
                              <a:lnTo>
                                <a:pt x="266" y="1507"/>
                              </a:lnTo>
                              <a:lnTo>
                                <a:pt x="275" y="1455"/>
                              </a:lnTo>
                              <a:lnTo>
                                <a:pt x="279" y="1408"/>
                              </a:lnTo>
                              <a:lnTo>
                                <a:pt x="281" y="1358"/>
                              </a:lnTo>
                              <a:lnTo>
                                <a:pt x="277" y="1310"/>
                              </a:lnTo>
                              <a:lnTo>
                                <a:pt x="267" y="1264"/>
                              </a:lnTo>
                              <a:lnTo>
                                <a:pt x="252" y="1217"/>
                              </a:lnTo>
                              <a:lnTo>
                                <a:pt x="232" y="1172"/>
                              </a:lnTo>
                              <a:lnTo>
                                <a:pt x="208" y="1130"/>
                              </a:lnTo>
                              <a:lnTo>
                                <a:pt x="188" y="1094"/>
                              </a:lnTo>
                              <a:lnTo>
                                <a:pt x="162" y="1051"/>
                              </a:lnTo>
                              <a:lnTo>
                                <a:pt x="135" y="1027"/>
                              </a:lnTo>
                              <a:lnTo>
                                <a:pt x="91" y="1020"/>
                              </a:lnTo>
                              <a:lnTo>
                                <a:pt x="44" y="1013"/>
                              </a:lnTo>
                              <a:lnTo>
                                <a:pt x="7" y="997"/>
                              </a:lnTo>
                              <a:lnTo>
                                <a:pt x="4" y="996"/>
                              </a:lnTo>
                              <a:lnTo>
                                <a:pt x="2" y="993"/>
                              </a:lnTo>
                              <a:lnTo>
                                <a:pt x="0" y="99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Freeform 511"/>
                      <wps:cNvSpPr>
                        <a:spLocks noEditPoints="1"/>
                      </wps:cNvSpPr>
                      <wps:spPr bwMode="auto">
                        <a:xfrm>
                          <a:off x="1572" y="304"/>
                          <a:ext cx="1161" cy="1155"/>
                        </a:xfrm>
                        <a:custGeom>
                          <a:avLst/>
                          <a:gdLst>
                            <a:gd name="T0" fmla="*/ 3373 w 4641"/>
                            <a:gd name="T1" fmla="*/ 254 h 4619"/>
                            <a:gd name="T2" fmla="*/ 2933 w 4641"/>
                            <a:gd name="T3" fmla="*/ 131 h 4619"/>
                            <a:gd name="T4" fmla="*/ 2454 w 4641"/>
                            <a:gd name="T5" fmla="*/ 17 h 4619"/>
                            <a:gd name="T6" fmla="*/ 2031 w 4641"/>
                            <a:gd name="T7" fmla="*/ 48 h 4619"/>
                            <a:gd name="T8" fmla="*/ 1547 w 4641"/>
                            <a:gd name="T9" fmla="*/ 160 h 4619"/>
                            <a:gd name="T10" fmla="*/ 1157 w 4641"/>
                            <a:gd name="T11" fmla="*/ 326 h 4619"/>
                            <a:gd name="T12" fmla="*/ 782 w 4641"/>
                            <a:gd name="T13" fmla="*/ 644 h 4619"/>
                            <a:gd name="T14" fmla="*/ 443 w 4641"/>
                            <a:gd name="T15" fmla="*/ 952 h 4619"/>
                            <a:gd name="T16" fmla="*/ 266 w 4641"/>
                            <a:gd name="T17" fmla="*/ 1367 h 4619"/>
                            <a:gd name="T18" fmla="*/ 61 w 4641"/>
                            <a:gd name="T19" fmla="*/ 1795 h 4619"/>
                            <a:gd name="T20" fmla="*/ 38 w 4641"/>
                            <a:gd name="T21" fmla="*/ 2232 h 4619"/>
                            <a:gd name="T22" fmla="*/ 67 w 4641"/>
                            <a:gd name="T23" fmla="*/ 2734 h 4619"/>
                            <a:gd name="T24" fmla="*/ 177 w 4641"/>
                            <a:gd name="T25" fmla="*/ 3119 h 4619"/>
                            <a:gd name="T26" fmla="*/ 414 w 4641"/>
                            <a:gd name="T27" fmla="*/ 3562 h 4619"/>
                            <a:gd name="T28" fmla="*/ 664 w 4641"/>
                            <a:gd name="T29" fmla="*/ 3923 h 4619"/>
                            <a:gd name="T30" fmla="*/ 1063 w 4641"/>
                            <a:gd name="T31" fmla="*/ 4184 h 4619"/>
                            <a:gd name="T32" fmla="*/ 1434 w 4641"/>
                            <a:gd name="T33" fmla="*/ 4443 h 4619"/>
                            <a:gd name="T34" fmla="*/ 1882 w 4641"/>
                            <a:gd name="T35" fmla="*/ 4532 h 4619"/>
                            <a:gd name="T36" fmla="*/ 2370 w 4641"/>
                            <a:gd name="T37" fmla="*/ 4606 h 4619"/>
                            <a:gd name="T38" fmla="*/ 2791 w 4641"/>
                            <a:gd name="T39" fmla="*/ 4542 h 4619"/>
                            <a:gd name="T40" fmla="*/ 3260 w 4641"/>
                            <a:gd name="T41" fmla="*/ 4389 h 4619"/>
                            <a:gd name="T42" fmla="*/ 3636 w 4641"/>
                            <a:gd name="T43" fmla="*/ 4196 h 4619"/>
                            <a:gd name="T44" fmla="*/ 3987 w 4641"/>
                            <a:gd name="T45" fmla="*/ 3851 h 4619"/>
                            <a:gd name="T46" fmla="*/ 4300 w 4641"/>
                            <a:gd name="T47" fmla="*/ 3515 h 4619"/>
                            <a:gd name="T48" fmla="*/ 4446 w 4641"/>
                            <a:gd name="T49" fmla="*/ 3090 h 4619"/>
                            <a:gd name="T50" fmla="*/ 4613 w 4641"/>
                            <a:gd name="T51" fmla="*/ 2644 h 4619"/>
                            <a:gd name="T52" fmla="*/ 4603 w 4641"/>
                            <a:gd name="T53" fmla="*/ 2208 h 4619"/>
                            <a:gd name="T54" fmla="*/ 4534 w 4641"/>
                            <a:gd name="T55" fmla="*/ 1711 h 4619"/>
                            <a:gd name="T56" fmla="*/ 4394 w 4641"/>
                            <a:gd name="T57" fmla="*/ 1337 h 4619"/>
                            <a:gd name="T58" fmla="*/ 4122 w 4641"/>
                            <a:gd name="T59" fmla="*/ 913 h 4619"/>
                            <a:gd name="T60" fmla="*/ 3845 w 4641"/>
                            <a:gd name="T61" fmla="*/ 573 h 4619"/>
                            <a:gd name="T62" fmla="*/ 3790 w 4641"/>
                            <a:gd name="T63" fmla="*/ 721 h 4619"/>
                            <a:gd name="T64" fmla="*/ 4042 w 4641"/>
                            <a:gd name="T65" fmla="*/ 1067 h 4619"/>
                            <a:gd name="T66" fmla="*/ 4300 w 4641"/>
                            <a:gd name="T67" fmla="*/ 1401 h 4619"/>
                            <a:gd name="T68" fmla="*/ 4398 w 4641"/>
                            <a:gd name="T69" fmla="*/ 1840 h 4619"/>
                            <a:gd name="T70" fmla="*/ 4482 w 4641"/>
                            <a:gd name="T71" fmla="*/ 2234 h 4619"/>
                            <a:gd name="T72" fmla="*/ 4437 w 4641"/>
                            <a:gd name="T73" fmla="*/ 2713 h 4619"/>
                            <a:gd name="T74" fmla="*/ 4338 w 4641"/>
                            <a:gd name="T75" fmla="*/ 3067 h 4619"/>
                            <a:gd name="T76" fmla="*/ 4126 w 4641"/>
                            <a:gd name="T77" fmla="*/ 3498 h 4619"/>
                            <a:gd name="T78" fmla="*/ 3845 w 4641"/>
                            <a:gd name="T79" fmla="*/ 3790 h 4619"/>
                            <a:gd name="T80" fmla="*/ 3532 w 4641"/>
                            <a:gd name="T81" fmla="*/ 4114 h 4619"/>
                            <a:gd name="T82" fmla="*/ 3135 w 4641"/>
                            <a:gd name="T83" fmla="*/ 4264 h 4619"/>
                            <a:gd name="T84" fmla="*/ 2740 w 4641"/>
                            <a:gd name="T85" fmla="*/ 4431 h 4619"/>
                            <a:gd name="T86" fmla="*/ 2273 w 4641"/>
                            <a:gd name="T87" fmla="*/ 4438 h 4619"/>
                            <a:gd name="T88" fmla="*/ 1886 w 4641"/>
                            <a:gd name="T89" fmla="*/ 4411 h 4619"/>
                            <a:gd name="T90" fmla="*/ 1434 w 4641"/>
                            <a:gd name="T91" fmla="*/ 4264 h 4619"/>
                            <a:gd name="T92" fmla="*/ 1103 w 4641"/>
                            <a:gd name="T93" fmla="*/ 4060 h 4619"/>
                            <a:gd name="T94" fmla="*/ 730 w 4641"/>
                            <a:gd name="T95" fmla="*/ 3780 h 4619"/>
                            <a:gd name="T96" fmla="*/ 508 w 4641"/>
                            <a:gd name="T97" fmla="*/ 3416 h 4619"/>
                            <a:gd name="T98" fmla="*/ 276 w 4641"/>
                            <a:gd name="T99" fmla="*/ 3061 h 4619"/>
                            <a:gd name="T100" fmla="*/ 213 w 4641"/>
                            <a:gd name="T101" fmla="*/ 2616 h 4619"/>
                            <a:gd name="T102" fmla="*/ 160 w 4641"/>
                            <a:gd name="T103" fmla="*/ 2214 h 4619"/>
                            <a:gd name="T104" fmla="*/ 242 w 4641"/>
                            <a:gd name="T105" fmla="*/ 1743 h 4619"/>
                            <a:gd name="T106" fmla="*/ 370 w 4641"/>
                            <a:gd name="T107" fmla="*/ 1396 h 4619"/>
                            <a:gd name="T108" fmla="*/ 617 w 4641"/>
                            <a:gd name="T109" fmla="*/ 985 h 4619"/>
                            <a:gd name="T110" fmla="*/ 919 w 4641"/>
                            <a:gd name="T111" fmla="*/ 715 h 4619"/>
                            <a:gd name="T112" fmla="*/ 1257 w 4641"/>
                            <a:gd name="T113" fmla="*/ 417 h 4619"/>
                            <a:gd name="T114" fmla="*/ 1665 w 4641"/>
                            <a:gd name="T115" fmla="*/ 296 h 4619"/>
                            <a:gd name="T116" fmla="*/ 2070 w 4641"/>
                            <a:gd name="T117" fmla="*/ 164 h 4619"/>
                            <a:gd name="T118" fmla="*/ 2537 w 4641"/>
                            <a:gd name="T119" fmla="*/ 192 h 4619"/>
                            <a:gd name="T120" fmla="*/ 2923 w 4641"/>
                            <a:gd name="T121" fmla="*/ 249 h 4619"/>
                            <a:gd name="T122" fmla="*/ 3360 w 4641"/>
                            <a:gd name="T123" fmla="*/ 430 h 46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4641" h="4619">
                              <a:moveTo>
                                <a:pt x="3723" y="540"/>
                              </a:moveTo>
                              <a:lnTo>
                                <a:pt x="3724" y="529"/>
                              </a:lnTo>
                              <a:lnTo>
                                <a:pt x="3724" y="517"/>
                              </a:lnTo>
                              <a:lnTo>
                                <a:pt x="3723" y="506"/>
                              </a:lnTo>
                              <a:lnTo>
                                <a:pt x="3717" y="481"/>
                              </a:lnTo>
                              <a:lnTo>
                                <a:pt x="3703" y="459"/>
                              </a:lnTo>
                              <a:lnTo>
                                <a:pt x="3685" y="441"/>
                              </a:lnTo>
                              <a:lnTo>
                                <a:pt x="3662" y="429"/>
                              </a:lnTo>
                              <a:lnTo>
                                <a:pt x="3638" y="424"/>
                              </a:lnTo>
                              <a:lnTo>
                                <a:pt x="3612" y="425"/>
                              </a:lnTo>
                              <a:lnTo>
                                <a:pt x="3600" y="427"/>
                              </a:lnTo>
                              <a:lnTo>
                                <a:pt x="3589" y="431"/>
                              </a:lnTo>
                              <a:lnTo>
                                <a:pt x="3578" y="436"/>
                              </a:lnTo>
                              <a:lnTo>
                                <a:pt x="3579" y="425"/>
                              </a:lnTo>
                              <a:lnTo>
                                <a:pt x="3579" y="413"/>
                              </a:lnTo>
                              <a:lnTo>
                                <a:pt x="3578" y="402"/>
                              </a:lnTo>
                              <a:lnTo>
                                <a:pt x="3567" y="376"/>
                              </a:lnTo>
                              <a:lnTo>
                                <a:pt x="3552" y="358"/>
                              </a:lnTo>
                              <a:lnTo>
                                <a:pt x="3532" y="342"/>
                              </a:lnTo>
                              <a:lnTo>
                                <a:pt x="3510" y="330"/>
                              </a:lnTo>
                              <a:lnTo>
                                <a:pt x="3486" y="326"/>
                              </a:lnTo>
                              <a:lnTo>
                                <a:pt x="3459" y="329"/>
                              </a:lnTo>
                              <a:lnTo>
                                <a:pt x="3447" y="333"/>
                              </a:lnTo>
                              <a:lnTo>
                                <a:pt x="3437" y="338"/>
                              </a:lnTo>
                              <a:lnTo>
                                <a:pt x="3427" y="345"/>
                              </a:lnTo>
                              <a:lnTo>
                                <a:pt x="3427" y="333"/>
                              </a:lnTo>
                              <a:lnTo>
                                <a:pt x="3425" y="320"/>
                              </a:lnTo>
                              <a:lnTo>
                                <a:pt x="3422" y="307"/>
                              </a:lnTo>
                              <a:lnTo>
                                <a:pt x="3411" y="285"/>
                              </a:lnTo>
                              <a:lnTo>
                                <a:pt x="3395" y="268"/>
                              </a:lnTo>
                              <a:lnTo>
                                <a:pt x="3373" y="254"/>
                              </a:lnTo>
                              <a:lnTo>
                                <a:pt x="3349" y="244"/>
                              </a:lnTo>
                              <a:lnTo>
                                <a:pt x="3325" y="241"/>
                              </a:lnTo>
                              <a:lnTo>
                                <a:pt x="3301" y="246"/>
                              </a:lnTo>
                              <a:lnTo>
                                <a:pt x="3289" y="251"/>
                              </a:lnTo>
                              <a:lnTo>
                                <a:pt x="3279" y="258"/>
                              </a:lnTo>
                              <a:lnTo>
                                <a:pt x="3269" y="265"/>
                              </a:lnTo>
                              <a:lnTo>
                                <a:pt x="3268" y="252"/>
                              </a:lnTo>
                              <a:lnTo>
                                <a:pt x="3265" y="240"/>
                              </a:lnTo>
                              <a:lnTo>
                                <a:pt x="3260" y="229"/>
                              </a:lnTo>
                              <a:lnTo>
                                <a:pt x="3249" y="206"/>
                              </a:lnTo>
                              <a:lnTo>
                                <a:pt x="3232" y="189"/>
                              </a:lnTo>
                              <a:lnTo>
                                <a:pt x="3210" y="177"/>
                              </a:lnTo>
                              <a:lnTo>
                                <a:pt x="3183" y="169"/>
                              </a:lnTo>
                              <a:lnTo>
                                <a:pt x="3159" y="169"/>
                              </a:lnTo>
                              <a:lnTo>
                                <a:pt x="3135" y="177"/>
                              </a:lnTo>
                              <a:lnTo>
                                <a:pt x="3124" y="182"/>
                              </a:lnTo>
                              <a:lnTo>
                                <a:pt x="3114" y="188"/>
                              </a:lnTo>
                              <a:lnTo>
                                <a:pt x="3105" y="195"/>
                              </a:lnTo>
                              <a:lnTo>
                                <a:pt x="3103" y="184"/>
                              </a:lnTo>
                              <a:lnTo>
                                <a:pt x="3100" y="173"/>
                              </a:lnTo>
                              <a:lnTo>
                                <a:pt x="3094" y="164"/>
                              </a:lnTo>
                              <a:lnTo>
                                <a:pt x="3081" y="142"/>
                              </a:lnTo>
                              <a:lnTo>
                                <a:pt x="3062" y="125"/>
                              </a:lnTo>
                              <a:lnTo>
                                <a:pt x="3038" y="115"/>
                              </a:lnTo>
                              <a:lnTo>
                                <a:pt x="3013" y="110"/>
                              </a:lnTo>
                              <a:lnTo>
                                <a:pt x="2989" y="111"/>
                              </a:lnTo>
                              <a:lnTo>
                                <a:pt x="2965" y="120"/>
                              </a:lnTo>
                              <a:lnTo>
                                <a:pt x="2953" y="126"/>
                              </a:lnTo>
                              <a:lnTo>
                                <a:pt x="2944" y="134"/>
                              </a:lnTo>
                              <a:lnTo>
                                <a:pt x="2936" y="142"/>
                              </a:lnTo>
                              <a:lnTo>
                                <a:pt x="2933" y="131"/>
                              </a:lnTo>
                              <a:lnTo>
                                <a:pt x="2929" y="119"/>
                              </a:lnTo>
                              <a:lnTo>
                                <a:pt x="2923" y="107"/>
                              </a:lnTo>
                              <a:lnTo>
                                <a:pt x="2906" y="88"/>
                              </a:lnTo>
                              <a:lnTo>
                                <a:pt x="2886" y="74"/>
                              </a:lnTo>
                              <a:lnTo>
                                <a:pt x="2863" y="64"/>
                              </a:lnTo>
                              <a:lnTo>
                                <a:pt x="2837" y="62"/>
                              </a:lnTo>
                              <a:lnTo>
                                <a:pt x="2813" y="66"/>
                              </a:lnTo>
                              <a:lnTo>
                                <a:pt x="2791" y="78"/>
                              </a:lnTo>
                              <a:lnTo>
                                <a:pt x="2779" y="84"/>
                              </a:lnTo>
                              <a:lnTo>
                                <a:pt x="2770" y="91"/>
                              </a:lnTo>
                              <a:lnTo>
                                <a:pt x="2763" y="99"/>
                              </a:lnTo>
                              <a:lnTo>
                                <a:pt x="2759" y="88"/>
                              </a:lnTo>
                              <a:lnTo>
                                <a:pt x="2753" y="77"/>
                              </a:lnTo>
                              <a:lnTo>
                                <a:pt x="2748" y="67"/>
                              </a:lnTo>
                              <a:lnTo>
                                <a:pt x="2729" y="48"/>
                              </a:lnTo>
                              <a:lnTo>
                                <a:pt x="2708" y="36"/>
                              </a:lnTo>
                              <a:lnTo>
                                <a:pt x="2683" y="30"/>
                              </a:lnTo>
                              <a:lnTo>
                                <a:pt x="2658" y="30"/>
                              </a:lnTo>
                              <a:lnTo>
                                <a:pt x="2633" y="34"/>
                              </a:lnTo>
                              <a:lnTo>
                                <a:pt x="2614" y="45"/>
                              </a:lnTo>
                              <a:lnTo>
                                <a:pt x="2604" y="54"/>
                              </a:lnTo>
                              <a:lnTo>
                                <a:pt x="2595" y="63"/>
                              </a:lnTo>
                              <a:lnTo>
                                <a:pt x="2586" y="73"/>
                              </a:lnTo>
                              <a:lnTo>
                                <a:pt x="2583" y="62"/>
                              </a:lnTo>
                              <a:lnTo>
                                <a:pt x="2577" y="52"/>
                              </a:lnTo>
                              <a:lnTo>
                                <a:pt x="2571" y="43"/>
                              </a:lnTo>
                              <a:lnTo>
                                <a:pt x="2551" y="24"/>
                              </a:lnTo>
                              <a:lnTo>
                                <a:pt x="2528" y="13"/>
                              </a:lnTo>
                              <a:lnTo>
                                <a:pt x="2504" y="8"/>
                              </a:lnTo>
                              <a:lnTo>
                                <a:pt x="2477" y="9"/>
                              </a:lnTo>
                              <a:lnTo>
                                <a:pt x="2454" y="17"/>
                              </a:lnTo>
                              <a:lnTo>
                                <a:pt x="2433" y="32"/>
                              </a:lnTo>
                              <a:lnTo>
                                <a:pt x="2423" y="40"/>
                              </a:lnTo>
                              <a:lnTo>
                                <a:pt x="2416" y="48"/>
                              </a:lnTo>
                              <a:lnTo>
                                <a:pt x="2409" y="58"/>
                              </a:lnTo>
                              <a:lnTo>
                                <a:pt x="2405" y="48"/>
                              </a:lnTo>
                              <a:lnTo>
                                <a:pt x="2398" y="39"/>
                              </a:lnTo>
                              <a:lnTo>
                                <a:pt x="2390" y="30"/>
                              </a:lnTo>
                              <a:lnTo>
                                <a:pt x="2370" y="13"/>
                              </a:lnTo>
                              <a:lnTo>
                                <a:pt x="2346" y="4"/>
                              </a:lnTo>
                              <a:lnTo>
                                <a:pt x="2320" y="0"/>
                              </a:lnTo>
                              <a:lnTo>
                                <a:pt x="2296" y="4"/>
                              </a:lnTo>
                              <a:lnTo>
                                <a:pt x="2273" y="13"/>
                              </a:lnTo>
                              <a:lnTo>
                                <a:pt x="2253" y="30"/>
                              </a:lnTo>
                              <a:lnTo>
                                <a:pt x="2244" y="39"/>
                              </a:lnTo>
                              <a:lnTo>
                                <a:pt x="2238" y="48"/>
                              </a:lnTo>
                              <a:lnTo>
                                <a:pt x="2232" y="58"/>
                              </a:lnTo>
                              <a:lnTo>
                                <a:pt x="2225" y="48"/>
                              </a:lnTo>
                              <a:lnTo>
                                <a:pt x="2219" y="40"/>
                              </a:lnTo>
                              <a:lnTo>
                                <a:pt x="2210" y="32"/>
                              </a:lnTo>
                              <a:lnTo>
                                <a:pt x="2188" y="17"/>
                              </a:lnTo>
                              <a:lnTo>
                                <a:pt x="2165" y="9"/>
                              </a:lnTo>
                              <a:lnTo>
                                <a:pt x="2141" y="8"/>
                              </a:lnTo>
                              <a:lnTo>
                                <a:pt x="2115" y="13"/>
                              </a:lnTo>
                              <a:lnTo>
                                <a:pt x="2093" y="24"/>
                              </a:lnTo>
                              <a:lnTo>
                                <a:pt x="2074" y="43"/>
                              </a:lnTo>
                              <a:lnTo>
                                <a:pt x="2066" y="52"/>
                              </a:lnTo>
                              <a:lnTo>
                                <a:pt x="2061" y="62"/>
                              </a:lnTo>
                              <a:lnTo>
                                <a:pt x="2055" y="73"/>
                              </a:lnTo>
                              <a:lnTo>
                                <a:pt x="2048" y="64"/>
                              </a:lnTo>
                              <a:lnTo>
                                <a:pt x="2041" y="55"/>
                              </a:lnTo>
                              <a:lnTo>
                                <a:pt x="2031" y="48"/>
                              </a:lnTo>
                              <a:lnTo>
                                <a:pt x="2008" y="35"/>
                              </a:lnTo>
                              <a:lnTo>
                                <a:pt x="1984" y="30"/>
                              </a:lnTo>
                              <a:lnTo>
                                <a:pt x="1958" y="30"/>
                              </a:lnTo>
                              <a:lnTo>
                                <a:pt x="1933" y="38"/>
                              </a:lnTo>
                              <a:lnTo>
                                <a:pt x="1911" y="51"/>
                              </a:lnTo>
                              <a:lnTo>
                                <a:pt x="1893" y="69"/>
                              </a:lnTo>
                              <a:lnTo>
                                <a:pt x="1888" y="78"/>
                              </a:lnTo>
                              <a:lnTo>
                                <a:pt x="1883" y="88"/>
                              </a:lnTo>
                              <a:lnTo>
                                <a:pt x="1880" y="99"/>
                              </a:lnTo>
                              <a:lnTo>
                                <a:pt x="1872" y="91"/>
                              </a:lnTo>
                              <a:lnTo>
                                <a:pt x="1864" y="82"/>
                              </a:lnTo>
                              <a:lnTo>
                                <a:pt x="1853" y="75"/>
                              </a:lnTo>
                              <a:lnTo>
                                <a:pt x="1830" y="65"/>
                              </a:lnTo>
                              <a:lnTo>
                                <a:pt x="1805" y="62"/>
                              </a:lnTo>
                              <a:lnTo>
                                <a:pt x="1780" y="64"/>
                              </a:lnTo>
                              <a:lnTo>
                                <a:pt x="1756" y="74"/>
                              </a:lnTo>
                              <a:lnTo>
                                <a:pt x="1735" y="88"/>
                              </a:lnTo>
                              <a:lnTo>
                                <a:pt x="1719" y="107"/>
                              </a:lnTo>
                              <a:lnTo>
                                <a:pt x="1713" y="118"/>
                              </a:lnTo>
                              <a:lnTo>
                                <a:pt x="1709" y="130"/>
                              </a:lnTo>
                              <a:lnTo>
                                <a:pt x="1705" y="142"/>
                              </a:lnTo>
                              <a:lnTo>
                                <a:pt x="1699" y="133"/>
                              </a:lnTo>
                              <a:lnTo>
                                <a:pt x="1689" y="126"/>
                              </a:lnTo>
                              <a:lnTo>
                                <a:pt x="1679" y="120"/>
                              </a:lnTo>
                              <a:lnTo>
                                <a:pt x="1654" y="111"/>
                              </a:lnTo>
                              <a:lnTo>
                                <a:pt x="1629" y="109"/>
                              </a:lnTo>
                              <a:lnTo>
                                <a:pt x="1603" y="115"/>
                              </a:lnTo>
                              <a:lnTo>
                                <a:pt x="1581" y="125"/>
                              </a:lnTo>
                              <a:lnTo>
                                <a:pt x="1562" y="141"/>
                              </a:lnTo>
                              <a:lnTo>
                                <a:pt x="1547" y="160"/>
                              </a:lnTo>
                              <a:lnTo>
                                <a:pt x="1543" y="173"/>
                              </a:lnTo>
                              <a:lnTo>
                                <a:pt x="1539" y="184"/>
                              </a:lnTo>
                              <a:lnTo>
                                <a:pt x="1538" y="195"/>
                              </a:lnTo>
                              <a:lnTo>
                                <a:pt x="1528" y="188"/>
                              </a:lnTo>
                              <a:lnTo>
                                <a:pt x="1518" y="182"/>
                              </a:lnTo>
                              <a:lnTo>
                                <a:pt x="1506" y="177"/>
                              </a:lnTo>
                              <a:lnTo>
                                <a:pt x="1482" y="169"/>
                              </a:lnTo>
                              <a:lnTo>
                                <a:pt x="1458" y="169"/>
                              </a:lnTo>
                              <a:lnTo>
                                <a:pt x="1434" y="177"/>
                              </a:lnTo>
                              <a:lnTo>
                                <a:pt x="1411" y="189"/>
                              </a:lnTo>
                              <a:lnTo>
                                <a:pt x="1393" y="206"/>
                              </a:lnTo>
                              <a:lnTo>
                                <a:pt x="1380" y="229"/>
                              </a:lnTo>
                              <a:lnTo>
                                <a:pt x="1375" y="240"/>
                              </a:lnTo>
                              <a:lnTo>
                                <a:pt x="1373" y="252"/>
                              </a:lnTo>
                              <a:lnTo>
                                <a:pt x="1372" y="265"/>
                              </a:lnTo>
                              <a:lnTo>
                                <a:pt x="1363" y="258"/>
                              </a:lnTo>
                              <a:lnTo>
                                <a:pt x="1353" y="251"/>
                              </a:lnTo>
                              <a:lnTo>
                                <a:pt x="1342" y="246"/>
                              </a:lnTo>
                              <a:lnTo>
                                <a:pt x="1316" y="241"/>
                              </a:lnTo>
                              <a:lnTo>
                                <a:pt x="1292" y="244"/>
                              </a:lnTo>
                              <a:lnTo>
                                <a:pt x="1268" y="254"/>
                              </a:lnTo>
                              <a:lnTo>
                                <a:pt x="1246" y="268"/>
                              </a:lnTo>
                              <a:lnTo>
                                <a:pt x="1230" y="285"/>
                              </a:lnTo>
                              <a:lnTo>
                                <a:pt x="1219" y="307"/>
                              </a:lnTo>
                              <a:lnTo>
                                <a:pt x="1216" y="320"/>
                              </a:lnTo>
                              <a:lnTo>
                                <a:pt x="1215" y="333"/>
                              </a:lnTo>
                              <a:lnTo>
                                <a:pt x="1214" y="345"/>
                              </a:lnTo>
                              <a:lnTo>
                                <a:pt x="1205" y="338"/>
                              </a:lnTo>
                              <a:lnTo>
                                <a:pt x="1194" y="333"/>
                              </a:lnTo>
                              <a:lnTo>
                                <a:pt x="1182" y="329"/>
                              </a:lnTo>
                              <a:lnTo>
                                <a:pt x="1157" y="326"/>
                              </a:lnTo>
                              <a:lnTo>
                                <a:pt x="1132" y="330"/>
                              </a:lnTo>
                              <a:lnTo>
                                <a:pt x="1109" y="342"/>
                              </a:lnTo>
                              <a:lnTo>
                                <a:pt x="1088" y="358"/>
                              </a:lnTo>
                              <a:lnTo>
                                <a:pt x="1074" y="376"/>
                              </a:lnTo>
                              <a:lnTo>
                                <a:pt x="1066" y="402"/>
                              </a:lnTo>
                              <a:lnTo>
                                <a:pt x="1062" y="413"/>
                              </a:lnTo>
                              <a:lnTo>
                                <a:pt x="1062" y="425"/>
                              </a:lnTo>
                              <a:lnTo>
                                <a:pt x="1063" y="436"/>
                              </a:lnTo>
                              <a:lnTo>
                                <a:pt x="1052" y="431"/>
                              </a:lnTo>
                              <a:lnTo>
                                <a:pt x="1041" y="427"/>
                              </a:lnTo>
                              <a:lnTo>
                                <a:pt x="1028" y="425"/>
                              </a:lnTo>
                              <a:lnTo>
                                <a:pt x="1004" y="424"/>
                              </a:lnTo>
                              <a:lnTo>
                                <a:pt x="980" y="429"/>
                              </a:lnTo>
                              <a:lnTo>
                                <a:pt x="955" y="441"/>
                              </a:lnTo>
                              <a:lnTo>
                                <a:pt x="938" y="459"/>
                              </a:lnTo>
                              <a:lnTo>
                                <a:pt x="926" y="481"/>
                              </a:lnTo>
                              <a:lnTo>
                                <a:pt x="918" y="506"/>
                              </a:lnTo>
                              <a:lnTo>
                                <a:pt x="917" y="517"/>
                              </a:lnTo>
                              <a:lnTo>
                                <a:pt x="917" y="529"/>
                              </a:lnTo>
                              <a:lnTo>
                                <a:pt x="918" y="540"/>
                              </a:lnTo>
                              <a:lnTo>
                                <a:pt x="907" y="535"/>
                              </a:lnTo>
                              <a:lnTo>
                                <a:pt x="897" y="533"/>
                              </a:lnTo>
                              <a:lnTo>
                                <a:pt x="886" y="532"/>
                              </a:lnTo>
                              <a:lnTo>
                                <a:pt x="860" y="533"/>
                              </a:lnTo>
                              <a:lnTo>
                                <a:pt x="836" y="540"/>
                              </a:lnTo>
                              <a:lnTo>
                                <a:pt x="814" y="554"/>
                              </a:lnTo>
                              <a:lnTo>
                                <a:pt x="797" y="573"/>
                              </a:lnTo>
                              <a:lnTo>
                                <a:pt x="785" y="596"/>
                              </a:lnTo>
                              <a:lnTo>
                                <a:pt x="782" y="620"/>
                              </a:lnTo>
                              <a:lnTo>
                                <a:pt x="781" y="632"/>
                              </a:lnTo>
                              <a:lnTo>
                                <a:pt x="782" y="644"/>
                              </a:lnTo>
                              <a:lnTo>
                                <a:pt x="784" y="655"/>
                              </a:lnTo>
                              <a:lnTo>
                                <a:pt x="773" y="653"/>
                              </a:lnTo>
                              <a:lnTo>
                                <a:pt x="761" y="651"/>
                              </a:lnTo>
                              <a:lnTo>
                                <a:pt x="749" y="649"/>
                              </a:lnTo>
                              <a:lnTo>
                                <a:pt x="723" y="653"/>
                              </a:lnTo>
                              <a:lnTo>
                                <a:pt x="699" y="662"/>
                              </a:lnTo>
                              <a:lnTo>
                                <a:pt x="679" y="677"/>
                              </a:lnTo>
                              <a:lnTo>
                                <a:pt x="664" y="697"/>
                              </a:lnTo>
                              <a:lnTo>
                                <a:pt x="655" y="721"/>
                              </a:lnTo>
                              <a:lnTo>
                                <a:pt x="652" y="746"/>
                              </a:lnTo>
                              <a:lnTo>
                                <a:pt x="653" y="757"/>
                              </a:lnTo>
                              <a:lnTo>
                                <a:pt x="655" y="769"/>
                              </a:lnTo>
                              <a:lnTo>
                                <a:pt x="657" y="781"/>
                              </a:lnTo>
                              <a:lnTo>
                                <a:pt x="646" y="777"/>
                              </a:lnTo>
                              <a:lnTo>
                                <a:pt x="635" y="776"/>
                              </a:lnTo>
                              <a:lnTo>
                                <a:pt x="623" y="776"/>
                              </a:lnTo>
                              <a:lnTo>
                                <a:pt x="598" y="781"/>
                              </a:lnTo>
                              <a:lnTo>
                                <a:pt x="575" y="792"/>
                              </a:lnTo>
                              <a:lnTo>
                                <a:pt x="555" y="811"/>
                              </a:lnTo>
                              <a:lnTo>
                                <a:pt x="542" y="833"/>
                              </a:lnTo>
                              <a:lnTo>
                                <a:pt x="535" y="857"/>
                              </a:lnTo>
                              <a:lnTo>
                                <a:pt x="534" y="882"/>
                              </a:lnTo>
                              <a:lnTo>
                                <a:pt x="535" y="893"/>
                              </a:lnTo>
                              <a:lnTo>
                                <a:pt x="538" y="904"/>
                              </a:lnTo>
                              <a:lnTo>
                                <a:pt x="542" y="915"/>
                              </a:lnTo>
                              <a:lnTo>
                                <a:pt x="531" y="913"/>
                              </a:lnTo>
                              <a:lnTo>
                                <a:pt x="519" y="913"/>
                              </a:lnTo>
                              <a:lnTo>
                                <a:pt x="508" y="915"/>
                              </a:lnTo>
                              <a:lnTo>
                                <a:pt x="483" y="920"/>
                              </a:lnTo>
                              <a:lnTo>
                                <a:pt x="461" y="933"/>
                              </a:lnTo>
                              <a:lnTo>
                                <a:pt x="443" y="952"/>
                              </a:lnTo>
                              <a:lnTo>
                                <a:pt x="431" y="975"/>
                              </a:lnTo>
                              <a:lnTo>
                                <a:pt x="426" y="999"/>
                              </a:lnTo>
                              <a:lnTo>
                                <a:pt x="426" y="1025"/>
                              </a:lnTo>
                              <a:lnTo>
                                <a:pt x="429" y="1037"/>
                              </a:lnTo>
                              <a:lnTo>
                                <a:pt x="432" y="1048"/>
                              </a:lnTo>
                              <a:lnTo>
                                <a:pt x="437" y="1059"/>
                              </a:lnTo>
                              <a:lnTo>
                                <a:pt x="426" y="1057"/>
                              </a:lnTo>
                              <a:lnTo>
                                <a:pt x="414" y="1057"/>
                              </a:lnTo>
                              <a:lnTo>
                                <a:pt x="402" y="1059"/>
                              </a:lnTo>
                              <a:lnTo>
                                <a:pt x="378" y="1069"/>
                              </a:lnTo>
                              <a:lnTo>
                                <a:pt x="358" y="1085"/>
                              </a:lnTo>
                              <a:lnTo>
                                <a:pt x="343" y="1105"/>
                              </a:lnTo>
                              <a:lnTo>
                                <a:pt x="332" y="1127"/>
                              </a:lnTo>
                              <a:lnTo>
                                <a:pt x="328" y="1151"/>
                              </a:lnTo>
                              <a:lnTo>
                                <a:pt x="330" y="1177"/>
                              </a:lnTo>
                              <a:lnTo>
                                <a:pt x="333" y="1189"/>
                              </a:lnTo>
                              <a:lnTo>
                                <a:pt x="339" y="1200"/>
                              </a:lnTo>
                              <a:lnTo>
                                <a:pt x="346" y="1209"/>
                              </a:lnTo>
                              <a:lnTo>
                                <a:pt x="333" y="1209"/>
                              </a:lnTo>
                              <a:lnTo>
                                <a:pt x="321" y="1210"/>
                              </a:lnTo>
                              <a:lnTo>
                                <a:pt x="309" y="1214"/>
                              </a:lnTo>
                              <a:lnTo>
                                <a:pt x="286" y="1224"/>
                              </a:lnTo>
                              <a:lnTo>
                                <a:pt x="268" y="1241"/>
                              </a:lnTo>
                              <a:lnTo>
                                <a:pt x="255" y="1262"/>
                              </a:lnTo>
                              <a:lnTo>
                                <a:pt x="245" y="1287"/>
                              </a:lnTo>
                              <a:lnTo>
                                <a:pt x="242" y="1311"/>
                              </a:lnTo>
                              <a:lnTo>
                                <a:pt x="246" y="1335"/>
                              </a:lnTo>
                              <a:lnTo>
                                <a:pt x="252" y="1346"/>
                              </a:lnTo>
                              <a:lnTo>
                                <a:pt x="258" y="1357"/>
                              </a:lnTo>
                              <a:lnTo>
                                <a:pt x="266" y="1367"/>
                              </a:lnTo>
                              <a:lnTo>
                                <a:pt x="253" y="1368"/>
                              </a:lnTo>
                              <a:lnTo>
                                <a:pt x="242" y="1370"/>
                              </a:lnTo>
                              <a:lnTo>
                                <a:pt x="231" y="1374"/>
                              </a:lnTo>
                              <a:lnTo>
                                <a:pt x="207" y="1385"/>
                              </a:lnTo>
                              <a:lnTo>
                                <a:pt x="190" y="1403"/>
                              </a:lnTo>
                              <a:lnTo>
                                <a:pt x="177" y="1425"/>
                              </a:lnTo>
                              <a:lnTo>
                                <a:pt x="169" y="1451"/>
                              </a:lnTo>
                              <a:lnTo>
                                <a:pt x="169" y="1476"/>
                              </a:lnTo>
                              <a:lnTo>
                                <a:pt x="177" y="1500"/>
                              </a:lnTo>
                              <a:lnTo>
                                <a:pt x="182" y="1510"/>
                              </a:lnTo>
                              <a:lnTo>
                                <a:pt x="188" y="1520"/>
                              </a:lnTo>
                              <a:lnTo>
                                <a:pt x="196" y="1529"/>
                              </a:lnTo>
                              <a:lnTo>
                                <a:pt x="185" y="1532"/>
                              </a:lnTo>
                              <a:lnTo>
                                <a:pt x="175" y="1536"/>
                              </a:lnTo>
                              <a:lnTo>
                                <a:pt x="164" y="1540"/>
                              </a:lnTo>
                              <a:lnTo>
                                <a:pt x="142" y="1553"/>
                              </a:lnTo>
                              <a:lnTo>
                                <a:pt x="126" y="1572"/>
                              </a:lnTo>
                              <a:lnTo>
                                <a:pt x="115" y="1596"/>
                              </a:lnTo>
                              <a:lnTo>
                                <a:pt x="110" y="1621"/>
                              </a:lnTo>
                              <a:lnTo>
                                <a:pt x="111" y="1645"/>
                              </a:lnTo>
                              <a:lnTo>
                                <a:pt x="121" y="1668"/>
                              </a:lnTo>
                              <a:lnTo>
                                <a:pt x="126" y="1680"/>
                              </a:lnTo>
                              <a:lnTo>
                                <a:pt x="134" y="1690"/>
                              </a:lnTo>
                              <a:lnTo>
                                <a:pt x="142" y="1698"/>
                              </a:lnTo>
                              <a:lnTo>
                                <a:pt x="131" y="1701"/>
                              </a:lnTo>
                              <a:lnTo>
                                <a:pt x="120" y="1706"/>
                              </a:lnTo>
                              <a:lnTo>
                                <a:pt x="106" y="1711"/>
                              </a:lnTo>
                              <a:lnTo>
                                <a:pt x="88" y="1726"/>
                              </a:lnTo>
                              <a:lnTo>
                                <a:pt x="73" y="1746"/>
                              </a:lnTo>
                              <a:lnTo>
                                <a:pt x="64" y="1769"/>
                              </a:lnTo>
                              <a:lnTo>
                                <a:pt x="61" y="1795"/>
                              </a:lnTo>
                              <a:lnTo>
                                <a:pt x="66" y="1820"/>
                              </a:lnTo>
                              <a:lnTo>
                                <a:pt x="78" y="1844"/>
                              </a:lnTo>
                              <a:lnTo>
                                <a:pt x="83" y="1854"/>
                              </a:lnTo>
                              <a:lnTo>
                                <a:pt x="92" y="1862"/>
                              </a:lnTo>
                              <a:lnTo>
                                <a:pt x="102" y="1871"/>
                              </a:lnTo>
                              <a:lnTo>
                                <a:pt x="89" y="1874"/>
                              </a:lnTo>
                              <a:lnTo>
                                <a:pt x="78" y="1879"/>
                              </a:lnTo>
                              <a:lnTo>
                                <a:pt x="67" y="1884"/>
                              </a:lnTo>
                              <a:lnTo>
                                <a:pt x="48" y="1902"/>
                              </a:lnTo>
                              <a:lnTo>
                                <a:pt x="36" y="1924"/>
                              </a:lnTo>
                              <a:lnTo>
                                <a:pt x="30" y="1948"/>
                              </a:lnTo>
                              <a:lnTo>
                                <a:pt x="28" y="1974"/>
                              </a:lnTo>
                              <a:lnTo>
                                <a:pt x="33" y="1998"/>
                              </a:lnTo>
                              <a:lnTo>
                                <a:pt x="45" y="2020"/>
                              </a:lnTo>
                              <a:lnTo>
                                <a:pt x="54" y="2028"/>
                              </a:lnTo>
                              <a:lnTo>
                                <a:pt x="62" y="2037"/>
                              </a:lnTo>
                              <a:lnTo>
                                <a:pt x="72" y="2044"/>
                              </a:lnTo>
                              <a:lnTo>
                                <a:pt x="61" y="2048"/>
                              </a:lnTo>
                              <a:lnTo>
                                <a:pt x="52" y="2054"/>
                              </a:lnTo>
                              <a:lnTo>
                                <a:pt x="43" y="2063"/>
                              </a:lnTo>
                              <a:lnTo>
                                <a:pt x="24" y="2081"/>
                              </a:lnTo>
                              <a:lnTo>
                                <a:pt x="13" y="2103"/>
                              </a:lnTo>
                              <a:lnTo>
                                <a:pt x="8" y="2128"/>
                              </a:lnTo>
                              <a:lnTo>
                                <a:pt x="9" y="2153"/>
                              </a:lnTo>
                              <a:lnTo>
                                <a:pt x="16" y="2176"/>
                              </a:lnTo>
                              <a:lnTo>
                                <a:pt x="30" y="2197"/>
                              </a:lnTo>
                              <a:lnTo>
                                <a:pt x="39" y="2207"/>
                              </a:lnTo>
                              <a:lnTo>
                                <a:pt x="48" y="2214"/>
                              </a:lnTo>
                              <a:lnTo>
                                <a:pt x="59" y="2221"/>
                              </a:lnTo>
                              <a:lnTo>
                                <a:pt x="48" y="2225"/>
                              </a:lnTo>
                              <a:lnTo>
                                <a:pt x="38" y="2232"/>
                              </a:lnTo>
                              <a:lnTo>
                                <a:pt x="30" y="2240"/>
                              </a:lnTo>
                              <a:lnTo>
                                <a:pt x="13" y="2260"/>
                              </a:lnTo>
                              <a:lnTo>
                                <a:pt x="3" y="2283"/>
                              </a:lnTo>
                              <a:lnTo>
                                <a:pt x="0" y="2309"/>
                              </a:lnTo>
                              <a:lnTo>
                                <a:pt x="3" y="2334"/>
                              </a:lnTo>
                              <a:lnTo>
                                <a:pt x="13" y="2356"/>
                              </a:lnTo>
                              <a:lnTo>
                                <a:pt x="30" y="2376"/>
                              </a:lnTo>
                              <a:lnTo>
                                <a:pt x="38" y="2385"/>
                              </a:lnTo>
                              <a:lnTo>
                                <a:pt x="48" y="2392"/>
                              </a:lnTo>
                              <a:lnTo>
                                <a:pt x="59" y="2398"/>
                              </a:lnTo>
                              <a:lnTo>
                                <a:pt x="48" y="2404"/>
                              </a:lnTo>
                              <a:lnTo>
                                <a:pt x="39" y="2412"/>
                              </a:lnTo>
                              <a:lnTo>
                                <a:pt x="30" y="2422"/>
                              </a:lnTo>
                              <a:lnTo>
                                <a:pt x="16" y="2441"/>
                              </a:lnTo>
                              <a:lnTo>
                                <a:pt x="9" y="2466"/>
                              </a:lnTo>
                              <a:lnTo>
                                <a:pt x="8" y="2491"/>
                              </a:lnTo>
                              <a:lnTo>
                                <a:pt x="13" y="2516"/>
                              </a:lnTo>
                              <a:lnTo>
                                <a:pt x="24" y="2538"/>
                              </a:lnTo>
                              <a:lnTo>
                                <a:pt x="43" y="2558"/>
                              </a:lnTo>
                              <a:lnTo>
                                <a:pt x="52" y="2565"/>
                              </a:lnTo>
                              <a:lnTo>
                                <a:pt x="61" y="2571"/>
                              </a:lnTo>
                              <a:lnTo>
                                <a:pt x="72" y="2574"/>
                              </a:lnTo>
                              <a:lnTo>
                                <a:pt x="62" y="2582"/>
                              </a:lnTo>
                              <a:lnTo>
                                <a:pt x="54" y="2591"/>
                              </a:lnTo>
                              <a:lnTo>
                                <a:pt x="45" y="2600"/>
                              </a:lnTo>
                              <a:lnTo>
                                <a:pt x="33" y="2621"/>
                              </a:lnTo>
                              <a:lnTo>
                                <a:pt x="28" y="2644"/>
                              </a:lnTo>
                              <a:lnTo>
                                <a:pt x="30" y="2671"/>
                              </a:lnTo>
                              <a:lnTo>
                                <a:pt x="36" y="2696"/>
                              </a:lnTo>
                              <a:lnTo>
                                <a:pt x="48" y="2718"/>
                              </a:lnTo>
                              <a:lnTo>
                                <a:pt x="67" y="2734"/>
                              </a:lnTo>
                              <a:lnTo>
                                <a:pt x="78" y="2741"/>
                              </a:lnTo>
                              <a:lnTo>
                                <a:pt x="89" y="2746"/>
                              </a:lnTo>
                              <a:lnTo>
                                <a:pt x="102" y="2751"/>
                              </a:lnTo>
                              <a:lnTo>
                                <a:pt x="92" y="2757"/>
                              </a:lnTo>
                              <a:lnTo>
                                <a:pt x="83" y="2767"/>
                              </a:lnTo>
                              <a:lnTo>
                                <a:pt x="78" y="2777"/>
                              </a:lnTo>
                              <a:lnTo>
                                <a:pt x="66" y="2801"/>
                              </a:lnTo>
                              <a:lnTo>
                                <a:pt x="61" y="2824"/>
                              </a:lnTo>
                              <a:lnTo>
                                <a:pt x="64" y="2849"/>
                              </a:lnTo>
                              <a:lnTo>
                                <a:pt x="73" y="2872"/>
                              </a:lnTo>
                              <a:lnTo>
                                <a:pt x="89" y="2892"/>
                              </a:lnTo>
                              <a:lnTo>
                                <a:pt x="110" y="2909"/>
                              </a:lnTo>
                              <a:lnTo>
                                <a:pt x="121" y="2915"/>
                              </a:lnTo>
                              <a:lnTo>
                                <a:pt x="131" y="2920"/>
                              </a:lnTo>
                              <a:lnTo>
                                <a:pt x="142" y="2922"/>
                              </a:lnTo>
                              <a:lnTo>
                                <a:pt x="134" y="2929"/>
                              </a:lnTo>
                              <a:lnTo>
                                <a:pt x="126" y="2939"/>
                              </a:lnTo>
                              <a:lnTo>
                                <a:pt x="121" y="2951"/>
                              </a:lnTo>
                              <a:lnTo>
                                <a:pt x="112" y="2973"/>
                              </a:lnTo>
                              <a:lnTo>
                                <a:pt x="111" y="2999"/>
                              </a:lnTo>
                              <a:lnTo>
                                <a:pt x="115" y="3023"/>
                              </a:lnTo>
                              <a:lnTo>
                                <a:pt x="126" y="3047"/>
                              </a:lnTo>
                              <a:lnTo>
                                <a:pt x="142" y="3067"/>
                              </a:lnTo>
                              <a:lnTo>
                                <a:pt x="164" y="3080"/>
                              </a:lnTo>
                              <a:lnTo>
                                <a:pt x="175" y="3084"/>
                              </a:lnTo>
                              <a:lnTo>
                                <a:pt x="185" y="3088"/>
                              </a:lnTo>
                              <a:lnTo>
                                <a:pt x="196" y="3090"/>
                              </a:lnTo>
                              <a:lnTo>
                                <a:pt x="188" y="3098"/>
                              </a:lnTo>
                              <a:lnTo>
                                <a:pt x="182" y="3109"/>
                              </a:lnTo>
                              <a:lnTo>
                                <a:pt x="177" y="3119"/>
                              </a:lnTo>
                              <a:lnTo>
                                <a:pt x="171" y="3143"/>
                              </a:lnTo>
                              <a:lnTo>
                                <a:pt x="171" y="3169"/>
                              </a:lnTo>
                              <a:lnTo>
                                <a:pt x="177" y="3195"/>
                              </a:lnTo>
                              <a:lnTo>
                                <a:pt x="190" y="3216"/>
                              </a:lnTo>
                              <a:lnTo>
                                <a:pt x="209" y="3232"/>
                              </a:lnTo>
                              <a:lnTo>
                                <a:pt x="231" y="3245"/>
                              </a:lnTo>
                              <a:lnTo>
                                <a:pt x="242" y="3250"/>
                              </a:lnTo>
                              <a:lnTo>
                                <a:pt x="253" y="3252"/>
                              </a:lnTo>
                              <a:lnTo>
                                <a:pt x="266" y="3253"/>
                              </a:lnTo>
                              <a:lnTo>
                                <a:pt x="258" y="3262"/>
                              </a:lnTo>
                              <a:lnTo>
                                <a:pt x="252" y="3273"/>
                              </a:lnTo>
                              <a:lnTo>
                                <a:pt x="246" y="3285"/>
                              </a:lnTo>
                              <a:lnTo>
                                <a:pt x="242" y="3309"/>
                              </a:lnTo>
                              <a:lnTo>
                                <a:pt x="245" y="3333"/>
                              </a:lnTo>
                              <a:lnTo>
                                <a:pt x="255" y="3357"/>
                              </a:lnTo>
                              <a:lnTo>
                                <a:pt x="268" y="3379"/>
                              </a:lnTo>
                              <a:lnTo>
                                <a:pt x="287" y="3394"/>
                              </a:lnTo>
                              <a:lnTo>
                                <a:pt x="311" y="3405"/>
                              </a:lnTo>
                              <a:lnTo>
                                <a:pt x="322" y="3410"/>
                              </a:lnTo>
                              <a:lnTo>
                                <a:pt x="333" y="3411"/>
                              </a:lnTo>
                              <a:lnTo>
                                <a:pt x="346" y="3411"/>
                              </a:lnTo>
                              <a:lnTo>
                                <a:pt x="339" y="3421"/>
                              </a:lnTo>
                              <a:lnTo>
                                <a:pt x="333" y="3432"/>
                              </a:lnTo>
                              <a:lnTo>
                                <a:pt x="330" y="3443"/>
                              </a:lnTo>
                              <a:lnTo>
                                <a:pt x="328" y="3469"/>
                              </a:lnTo>
                              <a:lnTo>
                                <a:pt x="332" y="3493"/>
                              </a:lnTo>
                              <a:lnTo>
                                <a:pt x="343" y="3515"/>
                              </a:lnTo>
                              <a:lnTo>
                                <a:pt x="358" y="3536"/>
                              </a:lnTo>
                              <a:lnTo>
                                <a:pt x="378" y="3550"/>
                              </a:lnTo>
                              <a:lnTo>
                                <a:pt x="402" y="3561"/>
                              </a:lnTo>
                              <a:lnTo>
                                <a:pt x="414" y="3562"/>
                              </a:lnTo>
                              <a:lnTo>
                                <a:pt x="426" y="3562"/>
                              </a:lnTo>
                              <a:lnTo>
                                <a:pt x="437" y="3561"/>
                              </a:lnTo>
                              <a:lnTo>
                                <a:pt x="432" y="3571"/>
                              </a:lnTo>
                              <a:lnTo>
                                <a:pt x="429" y="3583"/>
                              </a:lnTo>
                              <a:lnTo>
                                <a:pt x="426" y="3595"/>
                              </a:lnTo>
                              <a:lnTo>
                                <a:pt x="426" y="3619"/>
                              </a:lnTo>
                              <a:lnTo>
                                <a:pt x="431" y="3643"/>
                              </a:lnTo>
                              <a:lnTo>
                                <a:pt x="443" y="3668"/>
                              </a:lnTo>
                              <a:lnTo>
                                <a:pt x="461" y="3686"/>
                              </a:lnTo>
                              <a:lnTo>
                                <a:pt x="483" y="3699"/>
                              </a:lnTo>
                              <a:lnTo>
                                <a:pt x="508" y="3708"/>
                              </a:lnTo>
                              <a:lnTo>
                                <a:pt x="520" y="3708"/>
                              </a:lnTo>
                              <a:lnTo>
                                <a:pt x="531" y="3707"/>
                              </a:lnTo>
                              <a:lnTo>
                                <a:pt x="542" y="3705"/>
                              </a:lnTo>
                              <a:lnTo>
                                <a:pt x="538" y="3716"/>
                              </a:lnTo>
                              <a:lnTo>
                                <a:pt x="535" y="3727"/>
                              </a:lnTo>
                              <a:lnTo>
                                <a:pt x="534" y="3740"/>
                              </a:lnTo>
                              <a:lnTo>
                                <a:pt x="535" y="3765"/>
                              </a:lnTo>
                              <a:lnTo>
                                <a:pt x="542" y="3789"/>
                              </a:lnTo>
                              <a:lnTo>
                                <a:pt x="555" y="3809"/>
                              </a:lnTo>
                              <a:lnTo>
                                <a:pt x="575" y="3828"/>
                              </a:lnTo>
                              <a:lnTo>
                                <a:pt x="598" y="3839"/>
                              </a:lnTo>
                              <a:lnTo>
                                <a:pt x="623" y="3844"/>
                              </a:lnTo>
                              <a:lnTo>
                                <a:pt x="635" y="3844"/>
                              </a:lnTo>
                              <a:lnTo>
                                <a:pt x="646" y="3843"/>
                              </a:lnTo>
                              <a:lnTo>
                                <a:pt x="657" y="3839"/>
                              </a:lnTo>
                              <a:lnTo>
                                <a:pt x="655" y="3851"/>
                              </a:lnTo>
                              <a:lnTo>
                                <a:pt x="653" y="3862"/>
                              </a:lnTo>
                              <a:lnTo>
                                <a:pt x="652" y="3874"/>
                              </a:lnTo>
                              <a:lnTo>
                                <a:pt x="655" y="3899"/>
                              </a:lnTo>
                              <a:lnTo>
                                <a:pt x="664" y="3923"/>
                              </a:lnTo>
                              <a:lnTo>
                                <a:pt x="679" y="3943"/>
                              </a:lnTo>
                              <a:lnTo>
                                <a:pt x="699" y="3958"/>
                              </a:lnTo>
                              <a:lnTo>
                                <a:pt x="723" y="3968"/>
                              </a:lnTo>
                              <a:lnTo>
                                <a:pt x="749" y="3972"/>
                              </a:lnTo>
                              <a:lnTo>
                                <a:pt x="761" y="3970"/>
                              </a:lnTo>
                              <a:lnTo>
                                <a:pt x="773" y="3968"/>
                              </a:lnTo>
                              <a:lnTo>
                                <a:pt x="784" y="3965"/>
                              </a:lnTo>
                              <a:lnTo>
                                <a:pt x="782" y="3976"/>
                              </a:lnTo>
                              <a:lnTo>
                                <a:pt x="781" y="3988"/>
                              </a:lnTo>
                              <a:lnTo>
                                <a:pt x="782" y="3999"/>
                              </a:lnTo>
                              <a:lnTo>
                                <a:pt x="785" y="4024"/>
                              </a:lnTo>
                              <a:lnTo>
                                <a:pt x="797" y="4046"/>
                              </a:lnTo>
                              <a:lnTo>
                                <a:pt x="814" y="4066"/>
                              </a:lnTo>
                              <a:lnTo>
                                <a:pt x="836" y="4080"/>
                              </a:lnTo>
                              <a:lnTo>
                                <a:pt x="860" y="4086"/>
                              </a:lnTo>
                              <a:lnTo>
                                <a:pt x="886" y="4088"/>
                              </a:lnTo>
                              <a:lnTo>
                                <a:pt x="897" y="4086"/>
                              </a:lnTo>
                              <a:lnTo>
                                <a:pt x="907" y="4084"/>
                              </a:lnTo>
                              <a:lnTo>
                                <a:pt x="918" y="4080"/>
                              </a:lnTo>
                              <a:lnTo>
                                <a:pt x="917" y="4091"/>
                              </a:lnTo>
                              <a:lnTo>
                                <a:pt x="917" y="4103"/>
                              </a:lnTo>
                              <a:lnTo>
                                <a:pt x="918" y="4114"/>
                              </a:lnTo>
                              <a:lnTo>
                                <a:pt x="926" y="4139"/>
                              </a:lnTo>
                              <a:lnTo>
                                <a:pt x="938" y="4161"/>
                              </a:lnTo>
                              <a:lnTo>
                                <a:pt x="955" y="4179"/>
                              </a:lnTo>
                              <a:lnTo>
                                <a:pt x="980" y="4191"/>
                              </a:lnTo>
                              <a:lnTo>
                                <a:pt x="1005" y="4196"/>
                              </a:lnTo>
                              <a:lnTo>
                                <a:pt x="1031" y="4194"/>
                              </a:lnTo>
                              <a:lnTo>
                                <a:pt x="1042" y="4193"/>
                              </a:lnTo>
                              <a:lnTo>
                                <a:pt x="1052" y="4188"/>
                              </a:lnTo>
                              <a:lnTo>
                                <a:pt x="1063" y="4184"/>
                              </a:lnTo>
                              <a:lnTo>
                                <a:pt x="1063" y="4195"/>
                              </a:lnTo>
                              <a:lnTo>
                                <a:pt x="1064" y="4207"/>
                              </a:lnTo>
                              <a:lnTo>
                                <a:pt x="1066" y="4218"/>
                              </a:lnTo>
                              <a:lnTo>
                                <a:pt x="1075" y="4243"/>
                              </a:lnTo>
                              <a:lnTo>
                                <a:pt x="1090" y="4263"/>
                              </a:lnTo>
                              <a:lnTo>
                                <a:pt x="1109" y="4281"/>
                              </a:lnTo>
                              <a:lnTo>
                                <a:pt x="1134" y="4290"/>
                              </a:lnTo>
                              <a:lnTo>
                                <a:pt x="1158" y="4294"/>
                              </a:lnTo>
                              <a:lnTo>
                                <a:pt x="1182" y="4290"/>
                              </a:lnTo>
                              <a:lnTo>
                                <a:pt x="1194" y="4287"/>
                              </a:lnTo>
                              <a:lnTo>
                                <a:pt x="1206" y="4283"/>
                              </a:lnTo>
                              <a:lnTo>
                                <a:pt x="1216" y="4277"/>
                              </a:lnTo>
                              <a:lnTo>
                                <a:pt x="1215" y="4288"/>
                              </a:lnTo>
                              <a:lnTo>
                                <a:pt x="1217" y="4299"/>
                              </a:lnTo>
                              <a:lnTo>
                                <a:pt x="1219" y="4312"/>
                              </a:lnTo>
                              <a:lnTo>
                                <a:pt x="1230" y="4334"/>
                              </a:lnTo>
                              <a:lnTo>
                                <a:pt x="1246" y="4353"/>
                              </a:lnTo>
                              <a:lnTo>
                                <a:pt x="1268" y="4368"/>
                              </a:lnTo>
                              <a:lnTo>
                                <a:pt x="1292" y="4376"/>
                              </a:lnTo>
                              <a:lnTo>
                                <a:pt x="1316" y="4378"/>
                              </a:lnTo>
                              <a:lnTo>
                                <a:pt x="1342" y="4374"/>
                              </a:lnTo>
                              <a:lnTo>
                                <a:pt x="1353" y="4368"/>
                              </a:lnTo>
                              <a:lnTo>
                                <a:pt x="1363" y="4363"/>
                              </a:lnTo>
                              <a:lnTo>
                                <a:pt x="1372" y="4357"/>
                              </a:lnTo>
                              <a:lnTo>
                                <a:pt x="1375" y="4368"/>
                              </a:lnTo>
                              <a:lnTo>
                                <a:pt x="1378" y="4379"/>
                              </a:lnTo>
                              <a:lnTo>
                                <a:pt x="1380" y="4389"/>
                              </a:lnTo>
                              <a:lnTo>
                                <a:pt x="1393" y="4412"/>
                              </a:lnTo>
                              <a:lnTo>
                                <a:pt x="1411" y="4430"/>
                              </a:lnTo>
                              <a:lnTo>
                                <a:pt x="1434" y="4443"/>
                              </a:lnTo>
                              <a:lnTo>
                                <a:pt x="1458" y="4448"/>
                              </a:lnTo>
                              <a:lnTo>
                                <a:pt x="1482" y="4448"/>
                              </a:lnTo>
                              <a:lnTo>
                                <a:pt x="1506" y="4443"/>
                              </a:lnTo>
                              <a:lnTo>
                                <a:pt x="1518" y="4437"/>
                              </a:lnTo>
                              <a:lnTo>
                                <a:pt x="1528" y="4432"/>
                              </a:lnTo>
                              <a:lnTo>
                                <a:pt x="1538" y="4424"/>
                              </a:lnTo>
                              <a:lnTo>
                                <a:pt x="1539" y="4435"/>
                              </a:lnTo>
                              <a:lnTo>
                                <a:pt x="1543" y="4446"/>
                              </a:lnTo>
                              <a:lnTo>
                                <a:pt x="1547" y="4459"/>
                              </a:lnTo>
                              <a:lnTo>
                                <a:pt x="1562" y="4479"/>
                              </a:lnTo>
                              <a:lnTo>
                                <a:pt x="1581" y="4494"/>
                              </a:lnTo>
                              <a:lnTo>
                                <a:pt x="1603" y="4508"/>
                              </a:lnTo>
                              <a:lnTo>
                                <a:pt x="1629" y="4512"/>
                              </a:lnTo>
                              <a:lnTo>
                                <a:pt x="1654" y="4509"/>
                              </a:lnTo>
                              <a:lnTo>
                                <a:pt x="1679" y="4499"/>
                              </a:lnTo>
                              <a:lnTo>
                                <a:pt x="1689" y="4493"/>
                              </a:lnTo>
                              <a:lnTo>
                                <a:pt x="1699" y="4487"/>
                              </a:lnTo>
                              <a:lnTo>
                                <a:pt x="1705" y="4478"/>
                              </a:lnTo>
                              <a:lnTo>
                                <a:pt x="1709" y="4490"/>
                              </a:lnTo>
                              <a:lnTo>
                                <a:pt x="1713" y="4502"/>
                              </a:lnTo>
                              <a:lnTo>
                                <a:pt x="1719" y="4513"/>
                              </a:lnTo>
                              <a:lnTo>
                                <a:pt x="1735" y="4532"/>
                              </a:lnTo>
                              <a:lnTo>
                                <a:pt x="1756" y="4546"/>
                              </a:lnTo>
                              <a:lnTo>
                                <a:pt x="1780" y="4556"/>
                              </a:lnTo>
                              <a:lnTo>
                                <a:pt x="1805" y="4558"/>
                              </a:lnTo>
                              <a:lnTo>
                                <a:pt x="1830" y="4555"/>
                              </a:lnTo>
                              <a:lnTo>
                                <a:pt x="1853" y="4545"/>
                              </a:lnTo>
                              <a:lnTo>
                                <a:pt x="1863" y="4538"/>
                              </a:lnTo>
                              <a:lnTo>
                                <a:pt x="1871" y="4529"/>
                              </a:lnTo>
                              <a:lnTo>
                                <a:pt x="1880" y="4521"/>
                              </a:lnTo>
                              <a:lnTo>
                                <a:pt x="1882" y="4532"/>
                              </a:lnTo>
                              <a:lnTo>
                                <a:pt x="1888" y="4542"/>
                              </a:lnTo>
                              <a:lnTo>
                                <a:pt x="1893" y="4553"/>
                              </a:lnTo>
                              <a:lnTo>
                                <a:pt x="1911" y="4571"/>
                              </a:lnTo>
                              <a:lnTo>
                                <a:pt x="1933" y="4584"/>
                              </a:lnTo>
                              <a:lnTo>
                                <a:pt x="1958" y="4590"/>
                              </a:lnTo>
                              <a:lnTo>
                                <a:pt x="1984" y="4592"/>
                              </a:lnTo>
                              <a:lnTo>
                                <a:pt x="2008" y="4587"/>
                              </a:lnTo>
                              <a:lnTo>
                                <a:pt x="2028" y="4574"/>
                              </a:lnTo>
                              <a:lnTo>
                                <a:pt x="2040" y="4566"/>
                              </a:lnTo>
                              <a:lnTo>
                                <a:pt x="2048" y="4556"/>
                              </a:lnTo>
                              <a:lnTo>
                                <a:pt x="2055" y="4547"/>
                              </a:lnTo>
                              <a:lnTo>
                                <a:pt x="2061" y="4558"/>
                              </a:lnTo>
                              <a:lnTo>
                                <a:pt x="2066" y="4569"/>
                              </a:lnTo>
                              <a:lnTo>
                                <a:pt x="2074" y="4580"/>
                              </a:lnTo>
                              <a:lnTo>
                                <a:pt x="2093" y="4595"/>
                              </a:lnTo>
                              <a:lnTo>
                                <a:pt x="2115" y="4606"/>
                              </a:lnTo>
                              <a:lnTo>
                                <a:pt x="2141" y="4612"/>
                              </a:lnTo>
                              <a:lnTo>
                                <a:pt x="2165" y="4611"/>
                              </a:lnTo>
                              <a:lnTo>
                                <a:pt x="2188" y="4603"/>
                              </a:lnTo>
                              <a:lnTo>
                                <a:pt x="2210" y="4590"/>
                              </a:lnTo>
                              <a:lnTo>
                                <a:pt x="2219" y="4580"/>
                              </a:lnTo>
                              <a:lnTo>
                                <a:pt x="2225" y="4571"/>
                              </a:lnTo>
                              <a:lnTo>
                                <a:pt x="2232" y="4561"/>
                              </a:lnTo>
                              <a:lnTo>
                                <a:pt x="2238" y="4571"/>
                              </a:lnTo>
                              <a:lnTo>
                                <a:pt x="2244" y="4581"/>
                              </a:lnTo>
                              <a:lnTo>
                                <a:pt x="2253" y="4590"/>
                              </a:lnTo>
                              <a:lnTo>
                                <a:pt x="2273" y="4606"/>
                              </a:lnTo>
                              <a:lnTo>
                                <a:pt x="2296" y="4616"/>
                              </a:lnTo>
                              <a:lnTo>
                                <a:pt x="2320" y="4619"/>
                              </a:lnTo>
                              <a:lnTo>
                                <a:pt x="2346" y="4616"/>
                              </a:lnTo>
                              <a:lnTo>
                                <a:pt x="2370" y="4606"/>
                              </a:lnTo>
                              <a:lnTo>
                                <a:pt x="2390" y="4590"/>
                              </a:lnTo>
                              <a:lnTo>
                                <a:pt x="2398" y="4581"/>
                              </a:lnTo>
                              <a:lnTo>
                                <a:pt x="2405" y="4571"/>
                              </a:lnTo>
                              <a:lnTo>
                                <a:pt x="2409" y="4561"/>
                              </a:lnTo>
                              <a:lnTo>
                                <a:pt x="2416" y="4571"/>
                              </a:lnTo>
                              <a:lnTo>
                                <a:pt x="2423" y="4580"/>
                              </a:lnTo>
                              <a:lnTo>
                                <a:pt x="2433" y="4590"/>
                              </a:lnTo>
                              <a:lnTo>
                                <a:pt x="2454" y="4603"/>
                              </a:lnTo>
                              <a:lnTo>
                                <a:pt x="2477" y="4611"/>
                              </a:lnTo>
                              <a:lnTo>
                                <a:pt x="2504" y="4612"/>
                              </a:lnTo>
                              <a:lnTo>
                                <a:pt x="2528" y="4606"/>
                              </a:lnTo>
                              <a:lnTo>
                                <a:pt x="2551" y="4594"/>
                              </a:lnTo>
                              <a:lnTo>
                                <a:pt x="2571" y="4577"/>
                              </a:lnTo>
                              <a:lnTo>
                                <a:pt x="2577" y="4568"/>
                              </a:lnTo>
                              <a:lnTo>
                                <a:pt x="2583" y="4558"/>
                              </a:lnTo>
                              <a:lnTo>
                                <a:pt x="2586" y="4547"/>
                              </a:lnTo>
                              <a:lnTo>
                                <a:pt x="2595" y="4557"/>
                              </a:lnTo>
                              <a:lnTo>
                                <a:pt x="2604" y="4566"/>
                              </a:lnTo>
                              <a:lnTo>
                                <a:pt x="2614" y="4574"/>
                              </a:lnTo>
                              <a:lnTo>
                                <a:pt x="2633" y="4587"/>
                              </a:lnTo>
                              <a:lnTo>
                                <a:pt x="2658" y="4592"/>
                              </a:lnTo>
                              <a:lnTo>
                                <a:pt x="2683" y="4590"/>
                              </a:lnTo>
                              <a:lnTo>
                                <a:pt x="2708" y="4584"/>
                              </a:lnTo>
                              <a:lnTo>
                                <a:pt x="2729" y="4571"/>
                              </a:lnTo>
                              <a:lnTo>
                                <a:pt x="2748" y="4553"/>
                              </a:lnTo>
                              <a:lnTo>
                                <a:pt x="2753" y="4542"/>
                              </a:lnTo>
                              <a:lnTo>
                                <a:pt x="2759" y="4532"/>
                              </a:lnTo>
                              <a:lnTo>
                                <a:pt x="2763" y="4521"/>
                              </a:lnTo>
                              <a:lnTo>
                                <a:pt x="2771" y="4528"/>
                              </a:lnTo>
                              <a:lnTo>
                                <a:pt x="2780" y="4536"/>
                              </a:lnTo>
                              <a:lnTo>
                                <a:pt x="2791" y="4542"/>
                              </a:lnTo>
                              <a:lnTo>
                                <a:pt x="2813" y="4554"/>
                              </a:lnTo>
                              <a:lnTo>
                                <a:pt x="2837" y="4558"/>
                              </a:lnTo>
                              <a:lnTo>
                                <a:pt x="2863" y="4556"/>
                              </a:lnTo>
                              <a:lnTo>
                                <a:pt x="2886" y="4546"/>
                              </a:lnTo>
                              <a:lnTo>
                                <a:pt x="2906" y="4532"/>
                              </a:lnTo>
                              <a:lnTo>
                                <a:pt x="2923" y="4513"/>
                              </a:lnTo>
                              <a:lnTo>
                                <a:pt x="2929" y="4500"/>
                              </a:lnTo>
                              <a:lnTo>
                                <a:pt x="2933" y="4489"/>
                              </a:lnTo>
                              <a:lnTo>
                                <a:pt x="2936" y="4478"/>
                              </a:lnTo>
                              <a:lnTo>
                                <a:pt x="2944" y="4486"/>
                              </a:lnTo>
                              <a:lnTo>
                                <a:pt x="2953" y="4493"/>
                              </a:lnTo>
                              <a:lnTo>
                                <a:pt x="2965" y="4499"/>
                              </a:lnTo>
                              <a:lnTo>
                                <a:pt x="2989" y="4509"/>
                              </a:lnTo>
                              <a:lnTo>
                                <a:pt x="3013" y="4510"/>
                              </a:lnTo>
                              <a:lnTo>
                                <a:pt x="3038" y="4504"/>
                              </a:lnTo>
                              <a:lnTo>
                                <a:pt x="3062" y="4494"/>
                              </a:lnTo>
                              <a:lnTo>
                                <a:pt x="3081" y="4478"/>
                              </a:lnTo>
                              <a:lnTo>
                                <a:pt x="3094" y="4456"/>
                              </a:lnTo>
                              <a:lnTo>
                                <a:pt x="3100" y="4446"/>
                              </a:lnTo>
                              <a:lnTo>
                                <a:pt x="3103" y="4435"/>
                              </a:lnTo>
                              <a:lnTo>
                                <a:pt x="3105" y="4424"/>
                              </a:lnTo>
                              <a:lnTo>
                                <a:pt x="3114" y="4432"/>
                              </a:lnTo>
                              <a:lnTo>
                                <a:pt x="3124" y="4437"/>
                              </a:lnTo>
                              <a:lnTo>
                                <a:pt x="3135" y="4443"/>
                              </a:lnTo>
                              <a:lnTo>
                                <a:pt x="3159" y="4448"/>
                              </a:lnTo>
                              <a:lnTo>
                                <a:pt x="3183" y="4448"/>
                              </a:lnTo>
                              <a:lnTo>
                                <a:pt x="3210" y="4443"/>
                              </a:lnTo>
                              <a:lnTo>
                                <a:pt x="3232" y="4430"/>
                              </a:lnTo>
                              <a:lnTo>
                                <a:pt x="3248" y="4412"/>
                              </a:lnTo>
                              <a:lnTo>
                                <a:pt x="3260" y="4389"/>
                              </a:lnTo>
                              <a:lnTo>
                                <a:pt x="3265" y="4379"/>
                              </a:lnTo>
                              <a:lnTo>
                                <a:pt x="3268" y="4368"/>
                              </a:lnTo>
                              <a:lnTo>
                                <a:pt x="3269" y="4357"/>
                              </a:lnTo>
                              <a:lnTo>
                                <a:pt x="3279" y="4363"/>
                              </a:lnTo>
                              <a:lnTo>
                                <a:pt x="3289" y="4368"/>
                              </a:lnTo>
                              <a:lnTo>
                                <a:pt x="3301" y="4374"/>
                              </a:lnTo>
                              <a:lnTo>
                                <a:pt x="3325" y="4378"/>
                              </a:lnTo>
                              <a:lnTo>
                                <a:pt x="3349" y="4376"/>
                              </a:lnTo>
                              <a:lnTo>
                                <a:pt x="3373" y="4368"/>
                              </a:lnTo>
                              <a:lnTo>
                                <a:pt x="3395" y="4353"/>
                              </a:lnTo>
                              <a:lnTo>
                                <a:pt x="3411" y="4334"/>
                              </a:lnTo>
                              <a:lnTo>
                                <a:pt x="3422" y="4312"/>
                              </a:lnTo>
                              <a:lnTo>
                                <a:pt x="3425" y="4299"/>
                              </a:lnTo>
                              <a:lnTo>
                                <a:pt x="3427" y="4287"/>
                              </a:lnTo>
                              <a:lnTo>
                                <a:pt x="3427" y="4275"/>
                              </a:lnTo>
                              <a:lnTo>
                                <a:pt x="3436" y="4282"/>
                              </a:lnTo>
                              <a:lnTo>
                                <a:pt x="3447" y="4287"/>
                              </a:lnTo>
                              <a:lnTo>
                                <a:pt x="3459" y="4290"/>
                              </a:lnTo>
                              <a:lnTo>
                                <a:pt x="3486" y="4294"/>
                              </a:lnTo>
                              <a:lnTo>
                                <a:pt x="3510" y="4290"/>
                              </a:lnTo>
                              <a:lnTo>
                                <a:pt x="3532" y="4281"/>
                              </a:lnTo>
                              <a:lnTo>
                                <a:pt x="3552" y="4263"/>
                              </a:lnTo>
                              <a:lnTo>
                                <a:pt x="3567" y="4243"/>
                              </a:lnTo>
                              <a:lnTo>
                                <a:pt x="3578" y="4218"/>
                              </a:lnTo>
                              <a:lnTo>
                                <a:pt x="3579" y="4207"/>
                              </a:lnTo>
                              <a:lnTo>
                                <a:pt x="3579" y="4195"/>
                              </a:lnTo>
                              <a:lnTo>
                                <a:pt x="3578" y="4184"/>
                              </a:lnTo>
                              <a:lnTo>
                                <a:pt x="3589" y="4188"/>
                              </a:lnTo>
                              <a:lnTo>
                                <a:pt x="3600" y="4193"/>
                              </a:lnTo>
                              <a:lnTo>
                                <a:pt x="3612" y="4194"/>
                              </a:lnTo>
                              <a:lnTo>
                                <a:pt x="3636" y="4196"/>
                              </a:lnTo>
                              <a:lnTo>
                                <a:pt x="3660" y="4191"/>
                              </a:lnTo>
                              <a:lnTo>
                                <a:pt x="3685" y="4179"/>
                              </a:lnTo>
                              <a:lnTo>
                                <a:pt x="3703" y="4161"/>
                              </a:lnTo>
                              <a:lnTo>
                                <a:pt x="3717" y="4139"/>
                              </a:lnTo>
                              <a:lnTo>
                                <a:pt x="3723" y="4114"/>
                              </a:lnTo>
                              <a:lnTo>
                                <a:pt x="3724" y="4103"/>
                              </a:lnTo>
                              <a:lnTo>
                                <a:pt x="3724" y="4091"/>
                              </a:lnTo>
                              <a:lnTo>
                                <a:pt x="3723" y="4080"/>
                              </a:lnTo>
                              <a:lnTo>
                                <a:pt x="3733" y="4084"/>
                              </a:lnTo>
                              <a:lnTo>
                                <a:pt x="3744" y="4086"/>
                              </a:lnTo>
                              <a:lnTo>
                                <a:pt x="3755" y="4088"/>
                              </a:lnTo>
                              <a:lnTo>
                                <a:pt x="3781" y="4086"/>
                              </a:lnTo>
                              <a:lnTo>
                                <a:pt x="3807" y="4080"/>
                              </a:lnTo>
                              <a:lnTo>
                                <a:pt x="3828" y="4066"/>
                              </a:lnTo>
                              <a:lnTo>
                                <a:pt x="3845" y="4046"/>
                              </a:lnTo>
                              <a:lnTo>
                                <a:pt x="3857" y="4024"/>
                              </a:lnTo>
                              <a:lnTo>
                                <a:pt x="3863" y="3999"/>
                              </a:lnTo>
                              <a:lnTo>
                                <a:pt x="3862" y="3988"/>
                              </a:lnTo>
                              <a:lnTo>
                                <a:pt x="3861" y="3976"/>
                              </a:lnTo>
                              <a:lnTo>
                                <a:pt x="3857" y="3965"/>
                              </a:lnTo>
                              <a:lnTo>
                                <a:pt x="3868" y="3968"/>
                              </a:lnTo>
                              <a:lnTo>
                                <a:pt x="3880" y="3969"/>
                              </a:lnTo>
                              <a:lnTo>
                                <a:pt x="3891" y="3970"/>
                              </a:lnTo>
                              <a:lnTo>
                                <a:pt x="3918" y="3967"/>
                              </a:lnTo>
                              <a:lnTo>
                                <a:pt x="3941" y="3958"/>
                              </a:lnTo>
                              <a:lnTo>
                                <a:pt x="3962" y="3943"/>
                              </a:lnTo>
                              <a:lnTo>
                                <a:pt x="3978" y="3923"/>
                              </a:lnTo>
                              <a:lnTo>
                                <a:pt x="3988" y="3899"/>
                              </a:lnTo>
                              <a:lnTo>
                                <a:pt x="3991" y="3874"/>
                              </a:lnTo>
                              <a:lnTo>
                                <a:pt x="3989" y="3862"/>
                              </a:lnTo>
                              <a:lnTo>
                                <a:pt x="3987" y="3851"/>
                              </a:lnTo>
                              <a:lnTo>
                                <a:pt x="3984" y="3839"/>
                              </a:lnTo>
                              <a:lnTo>
                                <a:pt x="3995" y="3841"/>
                              </a:lnTo>
                              <a:lnTo>
                                <a:pt x="4007" y="3843"/>
                              </a:lnTo>
                              <a:lnTo>
                                <a:pt x="4018" y="3842"/>
                              </a:lnTo>
                              <a:lnTo>
                                <a:pt x="4043" y="3837"/>
                              </a:lnTo>
                              <a:lnTo>
                                <a:pt x="4065" y="3825"/>
                              </a:lnTo>
                              <a:lnTo>
                                <a:pt x="4085" y="3809"/>
                              </a:lnTo>
                              <a:lnTo>
                                <a:pt x="4098" y="3787"/>
                              </a:lnTo>
                              <a:lnTo>
                                <a:pt x="4106" y="3764"/>
                              </a:lnTo>
                              <a:lnTo>
                                <a:pt x="4107" y="3740"/>
                              </a:lnTo>
                              <a:lnTo>
                                <a:pt x="4106" y="3727"/>
                              </a:lnTo>
                              <a:lnTo>
                                <a:pt x="4104" y="3716"/>
                              </a:lnTo>
                              <a:lnTo>
                                <a:pt x="4099" y="3705"/>
                              </a:lnTo>
                              <a:lnTo>
                                <a:pt x="4110" y="3707"/>
                              </a:lnTo>
                              <a:lnTo>
                                <a:pt x="4122" y="3708"/>
                              </a:lnTo>
                              <a:lnTo>
                                <a:pt x="4133" y="3708"/>
                              </a:lnTo>
                              <a:lnTo>
                                <a:pt x="4159" y="3699"/>
                              </a:lnTo>
                              <a:lnTo>
                                <a:pt x="4181" y="3686"/>
                              </a:lnTo>
                              <a:lnTo>
                                <a:pt x="4198" y="3668"/>
                              </a:lnTo>
                              <a:lnTo>
                                <a:pt x="4210" y="3643"/>
                              </a:lnTo>
                              <a:lnTo>
                                <a:pt x="4216" y="3619"/>
                              </a:lnTo>
                              <a:lnTo>
                                <a:pt x="4215" y="3595"/>
                              </a:lnTo>
                              <a:lnTo>
                                <a:pt x="4212" y="3583"/>
                              </a:lnTo>
                              <a:lnTo>
                                <a:pt x="4209" y="3571"/>
                              </a:lnTo>
                              <a:lnTo>
                                <a:pt x="4204" y="3561"/>
                              </a:lnTo>
                              <a:lnTo>
                                <a:pt x="4215" y="3562"/>
                              </a:lnTo>
                              <a:lnTo>
                                <a:pt x="4227" y="3560"/>
                              </a:lnTo>
                              <a:lnTo>
                                <a:pt x="4239" y="3558"/>
                              </a:lnTo>
                              <a:lnTo>
                                <a:pt x="4263" y="3550"/>
                              </a:lnTo>
                              <a:lnTo>
                                <a:pt x="4283" y="3536"/>
                              </a:lnTo>
                              <a:lnTo>
                                <a:pt x="4300" y="3515"/>
                              </a:lnTo>
                              <a:lnTo>
                                <a:pt x="4310" y="3492"/>
                              </a:lnTo>
                              <a:lnTo>
                                <a:pt x="4314" y="3468"/>
                              </a:lnTo>
                              <a:lnTo>
                                <a:pt x="4311" y="3443"/>
                              </a:lnTo>
                              <a:lnTo>
                                <a:pt x="4307" y="3431"/>
                              </a:lnTo>
                              <a:lnTo>
                                <a:pt x="4303" y="3420"/>
                              </a:lnTo>
                              <a:lnTo>
                                <a:pt x="4297" y="3411"/>
                              </a:lnTo>
                              <a:lnTo>
                                <a:pt x="4308" y="3410"/>
                              </a:lnTo>
                              <a:lnTo>
                                <a:pt x="4320" y="3408"/>
                              </a:lnTo>
                              <a:lnTo>
                                <a:pt x="4332" y="3405"/>
                              </a:lnTo>
                              <a:lnTo>
                                <a:pt x="4354" y="3394"/>
                              </a:lnTo>
                              <a:lnTo>
                                <a:pt x="4374" y="3379"/>
                              </a:lnTo>
                              <a:lnTo>
                                <a:pt x="4388" y="3357"/>
                              </a:lnTo>
                              <a:lnTo>
                                <a:pt x="4397" y="3333"/>
                              </a:lnTo>
                              <a:lnTo>
                                <a:pt x="4399" y="3309"/>
                              </a:lnTo>
                              <a:lnTo>
                                <a:pt x="4394" y="3285"/>
                              </a:lnTo>
                              <a:lnTo>
                                <a:pt x="4391" y="3273"/>
                              </a:lnTo>
                              <a:lnTo>
                                <a:pt x="4384" y="3262"/>
                              </a:lnTo>
                              <a:lnTo>
                                <a:pt x="4379" y="3253"/>
                              </a:lnTo>
                              <a:lnTo>
                                <a:pt x="4388" y="3251"/>
                              </a:lnTo>
                              <a:lnTo>
                                <a:pt x="4399" y="3247"/>
                              </a:lnTo>
                              <a:lnTo>
                                <a:pt x="4410" y="3245"/>
                              </a:lnTo>
                              <a:lnTo>
                                <a:pt x="4432" y="3232"/>
                              </a:lnTo>
                              <a:lnTo>
                                <a:pt x="4451" y="3216"/>
                              </a:lnTo>
                              <a:lnTo>
                                <a:pt x="4464" y="3195"/>
                              </a:lnTo>
                              <a:lnTo>
                                <a:pt x="4470" y="3169"/>
                              </a:lnTo>
                              <a:lnTo>
                                <a:pt x="4470" y="3143"/>
                              </a:lnTo>
                              <a:lnTo>
                                <a:pt x="4464" y="3119"/>
                              </a:lnTo>
                              <a:lnTo>
                                <a:pt x="4459" y="3108"/>
                              </a:lnTo>
                              <a:lnTo>
                                <a:pt x="4452" y="3098"/>
                              </a:lnTo>
                              <a:lnTo>
                                <a:pt x="4446" y="3090"/>
                              </a:lnTo>
                              <a:lnTo>
                                <a:pt x="4457" y="3087"/>
                              </a:lnTo>
                              <a:lnTo>
                                <a:pt x="4468" y="3084"/>
                              </a:lnTo>
                              <a:lnTo>
                                <a:pt x="4481" y="3080"/>
                              </a:lnTo>
                              <a:lnTo>
                                <a:pt x="4499" y="3064"/>
                              </a:lnTo>
                              <a:lnTo>
                                <a:pt x="4516" y="3046"/>
                              </a:lnTo>
                              <a:lnTo>
                                <a:pt x="4528" y="3023"/>
                              </a:lnTo>
                              <a:lnTo>
                                <a:pt x="4534" y="2997"/>
                              </a:lnTo>
                              <a:lnTo>
                                <a:pt x="4530" y="2972"/>
                              </a:lnTo>
                              <a:lnTo>
                                <a:pt x="4520" y="2948"/>
                              </a:lnTo>
                              <a:lnTo>
                                <a:pt x="4515" y="2938"/>
                              </a:lnTo>
                              <a:lnTo>
                                <a:pt x="4508" y="2928"/>
                              </a:lnTo>
                              <a:lnTo>
                                <a:pt x="4499" y="2922"/>
                              </a:lnTo>
                              <a:lnTo>
                                <a:pt x="4512" y="2918"/>
                              </a:lnTo>
                              <a:lnTo>
                                <a:pt x="4524" y="2913"/>
                              </a:lnTo>
                              <a:lnTo>
                                <a:pt x="4534" y="2909"/>
                              </a:lnTo>
                              <a:lnTo>
                                <a:pt x="4553" y="2892"/>
                              </a:lnTo>
                              <a:lnTo>
                                <a:pt x="4567" y="2872"/>
                              </a:lnTo>
                              <a:lnTo>
                                <a:pt x="4576" y="2849"/>
                              </a:lnTo>
                              <a:lnTo>
                                <a:pt x="4580" y="2823"/>
                              </a:lnTo>
                              <a:lnTo>
                                <a:pt x="4576" y="2799"/>
                              </a:lnTo>
                              <a:lnTo>
                                <a:pt x="4567" y="2775"/>
                              </a:lnTo>
                              <a:lnTo>
                                <a:pt x="4558" y="2765"/>
                              </a:lnTo>
                              <a:lnTo>
                                <a:pt x="4550" y="2756"/>
                              </a:lnTo>
                              <a:lnTo>
                                <a:pt x="4542" y="2747"/>
                              </a:lnTo>
                              <a:lnTo>
                                <a:pt x="4552" y="2745"/>
                              </a:lnTo>
                              <a:lnTo>
                                <a:pt x="4563" y="2740"/>
                              </a:lnTo>
                              <a:lnTo>
                                <a:pt x="4574" y="2734"/>
                              </a:lnTo>
                              <a:lnTo>
                                <a:pt x="4593" y="2717"/>
                              </a:lnTo>
                              <a:lnTo>
                                <a:pt x="4606" y="2695"/>
                              </a:lnTo>
                              <a:lnTo>
                                <a:pt x="4612" y="2671"/>
                              </a:lnTo>
                              <a:lnTo>
                                <a:pt x="4613" y="2644"/>
                              </a:lnTo>
                              <a:lnTo>
                                <a:pt x="4607" y="2621"/>
                              </a:lnTo>
                              <a:lnTo>
                                <a:pt x="4596" y="2600"/>
                              </a:lnTo>
                              <a:lnTo>
                                <a:pt x="4587" y="2589"/>
                              </a:lnTo>
                              <a:lnTo>
                                <a:pt x="4578" y="2581"/>
                              </a:lnTo>
                              <a:lnTo>
                                <a:pt x="4569" y="2574"/>
                              </a:lnTo>
                              <a:lnTo>
                                <a:pt x="4580" y="2570"/>
                              </a:lnTo>
                              <a:lnTo>
                                <a:pt x="4591" y="2563"/>
                              </a:lnTo>
                              <a:lnTo>
                                <a:pt x="4601" y="2555"/>
                              </a:lnTo>
                              <a:lnTo>
                                <a:pt x="4617" y="2537"/>
                              </a:lnTo>
                              <a:lnTo>
                                <a:pt x="4628" y="2515"/>
                              </a:lnTo>
                              <a:lnTo>
                                <a:pt x="4634" y="2491"/>
                              </a:lnTo>
                              <a:lnTo>
                                <a:pt x="4633" y="2466"/>
                              </a:lnTo>
                              <a:lnTo>
                                <a:pt x="4625" y="2441"/>
                              </a:lnTo>
                              <a:lnTo>
                                <a:pt x="4612" y="2418"/>
                              </a:lnTo>
                              <a:lnTo>
                                <a:pt x="4602" y="2411"/>
                              </a:lnTo>
                              <a:lnTo>
                                <a:pt x="4592" y="2404"/>
                              </a:lnTo>
                              <a:lnTo>
                                <a:pt x="4582" y="2398"/>
                              </a:lnTo>
                              <a:lnTo>
                                <a:pt x="4593" y="2392"/>
                              </a:lnTo>
                              <a:lnTo>
                                <a:pt x="4603" y="2385"/>
                              </a:lnTo>
                              <a:lnTo>
                                <a:pt x="4612" y="2376"/>
                              </a:lnTo>
                              <a:lnTo>
                                <a:pt x="4628" y="2356"/>
                              </a:lnTo>
                              <a:lnTo>
                                <a:pt x="4638" y="2334"/>
                              </a:lnTo>
                              <a:lnTo>
                                <a:pt x="4641" y="2309"/>
                              </a:lnTo>
                              <a:lnTo>
                                <a:pt x="4638" y="2283"/>
                              </a:lnTo>
                              <a:lnTo>
                                <a:pt x="4628" y="2260"/>
                              </a:lnTo>
                              <a:lnTo>
                                <a:pt x="4612" y="2240"/>
                              </a:lnTo>
                              <a:lnTo>
                                <a:pt x="4603" y="2232"/>
                              </a:lnTo>
                              <a:lnTo>
                                <a:pt x="4594" y="2226"/>
                              </a:lnTo>
                              <a:lnTo>
                                <a:pt x="4585" y="2221"/>
                              </a:lnTo>
                              <a:lnTo>
                                <a:pt x="4594" y="2214"/>
                              </a:lnTo>
                              <a:lnTo>
                                <a:pt x="4603" y="2208"/>
                              </a:lnTo>
                              <a:lnTo>
                                <a:pt x="4612" y="2200"/>
                              </a:lnTo>
                              <a:lnTo>
                                <a:pt x="4625" y="2177"/>
                              </a:lnTo>
                              <a:lnTo>
                                <a:pt x="4633" y="2154"/>
                              </a:lnTo>
                              <a:lnTo>
                                <a:pt x="4634" y="2130"/>
                              </a:lnTo>
                              <a:lnTo>
                                <a:pt x="4628" y="2104"/>
                              </a:lnTo>
                              <a:lnTo>
                                <a:pt x="4617" y="2081"/>
                              </a:lnTo>
                              <a:lnTo>
                                <a:pt x="4601" y="2063"/>
                              </a:lnTo>
                              <a:lnTo>
                                <a:pt x="4591" y="2056"/>
                              </a:lnTo>
                              <a:lnTo>
                                <a:pt x="4580" y="2050"/>
                              </a:lnTo>
                              <a:lnTo>
                                <a:pt x="4569" y="2044"/>
                              </a:lnTo>
                              <a:lnTo>
                                <a:pt x="4579" y="2038"/>
                              </a:lnTo>
                              <a:lnTo>
                                <a:pt x="4587" y="2030"/>
                              </a:lnTo>
                              <a:lnTo>
                                <a:pt x="4596" y="2020"/>
                              </a:lnTo>
                              <a:lnTo>
                                <a:pt x="4607" y="1998"/>
                              </a:lnTo>
                              <a:lnTo>
                                <a:pt x="4613" y="1974"/>
                              </a:lnTo>
                              <a:lnTo>
                                <a:pt x="4612" y="1948"/>
                              </a:lnTo>
                              <a:lnTo>
                                <a:pt x="4606" y="1924"/>
                              </a:lnTo>
                              <a:lnTo>
                                <a:pt x="4593" y="1903"/>
                              </a:lnTo>
                              <a:lnTo>
                                <a:pt x="4574" y="1887"/>
                              </a:lnTo>
                              <a:lnTo>
                                <a:pt x="4563" y="1880"/>
                              </a:lnTo>
                              <a:lnTo>
                                <a:pt x="4552" y="1874"/>
                              </a:lnTo>
                              <a:lnTo>
                                <a:pt x="4542" y="1871"/>
                              </a:lnTo>
                              <a:lnTo>
                                <a:pt x="4550" y="1862"/>
                              </a:lnTo>
                              <a:lnTo>
                                <a:pt x="4558" y="1854"/>
                              </a:lnTo>
                              <a:lnTo>
                                <a:pt x="4567" y="1844"/>
                              </a:lnTo>
                              <a:lnTo>
                                <a:pt x="4576" y="1820"/>
                              </a:lnTo>
                              <a:lnTo>
                                <a:pt x="4581" y="1795"/>
                              </a:lnTo>
                              <a:lnTo>
                                <a:pt x="4576" y="1771"/>
                              </a:lnTo>
                              <a:lnTo>
                                <a:pt x="4569" y="1747"/>
                              </a:lnTo>
                              <a:lnTo>
                                <a:pt x="4553" y="1727"/>
                              </a:lnTo>
                              <a:lnTo>
                                <a:pt x="4534" y="1711"/>
                              </a:lnTo>
                              <a:lnTo>
                                <a:pt x="4524" y="1707"/>
                              </a:lnTo>
                              <a:lnTo>
                                <a:pt x="4512" y="1702"/>
                              </a:lnTo>
                              <a:lnTo>
                                <a:pt x="4499" y="1701"/>
                              </a:lnTo>
                              <a:lnTo>
                                <a:pt x="4508" y="1691"/>
                              </a:lnTo>
                              <a:lnTo>
                                <a:pt x="4516" y="1681"/>
                              </a:lnTo>
                              <a:lnTo>
                                <a:pt x="4524" y="1672"/>
                              </a:lnTo>
                              <a:lnTo>
                                <a:pt x="4531" y="1647"/>
                              </a:lnTo>
                              <a:lnTo>
                                <a:pt x="4534" y="1622"/>
                              </a:lnTo>
                              <a:lnTo>
                                <a:pt x="4528" y="1596"/>
                              </a:lnTo>
                              <a:lnTo>
                                <a:pt x="4516" y="1574"/>
                              </a:lnTo>
                              <a:lnTo>
                                <a:pt x="4499" y="1555"/>
                              </a:lnTo>
                              <a:lnTo>
                                <a:pt x="4481" y="1540"/>
                              </a:lnTo>
                              <a:lnTo>
                                <a:pt x="4468" y="1536"/>
                              </a:lnTo>
                              <a:lnTo>
                                <a:pt x="4457" y="1533"/>
                              </a:lnTo>
                              <a:lnTo>
                                <a:pt x="4446" y="1532"/>
                              </a:lnTo>
                              <a:lnTo>
                                <a:pt x="4452" y="1522"/>
                              </a:lnTo>
                              <a:lnTo>
                                <a:pt x="4459" y="1511"/>
                              </a:lnTo>
                              <a:lnTo>
                                <a:pt x="4464" y="1500"/>
                              </a:lnTo>
                              <a:lnTo>
                                <a:pt x="4471" y="1476"/>
                              </a:lnTo>
                              <a:lnTo>
                                <a:pt x="4471" y="1452"/>
                              </a:lnTo>
                              <a:lnTo>
                                <a:pt x="4464" y="1428"/>
                              </a:lnTo>
                              <a:lnTo>
                                <a:pt x="4451" y="1404"/>
                              </a:lnTo>
                              <a:lnTo>
                                <a:pt x="4435" y="1388"/>
                              </a:lnTo>
                              <a:lnTo>
                                <a:pt x="4413" y="1374"/>
                              </a:lnTo>
                              <a:lnTo>
                                <a:pt x="4400" y="1370"/>
                              </a:lnTo>
                              <a:lnTo>
                                <a:pt x="4390" y="1368"/>
                              </a:lnTo>
                              <a:lnTo>
                                <a:pt x="4379" y="1367"/>
                              </a:lnTo>
                              <a:lnTo>
                                <a:pt x="4384" y="1358"/>
                              </a:lnTo>
                              <a:lnTo>
                                <a:pt x="4391" y="1348"/>
                              </a:lnTo>
                              <a:lnTo>
                                <a:pt x="4394" y="1337"/>
                              </a:lnTo>
                              <a:lnTo>
                                <a:pt x="4399" y="1311"/>
                              </a:lnTo>
                              <a:lnTo>
                                <a:pt x="4397" y="1287"/>
                              </a:lnTo>
                              <a:lnTo>
                                <a:pt x="4388" y="1262"/>
                              </a:lnTo>
                              <a:lnTo>
                                <a:pt x="4374" y="1241"/>
                              </a:lnTo>
                              <a:lnTo>
                                <a:pt x="4354" y="1225"/>
                              </a:lnTo>
                              <a:lnTo>
                                <a:pt x="4332" y="1216"/>
                              </a:lnTo>
                              <a:lnTo>
                                <a:pt x="4320" y="1212"/>
                              </a:lnTo>
                              <a:lnTo>
                                <a:pt x="4308" y="1210"/>
                              </a:lnTo>
                              <a:lnTo>
                                <a:pt x="4297" y="1209"/>
                              </a:lnTo>
                              <a:lnTo>
                                <a:pt x="4303" y="1200"/>
                              </a:lnTo>
                              <a:lnTo>
                                <a:pt x="4307" y="1189"/>
                              </a:lnTo>
                              <a:lnTo>
                                <a:pt x="4311" y="1177"/>
                              </a:lnTo>
                              <a:lnTo>
                                <a:pt x="4314" y="1152"/>
                              </a:lnTo>
                              <a:lnTo>
                                <a:pt x="4309" y="1128"/>
                              </a:lnTo>
                              <a:lnTo>
                                <a:pt x="4297" y="1105"/>
                              </a:lnTo>
                              <a:lnTo>
                                <a:pt x="4282" y="1085"/>
                              </a:lnTo>
                              <a:lnTo>
                                <a:pt x="4263" y="1071"/>
                              </a:lnTo>
                              <a:lnTo>
                                <a:pt x="4239" y="1062"/>
                              </a:lnTo>
                              <a:lnTo>
                                <a:pt x="4227" y="1057"/>
                              </a:lnTo>
                              <a:lnTo>
                                <a:pt x="4215" y="1057"/>
                              </a:lnTo>
                              <a:lnTo>
                                <a:pt x="4204" y="1059"/>
                              </a:lnTo>
                              <a:lnTo>
                                <a:pt x="4209" y="1048"/>
                              </a:lnTo>
                              <a:lnTo>
                                <a:pt x="4212" y="1037"/>
                              </a:lnTo>
                              <a:lnTo>
                                <a:pt x="4215" y="1025"/>
                              </a:lnTo>
                              <a:lnTo>
                                <a:pt x="4216" y="1000"/>
                              </a:lnTo>
                              <a:lnTo>
                                <a:pt x="4210" y="976"/>
                              </a:lnTo>
                              <a:lnTo>
                                <a:pt x="4198" y="954"/>
                              </a:lnTo>
                              <a:lnTo>
                                <a:pt x="4181" y="935"/>
                              </a:lnTo>
                              <a:lnTo>
                                <a:pt x="4159" y="921"/>
                              </a:lnTo>
                              <a:lnTo>
                                <a:pt x="4133" y="915"/>
                              </a:lnTo>
                              <a:lnTo>
                                <a:pt x="4122" y="913"/>
                              </a:lnTo>
                              <a:lnTo>
                                <a:pt x="4110" y="913"/>
                              </a:lnTo>
                              <a:lnTo>
                                <a:pt x="4099" y="915"/>
                              </a:lnTo>
                              <a:lnTo>
                                <a:pt x="4104" y="904"/>
                              </a:lnTo>
                              <a:lnTo>
                                <a:pt x="4106" y="894"/>
                              </a:lnTo>
                              <a:lnTo>
                                <a:pt x="4107" y="882"/>
                              </a:lnTo>
                              <a:lnTo>
                                <a:pt x="4106" y="857"/>
                              </a:lnTo>
                              <a:lnTo>
                                <a:pt x="4098" y="833"/>
                              </a:lnTo>
                              <a:lnTo>
                                <a:pt x="4085" y="811"/>
                              </a:lnTo>
                              <a:lnTo>
                                <a:pt x="4065" y="793"/>
                              </a:lnTo>
                              <a:lnTo>
                                <a:pt x="4043" y="782"/>
                              </a:lnTo>
                              <a:lnTo>
                                <a:pt x="4018" y="778"/>
                              </a:lnTo>
                              <a:lnTo>
                                <a:pt x="4007" y="777"/>
                              </a:lnTo>
                              <a:lnTo>
                                <a:pt x="3995" y="778"/>
                              </a:lnTo>
                              <a:lnTo>
                                <a:pt x="3984" y="781"/>
                              </a:lnTo>
                              <a:lnTo>
                                <a:pt x="3987" y="769"/>
                              </a:lnTo>
                              <a:lnTo>
                                <a:pt x="3989" y="757"/>
                              </a:lnTo>
                              <a:lnTo>
                                <a:pt x="3991" y="746"/>
                              </a:lnTo>
                              <a:lnTo>
                                <a:pt x="3987" y="721"/>
                              </a:lnTo>
                              <a:lnTo>
                                <a:pt x="3977" y="697"/>
                              </a:lnTo>
                              <a:lnTo>
                                <a:pt x="3962" y="677"/>
                              </a:lnTo>
                              <a:lnTo>
                                <a:pt x="3941" y="662"/>
                              </a:lnTo>
                              <a:lnTo>
                                <a:pt x="3919" y="653"/>
                              </a:lnTo>
                              <a:lnTo>
                                <a:pt x="3895" y="649"/>
                              </a:lnTo>
                              <a:lnTo>
                                <a:pt x="3881" y="651"/>
                              </a:lnTo>
                              <a:lnTo>
                                <a:pt x="3868" y="653"/>
                              </a:lnTo>
                              <a:lnTo>
                                <a:pt x="3857" y="655"/>
                              </a:lnTo>
                              <a:lnTo>
                                <a:pt x="3861" y="644"/>
                              </a:lnTo>
                              <a:lnTo>
                                <a:pt x="3862" y="632"/>
                              </a:lnTo>
                              <a:lnTo>
                                <a:pt x="3863" y="620"/>
                              </a:lnTo>
                              <a:lnTo>
                                <a:pt x="3857" y="596"/>
                              </a:lnTo>
                              <a:lnTo>
                                <a:pt x="3845" y="573"/>
                              </a:lnTo>
                              <a:lnTo>
                                <a:pt x="3828" y="554"/>
                              </a:lnTo>
                              <a:lnTo>
                                <a:pt x="3807" y="540"/>
                              </a:lnTo>
                              <a:lnTo>
                                <a:pt x="3783" y="533"/>
                              </a:lnTo>
                              <a:lnTo>
                                <a:pt x="3757" y="532"/>
                              </a:lnTo>
                              <a:lnTo>
                                <a:pt x="3745" y="533"/>
                              </a:lnTo>
                              <a:lnTo>
                                <a:pt x="3733" y="535"/>
                              </a:lnTo>
                              <a:lnTo>
                                <a:pt x="3723" y="540"/>
                              </a:lnTo>
                              <a:close/>
                              <a:moveTo>
                                <a:pt x="3532" y="508"/>
                              </a:moveTo>
                              <a:lnTo>
                                <a:pt x="3531" y="517"/>
                              </a:lnTo>
                              <a:lnTo>
                                <a:pt x="3532" y="526"/>
                              </a:lnTo>
                              <a:lnTo>
                                <a:pt x="3532" y="534"/>
                              </a:lnTo>
                              <a:lnTo>
                                <a:pt x="3539" y="560"/>
                              </a:lnTo>
                              <a:lnTo>
                                <a:pt x="3553" y="581"/>
                              </a:lnTo>
                              <a:lnTo>
                                <a:pt x="3572" y="599"/>
                              </a:lnTo>
                              <a:lnTo>
                                <a:pt x="3594" y="611"/>
                              </a:lnTo>
                              <a:lnTo>
                                <a:pt x="3618" y="617"/>
                              </a:lnTo>
                              <a:lnTo>
                                <a:pt x="3642" y="615"/>
                              </a:lnTo>
                              <a:lnTo>
                                <a:pt x="3652" y="614"/>
                              </a:lnTo>
                              <a:lnTo>
                                <a:pt x="3662" y="611"/>
                              </a:lnTo>
                              <a:lnTo>
                                <a:pt x="3671" y="607"/>
                              </a:lnTo>
                              <a:lnTo>
                                <a:pt x="3670" y="618"/>
                              </a:lnTo>
                              <a:lnTo>
                                <a:pt x="3669" y="628"/>
                              </a:lnTo>
                              <a:lnTo>
                                <a:pt x="3669" y="636"/>
                              </a:lnTo>
                              <a:lnTo>
                                <a:pt x="3675" y="660"/>
                              </a:lnTo>
                              <a:lnTo>
                                <a:pt x="3685" y="682"/>
                              </a:lnTo>
                              <a:lnTo>
                                <a:pt x="3701" y="701"/>
                              </a:lnTo>
                              <a:lnTo>
                                <a:pt x="3723" y="715"/>
                              </a:lnTo>
                              <a:lnTo>
                                <a:pt x="3747" y="723"/>
                              </a:lnTo>
                              <a:lnTo>
                                <a:pt x="3774" y="725"/>
                              </a:lnTo>
                              <a:lnTo>
                                <a:pt x="3781" y="723"/>
                              </a:lnTo>
                              <a:lnTo>
                                <a:pt x="3790" y="721"/>
                              </a:lnTo>
                              <a:lnTo>
                                <a:pt x="3801" y="720"/>
                              </a:lnTo>
                              <a:lnTo>
                                <a:pt x="3797" y="727"/>
                              </a:lnTo>
                              <a:lnTo>
                                <a:pt x="3796" y="736"/>
                              </a:lnTo>
                              <a:lnTo>
                                <a:pt x="3796" y="746"/>
                              </a:lnTo>
                              <a:lnTo>
                                <a:pt x="3799" y="771"/>
                              </a:lnTo>
                              <a:lnTo>
                                <a:pt x="3809" y="794"/>
                              </a:lnTo>
                              <a:lnTo>
                                <a:pt x="3824" y="815"/>
                              </a:lnTo>
                              <a:lnTo>
                                <a:pt x="3845" y="829"/>
                              </a:lnTo>
                              <a:lnTo>
                                <a:pt x="3868" y="839"/>
                              </a:lnTo>
                              <a:lnTo>
                                <a:pt x="3895" y="842"/>
                              </a:lnTo>
                              <a:lnTo>
                                <a:pt x="3902" y="842"/>
                              </a:lnTo>
                              <a:lnTo>
                                <a:pt x="3911" y="841"/>
                              </a:lnTo>
                              <a:lnTo>
                                <a:pt x="3921" y="839"/>
                              </a:lnTo>
                              <a:lnTo>
                                <a:pt x="3918" y="848"/>
                              </a:lnTo>
                              <a:lnTo>
                                <a:pt x="3917" y="857"/>
                              </a:lnTo>
                              <a:lnTo>
                                <a:pt x="3916" y="867"/>
                              </a:lnTo>
                              <a:lnTo>
                                <a:pt x="3917" y="892"/>
                              </a:lnTo>
                              <a:lnTo>
                                <a:pt x="3924" y="916"/>
                              </a:lnTo>
                              <a:lnTo>
                                <a:pt x="3938" y="936"/>
                              </a:lnTo>
                              <a:lnTo>
                                <a:pt x="3957" y="954"/>
                              </a:lnTo>
                              <a:lnTo>
                                <a:pt x="3979" y="965"/>
                              </a:lnTo>
                              <a:lnTo>
                                <a:pt x="4005" y="971"/>
                              </a:lnTo>
                              <a:lnTo>
                                <a:pt x="4013" y="971"/>
                              </a:lnTo>
                              <a:lnTo>
                                <a:pt x="4023" y="970"/>
                              </a:lnTo>
                              <a:lnTo>
                                <a:pt x="4032" y="967"/>
                              </a:lnTo>
                              <a:lnTo>
                                <a:pt x="4029" y="976"/>
                              </a:lnTo>
                              <a:lnTo>
                                <a:pt x="4026" y="986"/>
                              </a:lnTo>
                              <a:lnTo>
                                <a:pt x="4023" y="995"/>
                              </a:lnTo>
                              <a:lnTo>
                                <a:pt x="4023" y="1020"/>
                              </a:lnTo>
                              <a:lnTo>
                                <a:pt x="4029" y="1044"/>
                              </a:lnTo>
                              <a:lnTo>
                                <a:pt x="4042" y="1067"/>
                              </a:lnTo>
                              <a:lnTo>
                                <a:pt x="4059" y="1086"/>
                              </a:lnTo>
                              <a:lnTo>
                                <a:pt x="4079" y="1098"/>
                              </a:lnTo>
                              <a:lnTo>
                                <a:pt x="4105" y="1105"/>
                              </a:lnTo>
                              <a:lnTo>
                                <a:pt x="4115" y="1106"/>
                              </a:lnTo>
                              <a:lnTo>
                                <a:pt x="4123" y="1106"/>
                              </a:lnTo>
                              <a:lnTo>
                                <a:pt x="4133" y="1105"/>
                              </a:lnTo>
                              <a:lnTo>
                                <a:pt x="4129" y="1113"/>
                              </a:lnTo>
                              <a:lnTo>
                                <a:pt x="4124" y="1122"/>
                              </a:lnTo>
                              <a:lnTo>
                                <a:pt x="4123" y="1131"/>
                              </a:lnTo>
                              <a:lnTo>
                                <a:pt x="4119" y="1157"/>
                              </a:lnTo>
                              <a:lnTo>
                                <a:pt x="4123" y="1181"/>
                              </a:lnTo>
                              <a:lnTo>
                                <a:pt x="4133" y="1205"/>
                              </a:lnTo>
                              <a:lnTo>
                                <a:pt x="4150" y="1225"/>
                              </a:lnTo>
                              <a:lnTo>
                                <a:pt x="4170" y="1238"/>
                              </a:lnTo>
                              <a:lnTo>
                                <a:pt x="4193" y="1248"/>
                              </a:lnTo>
                              <a:lnTo>
                                <a:pt x="4203" y="1250"/>
                              </a:lnTo>
                              <a:lnTo>
                                <a:pt x="4212" y="1252"/>
                              </a:lnTo>
                              <a:lnTo>
                                <a:pt x="4222" y="1252"/>
                              </a:lnTo>
                              <a:lnTo>
                                <a:pt x="4217" y="1258"/>
                              </a:lnTo>
                              <a:lnTo>
                                <a:pt x="4212" y="1267"/>
                              </a:lnTo>
                              <a:lnTo>
                                <a:pt x="4209" y="1276"/>
                              </a:lnTo>
                              <a:lnTo>
                                <a:pt x="4205" y="1302"/>
                              </a:lnTo>
                              <a:lnTo>
                                <a:pt x="4207" y="1326"/>
                              </a:lnTo>
                              <a:lnTo>
                                <a:pt x="4217" y="1350"/>
                              </a:lnTo>
                              <a:lnTo>
                                <a:pt x="4230" y="1370"/>
                              </a:lnTo>
                              <a:lnTo>
                                <a:pt x="4249" y="1386"/>
                              </a:lnTo>
                              <a:lnTo>
                                <a:pt x="4273" y="1398"/>
                              </a:lnTo>
                              <a:lnTo>
                                <a:pt x="4282" y="1401"/>
                              </a:lnTo>
                              <a:lnTo>
                                <a:pt x="4292" y="1401"/>
                              </a:lnTo>
                              <a:lnTo>
                                <a:pt x="4300" y="1401"/>
                              </a:lnTo>
                              <a:lnTo>
                                <a:pt x="4295" y="1409"/>
                              </a:lnTo>
                              <a:lnTo>
                                <a:pt x="4291" y="1418"/>
                              </a:lnTo>
                              <a:lnTo>
                                <a:pt x="4287" y="1428"/>
                              </a:lnTo>
                              <a:lnTo>
                                <a:pt x="4280" y="1452"/>
                              </a:lnTo>
                              <a:lnTo>
                                <a:pt x="4278" y="1476"/>
                              </a:lnTo>
                              <a:lnTo>
                                <a:pt x="4284" y="1500"/>
                              </a:lnTo>
                              <a:lnTo>
                                <a:pt x="4297" y="1524"/>
                              </a:lnTo>
                              <a:lnTo>
                                <a:pt x="4316" y="1541"/>
                              </a:lnTo>
                              <a:lnTo>
                                <a:pt x="4338" y="1553"/>
                              </a:lnTo>
                              <a:lnTo>
                                <a:pt x="4347" y="1556"/>
                              </a:lnTo>
                              <a:lnTo>
                                <a:pt x="4357" y="1559"/>
                              </a:lnTo>
                              <a:lnTo>
                                <a:pt x="4365" y="1562"/>
                              </a:lnTo>
                              <a:lnTo>
                                <a:pt x="4360" y="1567"/>
                              </a:lnTo>
                              <a:lnTo>
                                <a:pt x="4354" y="1575"/>
                              </a:lnTo>
                              <a:lnTo>
                                <a:pt x="4349" y="1583"/>
                              </a:lnTo>
                              <a:lnTo>
                                <a:pt x="4341" y="1607"/>
                              </a:lnTo>
                              <a:lnTo>
                                <a:pt x="4339" y="1632"/>
                              </a:lnTo>
                              <a:lnTo>
                                <a:pt x="4343" y="1658"/>
                              </a:lnTo>
                              <a:lnTo>
                                <a:pt x="4354" y="1680"/>
                              </a:lnTo>
                              <a:lnTo>
                                <a:pt x="4370" y="1699"/>
                              </a:lnTo>
                              <a:lnTo>
                                <a:pt x="4392" y="1714"/>
                              </a:lnTo>
                              <a:lnTo>
                                <a:pt x="4400" y="1718"/>
                              </a:lnTo>
                              <a:lnTo>
                                <a:pt x="4409" y="1721"/>
                              </a:lnTo>
                              <a:lnTo>
                                <a:pt x="4418" y="1722"/>
                              </a:lnTo>
                              <a:lnTo>
                                <a:pt x="4413" y="1727"/>
                              </a:lnTo>
                              <a:lnTo>
                                <a:pt x="4406" y="1734"/>
                              </a:lnTo>
                              <a:lnTo>
                                <a:pt x="4399" y="1743"/>
                              </a:lnTo>
                              <a:lnTo>
                                <a:pt x="4390" y="1767"/>
                              </a:lnTo>
                              <a:lnTo>
                                <a:pt x="4386" y="1791"/>
                              </a:lnTo>
                              <a:lnTo>
                                <a:pt x="4388" y="1817"/>
                              </a:lnTo>
                              <a:lnTo>
                                <a:pt x="4398" y="1840"/>
                              </a:lnTo>
                              <a:lnTo>
                                <a:pt x="4413" y="1860"/>
                              </a:lnTo>
                              <a:lnTo>
                                <a:pt x="4432" y="1876"/>
                              </a:lnTo>
                              <a:lnTo>
                                <a:pt x="4440" y="1881"/>
                              </a:lnTo>
                              <a:lnTo>
                                <a:pt x="4449" y="1884"/>
                              </a:lnTo>
                              <a:lnTo>
                                <a:pt x="4459" y="1887"/>
                              </a:lnTo>
                              <a:lnTo>
                                <a:pt x="4451" y="1893"/>
                              </a:lnTo>
                              <a:lnTo>
                                <a:pt x="4443" y="1900"/>
                              </a:lnTo>
                              <a:lnTo>
                                <a:pt x="4437" y="1908"/>
                              </a:lnTo>
                              <a:lnTo>
                                <a:pt x="4425" y="1928"/>
                              </a:lnTo>
                              <a:lnTo>
                                <a:pt x="4419" y="1952"/>
                              </a:lnTo>
                              <a:lnTo>
                                <a:pt x="4421" y="1978"/>
                              </a:lnTo>
                              <a:lnTo>
                                <a:pt x="4427" y="2003"/>
                              </a:lnTo>
                              <a:lnTo>
                                <a:pt x="4440" y="2024"/>
                              </a:lnTo>
                              <a:lnTo>
                                <a:pt x="4459" y="2042"/>
                              </a:lnTo>
                              <a:lnTo>
                                <a:pt x="4466" y="2047"/>
                              </a:lnTo>
                              <a:lnTo>
                                <a:pt x="4475" y="2052"/>
                              </a:lnTo>
                              <a:lnTo>
                                <a:pt x="4485" y="2055"/>
                              </a:lnTo>
                              <a:lnTo>
                                <a:pt x="4477" y="2061"/>
                              </a:lnTo>
                              <a:lnTo>
                                <a:pt x="4470" y="2066"/>
                              </a:lnTo>
                              <a:lnTo>
                                <a:pt x="4464" y="2074"/>
                              </a:lnTo>
                              <a:lnTo>
                                <a:pt x="4450" y="2096"/>
                              </a:lnTo>
                              <a:lnTo>
                                <a:pt x="4442" y="2118"/>
                              </a:lnTo>
                              <a:lnTo>
                                <a:pt x="4440" y="2143"/>
                              </a:lnTo>
                              <a:lnTo>
                                <a:pt x="4446" y="2168"/>
                              </a:lnTo>
                              <a:lnTo>
                                <a:pt x="4457" y="2190"/>
                              </a:lnTo>
                              <a:lnTo>
                                <a:pt x="4475" y="2210"/>
                              </a:lnTo>
                              <a:lnTo>
                                <a:pt x="4481" y="2216"/>
                              </a:lnTo>
                              <a:lnTo>
                                <a:pt x="4488" y="2220"/>
                              </a:lnTo>
                              <a:lnTo>
                                <a:pt x="4496" y="2223"/>
                              </a:lnTo>
                              <a:lnTo>
                                <a:pt x="4490" y="2229"/>
                              </a:lnTo>
                              <a:lnTo>
                                <a:pt x="4482" y="2234"/>
                              </a:lnTo>
                              <a:lnTo>
                                <a:pt x="4475" y="2240"/>
                              </a:lnTo>
                              <a:lnTo>
                                <a:pt x="4460" y="2260"/>
                              </a:lnTo>
                              <a:lnTo>
                                <a:pt x="4451" y="2283"/>
                              </a:lnTo>
                              <a:lnTo>
                                <a:pt x="4448" y="2309"/>
                              </a:lnTo>
                              <a:lnTo>
                                <a:pt x="4451" y="2334"/>
                              </a:lnTo>
                              <a:lnTo>
                                <a:pt x="4460" y="2356"/>
                              </a:lnTo>
                              <a:lnTo>
                                <a:pt x="4475" y="2376"/>
                              </a:lnTo>
                              <a:lnTo>
                                <a:pt x="4483" y="2383"/>
                              </a:lnTo>
                              <a:lnTo>
                                <a:pt x="4491" y="2390"/>
                              </a:lnTo>
                              <a:lnTo>
                                <a:pt x="4499" y="2394"/>
                              </a:lnTo>
                              <a:lnTo>
                                <a:pt x="4490" y="2399"/>
                              </a:lnTo>
                              <a:lnTo>
                                <a:pt x="4481" y="2403"/>
                              </a:lnTo>
                              <a:lnTo>
                                <a:pt x="4475" y="2409"/>
                              </a:lnTo>
                              <a:lnTo>
                                <a:pt x="4457" y="2428"/>
                              </a:lnTo>
                              <a:lnTo>
                                <a:pt x="4446" y="2450"/>
                              </a:lnTo>
                              <a:lnTo>
                                <a:pt x="4440" y="2475"/>
                              </a:lnTo>
                              <a:lnTo>
                                <a:pt x="4442" y="2501"/>
                              </a:lnTo>
                              <a:lnTo>
                                <a:pt x="4450" y="2524"/>
                              </a:lnTo>
                              <a:lnTo>
                                <a:pt x="4464" y="2545"/>
                              </a:lnTo>
                              <a:lnTo>
                                <a:pt x="4470" y="2552"/>
                              </a:lnTo>
                              <a:lnTo>
                                <a:pt x="4477" y="2558"/>
                              </a:lnTo>
                              <a:lnTo>
                                <a:pt x="4485" y="2563"/>
                              </a:lnTo>
                              <a:lnTo>
                                <a:pt x="4475" y="2566"/>
                              </a:lnTo>
                              <a:lnTo>
                                <a:pt x="4466" y="2571"/>
                              </a:lnTo>
                              <a:lnTo>
                                <a:pt x="4459" y="2576"/>
                              </a:lnTo>
                              <a:lnTo>
                                <a:pt x="4440" y="2595"/>
                              </a:lnTo>
                              <a:lnTo>
                                <a:pt x="4428" y="2616"/>
                              </a:lnTo>
                              <a:lnTo>
                                <a:pt x="4421" y="2641"/>
                              </a:lnTo>
                              <a:lnTo>
                                <a:pt x="4421" y="2666"/>
                              </a:lnTo>
                              <a:lnTo>
                                <a:pt x="4427" y="2690"/>
                              </a:lnTo>
                              <a:lnTo>
                                <a:pt x="4437" y="2713"/>
                              </a:lnTo>
                              <a:lnTo>
                                <a:pt x="4443" y="2720"/>
                              </a:lnTo>
                              <a:lnTo>
                                <a:pt x="4451" y="2727"/>
                              </a:lnTo>
                              <a:lnTo>
                                <a:pt x="4459" y="2734"/>
                              </a:lnTo>
                              <a:lnTo>
                                <a:pt x="4449" y="2735"/>
                              </a:lnTo>
                              <a:lnTo>
                                <a:pt x="4440" y="2738"/>
                              </a:lnTo>
                              <a:lnTo>
                                <a:pt x="4432" y="2742"/>
                              </a:lnTo>
                              <a:lnTo>
                                <a:pt x="4413" y="2758"/>
                              </a:lnTo>
                              <a:lnTo>
                                <a:pt x="4397" y="2779"/>
                              </a:lnTo>
                              <a:lnTo>
                                <a:pt x="4388" y="2804"/>
                              </a:lnTo>
                              <a:lnTo>
                                <a:pt x="4385" y="2829"/>
                              </a:lnTo>
                              <a:lnTo>
                                <a:pt x="4390" y="2854"/>
                              </a:lnTo>
                              <a:lnTo>
                                <a:pt x="4399" y="2876"/>
                              </a:lnTo>
                              <a:lnTo>
                                <a:pt x="4406" y="2884"/>
                              </a:lnTo>
                              <a:lnTo>
                                <a:pt x="4413" y="2891"/>
                              </a:lnTo>
                              <a:lnTo>
                                <a:pt x="4418" y="2898"/>
                              </a:lnTo>
                              <a:lnTo>
                                <a:pt x="4409" y="2900"/>
                              </a:lnTo>
                              <a:lnTo>
                                <a:pt x="4400" y="2903"/>
                              </a:lnTo>
                              <a:lnTo>
                                <a:pt x="4392" y="2909"/>
                              </a:lnTo>
                              <a:lnTo>
                                <a:pt x="4370" y="2923"/>
                              </a:lnTo>
                              <a:lnTo>
                                <a:pt x="4354" y="2940"/>
                              </a:lnTo>
                              <a:lnTo>
                                <a:pt x="4343" y="2965"/>
                              </a:lnTo>
                              <a:lnTo>
                                <a:pt x="4339" y="2989"/>
                              </a:lnTo>
                              <a:lnTo>
                                <a:pt x="4341" y="3013"/>
                              </a:lnTo>
                              <a:lnTo>
                                <a:pt x="4349" y="3037"/>
                              </a:lnTo>
                              <a:lnTo>
                                <a:pt x="4354" y="3045"/>
                              </a:lnTo>
                              <a:lnTo>
                                <a:pt x="4360" y="3052"/>
                              </a:lnTo>
                              <a:lnTo>
                                <a:pt x="4365" y="3061"/>
                              </a:lnTo>
                              <a:lnTo>
                                <a:pt x="4357" y="3061"/>
                              </a:lnTo>
                              <a:lnTo>
                                <a:pt x="4347" y="3063"/>
                              </a:lnTo>
                              <a:lnTo>
                                <a:pt x="4338" y="3067"/>
                              </a:lnTo>
                              <a:lnTo>
                                <a:pt x="4316" y="3080"/>
                              </a:lnTo>
                              <a:lnTo>
                                <a:pt x="4297" y="3097"/>
                              </a:lnTo>
                              <a:lnTo>
                                <a:pt x="4284" y="3119"/>
                              </a:lnTo>
                              <a:lnTo>
                                <a:pt x="4278" y="3143"/>
                              </a:lnTo>
                              <a:lnTo>
                                <a:pt x="4278" y="3169"/>
                              </a:lnTo>
                              <a:lnTo>
                                <a:pt x="4284" y="3195"/>
                              </a:lnTo>
                              <a:lnTo>
                                <a:pt x="4288" y="3203"/>
                              </a:lnTo>
                              <a:lnTo>
                                <a:pt x="4294" y="3210"/>
                              </a:lnTo>
                              <a:lnTo>
                                <a:pt x="4300" y="3218"/>
                              </a:lnTo>
                              <a:lnTo>
                                <a:pt x="4291" y="3219"/>
                              </a:lnTo>
                              <a:lnTo>
                                <a:pt x="4282" y="3219"/>
                              </a:lnTo>
                              <a:lnTo>
                                <a:pt x="4273" y="3221"/>
                              </a:lnTo>
                              <a:lnTo>
                                <a:pt x="4249" y="3232"/>
                              </a:lnTo>
                              <a:lnTo>
                                <a:pt x="4230" y="3247"/>
                              </a:lnTo>
                              <a:lnTo>
                                <a:pt x="4217" y="3269"/>
                              </a:lnTo>
                              <a:lnTo>
                                <a:pt x="4207" y="3294"/>
                              </a:lnTo>
                              <a:lnTo>
                                <a:pt x="4205" y="3318"/>
                              </a:lnTo>
                              <a:lnTo>
                                <a:pt x="4209" y="3344"/>
                              </a:lnTo>
                              <a:lnTo>
                                <a:pt x="4212" y="3353"/>
                              </a:lnTo>
                              <a:lnTo>
                                <a:pt x="4217" y="3362"/>
                              </a:lnTo>
                              <a:lnTo>
                                <a:pt x="4222" y="3368"/>
                              </a:lnTo>
                              <a:lnTo>
                                <a:pt x="4214" y="3368"/>
                              </a:lnTo>
                              <a:lnTo>
                                <a:pt x="4204" y="3369"/>
                              </a:lnTo>
                              <a:lnTo>
                                <a:pt x="4193" y="3370"/>
                              </a:lnTo>
                              <a:lnTo>
                                <a:pt x="4170" y="3381"/>
                              </a:lnTo>
                              <a:lnTo>
                                <a:pt x="4150" y="3396"/>
                              </a:lnTo>
                              <a:lnTo>
                                <a:pt x="4133" y="3416"/>
                              </a:lnTo>
                              <a:lnTo>
                                <a:pt x="4123" y="3438"/>
                              </a:lnTo>
                              <a:lnTo>
                                <a:pt x="4119" y="3462"/>
                              </a:lnTo>
                              <a:lnTo>
                                <a:pt x="4123" y="3489"/>
                              </a:lnTo>
                              <a:lnTo>
                                <a:pt x="4126" y="3498"/>
                              </a:lnTo>
                              <a:lnTo>
                                <a:pt x="4129" y="3506"/>
                              </a:lnTo>
                              <a:lnTo>
                                <a:pt x="4133" y="3515"/>
                              </a:lnTo>
                              <a:lnTo>
                                <a:pt x="4123" y="3514"/>
                              </a:lnTo>
                              <a:lnTo>
                                <a:pt x="4115" y="3514"/>
                              </a:lnTo>
                              <a:lnTo>
                                <a:pt x="4105" y="3515"/>
                              </a:lnTo>
                              <a:lnTo>
                                <a:pt x="4079" y="3522"/>
                              </a:lnTo>
                              <a:lnTo>
                                <a:pt x="4059" y="3534"/>
                              </a:lnTo>
                              <a:lnTo>
                                <a:pt x="4042" y="3552"/>
                              </a:lnTo>
                              <a:lnTo>
                                <a:pt x="4029" y="3575"/>
                              </a:lnTo>
                              <a:lnTo>
                                <a:pt x="4023" y="3600"/>
                              </a:lnTo>
                              <a:lnTo>
                                <a:pt x="4023" y="3625"/>
                              </a:lnTo>
                              <a:lnTo>
                                <a:pt x="4026" y="3634"/>
                              </a:lnTo>
                              <a:lnTo>
                                <a:pt x="4029" y="3643"/>
                              </a:lnTo>
                              <a:lnTo>
                                <a:pt x="4032" y="3654"/>
                              </a:lnTo>
                              <a:lnTo>
                                <a:pt x="4023" y="3651"/>
                              </a:lnTo>
                              <a:lnTo>
                                <a:pt x="4013" y="3650"/>
                              </a:lnTo>
                              <a:lnTo>
                                <a:pt x="4005" y="3651"/>
                              </a:lnTo>
                              <a:lnTo>
                                <a:pt x="3979" y="3657"/>
                              </a:lnTo>
                              <a:lnTo>
                                <a:pt x="3957" y="3668"/>
                              </a:lnTo>
                              <a:lnTo>
                                <a:pt x="3938" y="3684"/>
                              </a:lnTo>
                              <a:lnTo>
                                <a:pt x="3924" y="3705"/>
                              </a:lnTo>
                              <a:lnTo>
                                <a:pt x="3917" y="3728"/>
                              </a:lnTo>
                              <a:lnTo>
                                <a:pt x="3916" y="3753"/>
                              </a:lnTo>
                              <a:lnTo>
                                <a:pt x="3917" y="3764"/>
                              </a:lnTo>
                              <a:lnTo>
                                <a:pt x="3918" y="3774"/>
                              </a:lnTo>
                              <a:lnTo>
                                <a:pt x="3921" y="3783"/>
                              </a:lnTo>
                              <a:lnTo>
                                <a:pt x="3911" y="3780"/>
                              </a:lnTo>
                              <a:lnTo>
                                <a:pt x="3902" y="3778"/>
                              </a:lnTo>
                              <a:lnTo>
                                <a:pt x="3891" y="3777"/>
                              </a:lnTo>
                              <a:lnTo>
                                <a:pt x="3868" y="3780"/>
                              </a:lnTo>
                              <a:lnTo>
                                <a:pt x="3845" y="3790"/>
                              </a:lnTo>
                              <a:lnTo>
                                <a:pt x="3824" y="3807"/>
                              </a:lnTo>
                              <a:lnTo>
                                <a:pt x="3809" y="3827"/>
                              </a:lnTo>
                              <a:lnTo>
                                <a:pt x="3799" y="3850"/>
                              </a:lnTo>
                              <a:lnTo>
                                <a:pt x="3796" y="3874"/>
                              </a:lnTo>
                              <a:lnTo>
                                <a:pt x="3796" y="3884"/>
                              </a:lnTo>
                              <a:lnTo>
                                <a:pt x="3797" y="3893"/>
                              </a:lnTo>
                              <a:lnTo>
                                <a:pt x="3801" y="3903"/>
                              </a:lnTo>
                              <a:lnTo>
                                <a:pt x="3790" y="3899"/>
                              </a:lnTo>
                              <a:lnTo>
                                <a:pt x="3781" y="3898"/>
                              </a:lnTo>
                              <a:lnTo>
                                <a:pt x="3774" y="3898"/>
                              </a:lnTo>
                              <a:lnTo>
                                <a:pt x="3747" y="3899"/>
                              </a:lnTo>
                              <a:lnTo>
                                <a:pt x="3723" y="3905"/>
                              </a:lnTo>
                              <a:lnTo>
                                <a:pt x="3701" y="3919"/>
                              </a:lnTo>
                              <a:lnTo>
                                <a:pt x="3685" y="3938"/>
                              </a:lnTo>
                              <a:lnTo>
                                <a:pt x="3674" y="3960"/>
                              </a:lnTo>
                              <a:lnTo>
                                <a:pt x="3669" y="3986"/>
                              </a:lnTo>
                              <a:lnTo>
                                <a:pt x="3668" y="3994"/>
                              </a:lnTo>
                              <a:lnTo>
                                <a:pt x="3669" y="4004"/>
                              </a:lnTo>
                              <a:lnTo>
                                <a:pt x="3671" y="4013"/>
                              </a:lnTo>
                              <a:lnTo>
                                <a:pt x="3662" y="4010"/>
                              </a:lnTo>
                              <a:lnTo>
                                <a:pt x="3652" y="4007"/>
                              </a:lnTo>
                              <a:lnTo>
                                <a:pt x="3642" y="4004"/>
                              </a:lnTo>
                              <a:lnTo>
                                <a:pt x="3616" y="4004"/>
                              </a:lnTo>
                              <a:lnTo>
                                <a:pt x="3592" y="4011"/>
                              </a:lnTo>
                              <a:lnTo>
                                <a:pt x="3569" y="4023"/>
                              </a:lnTo>
                              <a:lnTo>
                                <a:pt x="3552" y="4039"/>
                              </a:lnTo>
                              <a:lnTo>
                                <a:pt x="3539" y="4060"/>
                              </a:lnTo>
                              <a:lnTo>
                                <a:pt x="3532" y="4085"/>
                              </a:lnTo>
                              <a:lnTo>
                                <a:pt x="3532" y="4094"/>
                              </a:lnTo>
                              <a:lnTo>
                                <a:pt x="3531" y="4104"/>
                              </a:lnTo>
                              <a:lnTo>
                                <a:pt x="3532" y="4114"/>
                              </a:lnTo>
                              <a:lnTo>
                                <a:pt x="3523" y="4109"/>
                              </a:lnTo>
                              <a:lnTo>
                                <a:pt x="3514" y="4105"/>
                              </a:lnTo>
                              <a:lnTo>
                                <a:pt x="3505" y="4104"/>
                              </a:lnTo>
                              <a:lnTo>
                                <a:pt x="3480" y="4100"/>
                              </a:lnTo>
                              <a:lnTo>
                                <a:pt x="3456" y="4104"/>
                              </a:lnTo>
                              <a:lnTo>
                                <a:pt x="3433" y="4114"/>
                              </a:lnTo>
                              <a:lnTo>
                                <a:pt x="3412" y="4130"/>
                              </a:lnTo>
                              <a:lnTo>
                                <a:pt x="3398" y="4150"/>
                              </a:lnTo>
                              <a:lnTo>
                                <a:pt x="3390" y="4173"/>
                              </a:lnTo>
                              <a:lnTo>
                                <a:pt x="3387" y="4184"/>
                              </a:lnTo>
                              <a:lnTo>
                                <a:pt x="3386" y="4194"/>
                              </a:lnTo>
                              <a:lnTo>
                                <a:pt x="3387" y="4203"/>
                              </a:lnTo>
                              <a:lnTo>
                                <a:pt x="3379" y="4198"/>
                              </a:lnTo>
                              <a:lnTo>
                                <a:pt x="3370" y="4194"/>
                              </a:lnTo>
                              <a:lnTo>
                                <a:pt x="3360" y="4190"/>
                              </a:lnTo>
                              <a:lnTo>
                                <a:pt x="3335" y="4184"/>
                              </a:lnTo>
                              <a:lnTo>
                                <a:pt x="3310" y="4187"/>
                              </a:lnTo>
                              <a:lnTo>
                                <a:pt x="3284" y="4197"/>
                              </a:lnTo>
                              <a:lnTo>
                                <a:pt x="3263" y="4210"/>
                              </a:lnTo>
                              <a:lnTo>
                                <a:pt x="3248" y="4228"/>
                              </a:lnTo>
                              <a:lnTo>
                                <a:pt x="3239" y="4251"/>
                              </a:lnTo>
                              <a:lnTo>
                                <a:pt x="3235" y="4261"/>
                              </a:lnTo>
                              <a:lnTo>
                                <a:pt x="3234" y="4270"/>
                              </a:lnTo>
                              <a:lnTo>
                                <a:pt x="3234" y="4281"/>
                              </a:lnTo>
                              <a:lnTo>
                                <a:pt x="3226" y="4274"/>
                              </a:lnTo>
                              <a:lnTo>
                                <a:pt x="3217" y="4268"/>
                              </a:lnTo>
                              <a:lnTo>
                                <a:pt x="3210" y="4264"/>
                              </a:lnTo>
                              <a:lnTo>
                                <a:pt x="3183" y="4259"/>
                              </a:lnTo>
                              <a:lnTo>
                                <a:pt x="3159" y="4259"/>
                              </a:lnTo>
                              <a:lnTo>
                                <a:pt x="3135" y="4264"/>
                              </a:lnTo>
                              <a:lnTo>
                                <a:pt x="3112" y="4277"/>
                              </a:lnTo>
                              <a:lnTo>
                                <a:pt x="3095" y="4295"/>
                              </a:lnTo>
                              <a:lnTo>
                                <a:pt x="3083" y="4318"/>
                              </a:lnTo>
                              <a:lnTo>
                                <a:pt x="3079" y="4326"/>
                              </a:lnTo>
                              <a:lnTo>
                                <a:pt x="3077" y="4334"/>
                              </a:lnTo>
                              <a:lnTo>
                                <a:pt x="3075" y="4344"/>
                              </a:lnTo>
                              <a:lnTo>
                                <a:pt x="3068" y="4336"/>
                              </a:lnTo>
                              <a:lnTo>
                                <a:pt x="3061" y="4332"/>
                              </a:lnTo>
                              <a:lnTo>
                                <a:pt x="3053" y="4328"/>
                              </a:lnTo>
                              <a:lnTo>
                                <a:pt x="3029" y="4319"/>
                              </a:lnTo>
                              <a:lnTo>
                                <a:pt x="3004" y="4318"/>
                              </a:lnTo>
                              <a:lnTo>
                                <a:pt x="2979" y="4323"/>
                              </a:lnTo>
                              <a:lnTo>
                                <a:pt x="2954" y="4333"/>
                              </a:lnTo>
                              <a:lnTo>
                                <a:pt x="2937" y="4350"/>
                              </a:lnTo>
                              <a:lnTo>
                                <a:pt x="2923" y="4370"/>
                              </a:lnTo>
                              <a:lnTo>
                                <a:pt x="2918" y="4379"/>
                              </a:lnTo>
                              <a:lnTo>
                                <a:pt x="2915" y="4388"/>
                              </a:lnTo>
                              <a:lnTo>
                                <a:pt x="2914" y="4398"/>
                              </a:lnTo>
                              <a:lnTo>
                                <a:pt x="2907" y="4390"/>
                              </a:lnTo>
                              <a:lnTo>
                                <a:pt x="2900" y="4385"/>
                              </a:lnTo>
                              <a:lnTo>
                                <a:pt x="2890" y="4379"/>
                              </a:lnTo>
                              <a:lnTo>
                                <a:pt x="2868" y="4368"/>
                              </a:lnTo>
                              <a:lnTo>
                                <a:pt x="2843" y="4365"/>
                              </a:lnTo>
                              <a:lnTo>
                                <a:pt x="2817" y="4368"/>
                              </a:lnTo>
                              <a:lnTo>
                                <a:pt x="2793" y="4376"/>
                              </a:lnTo>
                              <a:lnTo>
                                <a:pt x="2774" y="4390"/>
                              </a:lnTo>
                              <a:lnTo>
                                <a:pt x="2759" y="4411"/>
                              </a:lnTo>
                              <a:lnTo>
                                <a:pt x="2753" y="4419"/>
                              </a:lnTo>
                              <a:lnTo>
                                <a:pt x="2749" y="4428"/>
                              </a:lnTo>
                              <a:lnTo>
                                <a:pt x="2748" y="4437"/>
                              </a:lnTo>
                              <a:lnTo>
                                <a:pt x="2740" y="4431"/>
                              </a:lnTo>
                              <a:lnTo>
                                <a:pt x="2733" y="4424"/>
                              </a:lnTo>
                              <a:lnTo>
                                <a:pt x="2726" y="4417"/>
                              </a:lnTo>
                              <a:lnTo>
                                <a:pt x="2704" y="4406"/>
                              </a:lnTo>
                              <a:lnTo>
                                <a:pt x="2680" y="4400"/>
                              </a:lnTo>
                              <a:lnTo>
                                <a:pt x="2653" y="4400"/>
                              </a:lnTo>
                              <a:lnTo>
                                <a:pt x="2629" y="4408"/>
                              </a:lnTo>
                              <a:lnTo>
                                <a:pt x="2608" y="4420"/>
                              </a:lnTo>
                              <a:lnTo>
                                <a:pt x="2592" y="4437"/>
                              </a:lnTo>
                              <a:lnTo>
                                <a:pt x="2585" y="4446"/>
                              </a:lnTo>
                              <a:lnTo>
                                <a:pt x="2582" y="4455"/>
                              </a:lnTo>
                              <a:lnTo>
                                <a:pt x="2578" y="4465"/>
                              </a:lnTo>
                              <a:lnTo>
                                <a:pt x="2572" y="4456"/>
                              </a:lnTo>
                              <a:lnTo>
                                <a:pt x="2565" y="4449"/>
                              </a:lnTo>
                              <a:lnTo>
                                <a:pt x="2560" y="4443"/>
                              </a:lnTo>
                              <a:lnTo>
                                <a:pt x="2537" y="4428"/>
                              </a:lnTo>
                              <a:lnTo>
                                <a:pt x="2512" y="4420"/>
                              </a:lnTo>
                              <a:lnTo>
                                <a:pt x="2487" y="4419"/>
                              </a:lnTo>
                              <a:lnTo>
                                <a:pt x="2462" y="4424"/>
                              </a:lnTo>
                              <a:lnTo>
                                <a:pt x="2441" y="4436"/>
                              </a:lnTo>
                              <a:lnTo>
                                <a:pt x="2422" y="4454"/>
                              </a:lnTo>
                              <a:lnTo>
                                <a:pt x="2416" y="4460"/>
                              </a:lnTo>
                              <a:lnTo>
                                <a:pt x="2411" y="4468"/>
                              </a:lnTo>
                              <a:lnTo>
                                <a:pt x="2407" y="4478"/>
                              </a:lnTo>
                              <a:lnTo>
                                <a:pt x="2402" y="4469"/>
                              </a:lnTo>
                              <a:lnTo>
                                <a:pt x="2396" y="4462"/>
                              </a:lnTo>
                              <a:lnTo>
                                <a:pt x="2390" y="4454"/>
                              </a:lnTo>
                              <a:lnTo>
                                <a:pt x="2370" y="4438"/>
                              </a:lnTo>
                              <a:lnTo>
                                <a:pt x="2346" y="4430"/>
                              </a:lnTo>
                              <a:lnTo>
                                <a:pt x="2320" y="4428"/>
                              </a:lnTo>
                              <a:lnTo>
                                <a:pt x="2296" y="4430"/>
                              </a:lnTo>
                              <a:lnTo>
                                <a:pt x="2273" y="4438"/>
                              </a:lnTo>
                              <a:lnTo>
                                <a:pt x="2253" y="4454"/>
                              </a:lnTo>
                              <a:lnTo>
                                <a:pt x="2246" y="4462"/>
                              </a:lnTo>
                              <a:lnTo>
                                <a:pt x="2241" y="4469"/>
                              </a:lnTo>
                              <a:lnTo>
                                <a:pt x="2238" y="4478"/>
                              </a:lnTo>
                              <a:lnTo>
                                <a:pt x="2232" y="4468"/>
                              </a:lnTo>
                              <a:lnTo>
                                <a:pt x="2227" y="4460"/>
                              </a:lnTo>
                              <a:lnTo>
                                <a:pt x="2221" y="4454"/>
                              </a:lnTo>
                              <a:lnTo>
                                <a:pt x="2201" y="4436"/>
                              </a:lnTo>
                              <a:lnTo>
                                <a:pt x="2179" y="4424"/>
                              </a:lnTo>
                              <a:lnTo>
                                <a:pt x="2154" y="4419"/>
                              </a:lnTo>
                              <a:lnTo>
                                <a:pt x="2129" y="4421"/>
                              </a:lnTo>
                              <a:lnTo>
                                <a:pt x="2106" y="4429"/>
                              </a:lnTo>
                              <a:lnTo>
                                <a:pt x="2084" y="4443"/>
                              </a:lnTo>
                              <a:lnTo>
                                <a:pt x="2077" y="4449"/>
                              </a:lnTo>
                              <a:lnTo>
                                <a:pt x="2070" y="4456"/>
                              </a:lnTo>
                              <a:lnTo>
                                <a:pt x="2065" y="4465"/>
                              </a:lnTo>
                              <a:lnTo>
                                <a:pt x="2062" y="4455"/>
                              </a:lnTo>
                              <a:lnTo>
                                <a:pt x="2057" y="4446"/>
                              </a:lnTo>
                              <a:lnTo>
                                <a:pt x="2052" y="4437"/>
                              </a:lnTo>
                              <a:lnTo>
                                <a:pt x="2034" y="4419"/>
                              </a:lnTo>
                              <a:lnTo>
                                <a:pt x="2012" y="4407"/>
                              </a:lnTo>
                              <a:lnTo>
                                <a:pt x="1987" y="4400"/>
                              </a:lnTo>
                              <a:lnTo>
                                <a:pt x="1962" y="4400"/>
                              </a:lnTo>
                              <a:lnTo>
                                <a:pt x="1938" y="4404"/>
                              </a:lnTo>
                              <a:lnTo>
                                <a:pt x="1918" y="4417"/>
                              </a:lnTo>
                              <a:lnTo>
                                <a:pt x="1909" y="4424"/>
                              </a:lnTo>
                              <a:lnTo>
                                <a:pt x="1902" y="4431"/>
                              </a:lnTo>
                              <a:lnTo>
                                <a:pt x="1896" y="4437"/>
                              </a:lnTo>
                              <a:lnTo>
                                <a:pt x="1893" y="4428"/>
                              </a:lnTo>
                              <a:lnTo>
                                <a:pt x="1890" y="4419"/>
                              </a:lnTo>
                              <a:lnTo>
                                <a:pt x="1886" y="4411"/>
                              </a:lnTo>
                              <a:lnTo>
                                <a:pt x="1869" y="4391"/>
                              </a:lnTo>
                              <a:lnTo>
                                <a:pt x="1849" y="4377"/>
                              </a:lnTo>
                              <a:lnTo>
                                <a:pt x="1826" y="4368"/>
                              </a:lnTo>
                              <a:lnTo>
                                <a:pt x="1800" y="4365"/>
                              </a:lnTo>
                              <a:lnTo>
                                <a:pt x="1775" y="4368"/>
                              </a:lnTo>
                              <a:lnTo>
                                <a:pt x="1752" y="4379"/>
                              </a:lnTo>
                              <a:lnTo>
                                <a:pt x="1744" y="4385"/>
                              </a:lnTo>
                              <a:lnTo>
                                <a:pt x="1737" y="4390"/>
                              </a:lnTo>
                              <a:lnTo>
                                <a:pt x="1730" y="4398"/>
                              </a:lnTo>
                              <a:lnTo>
                                <a:pt x="1728" y="4388"/>
                              </a:lnTo>
                              <a:lnTo>
                                <a:pt x="1724" y="4379"/>
                              </a:lnTo>
                              <a:lnTo>
                                <a:pt x="1719" y="4370"/>
                              </a:lnTo>
                              <a:lnTo>
                                <a:pt x="1705" y="4350"/>
                              </a:lnTo>
                              <a:lnTo>
                                <a:pt x="1688" y="4333"/>
                              </a:lnTo>
                              <a:lnTo>
                                <a:pt x="1665" y="4323"/>
                              </a:lnTo>
                              <a:lnTo>
                                <a:pt x="1639" y="4318"/>
                              </a:lnTo>
                              <a:lnTo>
                                <a:pt x="1614" y="4320"/>
                              </a:lnTo>
                              <a:lnTo>
                                <a:pt x="1590" y="4328"/>
                              </a:lnTo>
                              <a:lnTo>
                                <a:pt x="1582" y="4333"/>
                              </a:lnTo>
                              <a:lnTo>
                                <a:pt x="1574" y="4339"/>
                              </a:lnTo>
                              <a:lnTo>
                                <a:pt x="1568" y="4344"/>
                              </a:lnTo>
                              <a:lnTo>
                                <a:pt x="1566" y="4335"/>
                              </a:lnTo>
                              <a:lnTo>
                                <a:pt x="1562" y="4327"/>
                              </a:lnTo>
                              <a:lnTo>
                                <a:pt x="1560" y="4318"/>
                              </a:lnTo>
                              <a:lnTo>
                                <a:pt x="1547" y="4295"/>
                              </a:lnTo>
                              <a:lnTo>
                                <a:pt x="1530" y="4277"/>
                              </a:lnTo>
                              <a:lnTo>
                                <a:pt x="1506" y="4264"/>
                              </a:lnTo>
                              <a:lnTo>
                                <a:pt x="1482" y="4259"/>
                              </a:lnTo>
                              <a:lnTo>
                                <a:pt x="1458" y="4259"/>
                              </a:lnTo>
                              <a:lnTo>
                                <a:pt x="1434" y="4264"/>
                              </a:lnTo>
                              <a:lnTo>
                                <a:pt x="1424" y="4268"/>
                              </a:lnTo>
                              <a:lnTo>
                                <a:pt x="1416" y="4274"/>
                              </a:lnTo>
                              <a:lnTo>
                                <a:pt x="1410" y="4281"/>
                              </a:lnTo>
                              <a:lnTo>
                                <a:pt x="1407" y="4270"/>
                              </a:lnTo>
                              <a:lnTo>
                                <a:pt x="1406" y="4262"/>
                              </a:lnTo>
                              <a:lnTo>
                                <a:pt x="1404" y="4253"/>
                              </a:lnTo>
                              <a:lnTo>
                                <a:pt x="1394" y="4229"/>
                              </a:lnTo>
                              <a:lnTo>
                                <a:pt x="1378" y="4210"/>
                              </a:lnTo>
                              <a:lnTo>
                                <a:pt x="1356" y="4197"/>
                              </a:lnTo>
                              <a:lnTo>
                                <a:pt x="1331" y="4187"/>
                              </a:lnTo>
                              <a:lnTo>
                                <a:pt x="1307" y="4184"/>
                              </a:lnTo>
                              <a:lnTo>
                                <a:pt x="1281" y="4190"/>
                              </a:lnTo>
                              <a:lnTo>
                                <a:pt x="1272" y="4194"/>
                              </a:lnTo>
                              <a:lnTo>
                                <a:pt x="1263" y="4198"/>
                              </a:lnTo>
                              <a:lnTo>
                                <a:pt x="1257" y="4203"/>
                              </a:lnTo>
                              <a:lnTo>
                                <a:pt x="1257" y="4194"/>
                              </a:lnTo>
                              <a:lnTo>
                                <a:pt x="1256" y="4184"/>
                              </a:lnTo>
                              <a:lnTo>
                                <a:pt x="1254" y="4173"/>
                              </a:lnTo>
                              <a:lnTo>
                                <a:pt x="1245" y="4150"/>
                              </a:lnTo>
                              <a:lnTo>
                                <a:pt x="1230" y="4130"/>
                              </a:lnTo>
                              <a:lnTo>
                                <a:pt x="1211" y="4114"/>
                              </a:lnTo>
                              <a:lnTo>
                                <a:pt x="1186" y="4104"/>
                              </a:lnTo>
                              <a:lnTo>
                                <a:pt x="1162" y="4100"/>
                              </a:lnTo>
                              <a:lnTo>
                                <a:pt x="1136" y="4104"/>
                              </a:lnTo>
                              <a:lnTo>
                                <a:pt x="1127" y="4105"/>
                              </a:lnTo>
                              <a:lnTo>
                                <a:pt x="1118" y="4109"/>
                              </a:lnTo>
                              <a:lnTo>
                                <a:pt x="1112" y="4114"/>
                              </a:lnTo>
                              <a:lnTo>
                                <a:pt x="1112" y="4104"/>
                              </a:lnTo>
                              <a:lnTo>
                                <a:pt x="1110" y="4095"/>
                              </a:lnTo>
                              <a:lnTo>
                                <a:pt x="1109" y="4085"/>
                              </a:lnTo>
                              <a:lnTo>
                                <a:pt x="1103" y="4060"/>
                              </a:lnTo>
                              <a:lnTo>
                                <a:pt x="1090" y="4039"/>
                              </a:lnTo>
                              <a:lnTo>
                                <a:pt x="1071" y="4023"/>
                              </a:lnTo>
                              <a:lnTo>
                                <a:pt x="1049" y="4011"/>
                              </a:lnTo>
                              <a:lnTo>
                                <a:pt x="1025" y="4004"/>
                              </a:lnTo>
                              <a:lnTo>
                                <a:pt x="999" y="4004"/>
                              </a:lnTo>
                              <a:lnTo>
                                <a:pt x="991" y="4007"/>
                              </a:lnTo>
                              <a:lnTo>
                                <a:pt x="981" y="4010"/>
                              </a:lnTo>
                              <a:lnTo>
                                <a:pt x="972" y="4013"/>
                              </a:lnTo>
                              <a:lnTo>
                                <a:pt x="974" y="4004"/>
                              </a:lnTo>
                              <a:lnTo>
                                <a:pt x="974" y="3994"/>
                              </a:lnTo>
                              <a:lnTo>
                                <a:pt x="974" y="3986"/>
                              </a:lnTo>
                              <a:lnTo>
                                <a:pt x="967" y="3960"/>
                              </a:lnTo>
                              <a:lnTo>
                                <a:pt x="958" y="3938"/>
                              </a:lnTo>
                              <a:lnTo>
                                <a:pt x="940" y="3919"/>
                              </a:lnTo>
                              <a:lnTo>
                                <a:pt x="919" y="3905"/>
                              </a:lnTo>
                              <a:lnTo>
                                <a:pt x="896" y="3899"/>
                              </a:lnTo>
                              <a:lnTo>
                                <a:pt x="870" y="3898"/>
                              </a:lnTo>
                              <a:lnTo>
                                <a:pt x="860" y="3898"/>
                              </a:lnTo>
                              <a:lnTo>
                                <a:pt x="849" y="3899"/>
                              </a:lnTo>
                              <a:lnTo>
                                <a:pt x="840" y="3903"/>
                              </a:lnTo>
                              <a:lnTo>
                                <a:pt x="843" y="3893"/>
                              </a:lnTo>
                              <a:lnTo>
                                <a:pt x="845" y="3884"/>
                              </a:lnTo>
                              <a:lnTo>
                                <a:pt x="845" y="3874"/>
                              </a:lnTo>
                              <a:lnTo>
                                <a:pt x="842" y="3850"/>
                              </a:lnTo>
                              <a:lnTo>
                                <a:pt x="832" y="3827"/>
                              </a:lnTo>
                              <a:lnTo>
                                <a:pt x="816" y="3807"/>
                              </a:lnTo>
                              <a:lnTo>
                                <a:pt x="796" y="3790"/>
                              </a:lnTo>
                              <a:lnTo>
                                <a:pt x="773" y="3780"/>
                              </a:lnTo>
                              <a:lnTo>
                                <a:pt x="749" y="3777"/>
                              </a:lnTo>
                              <a:lnTo>
                                <a:pt x="739" y="3778"/>
                              </a:lnTo>
                              <a:lnTo>
                                <a:pt x="730" y="3780"/>
                              </a:lnTo>
                              <a:lnTo>
                                <a:pt x="719" y="3783"/>
                              </a:lnTo>
                              <a:lnTo>
                                <a:pt x="723" y="3774"/>
                              </a:lnTo>
                              <a:lnTo>
                                <a:pt x="726" y="3765"/>
                              </a:lnTo>
                              <a:lnTo>
                                <a:pt x="728" y="3756"/>
                              </a:lnTo>
                              <a:lnTo>
                                <a:pt x="726" y="3730"/>
                              </a:lnTo>
                              <a:lnTo>
                                <a:pt x="718" y="3706"/>
                              </a:lnTo>
                              <a:lnTo>
                                <a:pt x="704" y="3684"/>
                              </a:lnTo>
                              <a:lnTo>
                                <a:pt x="685" y="3668"/>
                              </a:lnTo>
                              <a:lnTo>
                                <a:pt x="663" y="3657"/>
                              </a:lnTo>
                              <a:lnTo>
                                <a:pt x="639" y="3651"/>
                              </a:lnTo>
                              <a:lnTo>
                                <a:pt x="628" y="3650"/>
                              </a:lnTo>
                              <a:lnTo>
                                <a:pt x="618" y="3652"/>
                              </a:lnTo>
                              <a:lnTo>
                                <a:pt x="609" y="3654"/>
                              </a:lnTo>
                              <a:lnTo>
                                <a:pt x="613" y="3644"/>
                              </a:lnTo>
                              <a:lnTo>
                                <a:pt x="617" y="3636"/>
                              </a:lnTo>
                              <a:lnTo>
                                <a:pt x="618" y="3628"/>
                              </a:lnTo>
                              <a:lnTo>
                                <a:pt x="619" y="3600"/>
                              </a:lnTo>
                              <a:lnTo>
                                <a:pt x="612" y="3575"/>
                              </a:lnTo>
                              <a:lnTo>
                                <a:pt x="601" y="3552"/>
                              </a:lnTo>
                              <a:lnTo>
                                <a:pt x="584" y="3535"/>
                              </a:lnTo>
                              <a:lnTo>
                                <a:pt x="562" y="3523"/>
                              </a:lnTo>
                              <a:lnTo>
                                <a:pt x="536" y="3515"/>
                              </a:lnTo>
                              <a:lnTo>
                                <a:pt x="528" y="3515"/>
                              </a:lnTo>
                              <a:lnTo>
                                <a:pt x="519" y="3514"/>
                              </a:lnTo>
                              <a:lnTo>
                                <a:pt x="510" y="3515"/>
                              </a:lnTo>
                              <a:lnTo>
                                <a:pt x="513" y="3507"/>
                              </a:lnTo>
                              <a:lnTo>
                                <a:pt x="517" y="3499"/>
                              </a:lnTo>
                              <a:lnTo>
                                <a:pt x="518" y="3489"/>
                              </a:lnTo>
                              <a:lnTo>
                                <a:pt x="522" y="3464"/>
                              </a:lnTo>
                              <a:lnTo>
                                <a:pt x="518" y="3439"/>
                              </a:lnTo>
                              <a:lnTo>
                                <a:pt x="508" y="3416"/>
                              </a:lnTo>
                              <a:lnTo>
                                <a:pt x="491" y="3396"/>
                              </a:lnTo>
                              <a:lnTo>
                                <a:pt x="472" y="3381"/>
                              </a:lnTo>
                              <a:lnTo>
                                <a:pt x="448" y="3374"/>
                              </a:lnTo>
                              <a:lnTo>
                                <a:pt x="437" y="3371"/>
                              </a:lnTo>
                              <a:lnTo>
                                <a:pt x="428" y="3369"/>
                              </a:lnTo>
                              <a:lnTo>
                                <a:pt x="419" y="3370"/>
                              </a:lnTo>
                              <a:lnTo>
                                <a:pt x="423" y="3363"/>
                              </a:lnTo>
                              <a:lnTo>
                                <a:pt x="428" y="3354"/>
                              </a:lnTo>
                              <a:lnTo>
                                <a:pt x="432" y="3344"/>
                              </a:lnTo>
                              <a:lnTo>
                                <a:pt x="436" y="3320"/>
                              </a:lnTo>
                              <a:lnTo>
                                <a:pt x="434" y="3294"/>
                              </a:lnTo>
                              <a:lnTo>
                                <a:pt x="426" y="3269"/>
                              </a:lnTo>
                              <a:lnTo>
                                <a:pt x="411" y="3247"/>
                              </a:lnTo>
                              <a:lnTo>
                                <a:pt x="392" y="3232"/>
                              </a:lnTo>
                              <a:lnTo>
                                <a:pt x="370" y="3223"/>
                              </a:lnTo>
                              <a:lnTo>
                                <a:pt x="360" y="3220"/>
                              </a:lnTo>
                              <a:lnTo>
                                <a:pt x="352" y="3219"/>
                              </a:lnTo>
                              <a:lnTo>
                                <a:pt x="343" y="3218"/>
                              </a:lnTo>
                              <a:lnTo>
                                <a:pt x="348" y="3210"/>
                              </a:lnTo>
                              <a:lnTo>
                                <a:pt x="353" y="3203"/>
                              </a:lnTo>
                              <a:lnTo>
                                <a:pt x="357" y="3195"/>
                              </a:lnTo>
                              <a:lnTo>
                                <a:pt x="364" y="3169"/>
                              </a:lnTo>
                              <a:lnTo>
                                <a:pt x="364" y="3143"/>
                              </a:lnTo>
                              <a:lnTo>
                                <a:pt x="357" y="3119"/>
                              </a:lnTo>
                              <a:lnTo>
                                <a:pt x="343" y="3097"/>
                              </a:lnTo>
                              <a:lnTo>
                                <a:pt x="325" y="3080"/>
                              </a:lnTo>
                              <a:lnTo>
                                <a:pt x="303" y="3069"/>
                              </a:lnTo>
                              <a:lnTo>
                                <a:pt x="295" y="3064"/>
                              </a:lnTo>
                              <a:lnTo>
                                <a:pt x="286" y="3061"/>
                              </a:lnTo>
                              <a:lnTo>
                                <a:pt x="276" y="3061"/>
                              </a:lnTo>
                              <a:lnTo>
                                <a:pt x="284" y="3053"/>
                              </a:lnTo>
                              <a:lnTo>
                                <a:pt x="289" y="3046"/>
                              </a:lnTo>
                              <a:lnTo>
                                <a:pt x="292" y="3037"/>
                              </a:lnTo>
                              <a:lnTo>
                                <a:pt x="301" y="3014"/>
                              </a:lnTo>
                              <a:lnTo>
                                <a:pt x="303" y="2989"/>
                              </a:lnTo>
                              <a:lnTo>
                                <a:pt x="298" y="2965"/>
                              </a:lnTo>
                              <a:lnTo>
                                <a:pt x="287" y="2940"/>
                              </a:lnTo>
                              <a:lnTo>
                                <a:pt x="271" y="2923"/>
                              </a:lnTo>
                              <a:lnTo>
                                <a:pt x="252" y="2909"/>
                              </a:lnTo>
                              <a:lnTo>
                                <a:pt x="242" y="2904"/>
                              </a:lnTo>
                              <a:lnTo>
                                <a:pt x="233" y="2901"/>
                              </a:lnTo>
                              <a:lnTo>
                                <a:pt x="223" y="2900"/>
                              </a:lnTo>
                              <a:lnTo>
                                <a:pt x="230" y="2894"/>
                              </a:lnTo>
                              <a:lnTo>
                                <a:pt x="236" y="2886"/>
                              </a:lnTo>
                              <a:lnTo>
                                <a:pt x="242" y="2876"/>
                              </a:lnTo>
                              <a:lnTo>
                                <a:pt x="252" y="2854"/>
                              </a:lnTo>
                              <a:lnTo>
                                <a:pt x="256" y="2830"/>
                              </a:lnTo>
                              <a:lnTo>
                                <a:pt x="252" y="2804"/>
                              </a:lnTo>
                              <a:lnTo>
                                <a:pt x="244" y="2779"/>
                              </a:lnTo>
                              <a:lnTo>
                                <a:pt x="230" y="2761"/>
                              </a:lnTo>
                              <a:lnTo>
                                <a:pt x="209" y="2745"/>
                              </a:lnTo>
                              <a:lnTo>
                                <a:pt x="201" y="2740"/>
                              </a:lnTo>
                              <a:lnTo>
                                <a:pt x="193" y="2736"/>
                              </a:lnTo>
                              <a:lnTo>
                                <a:pt x="185" y="2734"/>
                              </a:lnTo>
                              <a:lnTo>
                                <a:pt x="190" y="2727"/>
                              </a:lnTo>
                              <a:lnTo>
                                <a:pt x="197" y="2720"/>
                              </a:lnTo>
                              <a:lnTo>
                                <a:pt x="203" y="2713"/>
                              </a:lnTo>
                              <a:lnTo>
                                <a:pt x="214" y="2690"/>
                              </a:lnTo>
                              <a:lnTo>
                                <a:pt x="220" y="2666"/>
                              </a:lnTo>
                              <a:lnTo>
                                <a:pt x="220" y="2641"/>
                              </a:lnTo>
                              <a:lnTo>
                                <a:pt x="213" y="2616"/>
                              </a:lnTo>
                              <a:lnTo>
                                <a:pt x="201" y="2595"/>
                              </a:lnTo>
                              <a:lnTo>
                                <a:pt x="182" y="2580"/>
                              </a:lnTo>
                              <a:lnTo>
                                <a:pt x="175" y="2573"/>
                              </a:lnTo>
                              <a:lnTo>
                                <a:pt x="166" y="2569"/>
                              </a:lnTo>
                              <a:lnTo>
                                <a:pt x="158" y="2565"/>
                              </a:lnTo>
                              <a:lnTo>
                                <a:pt x="164" y="2560"/>
                              </a:lnTo>
                              <a:lnTo>
                                <a:pt x="171" y="2553"/>
                              </a:lnTo>
                              <a:lnTo>
                                <a:pt x="179" y="2547"/>
                              </a:lnTo>
                              <a:lnTo>
                                <a:pt x="193" y="2525"/>
                              </a:lnTo>
                              <a:lnTo>
                                <a:pt x="200" y="2501"/>
                              </a:lnTo>
                              <a:lnTo>
                                <a:pt x="201" y="2475"/>
                              </a:lnTo>
                              <a:lnTo>
                                <a:pt x="196" y="2450"/>
                              </a:lnTo>
                              <a:lnTo>
                                <a:pt x="185" y="2428"/>
                              </a:lnTo>
                              <a:lnTo>
                                <a:pt x="169" y="2411"/>
                              </a:lnTo>
                              <a:lnTo>
                                <a:pt x="160" y="2404"/>
                              </a:lnTo>
                              <a:lnTo>
                                <a:pt x="152" y="2399"/>
                              </a:lnTo>
                              <a:lnTo>
                                <a:pt x="142" y="2394"/>
                              </a:lnTo>
                              <a:lnTo>
                                <a:pt x="150" y="2390"/>
                              </a:lnTo>
                              <a:lnTo>
                                <a:pt x="158" y="2383"/>
                              </a:lnTo>
                              <a:lnTo>
                                <a:pt x="166" y="2376"/>
                              </a:lnTo>
                              <a:lnTo>
                                <a:pt x="181" y="2356"/>
                              </a:lnTo>
                              <a:lnTo>
                                <a:pt x="190" y="2334"/>
                              </a:lnTo>
                              <a:lnTo>
                                <a:pt x="193" y="2309"/>
                              </a:lnTo>
                              <a:lnTo>
                                <a:pt x="190" y="2283"/>
                              </a:lnTo>
                              <a:lnTo>
                                <a:pt x="181" y="2260"/>
                              </a:lnTo>
                              <a:lnTo>
                                <a:pt x="166" y="2240"/>
                              </a:lnTo>
                              <a:lnTo>
                                <a:pt x="158" y="2234"/>
                              </a:lnTo>
                              <a:lnTo>
                                <a:pt x="150" y="2229"/>
                              </a:lnTo>
                              <a:lnTo>
                                <a:pt x="142" y="2223"/>
                              </a:lnTo>
                              <a:lnTo>
                                <a:pt x="152" y="2220"/>
                              </a:lnTo>
                              <a:lnTo>
                                <a:pt x="160" y="2214"/>
                              </a:lnTo>
                              <a:lnTo>
                                <a:pt x="166" y="2208"/>
                              </a:lnTo>
                              <a:lnTo>
                                <a:pt x="185" y="2190"/>
                              </a:lnTo>
                              <a:lnTo>
                                <a:pt x="196" y="2168"/>
                              </a:lnTo>
                              <a:lnTo>
                                <a:pt x="201" y="2143"/>
                              </a:lnTo>
                              <a:lnTo>
                                <a:pt x="200" y="2118"/>
                              </a:lnTo>
                              <a:lnTo>
                                <a:pt x="193" y="2094"/>
                              </a:lnTo>
                              <a:lnTo>
                                <a:pt x="179" y="2074"/>
                              </a:lnTo>
                              <a:lnTo>
                                <a:pt x="171" y="2066"/>
                              </a:lnTo>
                              <a:lnTo>
                                <a:pt x="164" y="2060"/>
                              </a:lnTo>
                              <a:lnTo>
                                <a:pt x="158" y="2055"/>
                              </a:lnTo>
                              <a:lnTo>
                                <a:pt x="166" y="2051"/>
                              </a:lnTo>
                              <a:lnTo>
                                <a:pt x="175" y="2047"/>
                              </a:lnTo>
                              <a:lnTo>
                                <a:pt x="182" y="2042"/>
                              </a:lnTo>
                              <a:lnTo>
                                <a:pt x="201" y="2024"/>
                              </a:lnTo>
                              <a:lnTo>
                                <a:pt x="213" y="2003"/>
                              </a:lnTo>
                              <a:lnTo>
                                <a:pt x="220" y="1978"/>
                              </a:lnTo>
                              <a:lnTo>
                                <a:pt x="221" y="1952"/>
                              </a:lnTo>
                              <a:lnTo>
                                <a:pt x="215" y="1928"/>
                              </a:lnTo>
                              <a:lnTo>
                                <a:pt x="203" y="1905"/>
                              </a:lnTo>
                              <a:lnTo>
                                <a:pt x="197" y="1899"/>
                              </a:lnTo>
                              <a:lnTo>
                                <a:pt x="190" y="1892"/>
                              </a:lnTo>
                              <a:lnTo>
                                <a:pt x="182" y="1887"/>
                              </a:lnTo>
                              <a:lnTo>
                                <a:pt x="192" y="1883"/>
                              </a:lnTo>
                              <a:lnTo>
                                <a:pt x="201" y="1879"/>
                              </a:lnTo>
                              <a:lnTo>
                                <a:pt x="209" y="1873"/>
                              </a:lnTo>
                              <a:lnTo>
                                <a:pt x="230" y="1858"/>
                              </a:lnTo>
                              <a:lnTo>
                                <a:pt x="244" y="1838"/>
                              </a:lnTo>
                              <a:lnTo>
                                <a:pt x="252" y="1814"/>
                              </a:lnTo>
                              <a:lnTo>
                                <a:pt x="256" y="1790"/>
                              </a:lnTo>
                              <a:lnTo>
                                <a:pt x="252" y="1765"/>
                              </a:lnTo>
                              <a:lnTo>
                                <a:pt x="242" y="1743"/>
                              </a:lnTo>
                              <a:lnTo>
                                <a:pt x="236" y="1733"/>
                              </a:lnTo>
                              <a:lnTo>
                                <a:pt x="230" y="1726"/>
                              </a:lnTo>
                              <a:lnTo>
                                <a:pt x="223" y="1722"/>
                              </a:lnTo>
                              <a:lnTo>
                                <a:pt x="233" y="1719"/>
                              </a:lnTo>
                              <a:lnTo>
                                <a:pt x="241" y="1715"/>
                              </a:lnTo>
                              <a:lnTo>
                                <a:pt x="249" y="1711"/>
                              </a:lnTo>
                              <a:lnTo>
                                <a:pt x="270" y="1698"/>
                              </a:lnTo>
                              <a:lnTo>
                                <a:pt x="287" y="1679"/>
                              </a:lnTo>
                              <a:lnTo>
                                <a:pt x="298" y="1655"/>
                              </a:lnTo>
                              <a:lnTo>
                                <a:pt x="303" y="1631"/>
                              </a:lnTo>
                              <a:lnTo>
                                <a:pt x="301" y="1606"/>
                              </a:lnTo>
                              <a:lnTo>
                                <a:pt x="292" y="1583"/>
                              </a:lnTo>
                              <a:lnTo>
                                <a:pt x="289" y="1574"/>
                              </a:lnTo>
                              <a:lnTo>
                                <a:pt x="284" y="1566"/>
                              </a:lnTo>
                              <a:lnTo>
                                <a:pt x="276" y="1559"/>
                              </a:lnTo>
                              <a:lnTo>
                                <a:pt x="286" y="1557"/>
                              </a:lnTo>
                              <a:lnTo>
                                <a:pt x="295" y="1555"/>
                              </a:lnTo>
                              <a:lnTo>
                                <a:pt x="303" y="1551"/>
                              </a:lnTo>
                              <a:lnTo>
                                <a:pt x="325" y="1540"/>
                              </a:lnTo>
                              <a:lnTo>
                                <a:pt x="343" y="1522"/>
                              </a:lnTo>
                              <a:lnTo>
                                <a:pt x="357" y="1500"/>
                              </a:lnTo>
                              <a:lnTo>
                                <a:pt x="363" y="1474"/>
                              </a:lnTo>
                              <a:lnTo>
                                <a:pt x="363" y="1449"/>
                              </a:lnTo>
                              <a:lnTo>
                                <a:pt x="357" y="1425"/>
                              </a:lnTo>
                              <a:lnTo>
                                <a:pt x="352" y="1417"/>
                              </a:lnTo>
                              <a:lnTo>
                                <a:pt x="346" y="1409"/>
                              </a:lnTo>
                              <a:lnTo>
                                <a:pt x="341" y="1401"/>
                              </a:lnTo>
                              <a:lnTo>
                                <a:pt x="351" y="1401"/>
                              </a:lnTo>
                              <a:lnTo>
                                <a:pt x="360" y="1400"/>
                              </a:lnTo>
                              <a:lnTo>
                                <a:pt x="370" y="1396"/>
                              </a:lnTo>
                              <a:lnTo>
                                <a:pt x="392" y="1385"/>
                              </a:lnTo>
                              <a:lnTo>
                                <a:pt x="411" y="1370"/>
                              </a:lnTo>
                              <a:lnTo>
                                <a:pt x="426" y="1350"/>
                              </a:lnTo>
                              <a:lnTo>
                                <a:pt x="434" y="1326"/>
                              </a:lnTo>
                              <a:lnTo>
                                <a:pt x="436" y="1302"/>
                              </a:lnTo>
                              <a:lnTo>
                                <a:pt x="432" y="1276"/>
                              </a:lnTo>
                              <a:lnTo>
                                <a:pt x="428" y="1267"/>
                              </a:lnTo>
                              <a:lnTo>
                                <a:pt x="423" y="1258"/>
                              </a:lnTo>
                              <a:lnTo>
                                <a:pt x="419" y="1252"/>
                              </a:lnTo>
                              <a:lnTo>
                                <a:pt x="428" y="1250"/>
                              </a:lnTo>
                              <a:lnTo>
                                <a:pt x="437" y="1249"/>
                              </a:lnTo>
                              <a:lnTo>
                                <a:pt x="448" y="1248"/>
                              </a:lnTo>
                              <a:lnTo>
                                <a:pt x="472" y="1238"/>
                              </a:lnTo>
                              <a:lnTo>
                                <a:pt x="491" y="1224"/>
                              </a:lnTo>
                              <a:lnTo>
                                <a:pt x="508" y="1203"/>
                              </a:lnTo>
                              <a:lnTo>
                                <a:pt x="518" y="1181"/>
                              </a:lnTo>
                              <a:lnTo>
                                <a:pt x="522" y="1157"/>
                              </a:lnTo>
                              <a:lnTo>
                                <a:pt x="518" y="1131"/>
                              </a:lnTo>
                              <a:lnTo>
                                <a:pt x="517" y="1122"/>
                              </a:lnTo>
                              <a:lnTo>
                                <a:pt x="513" y="1113"/>
                              </a:lnTo>
                              <a:lnTo>
                                <a:pt x="510" y="1105"/>
                              </a:lnTo>
                              <a:lnTo>
                                <a:pt x="519" y="1106"/>
                              </a:lnTo>
                              <a:lnTo>
                                <a:pt x="528" y="1106"/>
                              </a:lnTo>
                              <a:lnTo>
                                <a:pt x="536" y="1105"/>
                              </a:lnTo>
                              <a:lnTo>
                                <a:pt x="562" y="1098"/>
                              </a:lnTo>
                              <a:lnTo>
                                <a:pt x="584" y="1086"/>
                              </a:lnTo>
                              <a:lnTo>
                                <a:pt x="601" y="1067"/>
                              </a:lnTo>
                              <a:lnTo>
                                <a:pt x="612" y="1043"/>
                              </a:lnTo>
                              <a:lnTo>
                                <a:pt x="619" y="1019"/>
                              </a:lnTo>
                              <a:lnTo>
                                <a:pt x="618" y="995"/>
                              </a:lnTo>
                              <a:lnTo>
                                <a:pt x="617" y="985"/>
                              </a:lnTo>
                              <a:lnTo>
                                <a:pt x="613" y="976"/>
                              </a:lnTo>
                              <a:lnTo>
                                <a:pt x="609" y="967"/>
                              </a:lnTo>
                              <a:lnTo>
                                <a:pt x="619" y="969"/>
                              </a:lnTo>
                              <a:lnTo>
                                <a:pt x="629" y="969"/>
                              </a:lnTo>
                              <a:lnTo>
                                <a:pt x="639" y="967"/>
                              </a:lnTo>
                              <a:lnTo>
                                <a:pt x="663" y="964"/>
                              </a:lnTo>
                              <a:lnTo>
                                <a:pt x="685" y="952"/>
                              </a:lnTo>
                              <a:lnTo>
                                <a:pt x="704" y="936"/>
                              </a:lnTo>
                              <a:lnTo>
                                <a:pt x="718" y="914"/>
                              </a:lnTo>
                              <a:lnTo>
                                <a:pt x="726" y="891"/>
                              </a:lnTo>
                              <a:lnTo>
                                <a:pt x="728" y="867"/>
                              </a:lnTo>
                              <a:lnTo>
                                <a:pt x="726" y="857"/>
                              </a:lnTo>
                              <a:lnTo>
                                <a:pt x="724" y="847"/>
                              </a:lnTo>
                              <a:lnTo>
                                <a:pt x="722" y="837"/>
                              </a:lnTo>
                              <a:lnTo>
                                <a:pt x="730" y="840"/>
                              </a:lnTo>
                              <a:lnTo>
                                <a:pt x="739" y="842"/>
                              </a:lnTo>
                              <a:lnTo>
                                <a:pt x="749" y="842"/>
                              </a:lnTo>
                              <a:lnTo>
                                <a:pt x="774" y="839"/>
                              </a:lnTo>
                              <a:lnTo>
                                <a:pt x="796" y="829"/>
                              </a:lnTo>
                              <a:lnTo>
                                <a:pt x="816" y="815"/>
                              </a:lnTo>
                              <a:lnTo>
                                <a:pt x="832" y="793"/>
                              </a:lnTo>
                              <a:lnTo>
                                <a:pt x="842" y="770"/>
                              </a:lnTo>
                              <a:lnTo>
                                <a:pt x="845" y="746"/>
                              </a:lnTo>
                              <a:lnTo>
                                <a:pt x="845" y="736"/>
                              </a:lnTo>
                              <a:lnTo>
                                <a:pt x="843" y="726"/>
                              </a:lnTo>
                              <a:lnTo>
                                <a:pt x="843" y="716"/>
                              </a:lnTo>
                              <a:lnTo>
                                <a:pt x="850" y="721"/>
                              </a:lnTo>
                              <a:lnTo>
                                <a:pt x="860" y="723"/>
                              </a:lnTo>
                              <a:lnTo>
                                <a:pt x="870" y="725"/>
                              </a:lnTo>
                              <a:lnTo>
                                <a:pt x="896" y="723"/>
                              </a:lnTo>
                              <a:lnTo>
                                <a:pt x="919" y="715"/>
                              </a:lnTo>
                              <a:lnTo>
                                <a:pt x="940" y="701"/>
                              </a:lnTo>
                              <a:lnTo>
                                <a:pt x="958" y="682"/>
                              </a:lnTo>
                              <a:lnTo>
                                <a:pt x="967" y="660"/>
                              </a:lnTo>
                              <a:lnTo>
                                <a:pt x="974" y="636"/>
                              </a:lnTo>
                              <a:lnTo>
                                <a:pt x="974" y="628"/>
                              </a:lnTo>
                              <a:lnTo>
                                <a:pt x="974" y="618"/>
                              </a:lnTo>
                              <a:lnTo>
                                <a:pt x="972" y="607"/>
                              </a:lnTo>
                              <a:lnTo>
                                <a:pt x="981" y="611"/>
                              </a:lnTo>
                              <a:lnTo>
                                <a:pt x="991" y="614"/>
                              </a:lnTo>
                              <a:lnTo>
                                <a:pt x="999" y="615"/>
                              </a:lnTo>
                              <a:lnTo>
                                <a:pt x="1025" y="617"/>
                              </a:lnTo>
                              <a:lnTo>
                                <a:pt x="1049" y="611"/>
                              </a:lnTo>
                              <a:lnTo>
                                <a:pt x="1071" y="599"/>
                              </a:lnTo>
                              <a:lnTo>
                                <a:pt x="1090" y="581"/>
                              </a:lnTo>
                              <a:lnTo>
                                <a:pt x="1103" y="560"/>
                              </a:lnTo>
                              <a:lnTo>
                                <a:pt x="1109" y="534"/>
                              </a:lnTo>
                              <a:lnTo>
                                <a:pt x="1110" y="526"/>
                              </a:lnTo>
                              <a:lnTo>
                                <a:pt x="1110" y="517"/>
                              </a:lnTo>
                              <a:lnTo>
                                <a:pt x="1109" y="508"/>
                              </a:lnTo>
                              <a:lnTo>
                                <a:pt x="1118" y="511"/>
                              </a:lnTo>
                              <a:lnTo>
                                <a:pt x="1127" y="515"/>
                              </a:lnTo>
                              <a:lnTo>
                                <a:pt x="1136" y="516"/>
                              </a:lnTo>
                              <a:lnTo>
                                <a:pt x="1162" y="520"/>
                              </a:lnTo>
                              <a:lnTo>
                                <a:pt x="1186" y="516"/>
                              </a:lnTo>
                              <a:lnTo>
                                <a:pt x="1211" y="506"/>
                              </a:lnTo>
                              <a:lnTo>
                                <a:pt x="1230" y="489"/>
                              </a:lnTo>
                              <a:lnTo>
                                <a:pt x="1245" y="470"/>
                              </a:lnTo>
                              <a:lnTo>
                                <a:pt x="1254" y="447"/>
                              </a:lnTo>
                              <a:lnTo>
                                <a:pt x="1256" y="437"/>
                              </a:lnTo>
                              <a:lnTo>
                                <a:pt x="1257" y="427"/>
                              </a:lnTo>
                              <a:lnTo>
                                <a:pt x="1257" y="417"/>
                              </a:lnTo>
                              <a:lnTo>
                                <a:pt x="1263" y="422"/>
                              </a:lnTo>
                              <a:lnTo>
                                <a:pt x="1272" y="427"/>
                              </a:lnTo>
                              <a:lnTo>
                                <a:pt x="1281" y="430"/>
                              </a:lnTo>
                              <a:lnTo>
                                <a:pt x="1307" y="435"/>
                              </a:lnTo>
                              <a:lnTo>
                                <a:pt x="1331" y="433"/>
                              </a:lnTo>
                              <a:lnTo>
                                <a:pt x="1356" y="425"/>
                              </a:lnTo>
                              <a:lnTo>
                                <a:pt x="1375" y="410"/>
                              </a:lnTo>
                              <a:lnTo>
                                <a:pt x="1392" y="392"/>
                              </a:lnTo>
                              <a:lnTo>
                                <a:pt x="1404" y="369"/>
                              </a:lnTo>
                              <a:lnTo>
                                <a:pt x="1406" y="359"/>
                              </a:lnTo>
                              <a:lnTo>
                                <a:pt x="1407" y="350"/>
                              </a:lnTo>
                              <a:lnTo>
                                <a:pt x="1410" y="339"/>
                              </a:lnTo>
                              <a:lnTo>
                                <a:pt x="1416" y="346"/>
                              </a:lnTo>
                              <a:lnTo>
                                <a:pt x="1424" y="351"/>
                              </a:lnTo>
                              <a:lnTo>
                                <a:pt x="1434" y="356"/>
                              </a:lnTo>
                              <a:lnTo>
                                <a:pt x="1458" y="361"/>
                              </a:lnTo>
                              <a:lnTo>
                                <a:pt x="1482" y="361"/>
                              </a:lnTo>
                              <a:lnTo>
                                <a:pt x="1506" y="356"/>
                              </a:lnTo>
                              <a:lnTo>
                                <a:pt x="1530" y="342"/>
                              </a:lnTo>
                              <a:lnTo>
                                <a:pt x="1547" y="324"/>
                              </a:lnTo>
                              <a:lnTo>
                                <a:pt x="1560" y="302"/>
                              </a:lnTo>
                              <a:lnTo>
                                <a:pt x="1562" y="293"/>
                              </a:lnTo>
                              <a:lnTo>
                                <a:pt x="1566" y="284"/>
                              </a:lnTo>
                              <a:lnTo>
                                <a:pt x="1568" y="275"/>
                              </a:lnTo>
                              <a:lnTo>
                                <a:pt x="1574" y="281"/>
                              </a:lnTo>
                              <a:lnTo>
                                <a:pt x="1582" y="286"/>
                              </a:lnTo>
                              <a:lnTo>
                                <a:pt x="1590" y="292"/>
                              </a:lnTo>
                              <a:lnTo>
                                <a:pt x="1614" y="300"/>
                              </a:lnTo>
                              <a:lnTo>
                                <a:pt x="1639" y="302"/>
                              </a:lnTo>
                              <a:lnTo>
                                <a:pt x="1665" y="296"/>
                              </a:lnTo>
                              <a:lnTo>
                                <a:pt x="1688" y="286"/>
                              </a:lnTo>
                              <a:lnTo>
                                <a:pt x="1705" y="270"/>
                              </a:lnTo>
                              <a:lnTo>
                                <a:pt x="1719" y="249"/>
                              </a:lnTo>
                              <a:lnTo>
                                <a:pt x="1724" y="240"/>
                              </a:lnTo>
                              <a:lnTo>
                                <a:pt x="1728" y="232"/>
                              </a:lnTo>
                              <a:lnTo>
                                <a:pt x="1730" y="222"/>
                              </a:lnTo>
                              <a:lnTo>
                                <a:pt x="1736" y="229"/>
                              </a:lnTo>
                              <a:lnTo>
                                <a:pt x="1743" y="235"/>
                              </a:lnTo>
                              <a:lnTo>
                                <a:pt x="1752" y="240"/>
                              </a:lnTo>
                              <a:lnTo>
                                <a:pt x="1775" y="251"/>
                              </a:lnTo>
                              <a:lnTo>
                                <a:pt x="1800" y="255"/>
                              </a:lnTo>
                              <a:lnTo>
                                <a:pt x="1826" y="251"/>
                              </a:lnTo>
                              <a:lnTo>
                                <a:pt x="1849" y="243"/>
                              </a:lnTo>
                              <a:lnTo>
                                <a:pt x="1869" y="228"/>
                              </a:lnTo>
                              <a:lnTo>
                                <a:pt x="1886" y="209"/>
                              </a:lnTo>
                              <a:lnTo>
                                <a:pt x="1890" y="201"/>
                              </a:lnTo>
                              <a:lnTo>
                                <a:pt x="1893" y="192"/>
                              </a:lnTo>
                              <a:lnTo>
                                <a:pt x="1896" y="184"/>
                              </a:lnTo>
                              <a:lnTo>
                                <a:pt x="1902" y="191"/>
                              </a:lnTo>
                              <a:lnTo>
                                <a:pt x="1909" y="198"/>
                              </a:lnTo>
                              <a:lnTo>
                                <a:pt x="1918" y="203"/>
                              </a:lnTo>
                              <a:lnTo>
                                <a:pt x="1938" y="215"/>
                              </a:lnTo>
                              <a:lnTo>
                                <a:pt x="1962" y="221"/>
                              </a:lnTo>
                              <a:lnTo>
                                <a:pt x="1987" y="220"/>
                              </a:lnTo>
                              <a:lnTo>
                                <a:pt x="2012" y="213"/>
                              </a:lnTo>
                              <a:lnTo>
                                <a:pt x="2034" y="201"/>
                              </a:lnTo>
                              <a:lnTo>
                                <a:pt x="2052" y="182"/>
                              </a:lnTo>
                              <a:lnTo>
                                <a:pt x="2057" y="173"/>
                              </a:lnTo>
                              <a:lnTo>
                                <a:pt x="2062" y="166"/>
                              </a:lnTo>
                              <a:lnTo>
                                <a:pt x="2065" y="158"/>
                              </a:lnTo>
                              <a:lnTo>
                                <a:pt x="2070" y="164"/>
                              </a:lnTo>
                              <a:lnTo>
                                <a:pt x="2077" y="170"/>
                              </a:lnTo>
                              <a:lnTo>
                                <a:pt x="2084" y="177"/>
                              </a:lnTo>
                              <a:lnTo>
                                <a:pt x="2106" y="191"/>
                              </a:lnTo>
                              <a:lnTo>
                                <a:pt x="2129" y="199"/>
                              </a:lnTo>
                              <a:lnTo>
                                <a:pt x="2154" y="201"/>
                              </a:lnTo>
                              <a:lnTo>
                                <a:pt x="2179" y="195"/>
                              </a:lnTo>
                              <a:lnTo>
                                <a:pt x="2201" y="183"/>
                              </a:lnTo>
                              <a:lnTo>
                                <a:pt x="2221" y="166"/>
                              </a:lnTo>
                              <a:lnTo>
                                <a:pt x="2227" y="159"/>
                              </a:lnTo>
                              <a:lnTo>
                                <a:pt x="2232" y="153"/>
                              </a:lnTo>
                              <a:lnTo>
                                <a:pt x="2238" y="144"/>
                              </a:lnTo>
                              <a:lnTo>
                                <a:pt x="2241" y="150"/>
                              </a:lnTo>
                              <a:lnTo>
                                <a:pt x="2246" y="158"/>
                              </a:lnTo>
                              <a:lnTo>
                                <a:pt x="2253" y="166"/>
                              </a:lnTo>
                              <a:lnTo>
                                <a:pt x="2273" y="181"/>
                              </a:lnTo>
                              <a:lnTo>
                                <a:pt x="2296" y="190"/>
                              </a:lnTo>
                              <a:lnTo>
                                <a:pt x="2320" y="192"/>
                              </a:lnTo>
                              <a:lnTo>
                                <a:pt x="2346" y="190"/>
                              </a:lnTo>
                              <a:lnTo>
                                <a:pt x="2370" y="181"/>
                              </a:lnTo>
                              <a:lnTo>
                                <a:pt x="2390" y="166"/>
                              </a:lnTo>
                              <a:lnTo>
                                <a:pt x="2396" y="158"/>
                              </a:lnTo>
                              <a:lnTo>
                                <a:pt x="2402" y="149"/>
                              </a:lnTo>
                              <a:lnTo>
                                <a:pt x="2407" y="142"/>
                              </a:lnTo>
                              <a:lnTo>
                                <a:pt x="2411" y="152"/>
                              </a:lnTo>
                              <a:lnTo>
                                <a:pt x="2416" y="159"/>
                              </a:lnTo>
                              <a:lnTo>
                                <a:pt x="2422" y="166"/>
                              </a:lnTo>
                              <a:lnTo>
                                <a:pt x="2441" y="183"/>
                              </a:lnTo>
                              <a:lnTo>
                                <a:pt x="2462" y="195"/>
                              </a:lnTo>
                              <a:lnTo>
                                <a:pt x="2487" y="201"/>
                              </a:lnTo>
                              <a:lnTo>
                                <a:pt x="2512" y="200"/>
                              </a:lnTo>
                              <a:lnTo>
                                <a:pt x="2537" y="192"/>
                              </a:lnTo>
                              <a:lnTo>
                                <a:pt x="2560" y="179"/>
                              </a:lnTo>
                              <a:lnTo>
                                <a:pt x="2565" y="171"/>
                              </a:lnTo>
                              <a:lnTo>
                                <a:pt x="2572" y="164"/>
                              </a:lnTo>
                              <a:lnTo>
                                <a:pt x="2578" y="158"/>
                              </a:lnTo>
                              <a:lnTo>
                                <a:pt x="2582" y="166"/>
                              </a:lnTo>
                              <a:lnTo>
                                <a:pt x="2585" y="173"/>
                              </a:lnTo>
                              <a:lnTo>
                                <a:pt x="2592" y="182"/>
                              </a:lnTo>
                              <a:lnTo>
                                <a:pt x="2608" y="201"/>
                              </a:lnTo>
                              <a:lnTo>
                                <a:pt x="2629" y="213"/>
                              </a:lnTo>
                              <a:lnTo>
                                <a:pt x="2653" y="220"/>
                              </a:lnTo>
                              <a:lnTo>
                                <a:pt x="2680" y="221"/>
                              </a:lnTo>
                              <a:lnTo>
                                <a:pt x="2704" y="215"/>
                              </a:lnTo>
                              <a:lnTo>
                                <a:pt x="2726" y="203"/>
                              </a:lnTo>
                              <a:lnTo>
                                <a:pt x="2733" y="195"/>
                              </a:lnTo>
                              <a:lnTo>
                                <a:pt x="2740" y="189"/>
                              </a:lnTo>
                              <a:lnTo>
                                <a:pt x="2748" y="182"/>
                              </a:lnTo>
                              <a:lnTo>
                                <a:pt x="2749" y="192"/>
                              </a:lnTo>
                              <a:lnTo>
                                <a:pt x="2753" y="201"/>
                              </a:lnTo>
                              <a:lnTo>
                                <a:pt x="2759" y="209"/>
                              </a:lnTo>
                              <a:lnTo>
                                <a:pt x="2774" y="229"/>
                              </a:lnTo>
                              <a:lnTo>
                                <a:pt x="2793" y="244"/>
                              </a:lnTo>
                              <a:lnTo>
                                <a:pt x="2817" y="251"/>
                              </a:lnTo>
                              <a:lnTo>
                                <a:pt x="2842" y="255"/>
                              </a:lnTo>
                              <a:lnTo>
                                <a:pt x="2867" y="251"/>
                              </a:lnTo>
                              <a:lnTo>
                                <a:pt x="2890" y="240"/>
                              </a:lnTo>
                              <a:lnTo>
                                <a:pt x="2900" y="235"/>
                              </a:lnTo>
                              <a:lnTo>
                                <a:pt x="2907" y="229"/>
                              </a:lnTo>
                              <a:lnTo>
                                <a:pt x="2914" y="222"/>
                              </a:lnTo>
                              <a:lnTo>
                                <a:pt x="2915" y="232"/>
                              </a:lnTo>
                              <a:lnTo>
                                <a:pt x="2918" y="240"/>
                              </a:lnTo>
                              <a:lnTo>
                                <a:pt x="2923" y="249"/>
                              </a:lnTo>
                              <a:lnTo>
                                <a:pt x="2937" y="270"/>
                              </a:lnTo>
                              <a:lnTo>
                                <a:pt x="2957" y="286"/>
                              </a:lnTo>
                              <a:lnTo>
                                <a:pt x="2979" y="296"/>
                              </a:lnTo>
                              <a:lnTo>
                                <a:pt x="3005" y="302"/>
                              </a:lnTo>
                              <a:lnTo>
                                <a:pt x="3029" y="301"/>
                              </a:lnTo>
                              <a:lnTo>
                                <a:pt x="3053" y="292"/>
                              </a:lnTo>
                              <a:lnTo>
                                <a:pt x="3062" y="288"/>
                              </a:lnTo>
                              <a:lnTo>
                                <a:pt x="3069" y="282"/>
                              </a:lnTo>
                              <a:lnTo>
                                <a:pt x="3075" y="275"/>
                              </a:lnTo>
                              <a:lnTo>
                                <a:pt x="3078" y="285"/>
                              </a:lnTo>
                              <a:lnTo>
                                <a:pt x="3080" y="294"/>
                              </a:lnTo>
                              <a:lnTo>
                                <a:pt x="3083" y="302"/>
                              </a:lnTo>
                              <a:lnTo>
                                <a:pt x="3095" y="324"/>
                              </a:lnTo>
                              <a:lnTo>
                                <a:pt x="3112" y="342"/>
                              </a:lnTo>
                              <a:lnTo>
                                <a:pt x="3135" y="356"/>
                              </a:lnTo>
                              <a:lnTo>
                                <a:pt x="3160" y="361"/>
                              </a:lnTo>
                              <a:lnTo>
                                <a:pt x="3185" y="361"/>
                              </a:lnTo>
                              <a:lnTo>
                                <a:pt x="3210" y="356"/>
                              </a:lnTo>
                              <a:lnTo>
                                <a:pt x="3217" y="350"/>
                              </a:lnTo>
                              <a:lnTo>
                                <a:pt x="3226" y="345"/>
                              </a:lnTo>
                              <a:lnTo>
                                <a:pt x="3234" y="339"/>
                              </a:lnTo>
                              <a:lnTo>
                                <a:pt x="3234" y="350"/>
                              </a:lnTo>
                              <a:lnTo>
                                <a:pt x="3235" y="359"/>
                              </a:lnTo>
                              <a:lnTo>
                                <a:pt x="3239" y="369"/>
                              </a:lnTo>
                              <a:lnTo>
                                <a:pt x="3250" y="392"/>
                              </a:lnTo>
                              <a:lnTo>
                                <a:pt x="3266" y="410"/>
                              </a:lnTo>
                              <a:lnTo>
                                <a:pt x="3288" y="425"/>
                              </a:lnTo>
                              <a:lnTo>
                                <a:pt x="3312" y="433"/>
                              </a:lnTo>
                              <a:lnTo>
                                <a:pt x="3336" y="435"/>
                              </a:lnTo>
                              <a:lnTo>
                                <a:pt x="3360" y="430"/>
                              </a:lnTo>
                              <a:lnTo>
                                <a:pt x="3370" y="427"/>
                              </a:lnTo>
                              <a:lnTo>
                                <a:pt x="3379" y="422"/>
                              </a:lnTo>
                              <a:lnTo>
                                <a:pt x="3387" y="417"/>
                              </a:lnTo>
                              <a:lnTo>
                                <a:pt x="3386" y="427"/>
                              </a:lnTo>
                              <a:lnTo>
                                <a:pt x="3387" y="437"/>
                              </a:lnTo>
                              <a:lnTo>
                                <a:pt x="3390" y="447"/>
                              </a:lnTo>
                              <a:lnTo>
                                <a:pt x="3398" y="470"/>
                              </a:lnTo>
                              <a:lnTo>
                                <a:pt x="3412" y="489"/>
                              </a:lnTo>
                              <a:lnTo>
                                <a:pt x="3433" y="506"/>
                              </a:lnTo>
                              <a:lnTo>
                                <a:pt x="3456" y="516"/>
                              </a:lnTo>
                              <a:lnTo>
                                <a:pt x="3480" y="520"/>
                              </a:lnTo>
                              <a:lnTo>
                                <a:pt x="3505" y="516"/>
                              </a:lnTo>
                              <a:lnTo>
                                <a:pt x="3514" y="515"/>
                              </a:lnTo>
                              <a:lnTo>
                                <a:pt x="3523" y="511"/>
                              </a:lnTo>
                              <a:lnTo>
                                <a:pt x="3532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0" name="Freeform 512"/>
                      <wps:cNvSpPr>
                        <a:spLocks noEditPoints="1"/>
                      </wps:cNvSpPr>
                      <wps:spPr bwMode="auto">
                        <a:xfrm>
                          <a:off x="1739" y="469"/>
                          <a:ext cx="828" cy="824"/>
                        </a:xfrm>
                        <a:custGeom>
                          <a:avLst/>
                          <a:gdLst>
                            <a:gd name="T0" fmla="*/ 3214 w 3313"/>
                            <a:gd name="T1" fmla="*/ 1334 h 3297"/>
                            <a:gd name="T2" fmla="*/ 3109 w 3313"/>
                            <a:gd name="T3" fmla="*/ 1007 h 3297"/>
                            <a:gd name="T4" fmla="*/ 2938 w 3313"/>
                            <a:gd name="T5" fmla="*/ 715 h 3297"/>
                            <a:gd name="T6" fmla="*/ 2712 w 3313"/>
                            <a:gd name="T7" fmla="*/ 467 h 3297"/>
                            <a:gd name="T8" fmla="*/ 2437 w 3313"/>
                            <a:gd name="T9" fmla="*/ 271 h 3297"/>
                            <a:gd name="T10" fmla="*/ 2122 w 3313"/>
                            <a:gd name="T11" fmla="*/ 136 h 3297"/>
                            <a:gd name="T12" fmla="*/ 1777 w 3313"/>
                            <a:gd name="T13" fmla="*/ 73 h 3297"/>
                            <a:gd name="T14" fmla="*/ 1457 w 3313"/>
                            <a:gd name="T15" fmla="*/ 80 h 3297"/>
                            <a:gd name="T16" fmla="*/ 1118 w 3313"/>
                            <a:gd name="T17" fmla="*/ 161 h 3297"/>
                            <a:gd name="T18" fmla="*/ 812 w 3313"/>
                            <a:gd name="T19" fmla="*/ 310 h 3297"/>
                            <a:gd name="T20" fmla="*/ 547 w 3313"/>
                            <a:gd name="T21" fmla="*/ 518 h 3297"/>
                            <a:gd name="T22" fmla="*/ 331 w 3313"/>
                            <a:gd name="T23" fmla="*/ 777 h 3297"/>
                            <a:gd name="T24" fmla="*/ 175 w 3313"/>
                            <a:gd name="T25" fmla="*/ 1076 h 3297"/>
                            <a:gd name="T26" fmla="*/ 86 w 3313"/>
                            <a:gd name="T27" fmla="*/ 1411 h 3297"/>
                            <a:gd name="T28" fmla="*/ 69 w 3313"/>
                            <a:gd name="T29" fmla="*/ 1729 h 3297"/>
                            <a:gd name="T30" fmla="*/ 127 w 3313"/>
                            <a:gd name="T31" fmla="*/ 2075 h 3297"/>
                            <a:gd name="T32" fmla="*/ 254 w 3313"/>
                            <a:gd name="T33" fmla="*/ 2391 h 3297"/>
                            <a:gd name="T34" fmla="*/ 444 w 3313"/>
                            <a:gd name="T35" fmla="*/ 2671 h 3297"/>
                            <a:gd name="T36" fmla="*/ 688 w 3313"/>
                            <a:gd name="T37" fmla="*/ 2902 h 3297"/>
                            <a:gd name="T38" fmla="*/ 978 w 3313"/>
                            <a:gd name="T39" fmla="*/ 3079 h 3297"/>
                            <a:gd name="T40" fmla="*/ 1303 w 3313"/>
                            <a:gd name="T41" fmla="*/ 3191 h 3297"/>
                            <a:gd name="T42" fmla="*/ 1656 w 3313"/>
                            <a:gd name="T43" fmla="*/ 3230 h 3297"/>
                            <a:gd name="T44" fmla="*/ 1972 w 3313"/>
                            <a:gd name="T45" fmla="*/ 3198 h 3297"/>
                            <a:gd name="T46" fmla="*/ 2300 w 3313"/>
                            <a:gd name="T47" fmla="*/ 3094 h 3297"/>
                            <a:gd name="T48" fmla="*/ 2594 w 3313"/>
                            <a:gd name="T49" fmla="*/ 2924 h 3297"/>
                            <a:gd name="T50" fmla="*/ 2844 w 3313"/>
                            <a:gd name="T51" fmla="*/ 2698 h 3297"/>
                            <a:gd name="T52" fmla="*/ 3041 w 3313"/>
                            <a:gd name="T53" fmla="*/ 2425 h 3297"/>
                            <a:gd name="T54" fmla="*/ 3176 w 3313"/>
                            <a:gd name="T55" fmla="*/ 2112 h 3297"/>
                            <a:gd name="T56" fmla="*/ 3241 w 3313"/>
                            <a:gd name="T57" fmla="*/ 1768 h 3297"/>
                            <a:gd name="T58" fmla="*/ 3306 w 3313"/>
                            <a:gd name="T59" fmla="*/ 1490 h 3297"/>
                            <a:gd name="T60" fmla="*/ 3235 w 3313"/>
                            <a:gd name="T61" fmla="*/ 1149 h 3297"/>
                            <a:gd name="T62" fmla="*/ 3099 w 3313"/>
                            <a:gd name="T63" fmla="*/ 838 h 3297"/>
                            <a:gd name="T64" fmla="*/ 2904 w 3313"/>
                            <a:gd name="T65" fmla="*/ 565 h 3297"/>
                            <a:gd name="T66" fmla="*/ 2659 w 3313"/>
                            <a:gd name="T67" fmla="*/ 336 h 3297"/>
                            <a:gd name="T68" fmla="*/ 2370 w 3313"/>
                            <a:gd name="T69" fmla="*/ 161 h 3297"/>
                            <a:gd name="T70" fmla="*/ 2046 w 3313"/>
                            <a:gd name="T71" fmla="*/ 46 h 3297"/>
                            <a:gd name="T72" fmla="*/ 1697 w 3313"/>
                            <a:gd name="T73" fmla="*/ 0 h 3297"/>
                            <a:gd name="T74" fmla="*/ 1380 w 3313"/>
                            <a:gd name="T75" fmla="*/ 23 h 3297"/>
                            <a:gd name="T76" fmla="*/ 1047 w 3313"/>
                            <a:gd name="T77" fmla="*/ 116 h 3297"/>
                            <a:gd name="T78" fmla="*/ 746 w 3313"/>
                            <a:gd name="T79" fmla="*/ 271 h 3297"/>
                            <a:gd name="T80" fmla="*/ 485 w 3313"/>
                            <a:gd name="T81" fmla="*/ 483 h 3297"/>
                            <a:gd name="T82" fmla="*/ 273 w 3313"/>
                            <a:gd name="T83" fmla="*/ 743 h 3297"/>
                            <a:gd name="T84" fmla="*/ 116 w 3313"/>
                            <a:gd name="T85" fmla="*/ 1042 h 3297"/>
                            <a:gd name="T86" fmla="*/ 23 w 3313"/>
                            <a:gd name="T87" fmla="*/ 1373 h 3297"/>
                            <a:gd name="T88" fmla="*/ 0 w 3313"/>
                            <a:gd name="T89" fmla="*/ 1688 h 3297"/>
                            <a:gd name="T90" fmla="*/ 46 w 3313"/>
                            <a:gd name="T91" fmla="*/ 2037 h 3297"/>
                            <a:gd name="T92" fmla="*/ 161 w 3313"/>
                            <a:gd name="T93" fmla="*/ 2359 h 3297"/>
                            <a:gd name="T94" fmla="*/ 338 w 3313"/>
                            <a:gd name="T95" fmla="*/ 2646 h 3297"/>
                            <a:gd name="T96" fmla="*/ 567 w 3313"/>
                            <a:gd name="T97" fmla="*/ 2890 h 3297"/>
                            <a:gd name="T98" fmla="*/ 842 w 3313"/>
                            <a:gd name="T99" fmla="*/ 3084 h 3297"/>
                            <a:gd name="T100" fmla="*/ 1155 w 3313"/>
                            <a:gd name="T101" fmla="*/ 3220 h 3297"/>
                            <a:gd name="T102" fmla="*/ 1497 w 3313"/>
                            <a:gd name="T103" fmla="*/ 3289 h 3297"/>
                            <a:gd name="T104" fmla="*/ 1816 w 3313"/>
                            <a:gd name="T105" fmla="*/ 3289 h 3297"/>
                            <a:gd name="T106" fmla="*/ 2159 w 3313"/>
                            <a:gd name="T107" fmla="*/ 3220 h 3297"/>
                            <a:gd name="T108" fmla="*/ 2471 w 3313"/>
                            <a:gd name="T109" fmla="*/ 3084 h 3297"/>
                            <a:gd name="T110" fmla="*/ 2746 w 3313"/>
                            <a:gd name="T111" fmla="*/ 2890 h 3297"/>
                            <a:gd name="T112" fmla="*/ 2976 w 3313"/>
                            <a:gd name="T113" fmla="*/ 2646 h 3297"/>
                            <a:gd name="T114" fmla="*/ 3152 w 3313"/>
                            <a:gd name="T115" fmla="*/ 2359 h 3297"/>
                            <a:gd name="T116" fmla="*/ 3267 w 3313"/>
                            <a:gd name="T117" fmla="*/ 2037 h 3297"/>
                            <a:gd name="T118" fmla="*/ 3312 w 3313"/>
                            <a:gd name="T119" fmla="*/ 1688 h 3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313" h="3297">
                              <a:moveTo>
                                <a:pt x="3245" y="1649"/>
                              </a:moveTo>
                              <a:lnTo>
                                <a:pt x="3245" y="1608"/>
                              </a:lnTo>
                              <a:lnTo>
                                <a:pt x="3243" y="1568"/>
                              </a:lnTo>
                              <a:lnTo>
                                <a:pt x="3241" y="1528"/>
                              </a:lnTo>
                              <a:lnTo>
                                <a:pt x="3237" y="1489"/>
                              </a:lnTo>
                              <a:lnTo>
                                <a:pt x="3233" y="1450"/>
                              </a:lnTo>
                              <a:lnTo>
                                <a:pt x="3227" y="1411"/>
                              </a:lnTo>
                              <a:lnTo>
                                <a:pt x="3221" y="1372"/>
                              </a:lnTo>
                              <a:lnTo>
                                <a:pt x="3214" y="1334"/>
                              </a:lnTo>
                              <a:lnTo>
                                <a:pt x="3205" y="1297"/>
                              </a:lnTo>
                              <a:lnTo>
                                <a:pt x="3197" y="1259"/>
                              </a:lnTo>
                              <a:lnTo>
                                <a:pt x="3187" y="1222"/>
                              </a:lnTo>
                              <a:lnTo>
                                <a:pt x="3176" y="1185"/>
                              </a:lnTo>
                              <a:lnTo>
                                <a:pt x="3164" y="1149"/>
                              </a:lnTo>
                              <a:lnTo>
                                <a:pt x="3152" y="1112"/>
                              </a:lnTo>
                              <a:lnTo>
                                <a:pt x="3138" y="1076"/>
                              </a:lnTo>
                              <a:lnTo>
                                <a:pt x="3124" y="1042"/>
                              </a:lnTo>
                              <a:lnTo>
                                <a:pt x="3109" y="1007"/>
                              </a:lnTo>
                              <a:lnTo>
                                <a:pt x="3093" y="973"/>
                              </a:lnTo>
                              <a:lnTo>
                                <a:pt x="3077" y="939"/>
                              </a:lnTo>
                              <a:lnTo>
                                <a:pt x="3059" y="906"/>
                              </a:lnTo>
                              <a:lnTo>
                                <a:pt x="3041" y="873"/>
                              </a:lnTo>
                              <a:lnTo>
                                <a:pt x="3022" y="840"/>
                              </a:lnTo>
                              <a:lnTo>
                                <a:pt x="3002" y="809"/>
                              </a:lnTo>
                              <a:lnTo>
                                <a:pt x="2981" y="777"/>
                              </a:lnTo>
                              <a:lnTo>
                                <a:pt x="2960" y="746"/>
                              </a:lnTo>
                              <a:lnTo>
                                <a:pt x="2938" y="715"/>
                              </a:lnTo>
                              <a:lnTo>
                                <a:pt x="2916" y="686"/>
                              </a:lnTo>
                              <a:lnTo>
                                <a:pt x="2893" y="656"/>
                              </a:lnTo>
                              <a:lnTo>
                                <a:pt x="2869" y="628"/>
                              </a:lnTo>
                              <a:lnTo>
                                <a:pt x="2844" y="599"/>
                              </a:lnTo>
                              <a:lnTo>
                                <a:pt x="2818" y="572"/>
                              </a:lnTo>
                              <a:lnTo>
                                <a:pt x="2793" y="544"/>
                              </a:lnTo>
                              <a:lnTo>
                                <a:pt x="2767" y="518"/>
                              </a:lnTo>
                              <a:lnTo>
                                <a:pt x="2739" y="492"/>
                              </a:lnTo>
                              <a:lnTo>
                                <a:pt x="2712" y="467"/>
                              </a:lnTo>
                              <a:lnTo>
                                <a:pt x="2683" y="442"/>
                              </a:lnTo>
                              <a:lnTo>
                                <a:pt x="2655" y="418"/>
                              </a:lnTo>
                              <a:lnTo>
                                <a:pt x="2625" y="395"/>
                              </a:lnTo>
                              <a:lnTo>
                                <a:pt x="2594" y="373"/>
                              </a:lnTo>
                              <a:lnTo>
                                <a:pt x="2564" y="351"/>
                              </a:lnTo>
                              <a:lnTo>
                                <a:pt x="2533" y="331"/>
                              </a:lnTo>
                              <a:lnTo>
                                <a:pt x="2502" y="310"/>
                              </a:lnTo>
                              <a:lnTo>
                                <a:pt x="2469" y="290"/>
                              </a:lnTo>
                              <a:lnTo>
                                <a:pt x="2437" y="271"/>
                              </a:lnTo>
                              <a:lnTo>
                                <a:pt x="2403" y="254"/>
                              </a:lnTo>
                              <a:lnTo>
                                <a:pt x="2370" y="236"/>
                              </a:lnTo>
                              <a:lnTo>
                                <a:pt x="2336" y="220"/>
                              </a:lnTo>
                              <a:lnTo>
                                <a:pt x="2300" y="203"/>
                              </a:lnTo>
                              <a:lnTo>
                                <a:pt x="2266" y="189"/>
                              </a:lnTo>
                              <a:lnTo>
                                <a:pt x="2230" y="175"/>
                              </a:lnTo>
                              <a:lnTo>
                                <a:pt x="2195" y="161"/>
                              </a:lnTo>
                              <a:lnTo>
                                <a:pt x="2159" y="148"/>
                              </a:lnTo>
                              <a:lnTo>
                                <a:pt x="2122" y="136"/>
                              </a:lnTo>
                              <a:lnTo>
                                <a:pt x="2085" y="127"/>
                              </a:lnTo>
                              <a:lnTo>
                                <a:pt x="2048" y="117"/>
                              </a:lnTo>
                              <a:lnTo>
                                <a:pt x="2010" y="107"/>
                              </a:lnTo>
                              <a:lnTo>
                                <a:pt x="1972" y="99"/>
                              </a:lnTo>
                              <a:lnTo>
                                <a:pt x="1933" y="91"/>
                              </a:lnTo>
                              <a:lnTo>
                                <a:pt x="1895" y="86"/>
                              </a:lnTo>
                              <a:lnTo>
                                <a:pt x="1855" y="80"/>
                              </a:lnTo>
                              <a:lnTo>
                                <a:pt x="1817" y="76"/>
                              </a:lnTo>
                              <a:lnTo>
                                <a:pt x="1777" y="73"/>
                              </a:lnTo>
                              <a:lnTo>
                                <a:pt x="1736" y="70"/>
                              </a:lnTo>
                              <a:lnTo>
                                <a:pt x="1697" y="68"/>
                              </a:lnTo>
                              <a:lnTo>
                                <a:pt x="1656" y="68"/>
                              </a:lnTo>
                              <a:lnTo>
                                <a:pt x="1617" y="68"/>
                              </a:lnTo>
                              <a:lnTo>
                                <a:pt x="1576" y="70"/>
                              </a:lnTo>
                              <a:lnTo>
                                <a:pt x="1536" y="73"/>
                              </a:lnTo>
                              <a:lnTo>
                                <a:pt x="1497" y="76"/>
                              </a:lnTo>
                              <a:lnTo>
                                <a:pt x="1457" y="80"/>
                              </a:lnTo>
                              <a:lnTo>
                                <a:pt x="1419" y="86"/>
                              </a:lnTo>
                              <a:lnTo>
                                <a:pt x="1379" y="91"/>
                              </a:lnTo>
                              <a:lnTo>
                                <a:pt x="1341" y="99"/>
                              </a:lnTo>
                              <a:lnTo>
                                <a:pt x="1303" y="107"/>
                              </a:lnTo>
                              <a:lnTo>
                                <a:pt x="1266" y="117"/>
                              </a:lnTo>
                              <a:lnTo>
                                <a:pt x="1228" y="127"/>
                              </a:lnTo>
                              <a:lnTo>
                                <a:pt x="1191" y="136"/>
                              </a:lnTo>
                              <a:lnTo>
                                <a:pt x="1155" y="148"/>
                              </a:lnTo>
                              <a:lnTo>
                                <a:pt x="1118" y="161"/>
                              </a:lnTo>
                              <a:lnTo>
                                <a:pt x="1082" y="175"/>
                              </a:lnTo>
                              <a:lnTo>
                                <a:pt x="1047" y="189"/>
                              </a:lnTo>
                              <a:lnTo>
                                <a:pt x="1012" y="203"/>
                              </a:lnTo>
                              <a:lnTo>
                                <a:pt x="978" y="220"/>
                              </a:lnTo>
                              <a:lnTo>
                                <a:pt x="944" y="236"/>
                              </a:lnTo>
                              <a:lnTo>
                                <a:pt x="909" y="254"/>
                              </a:lnTo>
                              <a:lnTo>
                                <a:pt x="876" y="271"/>
                              </a:lnTo>
                              <a:lnTo>
                                <a:pt x="843" y="290"/>
                              </a:lnTo>
                              <a:lnTo>
                                <a:pt x="812" y="310"/>
                              </a:lnTo>
                              <a:lnTo>
                                <a:pt x="780" y="331"/>
                              </a:lnTo>
                              <a:lnTo>
                                <a:pt x="749" y="351"/>
                              </a:lnTo>
                              <a:lnTo>
                                <a:pt x="718" y="373"/>
                              </a:lnTo>
                              <a:lnTo>
                                <a:pt x="688" y="395"/>
                              </a:lnTo>
                              <a:lnTo>
                                <a:pt x="659" y="418"/>
                              </a:lnTo>
                              <a:lnTo>
                                <a:pt x="630" y="442"/>
                              </a:lnTo>
                              <a:lnTo>
                                <a:pt x="602" y="467"/>
                              </a:lnTo>
                              <a:lnTo>
                                <a:pt x="574" y="492"/>
                              </a:lnTo>
                              <a:lnTo>
                                <a:pt x="547" y="518"/>
                              </a:lnTo>
                              <a:lnTo>
                                <a:pt x="520" y="544"/>
                              </a:lnTo>
                              <a:lnTo>
                                <a:pt x="494" y="572"/>
                              </a:lnTo>
                              <a:lnTo>
                                <a:pt x="469" y="599"/>
                              </a:lnTo>
                              <a:lnTo>
                                <a:pt x="444" y="628"/>
                              </a:lnTo>
                              <a:lnTo>
                                <a:pt x="420" y="656"/>
                              </a:lnTo>
                              <a:lnTo>
                                <a:pt x="397" y="686"/>
                              </a:lnTo>
                              <a:lnTo>
                                <a:pt x="374" y="715"/>
                              </a:lnTo>
                              <a:lnTo>
                                <a:pt x="352" y="746"/>
                              </a:lnTo>
                              <a:lnTo>
                                <a:pt x="331" y="777"/>
                              </a:lnTo>
                              <a:lnTo>
                                <a:pt x="311" y="809"/>
                              </a:lnTo>
                              <a:lnTo>
                                <a:pt x="291" y="840"/>
                              </a:lnTo>
                              <a:lnTo>
                                <a:pt x="272" y="873"/>
                              </a:lnTo>
                              <a:lnTo>
                                <a:pt x="254" y="906"/>
                              </a:lnTo>
                              <a:lnTo>
                                <a:pt x="237" y="939"/>
                              </a:lnTo>
                              <a:lnTo>
                                <a:pt x="220" y="973"/>
                              </a:lnTo>
                              <a:lnTo>
                                <a:pt x="204" y="1007"/>
                              </a:lnTo>
                              <a:lnTo>
                                <a:pt x="189" y="1042"/>
                              </a:lnTo>
                              <a:lnTo>
                                <a:pt x="175" y="1076"/>
                              </a:lnTo>
                              <a:lnTo>
                                <a:pt x="162" y="1112"/>
                              </a:lnTo>
                              <a:lnTo>
                                <a:pt x="149" y="1149"/>
                              </a:lnTo>
                              <a:lnTo>
                                <a:pt x="138" y="1185"/>
                              </a:lnTo>
                              <a:lnTo>
                                <a:pt x="127" y="1222"/>
                              </a:lnTo>
                              <a:lnTo>
                                <a:pt x="117" y="1259"/>
                              </a:lnTo>
                              <a:lnTo>
                                <a:pt x="107" y="1297"/>
                              </a:lnTo>
                              <a:lnTo>
                                <a:pt x="99" y="1334"/>
                              </a:lnTo>
                              <a:lnTo>
                                <a:pt x="91" y="1372"/>
                              </a:lnTo>
                              <a:lnTo>
                                <a:pt x="86" y="1411"/>
                              </a:lnTo>
                              <a:lnTo>
                                <a:pt x="80" y="1450"/>
                              </a:lnTo>
                              <a:lnTo>
                                <a:pt x="76" y="1489"/>
                              </a:lnTo>
                              <a:lnTo>
                                <a:pt x="73" y="1528"/>
                              </a:lnTo>
                              <a:lnTo>
                                <a:pt x="69" y="1568"/>
                              </a:lnTo>
                              <a:lnTo>
                                <a:pt x="68" y="1608"/>
                              </a:lnTo>
                              <a:lnTo>
                                <a:pt x="68" y="1649"/>
                              </a:lnTo>
                              <a:lnTo>
                                <a:pt x="68" y="1688"/>
                              </a:lnTo>
                              <a:lnTo>
                                <a:pt x="69" y="1729"/>
                              </a:lnTo>
                              <a:lnTo>
                                <a:pt x="73" y="1768"/>
                              </a:lnTo>
                              <a:lnTo>
                                <a:pt x="76" y="1808"/>
                              </a:lnTo>
                              <a:lnTo>
                                <a:pt x="80" y="1846"/>
                              </a:lnTo>
                              <a:lnTo>
                                <a:pt x="86" y="1886"/>
                              </a:lnTo>
                              <a:lnTo>
                                <a:pt x="91" y="1924"/>
                              </a:lnTo>
                              <a:lnTo>
                                <a:pt x="99" y="1962"/>
                              </a:lnTo>
                              <a:lnTo>
                                <a:pt x="107" y="2000"/>
                              </a:lnTo>
                              <a:lnTo>
                                <a:pt x="117" y="2038"/>
                              </a:lnTo>
                              <a:lnTo>
                                <a:pt x="127" y="2075"/>
                              </a:lnTo>
                              <a:lnTo>
                                <a:pt x="138" y="2112"/>
                              </a:lnTo>
                              <a:lnTo>
                                <a:pt x="149" y="2148"/>
                              </a:lnTo>
                              <a:lnTo>
                                <a:pt x="162" y="2184"/>
                              </a:lnTo>
                              <a:lnTo>
                                <a:pt x="175" y="2220"/>
                              </a:lnTo>
                              <a:lnTo>
                                <a:pt x="189" y="2255"/>
                              </a:lnTo>
                              <a:lnTo>
                                <a:pt x="204" y="2290"/>
                              </a:lnTo>
                              <a:lnTo>
                                <a:pt x="220" y="2324"/>
                              </a:lnTo>
                              <a:lnTo>
                                <a:pt x="237" y="2358"/>
                              </a:lnTo>
                              <a:lnTo>
                                <a:pt x="254" y="2391"/>
                              </a:lnTo>
                              <a:lnTo>
                                <a:pt x="272" y="2425"/>
                              </a:lnTo>
                              <a:lnTo>
                                <a:pt x="291" y="2457"/>
                              </a:lnTo>
                              <a:lnTo>
                                <a:pt x="311" y="2489"/>
                              </a:lnTo>
                              <a:lnTo>
                                <a:pt x="331" y="2521"/>
                              </a:lnTo>
                              <a:lnTo>
                                <a:pt x="352" y="2551"/>
                              </a:lnTo>
                              <a:lnTo>
                                <a:pt x="374" y="2582"/>
                              </a:lnTo>
                              <a:lnTo>
                                <a:pt x="397" y="2612"/>
                              </a:lnTo>
                              <a:lnTo>
                                <a:pt x="420" y="2641"/>
                              </a:lnTo>
                              <a:lnTo>
                                <a:pt x="444" y="2671"/>
                              </a:lnTo>
                              <a:lnTo>
                                <a:pt x="469" y="2698"/>
                              </a:lnTo>
                              <a:lnTo>
                                <a:pt x="494" y="2726"/>
                              </a:lnTo>
                              <a:lnTo>
                                <a:pt x="520" y="2753"/>
                              </a:lnTo>
                              <a:lnTo>
                                <a:pt x="547" y="2779"/>
                              </a:lnTo>
                              <a:lnTo>
                                <a:pt x="574" y="2806"/>
                              </a:lnTo>
                              <a:lnTo>
                                <a:pt x="602" y="2831"/>
                              </a:lnTo>
                              <a:lnTo>
                                <a:pt x="630" y="2855"/>
                              </a:lnTo>
                              <a:lnTo>
                                <a:pt x="659" y="2879"/>
                              </a:lnTo>
                              <a:lnTo>
                                <a:pt x="688" y="2902"/>
                              </a:lnTo>
                              <a:lnTo>
                                <a:pt x="718" y="2924"/>
                              </a:lnTo>
                              <a:lnTo>
                                <a:pt x="749" y="2946"/>
                              </a:lnTo>
                              <a:lnTo>
                                <a:pt x="780" y="2967"/>
                              </a:lnTo>
                              <a:lnTo>
                                <a:pt x="812" y="2988"/>
                              </a:lnTo>
                              <a:lnTo>
                                <a:pt x="843" y="3008"/>
                              </a:lnTo>
                              <a:lnTo>
                                <a:pt x="876" y="3026"/>
                              </a:lnTo>
                              <a:lnTo>
                                <a:pt x="909" y="3045"/>
                              </a:lnTo>
                              <a:lnTo>
                                <a:pt x="944" y="3061"/>
                              </a:lnTo>
                              <a:lnTo>
                                <a:pt x="978" y="3079"/>
                              </a:lnTo>
                              <a:lnTo>
                                <a:pt x="1012" y="3094"/>
                              </a:lnTo>
                              <a:lnTo>
                                <a:pt x="1047" y="3109"/>
                              </a:lnTo>
                              <a:lnTo>
                                <a:pt x="1082" y="3124"/>
                              </a:lnTo>
                              <a:lnTo>
                                <a:pt x="1118" y="3137"/>
                              </a:lnTo>
                              <a:lnTo>
                                <a:pt x="1155" y="3149"/>
                              </a:lnTo>
                              <a:lnTo>
                                <a:pt x="1191" y="3161"/>
                              </a:lnTo>
                              <a:lnTo>
                                <a:pt x="1228" y="3171"/>
                              </a:lnTo>
                              <a:lnTo>
                                <a:pt x="1266" y="3182"/>
                              </a:lnTo>
                              <a:lnTo>
                                <a:pt x="1303" y="3191"/>
                              </a:lnTo>
                              <a:lnTo>
                                <a:pt x="1341" y="3198"/>
                              </a:lnTo>
                              <a:lnTo>
                                <a:pt x="1379" y="3206"/>
                              </a:lnTo>
                              <a:lnTo>
                                <a:pt x="1419" y="3211"/>
                              </a:lnTo>
                              <a:lnTo>
                                <a:pt x="1457" y="3217"/>
                              </a:lnTo>
                              <a:lnTo>
                                <a:pt x="1497" y="3221"/>
                              </a:lnTo>
                              <a:lnTo>
                                <a:pt x="1536" y="3225"/>
                              </a:lnTo>
                              <a:lnTo>
                                <a:pt x="1576" y="3228"/>
                              </a:lnTo>
                              <a:lnTo>
                                <a:pt x="1617" y="3229"/>
                              </a:lnTo>
                              <a:lnTo>
                                <a:pt x="1656" y="3230"/>
                              </a:lnTo>
                              <a:lnTo>
                                <a:pt x="1697" y="3229"/>
                              </a:lnTo>
                              <a:lnTo>
                                <a:pt x="1736" y="3228"/>
                              </a:lnTo>
                              <a:lnTo>
                                <a:pt x="1777" y="3225"/>
                              </a:lnTo>
                              <a:lnTo>
                                <a:pt x="1817" y="3221"/>
                              </a:lnTo>
                              <a:lnTo>
                                <a:pt x="1855" y="3217"/>
                              </a:lnTo>
                              <a:lnTo>
                                <a:pt x="1895" y="3211"/>
                              </a:lnTo>
                              <a:lnTo>
                                <a:pt x="1933" y="3206"/>
                              </a:lnTo>
                              <a:lnTo>
                                <a:pt x="1972" y="3198"/>
                              </a:lnTo>
                              <a:lnTo>
                                <a:pt x="2010" y="3191"/>
                              </a:lnTo>
                              <a:lnTo>
                                <a:pt x="2048" y="3182"/>
                              </a:lnTo>
                              <a:lnTo>
                                <a:pt x="2085" y="3171"/>
                              </a:lnTo>
                              <a:lnTo>
                                <a:pt x="2122" y="3161"/>
                              </a:lnTo>
                              <a:lnTo>
                                <a:pt x="2159" y="3149"/>
                              </a:lnTo>
                              <a:lnTo>
                                <a:pt x="2195" y="3137"/>
                              </a:lnTo>
                              <a:lnTo>
                                <a:pt x="2230" y="3124"/>
                              </a:lnTo>
                              <a:lnTo>
                                <a:pt x="2266" y="3109"/>
                              </a:lnTo>
                              <a:lnTo>
                                <a:pt x="2300" y="3094"/>
                              </a:lnTo>
                              <a:lnTo>
                                <a:pt x="2336" y="3079"/>
                              </a:lnTo>
                              <a:lnTo>
                                <a:pt x="2370" y="3061"/>
                              </a:lnTo>
                              <a:lnTo>
                                <a:pt x="2403" y="3045"/>
                              </a:lnTo>
                              <a:lnTo>
                                <a:pt x="2437" y="3026"/>
                              </a:lnTo>
                              <a:lnTo>
                                <a:pt x="2469" y="3008"/>
                              </a:lnTo>
                              <a:lnTo>
                                <a:pt x="2502" y="2988"/>
                              </a:lnTo>
                              <a:lnTo>
                                <a:pt x="2533" y="2967"/>
                              </a:lnTo>
                              <a:lnTo>
                                <a:pt x="2564" y="2946"/>
                              </a:lnTo>
                              <a:lnTo>
                                <a:pt x="2594" y="2924"/>
                              </a:lnTo>
                              <a:lnTo>
                                <a:pt x="2625" y="2902"/>
                              </a:lnTo>
                              <a:lnTo>
                                <a:pt x="2655" y="2879"/>
                              </a:lnTo>
                              <a:lnTo>
                                <a:pt x="2683" y="2855"/>
                              </a:lnTo>
                              <a:lnTo>
                                <a:pt x="2712" y="2831"/>
                              </a:lnTo>
                              <a:lnTo>
                                <a:pt x="2739" y="2806"/>
                              </a:lnTo>
                              <a:lnTo>
                                <a:pt x="2767" y="2779"/>
                              </a:lnTo>
                              <a:lnTo>
                                <a:pt x="2793" y="2753"/>
                              </a:lnTo>
                              <a:lnTo>
                                <a:pt x="2818" y="2726"/>
                              </a:lnTo>
                              <a:lnTo>
                                <a:pt x="2844" y="2698"/>
                              </a:lnTo>
                              <a:lnTo>
                                <a:pt x="2869" y="2671"/>
                              </a:lnTo>
                              <a:lnTo>
                                <a:pt x="2893" y="2641"/>
                              </a:lnTo>
                              <a:lnTo>
                                <a:pt x="2916" y="2612"/>
                              </a:lnTo>
                              <a:lnTo>
                                <a:pt x="2938" y="2582"/>
                              </a:lnTo>
                              <a:lnTo>
                                <a:pt x="2960" y="2551"/>
                              </a:lnTo>
                              <a:lnTo>
                                <a:pt x="2981" y="2521"/>
                              </a:lnTo>
                              <a:lnTo>
                                <a:pt x="3002" y="2489"/>
                              </a:lnTo>
                              <a:lnTo>
                                <a:pt x="3022" y="2457"/>
                              </a:lnTo>
                              <a:lnTo>
                                <a:pt x="3041" y="2425"/>
                              </a:lnTo>
                              <a:lnTo>
                                <a:pt x="3059" y="2391"/>
                              </a:lnTo>
                              <a:lnTo>
                                <a:pt x="3077" y="2358"/>
                              </a:lnTo>
                              <a:lnTo>
                                <a:pt x="3093" y="2324"/>
                              </a:lnTo>
                              <a:lnTo>
                                <a:pt x="3109" y="2290"/>
                              </a:lnTo>
                              <a:lnTo>
                                <a:pt x="3124" y="2255"/>
                              </a:lnTo>
                              <a:lnTo>
                                <a:pt x="3138" y="2220"/>
                              </a:lnTo>
                              <a:lnTo>
                                <a:pt x="3152" y="2184"/>
                              </a:lnTo>
                              <a:lnTo>
                                <a:pt x="3164" y="2148"/>
                              </a:lnTo>
                              <a:lnTo>
                                <a:pt x="3176" y="2112"/>
                              </a:lnTo>
                              <a:lnTo>
                                <a:pt x="3187" y="2075"/>
                              </a:lnTo>
                              <a:lnTo>
                                <a:pt x="3197" y="2038"/>
                              </a:lnTo>
                              <a:lnTo>
                                <a:pt x="3205" y="2000"/>
                              </a:lnTo>
                              <a:lnTo>
                                <a:pt x="3214" y="1962"/>
                              </a:lnTo>
                              <a:lnTo>
                                <a:pt x="3221" y="1924"/>
                              </a:lnTo>
                              <a:lnTo>
                                <a:pt x="3227" y="1886"/>
                              </a:lnTo>
                              <a:lnTo>
                                <a:pt x="3233" y="1846"/>
                              </a:lnTo>
                              <a:lnTo>
                                <a:pt x="3237" y="1808"/>
                              </a:lnTo>
                              <a:lnTo>
                                <a:pt x="3241" y="1768"/>
                              </a:lnTo>
                              <a:lnTo>
                                <a:pt x="3243" y="1729"/>
                              </a:lnTo>
                              <a:lnTo>
                                <a:pt x="3245" y="1688"/>
                              </a:lnTo>
                              <a:lnTo>
                                <a:pt x="3245" y="1649"/>
                              </a:lnTo>
                              <a:close/>
                              <a:moveTo>
                                <a:pt x="3313" y="1649"/>
                              </a:moveTo>
                              <a:lnTo>
                                <a:pt x="3312" y="1608"/>
                              </a:lnTo>
                              <a:lnTo>
                                <a:pt x="3311" y="1569"/>
                              </a:lnTo>
                              <a:lnTo>
                                <a:pt x="3309" y="1529"/>
                              </a:lnTo>
                              <a:lnTo>
                                <a:pt x="3306" y="1490"/>
                              </a:lnTo>
                              <a:lnTo>
                                <a:pt x="3301" y="1450"/>
                              </a:lnTo>
                              <a:lnTo>
                                <a:pt x="3296" y="1412"/>
                              </a:lnTo>
                              <a:lnTo>
                                <a:pt x="3290" y="1373"/>
                              </a:lnTo>
                              <a:lnTo>
                                <a:pt x="3284" y="1335"/>
                              </a:lnTo>
                              <a:lnTo>
                                <a:pt x="3276" y="1297"/>
                              </a:lnTo>
                              <a:lnTo>
                                <a:pt x="3267" y="1259"/>
                              </a:lnTo>
                              <a:lnTo>
                                <a:pt x="3257" y="1222"/>
                              </a:lnTo>
                              <a:lnTo>
                                <a:pt x="3247" y="1185"/>
                              </a:lnTo>
                              <a:lnTo>
                                <a:pt x="3235" y="1149"/>
                              </a:lnTo>
                              <a:lnTo>
                                <a:pt x="3224" y="1112"/>
                              </a:lnTo>
                              <a:lnTo>
                                <a:pt x="3211" y="1076"/>
                              </a:lnTo>
                              <a:lnTo>
                                <a:pt x="3197" y="1042"/>
                              </a:lnTo>
                              <a:lnTo>
                                <a:pt x="3182" y="1007"/>
                              </a:lnTo>
                              <a:lnTo>
                                <a:pt x="3168" y="973"/>
                              </a:lnTo>
                              <a:lnTo>
                                <a:pt x="3152" y="939"/>
                              </a:lnTo>
                              <a:lnTo>
                                <a:pt x="3135" y="905"/>
                              </a:lnTo>
                              <a:lnTo>
                                <a:pt x="3118" y="871"/>
                              </a:lnTo>
                              <a:lnTo>
                                <a:pt x="3099" y="838"/>
                              </a:lnTo>
                              <a:lnTo>
                                <a:pt x="3080" y="806"/>
                              </a:lnTo>
                              <a:lnTo>
                                <a:pt x="3060" y="775"/>
                              </a:lnTo>
                              <a:lnTo>
                                <a:pt x="3041" y="743"/>
                              </a:lnTo>
                              <a:lnTo>
                                <a:pt x="3020" y="712"/>
                              </a:lnTo>
                              <a:lnTo>
                                <a:pt x="2998" y="681"/>
                              </a:lnTo>
                              <a:lnTo>
                                <a:pt x="2976" y="652"/>
                              </a:lnTo>
                              <a:lnTo>
                                <a:pt x="2953" y="622"/>
                              </a:lnTo>
                              <a:lnTo>
                                <a:pt x="2928" y="594"/>
                              </a:lnTo>
                              <a:lnTo>
                                <a:pt x="2904" y="565"/>
                              </a:lnTo>
                              <a:lnTo>
                                <a:pt x="2880" y="537"/>
                              </a:lnTo>
                              <a:lnTo>
                                <a:pt x="2854" y="510"/>
                              </a:lnTo>
                              <a:lnTo>
                                <a:pt x="2828" y="483"/>
                              </a:lnTo>
                              <a:lnTo>
                                <a:pt x="2801" y="458"/>
                              </a:lnTo>
                              <a:lnTo>
                                <a:pt x="2773" y="431"/>
                              </a:lnTo>
                              <a:lnTo>
                                <a:pt x="2746" y="407"/>
                              </a:lnTo>
                              <a:lnTo>
                                <a:pt x="2717" y="383"/>
                              </a:lnTo>
                              <a:lnTo>
                                <a:pt x="2689" y="359"/>
                              </a:lnTo>
                              <a:lnTo>
                                <a:pt x="2659" y="336"/>
                              </a:lnTo>
                              <a:lnTo>
                                <a:pt x="2628" y="314"/>
                              </a:lnTo>
                              <a:lnTo>
                                <a:pt x="2598" y="292"/>
                              </a:lnTo>
                              <a:lnTo>
                                <a:pt x="2567" y="271"/>
                              </a:lnTo>
                              <a:lnTo>
                                <a:pt x="2536" y="252"/>
                              </a:lnTo>
                              <a:lnTo>
                                <a:pt x="2503" y="232"/>
                              </a:lnTo>
                              <a:lnTo>
                                <a:pt x="2471" y="213"/>
                              </a:lnTo>
                              <a:lnTo>
                                <a:pt x="2438" y="195"/>
                              </a:lnTo>
                              <a:lnTo>
                                <a:pt x="2404" y="177"/>
                              </a:lnTo>
                              <a:lnTo>
                                <a:pt x="2370" y="161"/>
                              </a:lnTo>
                              <a:lnTo>
                                <a:pt x="2336" y="145"/>
                              </a:lnTo>
                              <a:lnTo>
                                <a:pt x="2302" y="130"/>
                              </a:lnTo>
                              <a:lnTo>
                                <a:pt x="2266" y="116"/>
                              </a:lnTo>
                              <a:lnTo>
                                <a:pt x="2230" y="102"/>
                              </a:lnTo>
                              <a:lnTo>
                                <a:pt x="2195" y="89"/>
                              </a:lnTo>
                              <a:lnTo>
                                <a:pt x="2159" y="77"/>
                              </a:lnTo>
                              <a:lnTo>
                                <a:pt x="2121" y="66"/>
                              </a:lnTo>
                              <a:lnTo>
                                <a:pt x="2084" y="56"/>
                              </a:lnTo>
                              <a:lnTo>
                                <a:pt x="2046" y="46"/>
                              </a:lnTo>
                              <a:lnTo>
                                <a:pt x="2009" y="38"/>
                              </a:lnTo>
                              <a:lnTo>
                                <a:pt x="1972" y="30"/>
                              </a:lnTo>
                              <a:lnTo>
                                <a:pt x="1933" y="23"/>
                              </a:lnTo>
                              <a:lnTo>
                                <a:pt x="1894" y="17"/>
                              </a:lnTo>
                              <a:lnTo>
                                <a:pt x="1855" y="12"/>
                              </a:lnTo>
                              <a:lnTo>
                                <a:pt x="1816" y="8"/>
                              </a:lnTo>
                              <a:lnTo>
                                <a:pt x="1776" y="5"/>
                              </a:lnTo>
                              <a:lnTo>
                                <a:pt x="1736" y="3"/>
                              </a:lnTo>
                              <a:lnTo>
                                <a:pt x="1697" y="0"/>
                              </a:lnTo>
                              <a:lnTo>
                                <a:pt x="1656" y="0"/>
                              </a:lnTo>
                              <a:lnTo>
                                <a:pt x="1617" y="0"/>
                              </a:lnTo>
                              <a:lnTo>
                                <a:pt x="1576" y="3"/>
                              </a:lnTo>
                              <a:lnTo>
                                <a:pt x="1536" y="5"/>
                              </a:lnTo>
                              <a:lnTo>
                                <a:pt x="1497" y="8"/>
                              </a:lnTo>
                              <a:lnTo>
                                <a:pt x="1457" y="12"/>
                              </a:lnTo>
                              <a:lnTo>
                                <a:pt x="1419" y="17"/>
                              </a:lnTo>
                              <a:lnTo>
                                <a:pt x="1380" y="23"/>
                              </a:lnTo>
                              <a:lnTo>
                                <a:pt x="1342" y="30"/>
                              </a:lnTo>
                              <a:lnTo>
                                <a:pt x="1303" y="38"/>
                              </a:lnTo>
                              <a:lnTo>
                                <a:pt x="1266" y="46"/>
                              </a:lnTo>
                              <a:lnTo>
                                <a:pt x="1228" y="56"/>
                              </a:lnTo>
                              <a:lnTo>
                                <a:pt x="1191" y="66"/>
                              </a:lnTo>
                              <a:lnTo>
                                <a:pt x="1155" y="77"/>
                              </a:lnTo>
                              <a:lnTo>
                                <a:pt x="1118" y="89"/>
                              </a:lnTo>
                              <a:lnTo>
                                <a:pt x="1082" y="102"/>
                              </a:lnTo>
                              <a:lnTo>
                                <a:pt x="1047" y="116"/>
                              </a:lnTo>
                              <a:lnTo>
                                <a:pt x="1012" y="130"/>
                              </a:lnTo>
                              <a:lnTo>
                                <a:pt x="977" y="145"/>
                              </a:lnTo>
                              <a:lnTo>
                                <a:pt x="942" y="161"/>
                              </a:lnTo>
                              <a:lnTo>
                                <a:pt x="908" y="177"/>
                              </a:lnTo>
                              <a:lnTo>
                                <a:pt x="875" y="195"/>
                              </a:lnTo>
                              <a:lnTo>
                                <a:pt x="842" y="213"/>
                              </a:lnTo>
                              <a:lnTo>
                                <a:pt x="809" y="232"/>
                              </a:lnTo>
                              <a:lnTo>
                                <a:pt x="778" y="252"/>
                              </a:lnTo>
                              <a:lnTo>
                                <a:pt x="746" y="271"/>
                              </a:lnTo>
                              <a:lnTo>
                                <a:pt x="715" y="292"/>
                              </a:lnTo>
                              <a:lnTo>
                                <a:pt x="684" y="314"/>
                              </a:lnTo>
                              <a:lnTo>
                                <a:pt x="654" y="336"/>
                              </a:lnTo>
                              <a:lnTo>
                                <a:pt x="625" y="359"/>
                              </a:lnTo>
                              <a:lnTo>
                                <a:pt x="595" y="383"/>
                              </a:lnTo>
                              <a:lnTo>
                                <a:pt x="567" y="407"/>
                              </a:lnTo>
                              <a:lnTo>
                                <a:pt x="539" y="431"/>
                              </a:lnTo>
                              <a:lnTo>
                                <a:pt x="511" y="458"/>
                              </a:lnTo>
                              <a:lnTo>
                                <a:pt x="485" y="483"/>
                              </a:lnTo>
                              <a:lnTo>
                                <a:pt x="459" y="510"/>
                              </a:lnTo>
                              <a:lnTo>
                                <a:pt x="433" y="537"/>
                              </a:lnTo>
                              <a:lnTo>
                                <a:pt x="408" y="565"/>
                              </a:lnTo>
                              <a:lnTo>
                                <a:pt x="384" y="594"/>
                              </a:lnTo>
                              <a:lnTo>
                                <a:pt x="361" y="622"/>
                              </a:lnTo>
                              <a:lnTo>
                                <a:pt x="338" y="652"/>
                              </a:lnTo>
                              <a:lnTo>
                                <a:pt x="315" y="681"/>
                              </a:lnTo>
                              <a:lnTo>
                                <a:pt x="294" y="712"/>
                              </a:lnTo>
                              <a:lnTo>
                                <a:pt x="273" y="743"/>
                              </a:lnTo>
                              <a:lnTo>
                                <a:pt x="252" y="775"/>
                              </a:lnTo>
                              <a:lnTo>
                                <a:pt x="232" y="806"/>
                              </a:lnTo>
                              <a:lnTo>
                                <a:pt x="213" y="838"/>
                              </a:lnTo>
                              <a:lnTo>
                                <a:pt x="195" y="871"/>
                              </a:lnTo>
                              <a:lnTo>
                                <a:pt x="178" y="905"/>
                              </a:lnTo>
                              <a:lnTo>
                                <a:pt x="161" y="939"/>
                              </a:lnTo>
                              <a:lnTo>
                                <a:pt x="145" y="973"/>
                              </a:lnTo>
                              <a:lnTo>
                                <a:pt x="130" y="1007"/>
                              </a:lnTo>
                              <a:lnTo>
                                <a:pt x="116" y="1042"/>
                              </a:lnTo>
                              <a:lnTo>
                                <a:pt x="102" y="1076"/>
                              </a:lnTo>
                              <a:lnTo>
                                <a:pt x="89" y="1112"/>
                              </a:lnTo>
                              <a:lnTo>
                                <a:pt x="77" y="1149"/>
                              </a:lnTo>
                              <a:lnTo>
                                <a:pt x="66" y="1185"/>
                              </a:lnTo>
                              <a:lnTo>
                                <a:pt x="55" y="1222"/>
                              </a:lnTo>
                              <a:lnTo>
                                <a:pt x="46" y="1259"/>
                              </a:lnTo>
                              <a:lnTo>
                                <a:pt x="37" y="1297"/>
                              </a:lnTo>
                              <a:lnTo>
                                <a:pt x="30" y="1335"/>
                              </a:lnTo>
                              <a:lnTo>
                                <a:pt x="23" y="1373"/>
                              </a:lnTo>
                              <a:lnTo>
                                <a:pt x="17" y="1412"/>
                              </a:lnTo>
                              <a:lnTo>
                                <a:pt x="11" y="1450"/>
                              </a:lnTo>
                              <a:lnTo>
                                <a:pt x="8" y="1490"/>
                              </a:lnTo>
                              <a:lnTo>
                                <a:pt x="4" y="1529"/>
                              </a:lnTo>
                              <a:lnTo>
                                <a:pt x="1" y="1569"/>
                              </a:lnTo>
                              <a:lnTo>
                                <a:pt x="0" y="1608"/>
                              </a:lnTo>
                              <a:lnTo>
                                <a:pt x="0" y="1649"/>
                              </a:lnTo>
                              <a:lnTo>
                                <a:pt x="0" y="1688"/>
                              </a:lnTo>
                              <a:lnTo>
                                <a:pt x="1" y="1728"/>
                              </a:lnTo>
                              <a:lnTo>
                                <a:pt x="4" y="1768"/>
                              </a:lnTo>
                              <a:lnTo>
                                <a:pt x="8" y="1807"/>
                              </a:lnTo>
                              <a:lnTo>
                                <a:pt x="11" y="1846"/>
                              </a:lnTo>
                              <a:lnTo>
                                <a:pt x="17" y="1885"/>
                              </a:lnTo>
                              <a:lnTo>
                                <a:pt x="23" y="1923"/>
                              </a:lnTo>
                              <a:lnTo>
                                <a:pt x="30" y="1961"/>
                              </a:lnTo>
                              <a:lnTo>
                                <a:pt x="37" y="2000"/>
                              </a:lnTo>
                              <a:lnTo>
                                <a:pt x="46" y="2037"/>
                              </a:lnTo>
                              <a:lnTo>
                                <a:pt x="55" y="2074"/>
                              </a:lnTo>
                              <a:lnTo>
                                <a:pt x="66" y="2112"/>
                              </a:lnTo>
                              <a:lnTo>
                                <a:pt x="77" y="2148"/>
                              </a:lnTo>
                              <a:lnTo>
                                <a:pt x="89" y="2184"/>
                              </a:lnTo>
                              <a:lnTo>
                                <a:pt x="102" y="2220"/>
                              </a:lnTo>
                              <a:lnTo>
                                <a:pt x="116" y="2255"/>
                              </a:lnTo>
                              <a:lnTo>
                                <a:pt x="130" y="2290"/>
                              </a:lnTo>
                              <a:lnTo>
                                <a:pt x="145" y="2324"/>
                              </a:lnTo>
                              <a:lnTo>
                                <a:pt x="161" y="2359"/>
                              </a:lnTo>
                              <a:lnTo>
                                <a:pt x="178" y="2392"/>
                              </a:lnTo>
                              <a:lnTo>
                                <a:pt x="195" y="2426"/>
                              </a:lnTo>
                              <a:lnTo>
                                <a:pt x="213" y="2459"/>
                              </a:lnTo>
                              <a:lnTo>
                                <a:pt x="232" y="2491"/>
                              </a:lnTo>
                              <a:lnTo>
                                <a:pt x="252" y="2523"/>
                              </a:lnTo>
                              <a:lnTo>
                                <a:pt x="273" y="2555"/>
                              </a:lnTo>
                              <a:lnTo>
                                <a:pt x="294" y="2585"/>
                              </a:lnTo>
                              <a:lnTo>
                                <a:pt x="315" y="2616"/>
                              </a:lnTo>
                              <a:lnTo>
                                <a:pt x="338" y="2646"/>
                              </a:lnTo>
                              <a:lnTo>
                                <a:pt x="361" y="2675"/>
                              </a:lnTo>
                              <a:lnTo>
                                <a:pt x="384" y="2705"/>
                              </a:lnTo>
                              <a:lnTo>
                                <a:pt x="408" y="2732"/>
                              </a:lnTo>
                              <a:lnTo>
                                <a:pt x="433" y="2761"/>
                              </a:lnTo>
                              <a:lnTo>
                                <a:pt x="459" y="2788"/>
                              </a:lnTo>
                              <a:lnTo>
                                <a:pt x="485" y="2814"/>
                              </a:lnTo>
                              <a:lnTo>
                                <a:pt x="511" y="2841"/>
                              </a:lnTo>
                              <a:lnTo>
                                <a:pt x="539" y="2866"/>
                              </a:lnTo>
                              <a:lnTo>
                                <a:pt x="567" y="2890"/>
                              </a:lnTo>
                              <a:lnTo>
                                <a:pt x="595" y="2914"/>
                              </a:lnTo>
                              <a:lnTo>
                                <a:pt x="625" y="2938"/>
                              </a:lnTo>
                              <a:lnTo>
                                <a:pt x="654" y="2961"/>
                              </a:lnTo>
                              <a:lnTo>
                                <a:pt x="684" y="2983"/>
                              </a:lnTo>
                              <a:lnTo>
                                <a:pt x="715" y="3005"/>
                              </a:lnTo>
                              <a:lnTo>
                                <a:pt x="746" y="3026"/>
                              </a:lnTo>
                              <a:lnTo>
                                <a:pt x="778" y="3046"/>
                              </a:lnTo>
                              <a:lnTo>
                                <a:pt x="809" y="3066"/>
                              </a:lnTo>
                              <a:lnTo>
                                <a:pt x="842" y="3084"/>
                              </a:lnTo>
                              <a:lnTo>
                                <a:pt x="875" y="3103"/>
                              </a:lnTo>
                              <a:lnTo>
                                <a:pt x="908" y="3120"/>
                              </a:lnTo>
                              <a:lnTo>
                                <a:pt x="942" y="3137"/>
                              </a:lnTo>
                              <a:lnTo>
                                <a:pt x="977" y="3152"/>
                              </a:lnTo>
                              <a:lnTo>
                                <a:pt x="1012" y="3168"/>
                              </a:lnTo>
                              <a:lnTo>
                                <a:pt x="1047" y="3182"/>
                              </a:lnTo>
                              <a:lnTo>
                                <a:pt x="1082" y="3196"/>
                              </a:lnTo>
                              <a:lnTo>
                                <a:pt x="1118" y="3208"/>
                              </a:lnTo>
                              <a:lnTo>
                                <a:pt x="1155" y="3220"/>
                              </a:lnTo>
                              <a:lnTo>
                                <a:pt x="1191" y="3231"/>
                              </a:lnTo>
                              <a:lnTo>
                                <a:pt x="1228" y="3242"/>
                              </a:lnTo>
                              <a:lnTo>
                                <a:pt x="1266" y="3251"/>
                              </a:lnTo>
                              <a:lnTo>
                                <a:pt x="1303" y="3260"/>
                              </a:lnTo>
                              <a:lnTo>
                                <a:pt x="1342" y="3267"/>
                              </a:lnTo>
                              <a:lnTo>
                                <a:pt x="1380" y="3274"/>
                              </a:lnTo>
                              <a:lnTo>
                                <a:pt x="1419" y="3281"/>
                              </a:lnTo>
                              <a:lnTo>
                                <a:pt x="1457" y="3286"/>
                              </a:lnTo>
                              <a:lnTo>
                                <a:pt x="1497" y="3289"/>
                              </a:lnTo>
                              <a:lnTo>
                                <a:pt x="1536" y="3293"/>
                              </a:lnTo>
                              <a:lnTo>
                                <a:pt x="1576" y="3296"/>
                              </a:lnTo>
                              <a:lnTo>
                                <a:pt x="1617" y="3297"/>
                              </a:lnTo>
                              <a:lnTo>
                                <a:pt x="1656" y="3297"/>
                              </a:lnTo>
                              <a:lnTo>
                                <a:pt x="1697" y="3297"/>
                              </a:lnTo>
                              <a:lnTo>
                                <a:pt x="1736" y="3296"/>
                              </a:lnTo>
                              <a:lnTo>
                                <a:pt x="1776" y="3293"/>
                              </a:lnTo>
                              <a:lnTo>
                                <a:pt x="1816" y="3289"/>
                              </a:lnTo>
                              <a:lnTo>
                                <a:pt x="1855" y="3286"/>
                              </a:lnTo>
                              <a:lnTo>
                                <a:pt x="1894" y="3281"/>
                              </a:lnTo>
                              <a:lnTo>
                                <a:pt x="1933" y="3274"/>
                              </a:lnTo>
                              <a:lnTo>
                                <a:pt x="1972" y="3267"/>
                              </a:lnTo>
                              <a:lnTo>
                                <a:pt x="2009" y="3260"/>
                              </a:lnTo>
                              <a:lnTo>
                                <a:pt x="2046" y="3251"/>
                              </a:lnTo>
                              <a:lnTo>
                                <a:pt x="2084" y="3242"/>
                              </a:lnTo>
                              <a:lnTo>
                                <a:pt x="2121" y="3231"/>
                              </a:lnTo>
                              <a:lnTo>
                                <a:pt x="2159" y="3220"/>
                              </a:lnTo>
                              <a:lnTo>
                                <a:pt x="2195" y="3208"/>
                              </a:lnTo>
                              <a:lnTo>
                                <a:pt x="2230" y="3196"/>
                              </a:lnTo>
                              <a:lnTo>
                                <a:pt x="2266" y="3182"/>
                              </a:lnTo>
                              <a:lnTo>
                                <a:pt x="2302" y="3168"/>
                              </a:lnTo>
                              <a:lnTo>
                                <a:pt x="2336" y="3152"/>
                              </a:lnTo>
                              <a:lnTo>
                                <a:pt x="2370" y="3137"/>
                              </a:lnTo>
                              <a:lnTo>
                                <a:pt x="2404" y="3120"/>
                              </a:lnTo>
                              <a:lnTo>
                                <a:pt x="2438" y="3103"/>
                              </a:lnTo>
                              <a:lnTo>
                                <a:pt x="2471" y="3084"/>
                              </a:lnTo>
                              <a:lnTo>
                                <a:pt x="2503" y="3066"/>
                              </a:lnTo>
                              <a:lnTo>
                                <a:pt x="2536" y="3046"/>
                              </a:lnTo>
                              <a:lnTo>
                                <a:pt x="2567" y="3026"/>
                              </a:lnTo>
                              <a:lnTo>
                                <a:pt x="2598" y="3005"/>
                              </a:lnTo>
                              <a:lnTo>
                                <a:pt x="2628" y="2983"/>
                              </a:lnTo>
                              <a:lnTo>
                                <a:pt x="2659" y="2961"/>
                              </a:lnTo>
                              <a:lnTo>
                                <a:pt x="2689" y="2938"/>
                              </a:lnTo>
                              <a:lnTo>
                                <a:pt x="2717" y="2914"/>
                              </a:lnTo>
                              <a:lnTo>
                                <a:pt x="2746" y="2890"/>
                              </a:lnTo>
                              <a:lnTo>
                                <a:pt x="2773" y="2866"/>
                              </a:lnTo>
                              <a:lnTo>
                                <a:pt x="2801" y="2841"/>
                              </a:lnTo>
                              <a:lnTo>
                                <a:pt x="2827" y="2814"/>
                              </a:lnTo>
                              <a:lnTo>
                                <a:pt x="2854" y="2788"/>
                              </a:lnTo>
                              <a:lnTo>
                                <a:pt x="2880" y="2761"/>
                              </a:lnTo>
                              <a:lnTo>
                                <a:pt x="2904" y="2732"/>
                              </a:lnTo>
                              <a:lnTo>
                                <a:pt x="2928" y="2705"/>
                              </a:lnTo>
                              <a:lnTo>
                                <a:pt x="2953" y="2675"/>
                              </a:lnTo>
                              <a:lnTo>
                                <a:pt x="2976" y="2646"/>
                              </a:lnTo>
                              <a:lnTo>
                                <a:pt x="2998" y="2616"/>
                              </a:lnTo>
                              <a:lnTo>
                                <a:pt x="3020" y="2585"/>
                              </a:lnTo>
                              <a:lnTo>
                                <a:pt x="3041" y="2555"/>
                              </a:lnTo>
                              <a:lnTo>
                                <a:pt x="3060" y="2523"/>
                              </a:lnTo>
                              <a:lnTo>
                                <a:pt x="3080" y="2491"/>
                              </a:lnTo>
                              <a:lnTo>
                                <a:pt x="3099" y="2459"/>
                              </a:lnTo>
                              <a:lnTo>
                                <a:pt x="3118" y="2426"/>
                              </a:lnTo>
                              <a:lnTo>
                                <a:pt x="3135" y="2392"/>
                              </a:lnTo>
                              <a:lnTo>
                                <a:pt x="3152" y="2359"/>
                              </a:lnTo>
                              <a:lnTo>
                                <a:pt x="3168" y="2324"/>
                              </a:lnTo>
                              <a:lnTo>
                                <a:pt x="3182" y="2290"/>
                              </a:lnTo>
                              <a:lnTo>
                                <a:pt x="3197" y="2255"/>
                              </a:lnTo>
                              <a:lnTo>
                                <a:pt x="3211" y="2220"/>
                              </a:lnTo>
                              <a:lnTo>
                                <a:pt x="3223" y="2184"/>
                              </a:lnTo>
                              <a:lnTo>
                                <a:pt x="3235" y="2148"/>
                              </a:lnTo>
                              <a:lnTo>
                                <a:pt x="3247" y="2112"/>
                              </a:lnTo>
                              <a:lnTo>
                                <a:pt x="3257" y="2074"/>
                              </a:lnTo>
                              <a:lnTo>
                                <a:pt x="3267" y="2037"/>
                              </a:lnTo>
                              <a:lnTo>
                                <a:pt x="3276" y="2000"/>
                              </a:lnTo>
                              <a:lnTo>
                                <a:pt x="3284" y="1961"/>
                              </a:lnTo>
                              <a:lnTo>
                                <a:pt x="3290" y="1923"/>
                              </a:lnTo>
                              <a:lnTo>
                                <a:pt x="3296" y="1885"/>
                              </a:lnTo>
                              <a:lnTo>
                                <a:pt x="3301" y="1846"/>
                              </a:lnTo>
                              <a:lnTo>
                                <a:pt x="3306" y="1807"/>
                              </a:lnTo>
                              <a:lnTo>
                                <a:pt x="3309" y="1768"/>
                              </a:lnTo>
                              <a:lnTo>
                                <a:pt x="3311" y="1728"/>
                              </a:lnTo>
                              <a:lnTo>
                                <a:pt x="3312" y="1688"/>
                              </a:lnTo>
                              <a:lnTo>
                                <a:pt x="3313" y="1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1" name="Freeform 513"/>
                      <wps:cNvSpPr>
                        <a:spLocks/>
                      </wps:cNvSpPr>
                      <wps:spPr bwMode="auto">
                        <a:xfrm>
                          <a:off x="2574" y="756"/>
                          <a:ext cx="84" cy="62"/>
                        </a:xfrm>
                        <a:custGeom>
                          <a:avLst/>
                          <a:gdLst>
                            <a:gd name="T0" fmla="*/ 316 w 335"/>
                            <a:gd name="T1" fmla="*/ 209 h 246"/>
                            <a:gd name="T2" fmla="*/ 257 w 335"/>
                            <a:gd name="T3" fmla="*/ 246 h 246"/>
                            <a:gd name="T4" fmla="*/ 253 w 335"/>
                            <a:gd name="T5" fmla="*/ 242 h 246"/>
                            <a:gd name="T6" fmla="*/ 243 w 335"/>
                            <a:gd name="T7" fmla="*/ 229 h 246"/>
                            <a:gd name="T8" fmla="*/ 246 w 335"/>
                            <a:gd name="T9" fmla="*/ 226 h 246"/>
                            <a:gd name="T10" fmla="*/ 257 w 335"/>
                            <a:gd name="T11" fmla="*/ 216 h 246"/>
                            <a:gd name="T12" fmla="*/ 279 w 335"/>
                            <a:gd name="T13" fmla="*/ 187 h 246"/>
                            <a:gd name="T14" fmla="*/ 289 w 335"/>
                            <a:gd name="T15" fmla="*/ 119 h 246"/>
                            <a:gd name="T16" fmla="*/ 283 w 335"/>
                            <a:gd name="T17" fmla="*/ 102 h 246"/>
                            <a:gd name="T18" fmla="*/ 252 w 335"/>
                            <a:gd name="T19" fmla="*/ 95 h 246"/>
                            <a:gd name="T20" fmla="*/ 237 w 335"/>
                            <a:gd name="T21" fmla="*/ 98 h 246"/>
                            <a:gd name="T22" fmla="*/ 193 w 335"/>
                            <a:gd name="T23" fmla="*/ 107 h 246"/>
                            <a:gd name="T24" fmla="*/ 195 w 335"/>
                            <a:gd name="T25" fmla="*/ 113 h 246"/>
                            <a:gd name="T26" fmla="*/ 198 w 335"/>
                            <a:gd name="T27" fmla="*/ 129 h 246"/>
                            <a:gd name="T28" fmla="*/ 208 w 335"/>
                            <a:gd name="T29" fmla="*/ 148 h 246"/>
                            <a:gd name="T30" fmla="*/ 258 w 335"/>
                            <a:gd name="T31" fmla="*/ 153 h 246"/>
                            <a:gd name="T32" fmla="*/ 259 w 335"/>
                            <a:gd name="T33" fmla="*/ 158 h 246"/>
                            <a:gd name="T34" fmla="*/ 263 w 335"/>
                            <a:gd name="T35" fmla="*/ 173 h 246"/>
                            <a:gd name="T36" fmla="*/ 226 w 335"/>
                            <a:gd name="T37" fmla="*/ 179 h 246"/>
                            <a:gd name="T38" fmla="*/ 124 w 335"/>
                            <a:gd name="T39" fmla="*/ 200 h 246"/>
                            <a:gd name="T40" fmla="*/ 123 w 335"/>
                            <a:gd name="T41" fmla="*/ 195 h 246"/>
                            <a:gd name="T42" fmla="*/ 120 w 335"/>
                            <a:gd name="T43" fmla="*/ 181 h 246"/>
                            <a:gd name="T44" fmla="*/ 152 w 335"/>
                            <a:gd name="T45" fmla="*/ 169 h 246"/>
                            <a:gd name="T46" fmla="*/ 166 w 335"/>
                            <a:gd name="T47" fmla="*/ 128 h 246"/>
                            <a:gd name="T48" fmla="*/ 166 w 335"/>
                            <a:gd name="T49" fmla="*/ 124 h 246"/>
                            <a:gd name="T50" fmla="*/ 164 w 335"/>
                            <a:gd name="T51" fmla="*/ 113 h 246"/>
                            <a:gd name="T52" fmla="*/ 141 w 335"/>
                            <a:gd name="T53" fmla="*/ 117 h 246"/>
                            <a:gd name="T54" fmla="*/ 75 w 335"/>
                            <a:gd name="T55" fmla="*/ 130 h 246"/>
                            <a:gd name="T56" fmla="*/ 57 w 335"/>
                            <a:gd name="T57" fmla="*/ 138 h 246"/>
                            <a:gd name="T58" fmla="*/ 48 w 335"/>
                            <a:gd name="T59" fmla="*/ 170 h 246"/>
                            <a:gd name="T60" fmla="*/ 42 w 335"/>
                            <a:gd name="T61" fmla="*/ 171 h 246"/>
                            <a:gd name="T62" fmla="*/ 23 w 335"/>
                            <a:gd name="T63" fmla="*/ 174 h 246"/>
                            <a:gd name="T64" fmla="*/ 16 w 335"/>
                            <a:gd name="T65" fmla="*/ 144 h 246"/>
                            <a:gd name="T66" fmla="*/ 0 w 335"/>
                            <a:gd name="T67" fmla="*/ 59 h 246"/>
                            <a:gd name="T68" fmla="*/ 7 w 335"/>
                            <a:gd name="T69" fmla="*/ 57 h 246"/>
                            <a:gd name="T70" fmla="*/ 25 w 335"/>
                            <a:gd name="T71" fmla="*/ 53 h 246"/>
                            <a:gd name="T72" fmla="*/ 33 w 335"/>
                            <a:gd name="T73" fmla="*/ 71 h 246"/>
                            <a:gd name="T74" fmla="*/ 65 w 335"/>
                            <a:gd name="T75" fmla="*/ 80 h 246"/>
                            <a:gd name="T76" fmla="*/ 111 w 335"/>
                            <a:gd name="T77" fmla="*/ 70 h 246"/>
                            <a:gd name="T78" fmla="*/ 245 w 335"/>
                            <a:gd name="T79" fmla="*/ 44 h 246"/>
                            <a:gd name="T80" fmla="*/ 263 w 335"/>
                            <a:gd name="T81" fmla="*/ 37 h 246"/>
                            <a:gd name="T82" fmla="*/ 272 w 335"/>
                            <a:gd name="T83" fmla="*/ 5 h 246"/>
                            <a:gd name="T84" fmla="*/ 278 w 335"/>
                            <a:gd name="T85" fmla="*/ 4 h 246"/>
                            <a:gd name="T86" fmla="*/ 297 w 335"/>
                            <a:gd name="T87" fmla="*/ 0 h 246"/>
                            <a:gd name="T88" fmla="*/ 307 w 335"/>
                            <a:gd name="T89" fmla="*/ 51 h 246"/>
                            <a:gd name="T90" fmla="*/ 335 w 335"/>
                            <a:gd name="T91" fmla="*/ 196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35" h="246">
                              <a:moveTo>
                                <a:pt x="335" y="196"/>
                              </a:moveTo>
                              <a:lnTo>
                                <a:pt x="316" y="209"/>
                              </a:lnTo>
                              <a:lnTo>
                                <a:pt x="277" y="233"/>
                              </a:lnTo>
                              <a:lnTo>
                                <a:pt x="257" y="246"/>
                              </a:lnTo>
                              <a:lnTo>
                                <a:pt x="253" y="242"/>
                              </a:lnTo>
                              <a:lnTo>
                                <a:pt x="246" y="233"/>
                              </a:lnTo>
                              <a:lnTo>
                                <a:pt x="243" y="229"/>
                              </a:lnTo>
                              <a:lnTo>
                                <a:pt x="246" y="226"/>
                              </a:lnTo>
                              <a:lnTo>
                                <a:pt x="253" y="219"/>
                              </a:lnTo>
                              <a:lnTo>
                                <a:pt x="257" y="216"/>
                              </a:lnTo>
                              <a:lnTo>
                                <a:pt x="279" y="187"/>
                              </a:lnTo>
                              <a:lnTo>
                                <a:pt x="290" y="154"/>
                              </a:lnTo>
                              <a:lnTo>
                                <a:pt x="289" y="119"/>
                              </a:lnTo>
                              <a:lnTo>
                                <a:pt x="283" y="102"/>
                              </a:lnTo>
                              <a:lnTo>
                                <a:pt x="272" y="94"/>
                              </a:lnTo>
                              <a:lnTo>
                                <a:pt x="252" y="95"/>
                              </a:lnTo>
                              <a:lnTo>
                                <a:pt x="237" y="98"/>
                              </a:lnTo>
                              <a:lnTo>
                                <a:pt x="209" y="104"/>
                              </a:lnTo>
                              <a:lnTo>
                                <a:pt x="193" y="107"/>
                              </a:lnTo>
                              <a:lnTo>
                                <a:pt x="195" y="113"/>
                              </a:lnTo>
                              <a:lnTo>
                                <a:pt x="197" y="124"/>
                              </a:lnTo>
                              <a:lnTo>
                                <a:pt x="198" y="129"/>
                              </a:lnTo>
                              <a:lnTo>
                                <a:pt x="208" y="148"/>
                              </a:lnTo>
                              <a:lnTo>
                                <a:pt x="226" y="155"/>
                              </a:lnTo>
                              <a:lnTo>
                                <a:pt x="258" y="153"/>
                              </a:lnTo>
                              <a:lnTo>
                                <a:pt x="259" y="158"/>
                              </a:lnTo>
                              <a:lnTo>
                                <a:pt x="262" y="167"/>
                              </a:lnTo>
                              <a:lnTo>
                                <a:pt x="263" y="173"/>
                              </a:lnTo>
                              <a:lnTo>
                                <a:pt x="226" y="179"/>
                              </a:lnTo>
                              <a:lnTo>
                                <a:pt x="160" y="193"/>
                              </a:lnTo>
                              <a:lnTo>
                                <a:pt x="124" y="200"/>
                              </a:lnTo>
                              <a:lnTo>
                                <a:pt x="123" y="195"/>
                              </a:lnTo>
                              <a:lnTo>
                                <a:pt x="121" y="185"/>
                              </a:lnTo>
                              <a:lnTo>
                                <a:pt x="120" y="181"/>
                              </a:lnTo>
                              <a:lnTo>
                                <a:pt x="152" y="169"/>
                              </a:lnTo>
                              <a:lnTo>
                                <a:pt x="166" y="152"/>
                              </a:lnTo>
                              <a:lnTo>
                                <a:pt x="166" y="128"/>
                              </a:lnTo>
                              <a:lnTo>
                                <a:pt x="166" y="124"/>
                              </a:lnTo>
                              <a:lnTo>
                                <a:pt x="164" y="117"/>
                              </a:lnTo>
                              <a:lnTo>
                                <a:pt x="164" y="113"/>
                              </a:lnTo>
                              <a:lnTo>
                                <a:pt x="141" y="117"/>
                              </a:lnTo>
                              <a:lnTo>
                                <a:pt x="98" y="126"/>
                              </a:lnTo>
                              <a:lnTo>
                                <a:pt x="75" y="130"/>
                              </a:lnTo>
                              <a:lnTo>
                                <a:pt x="57" y="138"/>
                              </a:lnTo>
                              <a:lnTo>
                                <a:pt x="48" y="150"/>
                              </a:lnTo>
                              <a:lnTo>
                                <a:pt x="48" y="170"/>
                              </a:lnTo>
                              <a:lnTo>
                                <a:pt x="42" y="171"/>
                              </a:lnTo>
                              <a:lnTo>
                                <a:pt x="30" y="173"/>
                              </a:lnTo>
                              <a:lnTo>
                                <a:pt x="23" y="174"/>
                              </a:lnTo>
                              <a:lnTo>
                                <a:pt x="16" y="144"/>
                              </a:lnTo>
                              <a:lnTo>
                                <a:pt x="5" y="88"/>
                              </a:lnTo>
                              <a:lnTo>
                                <a:pt x="0" y="59"/>
                              </a:lnTo>
                              <a:lnTo>
                                <a:pt x="7" y="57"/>
                              </a:lnTo>
                              <a:lnTo>
                                <a:pt x="19" y="54"/>
                              </a:lnTo>
                              <a:lnTo>
                                <a:pt x="25" y="53"/>
                              </a:lnTo>
                              <a:lnTo>
                                <a:pt x="33" y="71"/>
                              </a:lnTo>
                              <a:lnTo>
                                <a:pt x="45" y="80"/>
                              </a:lnTo>
                              <a:lnTo>
                                <a:pt x="65" y="80"/>
                              </a:lnTo>
                              <a:lnTo>
                                <a:pt x="111" y="70"/>
                              </a:lnTo>
                              <a:lnTo>
                                <a:pt x="198" y="53"/>
                              </a:lnTo>
                              <a:lnTo>
                                <a:pt x="245" y="44"/>
                              </a:lnTo>
                              <a:lnTo>
                                <a:pt x="263" y="37"/>
                              </a:lnTo>
                              <a:lnTo>
                                <a:pt x="272" y="24"/>
                              </a:lnTo>
                              <a:lnTo>
                                <a:pt x="272" y="5"/>
                              </a:lnTo>
                              <a:lnTo>
                                <a:pt x="278" y="4"/>
                              </a:lnTo>
                              <a:lnTo>
                                <a:pt x="290" y="1"/>
                              </a:lnTo>
                              <a:lnTo>
                                <a:pt x="297" y="0"/>
                              </a:lnTo>
                              <a:lnTo>
                                <a:pt x="307" y="51"/>
                              </a:lnTo>
                              <a:lnTo>
                                <a:pt x="325" y="145"/>
                              </a:lnTo>
                              <a:lnTo>
                                <a:pt x="335" y="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Freeform 514"/>
                      <wps:cNvSpPr>
                        <a:spLocks noEditPoints="1"/>
                      </wps:cNvSpPr>
                      <wps:spPr bwMode="auto">
                        <a:xfrm>
                          <a:off x="2585" y="820"/>
                          <a:ext cx="79" cy="73"/>
                        </a:xfrm>
                        <a:custGeom>
                          <a:avLst/>
                          <a:gdLst>
                            <a:gd name="T0" fmla="*/ 113 w 315"/>
                            <a:gd name="T1" fmla="*/ 48 h 293"/>
                            <a:gd name="T2" fmla="*/ 276 w 315"/>
                            <a:gd name="T3" fmla="*/ 98 h 293"/>
                            <a:gd name="T4" fmla="*/ 313 w 315"/>
                            <a:gd name="T5" fmla="*/ 109 h 293"/>
                            <a:gd name="T6" fmla="*/ 315 w 315"/>
                            <a:gd name="T7" fmla="*/ 142 h 293"/>
                            <a:gd name="T8" fmla="*/ 315 w 315"/>
                            <a:gd name="T9" fmla="*/ 154 h 293"/>
                            <a:gd name="T10" fmla="*/ 232 w 315"/>
                            <a:gd name="T11" fmla="*/ 188 h 293"/>
                            <a:gd name="T12" fmla="*/ 103 w 315"/>
                            <a:gd name="T13" fmla="*/ 241 h 293"/>
                            <a:gd name="T14" fmla="*/ 79 w 315"/>
                            <a:gd name="T15" fmla="*/ 251 h 293"/>
                            <a:gd name="T16" fmla="*/ 46 w 315"/>
                            <a:gd name="T17" fmla="*/ 274 h 293"/>
                            <a:gd name="T18" fmla="*/ 43 w 315"/>
                            <a:gd name="T19" fmla="*/ 291 h 293"/>
                            <a:gd name="T20" fmla="*/ 23 w 315"/>
                            <a:gd name="T21" fmla="*/ 292 h 293"/>
                            <a:gd name="T22" fmla="*/ 16 w 315"/>
                            <a:gd name="T23" fmla="*/ 293 h 293"/>
                            <a:gd name="T24" fmla="*/ 12 w 315"/>
                            <a:gd name="T25" fmla="*/ 205 h 293"/>
                            <a:gd name="T26" fmla="*/ 10 w 315"/>
                            <a:gd name="T27" fmla="*/ 174 h 293"/>
                            <a:gd name="T28" fmla="*/ 28 w 315"/>
                            <a:gd name="T29" fmla="*/ 173 h 293"/>
                            <a:gd name="T30" fmla="*/ 35 w 315"/>
                            <a:gd name="T31" fmla="*/ 172 h 293"/>
                            <a:gd name="T32" fmla="*/ 44 w 315"/>
                            <a:gd name="T33" fmla="*/ 203 h 293"/>
                            <a:gd name="T34" fmla="*/ 52 w 315"/>
                            <a:gd name="T35" fmla="*/ 205 h 293"/>
                            <a:gd name="T36" fmla="*/ 61 w 315"/>
                            <a:gd name="T37" fmla="*/ 203 h 293"/>
                            <a:gd name="T38" fmla="*/ 69 w 315"/>
                            <a:gd name="T39" fmla="*/ 200 h 293"/>
                            <a:gd name="T40" fmla="*/ 109 w 315"/>
                            <a:gd name="T41" fmla="*/ 184 h 293"/>
                            <a:gd name="T42" fmla="*/ 122 w 315"/>
                            <a:gd name="T43" fmla="*/ 179 h 293"/>
                            <a:gd name="T44" fmla="*/ 117 w 315"/>
                            <a:gd name="T45" fmla="*/ 106 h 293"/>
                            <a:gd name="T46" fmla="*/ 116 w 315"/>
                            <a:gd name="T47" fmla="*/ 81 h 293"/>
                            <a:gd name="T48" fmla="*/ 84 w 315"/>
                            <a:gd name="T49" fmla="*/ 72 h 293"/>
                            <a:gd name="T50" fmla="*/ 73 w 315"/>
                            <a:gd name="T51" fmla="*/ 69 h 293"/>
                            <a:gd name="T52" fmla="*/ 53 w 315"/>
                            <a:gd name="T53" fmla="*/ 65 h 293"/>
                            <a:gd name="T54" fmla="*/ 48 w 315"/>
                            <a:gd name="T55" fmla="*/ 65 h 293"/>
                            <a:gd name="T56" fmla="*/ 34 w 315"/>
                            <a:gd name="T57" fmla="*/ 78 h 293"/>
                            <a:gd name="T58" fmla="*/ 31 w 315"/>
                            <a:gd name="T59" fmla="*/ 95 h 293"/>
                            <a:gd name="T60" fmla="*/ 12 w 315"/>
                            <a:gd name="T61" fmla="*/ 97 h 293"/>
                            <a:gd name="T62" fmla="*/ 5 w 315"/>
                            <a:gd name="T63" fmla="*/ 98 h 293"/>
                            <a:gd name="T64" fmla="*/ 1 w 315"/>
                            <a:gd name="T65" fmla="*/ 26 h 293"/>
                            <a:gd name="T66" fmla="*/ 0 w 315"/>
                            <a:gd name="T67" fmla="*/ 1 h 293"/>
                            <a:gd name="T68" fmla="*/ 19 w 315"/>
                            <a:gd name="T69" fmla="*/ 0 h 293"/>
                            <a:gd name="T70" fmla="*/ 25 w 315"/>
                            <a:gd name="T71" fmla="*/ 0 h 293"/>
                            <a:gd name="T72" fmla="*/ 55 w 315"/>
                            <a:gd name="T73" fmla="*/ 30 h 293"/>
                            <a:gd name="T74" fmla="*/ 77 w 315"/>
                            <a:gd name="T75" fmla="*/ 37 h 293"/>
                            <a:gd name="T76" fmla="*/ 150 w 315"/>
                            <a:gd name="T77" fmla="*/ 168 h 293"/>
                            <a:gd name="T78" fmla="*/ 145 w 315"/>
                            <a:gd name="T79" fmla="*/ 9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15" h="293">
                              <a:moveTo>
                                <a:pt x="77" y="37"/>
                              </a:moveTo>
                              <a:lnTo>
                                <a:pt x="113" y="48"/>
                              </a:lnTo>
                              <a:lnTo>
                                <a:pt x="194" y="72"/>
                              </a:lnTo>
                              <a:lnTo>
                                <a:pt x="276" y="98"/>
                              </a:lnTo>
                              <a:lnTo>
                                <a:pt x="313" y="109"/>
                              </a:lnTo>
                              <a:lnTo>
                                <a:pt x="313" y="120"/>
                              </a:lnTo>
                              <a:lnTo>
                                <a:pt x="315" y="142"/>
                              </a:lnTo>
                              <a:lnTo>
                                <a:pt x="315" y="154"/>
                              </a:lnTo>
                              <a:lnTo>
                                <a:pt x="291" y="163"/>
                              </a:lnTo>
                              <a:lnTo>
                                <a:pt x="232" y="188"/>
                              </a:lnTo>
                              <a:lnTo>
                                <a:pt x="163" y="217"/>
                              </a:lnTo>
                              <a:lnTo>
                                <a:pt x="103" y="241"/>
                              </a:lnTo>
                              <a:lnTo>
                                <a:pt x="79" y="251"/>
                              </a:lnTo>
                              <a:lnTo>
                                <a:pt x="58" y="262"/>
                              </a:lnTo>
                              <a:lnTo>
                                <a:pt x="46" y="274"/>
                              </a:lnTo>
                              <a:lnTo>
                                <a:pt x="43" y="291"/>
                              </a:lnTo>
                              <a:lnTo>
                                <a:pt x="35" y="292"/>
                              </a:lnTo>
                              <a:lnTo>
                                <a:pt x="23" y="292"/>
                              </a:lnTo>
                              <a:lnTo>
                                <a:pt x="16" y="293"/>
                              </a:lnTo>
                              <a:lnTo>
                                <a:pt x="15" y="262"/>
                              </a:lnTo>
                              <a:lnTo>
                                <a:pt x="12" y="205"/>
                              </a:lnTo>
                              <a:lnTo>
                                <a:pt x="10" y="174"/>
                              </a:lnTo>
                              <a:lnTo>
                                <a:pt x="16" y="173"/>
                              </a:lnTo>
                              <a:lnTo>
                                <a:pt x="28" y="173"/>
                              </a:lnTo>
                              <a:lnTo>
                                <a:pt x="35" y="172"/>
                              </a:lnTo>
                              <a:lnTo>
                                <a:pt x="38" y="193"/>
                              </a:lnTo>
                              <a:lnTo>
                                <a:pt x="44" y="203"/>
                              </a:lnTo>
                              <a:lnTo>
                                <a:pt x="52" y="205"/>
                              </a:lnTo>
                              <a:lnTo>
                                <a:pt x="56" y="205"/>
                              </a:lnTo>
                              <a:lnTo>
                                <a:pt x="61" y="203"/>
                              </a:lnTo>
                              <a:lnTo>
                                <a:pt x="69" y="200"/>
                              </a:lnTo>
                              <a:lnTo>
                                <a:pt x="82" y="194"/>
                              </a:lnTo>
                              <a:lnTo>
                                <a:pt x="109" y="184"/>
                              </a:lnTo>
                              <a:lnTo>
                                <a:pt x="122" y="179"/>
                              </a:lnTo>
                              <a:lnTo>
                                <a:pt x="121" y="154"/>
                              </a:lnTo>
                              <a:lnTo>
                                <a:pt x="117" y="106"/>
                              </a:lnTo>
                              <a:lnTo>
                                <a:pt x="116" y="81"/>
                              </a:lnTo>
                              <a:lnTo>
                                <a:pt x="105" y="78"/>
                              </a:lnTo>
                              <a:lnTo>
                                <a:pt x="84" y="72"/>
                              </a:lnTo>
                              <a:lnTo>
                                <a:pt x="73" y="69"/>
                              </a:lnTo>
                              <a:lnTo>
                                <a:pt x="61" y="67"/>
                              </a:lnTo>
                              <a:lnTo>
                                <a:pt x="53" y="65"/>
                              </a:lnTo>
                              <a:lnTo>
                                <a:pt x="48" y="65"/>
                              </a:lnTo>
                              <a:lnTo>
                                <a:pt x="41" y="68"/>
                              </a:lnTo>
                              <a:lnTo>
                                <a:pt x="34" y="78"/>
                              </a:lnTo>
                              <a:lnTo>
                                <a:pt x="31" y="95"/>
                              </a:lnTo>
                              <a:lnTo>
                                <a:pt x="24" y="97"/>
                              </a:lnTo>
                              <a:lnTo>
                                <a:pt x="12" y="97"/>
                              </a:lnTo>
                              <a:lnTo>
                                <a:pt x="5" y="98"/>
                              </a:lnTo>
                              <a:lnTo>
                                <a:pt x="4" y="72"/>
                              </a:lnTo>
                              <a:lnTo>
                                <a:pt x="1" y="26"/>
                              </a:lnTo>
                              <a:lnTo>
                                <a:pt x="0" y="1"/>
                              </a:lnTo>
                              <a:lnTo>
                                <a:pt x="6" y="1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37" y="19"/>
                              </a:lnTo>
                              <a:lnTo>
                                <a:pt x="55" y="30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145" y="90"/>
                              </a:moveTo>
                              <a:lnTo>
                                <a:pt x="150" y="168"/>
                              </a:lnTo>
                              <a:lnTo>
                                <a:pt x="263" y="122"/>
                              </a:lnTo>
                              <a:lnTo>
                                <a:pt x="145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" name="Freeform 515"/>
                      <wps:cNvSpPr>
                        <a:spLocks/>
                      </wps:cNvSpPr>
                      <wps:spPr bwMode="auto">
                        <a:xfrm>
                          <a:off x="2584" y="897"/>
                          <a:ext cx="78" cy="61"/>
                        </a:xfrm>
                        <a:custGeom>
                          <a:avLst/>
                          <a:gdLst>
                            <a:gd name="T0" fmla="*/ 300 w 314"/>
                            <a:gd name="T1" fmla="*/ 231 h 246"/>
                            <a:gd name="T2" fmla="*/ 272 w 314"/>
                            <a:gd name="T3" fmla="*/ 235 h 246"/>
                            <a:gd name="T4" fmla="*/ 224 w 314"/>
                            <a:gd name="T5" fmla="*/ 242 h 246"/>
                            <a:gd name="T6" fmla="*/ 196 w 314"/>
                            <a:gd name="T7" fmla="*/ 246 h 246"/>
                            <a:gd name="T8" fmla="*/ 196 w 314"/>
                            <a:gd name="T9" fmla="*/ 246 h 246"/>
                            <a:gd name="T10" fmla="*/ 195 w 314"/>
                            <a:gd name="T11" fmla="*/ 239 h 246"/>
                            <a:gd name="T12" fmla="*/ 193 w 314"/>
                            <a:gd name="T13" fmla="*/ 228 h 246"/>
                            <a:gd name="T14" fmla="*/ 192 w 314"/>
                            <a:gd name="T15" fmla="*/ 223 h 246"/>
                            <a:gd name="T16" fmla="*/ 192 w 314"/>
                            <a:gd name="T17" fmla="*/ 223 h 246"/>
                            <a:gd name="T18" fmla="*/ 242 w 314"/>
                            <a:gd name="T19" fmla="*/ 202 h 246"/>
                            <a:gd name="T20" fmla="*/ 272 w 314"/>
                            <a:gd name="T21" fmla="*/ 174 h 246"/>
                            <a:gd name="T22" fmla="*/ 283 w 314"/>
                            <a:gd name="T23" fmla="*/ 143 h 246"/>
                            <a:gd name="T24" fmla="*/ 283 w 314"/>
                            <a:gd name="T25" fmla="*/ 143 h 246"/>
                            <a:gd name="T26" fmla="*/ 272 w 314"/>
                            <a:gd name="T27" fmla="*/ 102 h 246"/>
                            <a:gd name="T28" fmla="*/ 231 w 314"/>
                            <a:gd name="T29" fmla="*/ 73 h 246"/>
                            <a:gd name="T30" fmla="*/ 164 w 314"/>
                            <a:gd name="T31" fmla="*/ 56 h 246"/>
                            <a:gd name="T32" fmla="*/ 164 w 314"/>
                            <a:gd name="T33" fmla="*/ 56 h 246"/>
                            <a:gd name="T34" fmla="*/ 99 w 314"/>
                            <a:gd name="T35" fmla="*/ 60 h 246"/>
                            <a:gd name="T36" fmla="*/ 52 w 314"/>
                            <a:gd name="T37" fmla="*/ 83 h 246"/>
                            <a:gd name="T38" fmla="*/ 31 w 314"/>
                            <a:gd name="T39" fmla="*/ 123 h 246"/>
                            <a:gd name="T40" fmla="*/ 31 w 314"/>
                            <a:gd name="T41" fmla="*/ 123 h 246"/>
                            <a:gd name="T42" fmla="*/ 35 w 314"/>
                            <a:gd name="T43" fmla="*/ 157 h 246"/>
                            <a:gd name="T44" fmla="*/ 52 w 314"/>
                            <a:gd name="T45" fmla="*/ 189 h 246"/>
                            <a:gd name="T46" fmla="*/ 87 w 314"/>
                            <a:gd name="T47" fmla="*/ 217 h 246"/>
                            <a:gd name="T48" fmla="*/ 87 w 314"/>
                            <a:gd name="T49" fmla="*/ 217 h 246"/>
                            <a:gd name="T50" fmla="*/ 83 w 314"/>
                            <a:gd name="T51" fmla="*/ 223 h 246"/>
                            <a:gd name="T52" fmla="*/ 76 w 314"/>
                            <a:gd name="T53" fmla="*/ 233 h 246"/>
                            <a:gd name="T54" fmla="*/ 72 w 314"/>
                            <a:gd name="T55" fmla="*/ 238 h 246"/>
                            <a:gd name="T56" fmla="*/ 72 w 314"/>
                            <a:gd name="T57" fmla="*/ 238 h 246"/>
                            <a:gd name="T58" fmla="*/ 29 w 314"/>
                            <a:gd name="T59" fmla="*/ 205 h 246"/>
                            <a:gd name="T60" fmla="*/ 5 w 314"/>
                            <a:gd name="T61" fmla="*/ 164 h 246"/>
                            <a:gd name="T62" fmla="*/ 0 w 314"/>
                            <a:gd name="T63" fmla="*/ 119 h 246"/>
                            <a:gd name="T64" fmla="*/ 0 w 314"/>
                            <a:gd name="T65" fmla="*/ 119 h 246"/>
                            <a:gd name="T66" fmla="*/ 14 w 314"/>
                            <a:gd name="T67" fmla="*/ 74 h 246"/>
                            <a:gd name="T68" fmla="*/ 40 w 314"/>
                            <a:gd name="T69" fmla="*/ 39 h 246"/>
                            <a:gd name="T70" fmla="*/ 76 w 314"/>
                            <a:gd name="T71" fmla="*/ 15 h 246"/>
                            <a:gd name="T72" fmla="*/ 121 w 314"/>
                            <a:gd name="T73" fmla="*/ 1 h 246"/>
                            <a:gd name="T74" fmla="*/ 171 w 314"/>
                            <a:gd name="T75" fmla="*/ 0 h 246"/>
                            <a:gd name="T76" fmla="*/ 171 w 314"/>
                            <a:gd name="T77" fmla="*/ 0 h 246"/>
                            <a:gd name="T78" fmla="*/ 229 w 314"/>
                            <a:gd name="T79" fmla="*/ 16 h 246"/>
                            <a:gd name="T80" fmla="*/ 276 w 314"/>
                            <a:gd name="T81" fmla="*/ 45 h 246"/>
                            <a:gd name="T82" fmla="*/ 306 w 314"/>
                            <a:gd name="T83" fmla="*/ 88 h 246"/>
                            <a:gd name="T84" fmla="*/ 314 w 314"/>
                            <a:gd name="T85" fmla="*/ 141 h 246"/>
                            <a:gd name="T86" fmla="*/ 314 w 314"/>
                            <a:gd name="T87" fmla="*/ 141 h 246"/>
                            <a:gd name="T88" fmla="*/ 309 w 314"/>
                            <a:gd name="T89" fmla="*/ 162 h 246"/>
                            <a:gd name="T90" fmla="*/ 301 w 314"/>
                            <a:gd name="T91" fmla="*/ 182 h 246"/>
                            <a:gd name="T92" fmla="*/ 284 w 314"/>
                            <a:gd name="T93" fmla="*/ 203 h 246"/>
                            <a:gd name="T94" fmla="*/ 284 w 314"/>
                            <a:gd name="T95" fmla="*/ 203 h 246"/>
                            <a:gd name="T96" fmla="*/ 284 w 314"/>
                            <a:gd name="T97" fmla="*/ 203 h 246"/>
                            <a:gd name="T98" fmla="*/ 285 w 314"/>
                            <a:gd name="T99" fmla="*/ 203 h 246"/>
                            <a:gd name="T100" fmla="*/ 285 w 314"/>
                            <a:gd name="T101" fmla="*/ 203 h 246"/>
                            <a:gd name="T102" fmla="*/ 285 w 314"/>
                            <a:gd name="T103" fmla="*/ 203 h 246"/>
                            <a:gd name="T104" fmla="*/ 290 w 314"/>
                            <a:gd name="T105" fmla="*/ 205 h 246"/>
                            <a:gd name="T106" fmla="*/ 297 w 314"/>
                            <a:gd name="T107" fmla="*/ 210 h 246"/>
                            <a:gd name="T108" fmla="*/ 301 w 314"/>
                            <a:gd name="T109" fmla="*/ 212 h 246"/>
                            <a:gd name="T110" fmla="*/ 301 w 314"/>
                            <a:gd name="T111" fmla="*/ 212 h 246"/>
                            <a:gd name="T112" fmla="*/ 301 w 314"/>
                            <a:gd name="T113" fmla="*/ 216 h 246"/>
                            <a:gd name="T114" fmla="*/ 300 w 314"/>
                            <a:gd name="T115" fmla="*/ 226 h 246"/>
                            <a:gd name="T116" fmla="*/ 300 w 314"/>
                            <a:gd name="T117" fmla="*/ 231 h 246"/>
                            <a:gd name="T118" fmla="*/ 300 w 314"/>
                            <a:gd name="T119" fmla="*/ 231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14" h="246">
                              <a:moveTo>
                                <a:pt x="300" y="231"/>
                              </a:moveTo>
                              <a:lnTo>
                                <a:pt x="272" y="235"/>
                              </a:lnTo>
                              <a:lnTo>
                                <a:pt x="224" y="242"/>
                              </a:lnTo>
                              <a:lnTo>
                                <a:pt x="196" y="246"/>
                              </a:lnTo>
                              <a:lnTo>
                                <a:pt x="195" y="239"/>
                              </a:lnTo>
                              <a:lnTo>
                                <a:pt x="193" y="228"/>
                              </a:lnTo>
                              <a:lnTo>
                                <a:pt x="192" y="223"/>
                              </a:lnTo>
                              <a:lnTo>
                                <a:pt x="242" y="202"/>
                              </a:lnTo>
                              <a:lnTo>
                                <a:pt x="272" y="174"/>
                              </a:lnTo>
                              <a:lnTo>
                                <a:pt x="283" y="143"/>
                              </a:lnTo>
                              <a:lnTo>
                                <a:pt x="272" y="102"/>
                              </a:lnTo>
                              <a:lnTo>
                                <a:pt x="231" y="73"/>
                              </a:lnTo>
                              <a:lnTo>
                                <a:pt x="164" y="56"/>
                              </a:lnTo>
                              <a:lnTo>
                                <a:pt x="99" y="60"/>
                              </a:lnTo>
                              <a:lnTo>
                                <a:pt x="52" y="83"/>
                              </a:lnTo>
                              <a:lnTo>
                                <a:pt x="31" y="123"/>
                              </a:lnTo>
                              <a:lnTo>
                                <a:pt x="35" y="157"/>
                              </a:lnTo>
                              <a:lnTo>
                                <a:pt x="52" y="189"/>
                              </a:lnTo>
                              <a:lnTo>
                                <a:pt x="87" y="217"/>
                              </a:lnTo>
                              <a:lnTo>
                                <a:pt x="83" y="223"/>
                              </a:lnTo>
                              <a:lnTo>
                                <a:pt x="76" y="233"/>
                              </a:lnTo>
                              <a:lnTo>
                                <a:pt x="72" y="238"/>
                              </a:lnTo>
                              <a:lnTo>
                                <a:pt x="29" y="205"/>
                              </a:lnTo>
                              <a:lnTo>
                                <a:pt x="5" y="164"/>
                              </a:lnTo>
                              <a:lnTo>
                                <a:pt x="0" y="119"/>
                              </a:lnTo>
                              <a:lnTo>
                                <a:pt x="14" y="74"/>
                              </a:lnTo>
                              <a:lnTo>
                                <a:pt x="40" y="39"/>
                              </a:lnTo>
                              <a:lnTo>
                                <a:pt x="76" y="15"/>
                              </a:lnTo>
                              <a:lnTo>
                                <a:pt x="121" y="1"/>
                              </a:lnTo>
                              <a:lnTo>
                                <a:pt x="171" y="0"/>
                              </a:lnTo>
                              <a:lnTo>
                                <a:pt x="229" y="16"/>
                              </a:lnTo>
                              <a:lnTo>
                                <a:pt x="276" y="45"/>
                              </a:lnTo>
                              <a:lnTo>
                                <a:pt x="306" y="88"/>
                              </a:lnTo>
                              <a:lnTo>
                                <a:pt x="314" y="141"/>
                              </a:lnTo>
                              <a:lnTo>
                                <a:pt x="309" y="162"/>
                              </a:lnTo>
                              <a:lnTo>
                                <a:pt x="301" y="182"/>
                              </a:lnTo>
                              <a:lnTo>
                                <a:pt x="284" y="203"/>
                              </a:lnTo>
                              <a:lnTo>
                                <a:pt x="285" y="203"/>
                              </a:lnTo>
                              <a:lnTo>
                                <a:pt x="290" y="205"/>
                              </a:lnTo>
                              <a:lnTo>
                                <a:pt x="297" y="210"/>
                              </a:lnTo>
                              <a:lnTo>
                                <a:pt x="301" y="212"/>
                              </a:lnTo>
                              <a:lnTo>
                                <a:pt x="301" y="216"/>
                              </a:lnTo>
                              <a:lnTo>
                                <a:pt x="300" y="226"/>
                              </a:lnTo>
                              <a:lnTo>
                                <a:pt x="300" y="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" name="Freeform 516"/>
                      <wps:cNvSpPr>
                        <a:spLocks/>
                      </wps:cNvSpPr>
                      <wps:spPr bwMode="auto">
                        <a:xfrm>
                          <a:off x="2572" y="975"/>
                          <a:ext cx="84" cy="67"/>
                        </a:xfrm>
                        <a:custGeom>
                          <a:avLst/>
                          <a:gdLst>
                            <a:gd name="T0" fmla="*/ 298 w 334"/>
                            <a:gd name="T1" fmla="*/ 118 h 266"/>
                            <a:gd name="T2" fmla="*/ 279 w 334"/>
                            <a:gd name="T3" fmla="*/ 113 h 266"/>
                            <a:gd name="T4" fmla="*/ 282 w 334"/>
                            <a:gd name="T5" fmla="*/ 93 h 266"/>
                            <a:gd name="T6" fmla="*/ 271 w 334"/>
                            <a:gd name="T7" fmla="*/ 80 h 266"/>
                            <a:gd name="T8" fmla="*/ 264 w 334"/>
                            <a:gd name="T9" fmla="*/ 79 h 266"/>
                            <a:gd name="T10" fmla="*/ 250 w 334"/>
                            <a:gd name="T11" fmla="*/ 79 h 266"/>
                            <a:gd name="T12" fmla="*/ 200 w 334"/>
                            <a:gd name="T13" fmla="*/ 82 h 266"/>
                            <a:gd name="T14" fmla="*/ 62 w 334"/>
                            <a:gd name="T15" fmla="*/ 90 h 266"/>
                            <a:gd name="T16" fmla="*/ 101 w 334"/>
                            <a:gd name="T17" fmla="*/ 114 h 266"/>
                            <a:gd name="T18" fmla="*/ 213 w 334"/>
                            <a:gd name="T19" fmla="*/ 185 h 266"/>
                            <a:gd name="T20" fmla="*/ 222 w 334"/>
                            <a:gd name="T21" fmla="*/ 190 h 266"/>
                            <a:gd name="T22" fmla="*/ 234 w 334"/>
                            <a:gd name="T23" fmla="*/ 195 h 266"/>
                            <a:gd name="T24" fmla="*/ 246 w 334"/>
                            <a:gd name="T25" fmla="*/ 195 h 266"/>
                            <a:gd name="T26" fmla="*/ 264 w 334"/>
                            <a:gd name="T27" fmla="*/ 172 h 266"/>
                            <a:gd name="T28" fmla="*/ 271 w 334"/>
                            <a:gd name="T29" fmla="*/ 174 h 266"/>
                            <a:gd name="T30" fmla="*/ 289 w 334"/>
                            <a:gd name="T31" fmla="*/ 179 h 266"/>
                            <a:gd name="T32" fmla="*/ 283 w 334"/>
                            <a:gd name="T33" fmla="*/ 202 h 266"/>
                            <a:gd name="T34" fmla="*/ 266 w 334"/>
                            <a:gd name="T35" fmla="*/ 266 h 266"/>
                            <a:gd name="T36" fmla="*/ 260 w 334"/>
                            <a:gd name="T37" fmla="*/ 265 h 266"/>
                            <a:gd name="T38" fmla="*/ 241 w 334"/>
                            <a:gd name="T39" fmla="*/ 260 h 266"/>
                            <a:gd name="T40" fmla="*/ 240 w 334"/>
                            <a:gd name="T41" fmla="*/ 246 h 266"/>
                            <a:gd name="T42" fmla="*/ 211 w 334"/>
                            <a:gd name="T43" fmla="*/ 217 h 266"/>
                            <a:gd name="T44" fmla="*/ 189 w 334"/>
                            <a:gd name="T45" fmla="*/ 203 h 266"/>
                            <a:gd name="T46" fmla="*/ 74 w 334"/>
                            <a:gd name="T47" fmla="*/ 128 h 266"/>
                            <a:gd name="T48" fmla="*/ 0 w 334"/>
                            <a:gd name="T49" fmla="*/ 80 h 266"/>
                            <a:gd name="T50" fmla="*/ 2 w 334"/>
                            <a:gd name="T51" fmla="*/ 70 h 266"/>
                            <a:gd name="T52" fmla="*/ 9 w 334"/>
                            <a:gd name="T53" fmla="*/ 44 h 266"/>
                            <a:gd name="T54" fmla="*/ 47 w 334"/>
                            <a:gd name="T55" fmla="*/ 42 h 266"/>
                            <a:gd name="T56" fmla="*/ 218 w 334"/>
                            <a:gd name="T57" fmla="*/ 32 h 266"/>
                            <a:gd name="T58" fmla="*/ 256 w 334"/>
                            <a:gd name="T59" fmla="*/ 28 h 266"/>
                            <a:gd name="T60" fmla="*/ 298 w 334"/>
                            <a:gd name="T61" fmla="*/ 18 h 266"/>
                            <a:gd name="T62" fmla="*/ 309 w 334"/>
                            <a:gd name="T63" fmla="*/ 0 h 266"/>
                            <a:gd name="T64" fmla="*/ 328 w 334"/>
                            <a:gd name="T65" fmla="*/ 5 h 266"/>
                            <a:gd name="T66" fmla="*/ 334 w 334"/>
                            <a:gd name="T67" fmla="*/ 7 h 266"/>
                            <a:gd name="T68" fmla="*/ 312 w 334"/>
                            <a:gd name="T69" fmla="*/ 91 h 266"/>
                            <a:gd name="T70" fmla="*/ 305 w 334"/>
                            <a:gd name="T71" fmla="*/ 12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4" h="266">
                              <a:moveTo>
                                <a:pt x="305" y="120"/>
                              </a:moveTo>
                              <a:lnTo>
                                <a:pt x="298" y="118"/>
                              </a:lnTo>
                              <a:lnTo>
                                <a:pt x="286" y="115"/>
                              </a:lnTo>
                              <a:lnTo>
                                <a:pt x="279" y="113"/>
                              </a:lnTo>
                              <a:lnTo>
                                <a:pt x="282" y="93"/>
                              </a:lnTo>
                              <a:lnTo>
                                <a:pt x="278" y="84"/>
                              </a:lnTo>
                              <a:lnTo>
                                <a:pt x="271" y="80"/>
                              </a:lnTo>
                              <a:lnTo>
                                <a:pt x="264" y="79"/>
                              </a:lnTo>
                              <a:lnTo>
                                <a:pt x="257" y="79"/>
                              </a:lnTo>
                              <a:lnTo>
                                <a:pt x="250" y="79"/>
                              </a:lnTo>
                              <a:lnTo>
                                <a:pt x="200" y="82"/>
                              </a:lnTo>
                              <a:lnTo>
                                <a:pt x="110" y="87"/>
                              </a:lnTo>
                              <a:lnTo>
                                <a:pt x="62" y="90"/>
                              </a:lnTo>
                              <a:lnTo>
                                <a:pt x="101" y="114"/>
                              </a:lnTo>
                              <a:lnTo>
                                <a:pt x="174" y="160"/>
                              </a:lnTo>
                              <a:lnTo>
                                <a:pt x="213" y="185"/>
                              </a:lnTo>
                              <a:lnTo>
                                <a:pt x="222" y="190"/>
                              </a:lnTo>
                              <a:lnTo>
                                <a:pt x="229" y="193"/>
                              </a:lnTo>
                              <a:lnTo>
                                <a:pt x="234" y="195"/>
                              </a:lnTo>
                              <a:lnTo>
                                <a:pt x="246" y="195"/>
                              </a:lnTo>
                              <a:lnTo>
                                <a:pt x="255" y="189"/>
                              </a:lnTo>
                              <a:lnTo>
                                <a:pt x="264" y="172"/>
                              </a:lnTo>
                              <a:lnTo>
                                <a:pt x="271" y="174"/>
                              </a:lnTo>
                              <a:lnTo>
                                <a:pt x="283" y="177"/>
                              </a:lnTo>
                              <a:lnTo>
                                <a:pt x="289" y="179"/>
                              </a:lnTo>
                              <a:lnTo>
                                <a:pt x="283" y="202"/>
                              </a:lnTo>
                              <a:lnTo>
                                <a:pt x="272" y="243"/>
                              </a:lnTo>
                              <a:lnTo>
                                <a:pt x="266" y="266"/>
                              </a:lnTo>
                              <a:lnTo>
                                <a:pt x="260" y="265"/>
                              </a:lnTo>
                              <a:lnTo>
                                <a:pt x="247" y="262"/>
                              </a:lnTo>
                              <a:lnTo>
                                <a:pt x="241" y="260"/>
                              </a:lnTo>
                              <a:lnTo>
                                <a:pt x="240" y="246"/>
                              </a:lnTo>
                              <a:lnTo>
                                <a:pt x="231" y="231"/>
                              </a:lnTo>
                              <a:lnTo>
                                <a:pt x="211" y="217"/>
                              </a:lnTo>
                              <a:lnTo>
                                <a:pt x="189" y="203"/>
                              </a:lnTo>
                              <a:lnTo>
                                <a:pt x="136" y="169"/>
                              </a:lnTo>
                              <a:lnTo>
                                <a:pt x="74" y="128"/>
                              </a:lnTo>
                              <a:lnTo>
                                <a:pt x="22" y="94"/>
                              </a:lnTo>
                              <a:lnTo>
                                <a:pt x="0" y="80"/>
                              </a:lnTo>
                              <a:lnTo>
                                <a:pt x="2" y="70"/>
                              </a:lnTo>
                              <a:lnTo>
                                <a:pt x="7" y="54"/>
                              </a:lnTo>
                              <a:lnTo>
                                <a:pt x="9" y="44"/>
                              </a:lnTo>
                              <a:lnTo>
                                <a:pt x="47" y="42"/>
                              </a:lnTo>
                              <a:lnTo>
                                <a:pt x="133" y="36"/>
                              </a:lnTo>
                              <a:lnTo>
                                <a:pt x="218" y="32"/>
                              </a:lnTo>
                              <a:lnTo>
                                <a:pt x="256" y="28"/>
                              </a:lnTo>
                              <a:lnTo>
                                <a:pt x="283" y="25"/>
                              </a:lnTo>
                              <a:lnTo>
                                <a:pt x="298" y="18"/>
                              </a:lnTo>
                              <a:lnTo>
                                <a:pt x="309" y="0"/>
                              </a:lnTo>
                              <a:lnTo>
                                <a:pt x="316" y="2"/>
                              </a:lnTo>
                              <a:lnTo>
                                <a:pt x="328" y="5"/>
                              </a:lnTo>
                              <a:lnTo>
                                <a:pt x="334" y="7"/>
                              </a:lnTo>
                              <a:lnTo>
                                <a:pt x="327" y="36"/>
                              </a:lnTo>
                              <a:lnTo>
                                <a:pt x="312" y="91"/>
                              </a:lnTo>
                              <a:lnTo>
                                <a:pt x="305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5" name="Freeform 517"/>
                      <wps:cNvSpPr>
                        <a:spLocks/>
                      </wps:cNvSpPr>
                      <wps:spPr bwMode="auto">
                        <a:xfrm>
                          <a:off x="2543" y="1028"/>
                          <a:ext cx="89" cy="67"/>
                        </a:xfrm>
                        <a:custGeom>
                          <a:avLst/>
                          <a:gdLst>
                            <a:gd name="T0" fmla="*/ 124 w 360"/>
                            <a:gd name="T1" fmla="*/ 53 h 265"/>
                            <a:gd name="T2" fmla="*/ 168 w 360"/>
                            <a:gd name="T3" fmla="*/ 72 h 265"/>
                            <a:gd name="T4" fmla="*/ 249 w 360"/>
                            <a:gd name="T5" fmla="*/ 108 h 265"/>
                            <a:gd name="T6" fmla="*/ 292 w 360"/>
                            <a:gd name="T7" fmla="*/ 127 h 265"/>
                            <a:gd name="T8" fmla="*/ 292 w 360"/>
                            <a:gd name="T9" fmla="*/ 127 h 265"/>
                            <a:gd name="T10" fmla="*/ 310 w 360"/>
                            <a:gd name="T11" fmla="*/ 131 h 265"/>
                            <a:gd name="T12" fmla="*/ 325 w 360"/>
                            <a:gd name="T13" fmla="*/ 126 h 265"/>
                            <a:gd name="T14" fmla="*/ 336 w 360"/>
                            <a:gd name="T15" fmla="*/ 110 h 265"/>
                            <a:gd name="T16" fmla="*/ 336 w 360"/>
                            <a:gd name="T17" fmla="*/ 110 h 265"/>
                            <a:gd name="T18" fmla="*/ 342 w 360"/>
                            <a:gd name="T19" fmla="*/ 113 h 265"/>
                            <a:gd name="T20" fmla="*/ 353 w 360"/>
                            <a:gd name="T21" fmla="*/ 118 h 265"/>
                            <a:gd name="T22" fmla="*/ 360 w 360"/>
                            <a:gd name="T23" fmla="*/ 120 h 265"/>
                            <a:gd name="T24" fmla="*/ 360 w 360"/>
                            <a:gd name="T25" fmla="*/ 120 h 265"/>
                            <a:gd name="T26" fmla="*/ 347 w 360"/>
                            <a:gd name="T27" fmla="*/ 150 h 265"/>
                            <a:gd name="T28" fmla="*/ 323 w 360"/>
                            <a:gd name="T29" fmla="*/ 204 h 265"/>
                            <a:gd name="T30" fmla="*/ 310 w 360"/>
                            <a:gd name="T31" fmla="*/ 233 h 265"/>
                            <a:gd name="T32" fmla="*/ 310 w 360"/>
                            <a:gd name="T33" fmla="*/ 233 h 265"/>
                            <a:gd name="T34" fmla="*/ 304 w 360"/>
                            <a:gd name="T35" fmla="*/ 231 h 265"/>
                            <a:gd name="T36" fmla="*/ 293 w 360"/>
                            <a:gd name="T37" fmla="*/ 226 h 265"/>
                            <a:gd name="T38" fmla="*/ 286 w 360"/>
                            <a:gd name="T39" fmla="*/ 223 h 265"/>
                            <a:gd name="T40" fmla="*/ 286 w 360"/>
                            <a:gd name="T41" fmla="*/ 223 h 265"/>
                            <a:gd name="T42" fmla="*/ 293 w 360"/>
                            <a:gd name="T43" fmla="*/ 200 h 265"/>
                            <a:gd name="T44" fmla="*/ 287 w 360"/>
                            <a:gd name="T45" fmla="*/ 185 h 265"/>
                            <a:gd name="T46" fmla="*/ 269 w 360"/>
                            <a:gd name="T47" fmla="*/ 173 h 265"/>
                            <a:gd name="T48" fmla="*/ 269 w 360"/>
                            <a:gd name="T49" fmla="*/ 173 h 265"/>
                            <a:gd name="T50" fmla="*/ 226 w 360"/>
                            <a:gd name="T51" fmla="*/ 154 h 265"/>
                            <a:gd name="T52" fmla="*/ 146 w 360"/>
                            <a:gd name="T53" fmla="*/ 119 h 265"/>
                            <a:gd name="T54" fmla="*/ 103 w 360"/>
                            <a:gd name="T55" fmla="*/ 101 h 265"/>
                            <a:gd name="T56" fmla="*/ 103 w 360"/>
                            <a:gd name="T57" fmla="*/ 101 h 265"/>
                            <a:gd name="T58" fmla="*/ 87 w 360"/>
                            <a:gd name="T59" fmla="*/ 96 h 265"/>
                            <a:gd name="T60" fmla="*/ 76 w 360"/>
                            <a:gd name="T61" fmla="*/ 99 h 265"/>
                            <a:gd name="T62" fmla="*/ 66 w 360"/>
                            <a:gd name="T63" fmla="*/ 114 h 265"/>
                            <a:gd name="T64" fmla="*/ 66 w 360"/>
                            <a:gd name="T65" fmla="*/ 114 h 265"/>
                            <a:gd name="T66" fmla="*/ 55 w 360"/>
                            <a:gd name="T67" fmla="*/ 154 h 265"/>
                            <a:gd name="T68" fmla="*/ 63 w 360"/>
                            <a:gd name="T69" fmla="*/ 197 h 265"/>
                            <a:gd name="T70" fmla="*/ 94 w 360"/>
                            <a:gd name="T71" fmla="*/ 249 h 265"/>
                            <a:gd name="T72" fmla="*/ 94 w 360"/>
                            <a:gd name="T73" fmla="*/ 249 h 265"/>
                            <a:gd name="T74" fmla="*/ 89 w 360"/>
                            <a:gd name="T75" fmla="*/ 253 h 265"/>
                            <a:gd name="T76" fmla="*/ 81 w 360"/>
                            <a:gd name="T77" fmla="*/ 261 h 265"/>
                            <a:gd name="T78" fmla="*/ 76 w 360"/>
                            <a:gd name="T79" fmla="*/ 265 h 265"/>
                            <a:gd name="T80" fmla="*/ 76 w 360"/>
                            <a:gd name="T81" fmla="*/ 265 h 265"/>
                            <a:gd name="T82" fmla="*/ 56 w 360"/>
                            <a:gd name="T83" fmla="*/ 244 h 265"/>
                            <a:gd name="T84" fmla="*/ 20 w 360"/>
                            <a:gd name="T85" fmla="*/ 207 h 265"/>
                            <a:gd name="T86" fmla="*/ 0 w 360"/>
                            <a:gd name="T87" fmla="*/ 186 h 265"/>
                            <a:gd name="T88" fmla="*/ 0 w 360"/>
                            <a:gd name="T89" fmla="*/ 186 h 265"/>
                            <a:gd name="T90" fmla="*/ 21 w 360"/>
                            <a:gd name="T91" fmla="*/ 138 h 265"/>
                            <a:gd name="T92" fmla="*/ 61 w 360"/>
                            <a:gd name="T93" fmla="*/ 48 h 265"/>
                            <a:gd name="T94" fmla="*/ 83 w 360"/>
                            <a:gd name="T95" fmla="*/ 0 h 265"/>
                            <a:gd name="T96" fmla="*/ 83 w 360"/>
                            <a:gd name="T97" fmla="*/ 0 h 265"/>
                            <a:gd name="T98" fmla="*/ 88 w 360"/>
                            <a:gd name="T99" fmla="*/ 2 h 265"/>
                            <a:gd name="T100" fmla="*/ 100 w 360"/>
                            <a:gd name="T101" fmla="*/ 7 h 265"/>
                            <a:gd name="T102" fmla="*/ 106 w 360"/>
                            <a:gd name="T103" fmla="*/ 10 h 265"/>
                            <a:gd name="T104" fmla="*/ 106 w 360"/>
                            <a:gd name="T105" fmla="*/ 10 h 265"/>
                            <a:gd name="T106" fmla="*/ 103 w 360"/>
                            <a:gd name="T107" fmla="*/ 28 h 265"/>
                            <a:gd name="T108" fmla="*/ 108 w 360"/>
                            <a:gd name="T109" fmla="*/ 42 h 265"/>
                            <a:gd name="T110" fmla="*/ 124 w 360"/>
                            <a:gd name="T111" fmla="*/ 53 h 265"/>
                            <a:gd name="T112" fmla="*/ 124 w 360"/>
                            <a:gd name="T113" fmla="*/ 53 h 2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60" h="265">
                              <a:moveTo>
                                <a:pt x="124" y="53"/>
                              </a:moveTo>
                              <a:lnTo>
                                <a:pt x="168" y="72"/>
                              </a:lnTo>
                              <a:lnTo>
                                <a:pt x="249" y="108"/>
                              </a:lnTo>
                              <a:lnTo>
                                <a:pt x="292" y="127"/>
                              </a:lnTo>
                              <a:lnTo>
                                <a:pt x="310" y="131"/>
                              </a:lnTo>
                              <a:lnTo>
                                <a:pt x="325" y="126"/>
                              </a:lnTo>
                              <a:lnTo>
                                <a:pt x="336" y="110"/>
                              </a:lnTo>
                              <a:lnTo>
                                <a:pt x="342" y="113"/>
                              </a:lnTo>
                              <a:lnTo>
                                <a:pt x="353" y="118"/>
                              </a:lnTo>
                              <a:lnTo>
                                <a:pt x="360" y="120"/>
                              </a:lnTo>
                              <a:lnTo>
                                <a:pt x="347" y="150"/>
                              </a:lnTo>
                              <a:lnTo>
                                <a:pt x="323" y="204"/>
                              </a:lnTo>
                              <a:lnTo>
                                <a:pt x="310" y="233"/>
                              </a:lnTo>
                              <a:lnTo>
                                <a:pt x="304" y="231"/>
                              </a:lnTo>
                              <a:lnTo>
                                <a:pt x="293" y="226"/>
                              </a:lnTo>
                              <a:lnTo>
                                <a:pt x="286" y="223"/>
                              </a:lnTo>
                              <a:lnTo>
                                <a:pt x="293" y="200"/>
                              </a:lnTo>
                              <a:lnTo>
                                <a:pt x="287" y="185"/>
                              </a:lnTo>
                              <a:lnTo>
                                <a:pt x="269" y="173"/>
                              </a:lnTo>
                              <a:lnTo>
                                <a:pt x="226" y="154"/>
                              </a:lnTo>
                              <a:lnTo>
                                <a:pt x="146" y="119"/>
                              </a:lnTo>
                              <a:lnTo>
                                <a:pt x="103" y="101"/>
                              </a:lnTo>
                              <a:lnTo>
                                <a:pt x="87" y="96"/>
                              </a:lnTo>
                              <a:lnTo>
                                <a:pt x="76" y="99"/>
                              </a:lnTo>
                              <a:lnTo>
                                <a:pt x="66" y="114"/>
                              </a:lnTo>
                              <a:lnTo>
                                <a:pt x="55" y="154"/>
                              </a:lnTo>
                              <a:lnTo>
                                <a:pt x="63" y="197"/>
                              </a:lnTo>
                              <a:lnTo>
                                <a:pt x="94" y="249"/>
                              </a:lnTo>
                              <a:lnTo>
                                <a:pt x="89" y="253"/>
                              </a:lnTo>
                              <a:lnTo>
                                <a:pt x="81" y="261"/>
                              </a:lnTo>
                              <a:lnTo>
                                <a:pt x="76" y="265"/>
                              </a:lnTo>
                              <a:lnTo>
                                <a:pt x="56" y="244"/>
                              </a:lnTo>
                              <a:lnTo>
                                <a:pt x="20" y="207"/>
                              </a:lnTo>
                              <a:lnTo>
                                <a:pt x="0" y="186"/>
                              </a:lnTo>
                              <a:lnTo>
                                <a:pt x="21" y="138"/>
                              </a:lnTo>
                              <a:lnTo>
                                <a:pt x="61" y="48"/>
                              </a:lnTo>
                              <a:lnTo>
                                <a:pt x="83" y="0"/>
                              </a:lnTo>
                              <a:lnTo>
                                <a:pt x="88" y="2"/>
                              </a:lnTo>
                              <a:lnTo>
                                <a:pt x="100" y="7"/>
                              </a:lnTo>
                              <a:lnTo>
                                <a:pt x="106" y="10"/>
                              </a:lnTo>
                              <a:lnTo>
                                <a:pt x="103" y="28"/>
                              </a:lnTo>
                              <a:lnTo>
                                <a:pt x="108" y="42"/>
                              </a:lnTo>
                              <a:lnTo>
                                <a:pt x="12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6" name="Freeform 518"/>
                      <wps:cNvSpPr>
                        <a:spLocks/>
                      </wps:cNvSpPr>
                      <wps:spPr bwMode="auto">
                        <a:xfrm>
                          <a:off x="2516" y="1092"/>
                          <a:ext cx="87" cy="75"/>
                        </a:xfrm>
                        <a:custGeom>
                          <a:avLst/>
                          <a:gdLst>
                            <a:gd name="T0" fmla="*/ 144 w 345"/>
                            <a:gd name="T1" fmla="*/ 92 h 298"/>
                            <a:gd name="T2" fmla="*/ 269 w 345"/>
                            <a:gd name="T3" fmla="*/ 168 h 298"/>
                            <a:gd name="T4" fmla="*/ 278 w 345"/>
                            <a:gd name="T5" fmla="*/ 171 h 298"/>
                            <a:gd name="T6" fmla="*/ 289 w 345"/>
                            <a:gd name="T7" fmla="*/ 162 h 298"/>
                            <a:gd name="T8" fmla="*/ 295 w 345"/>
                            <a:gd name="T9" fmla="*/ 142 h 298"/>
                            <a:gd name="T10" fmla="*/ 276 w 345"/>
                            <a:gd name="T11" fmla="*/ 81 h 298"/>
                            <a:gd name="T12" fmla="*/ 274 w 345"/>
                            <a:gd name="T13" fmla="*/ 78 h 298"/>
                            <a:gd name="T14" fmla="*/ 269 w 345"/>
                            <a:gd name="T15" fmla="*/ 71 h 298"/>
                            <a:gd name="T16" fmla="*/ 274 w 345"/>
                            <a:gd name="T17" fmla="*/ 68 h 298"/>
                            <a:gd name="T18" fmla="*/ 288 w 345"/>
                            <a:gd name="T19" fmla="*/ 60 h 298"/>
                            <a:gd name="T20" fmla="*/ 303 w 345"/>
                            <a:gd name="T21" fmla="*/ 77 h 298"/>
                            <a:gd name="T22" fmla="*/ 345 w 345"/>
                            <a:gd name="T23" fmla="*/ 124 h 298"/>
                            <a:gd name="T24" fmla="*/ 318 w 345"/>
                            <a:gd name="T25" fmla="*/ 169 h 298"/>
                            <a:gd name="T26" fmla="*/ 240 w 345"/>
                            <a:gd name="T27" fmla="*/ 298 h 298"/>
                            <a:gd name="T28" fmla="*/ 218 w 345"/>
                            <a:gd name="T29" fmla="*/ 293 h 298"/>
                            <a:gd name="T30" fmla="*/ 156 w 345"/>
                            <a:gd name="T31" fmla="*/ 278 h 298"/>
                            <a:gd name="T32" fmla="*/ 156 w 345"/>
                            <a:gd name="T33" fmla="*/ 272 h 298"/>
                            <a:gd name="T34" fmla="*/ 157 w 345"/>
                            <a:gd name="T35" fmla="*/ 256 h 298"/>
                            <a:gd name="T36" fmla="*/ 160 w 345"/>
                            <a:gd name="T37" fmla="*/ 257 h 298"/>
                            <a:gd name="T38" fmla="*/ 169 w 345"/>
                            <a:gd name="T39" fmla="*/ 257 h 298"/>
                            <a:gd name="T40" fmla="*/ 204 w 345"/>
                            <a:gd name="T41" fmla="*/ 256 h 298"/>
                            <a:gd name="T42" fmla="*/ 247 w 345"/>
                            <a:gd name="T43" fmla="*/ 230 h 298"/>
                            <a:gd name="T44" fmla="*/ 251 w 345"/>
                            <a:gd name="T45" fmla="*/ 224 h 298"/>
                            <a:gd name="T46" fmla="*/ 243 w 345"/>
                            <a:gd name="T47" fmla="*/ 212 h 298"/>
                            <a:gd name="T48" fmla="*/ 199 w 345"/>
                            <a:gd name="T49" fmla="*/ 186 h 298"/>
                            <a:gd name="T50" fmla="*/ 74 w 345"/>
                            <a:gd name="T51" fmla="*/ 110 h 298"/>
                            <a:gd name="T52" fmla="*/ 53 w 345"/>
                            <a:gd name="T53" fmla="*/ 101 h 298"/>
                            <a:gd name="T54" fmla="*/ 22 w 345"/>
                            <a:gd name="T55" fmla="*/ 124 h 298"/>
                            <a:gd name="T56" fmla="*/ 16 w 345"/>
                            <a:gd name="T57" fmla="*/ 120 h 298"/>
                            <a:gd name="T58" fmla="*/ 0 w 345"/>
                            <a:gd name="T59" fmla="*/ 111 h 298"/>
                            <a:gd name="T60" fmla="*/ 18 w 345"/>
                            <a:gd name="T61" fmla="*/ 81 h 298"/>
                            <a:gd name="T62" fmla="*/ 67 w 345"/>
                            <a:gd name="T63" fmla="*/ 0 h 298"/>
                            <a:gd name="T64" fmla="*/ 72 w 345"/>
                            <a:gd name="T65" fmla="*/ 3 h 298"/>
                            <a:gd name="T66" fmla="*/ 89 w 345"/>
                            <a:gd name="T67" fmla="*/ 13 h 298"/>
                            <a:gd name="T68" fmla="*/ 80 w 345"/>
                            <a:gd name="T69" fmla="*/ 34 h 298"/>
                            <a:gd name="T70" fmla="*/ 100 w 345"/>
                            <a:gd name="T71" fmla="*/ 65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45" h="298">
                              <a:moveTo>
                                <a:pt x="100" y="65"/>
                              </a:moveTo>
                              <a:lnTo>
                                <a:pt x="144" y="92"/>
                              </a:lnTo>
                              <a:lnTo>
                                <a:pt x="225" y="141"/>
                              </a:lnTo>
                              <a:lnTo>
                                <a:pt x="269" y="168"/>
                              </a:lnTo>
                              <a:lnTo>
                                <a:pt x="278" y="171"/>
                              </a:lnTo>
                              <a:lnTo>
                                <a:pt x="284" y="169"/>
                              </a:lnTo>
                              <a:lnTo>
                                <a:pt x="289" y="162"/>
                              </a:lnTo>
                              <a:lnTo>
                                <a:pt x="295" y="142"/>
                              </a:lnTo>
                              <a:lnTo>
                                <a:pt x="291" y="113"/>
                              </a:lnTo>
                              <a:lnTo>
                                <a:pt x="276" y="81"/>
                              </a:lnTo>
                              <a:lnTo>
                                <a:pt x="274" y="78"/>
                              </a:lnTo>
                              <a:lnTo>
                                <a:pt x="272" y="74"/>
                              </a:lnTo>
                              <a:lnTo>
                                <a:pt x="269" y="71"/>
                              </a:lnTo>
                              <a:lnTo>
                                <a:pt x="274" y="68"/>
                              </a:lnTo>
                              <a:lnTo>
                                <a:pt x="284" y="64"/>
                              </a:lnTo>
                              <a:lnTo>
                                <a:pt x="288" y="60"/>
                              </a:lnTo>
                              <a:lnTo>
                                <a:pt x="303" y="77"/>
                              </a:lnTo>
                              <a:lnTo>
                                <a:pt x="331" y="108"/>
                              </a:lnTo>
                              <a:lnTo>
                                <a:pt x="345" y="124"/>
                              </a:lnTo>
                              <a:lnTo>
                                <a:pt x="318" y="169"/>
                              </a:lnTo>
                              <a:lnTo>
                                <a:pt x="267" y="253"/>
                              </a:lnTo>
                              <a:lnTo>
                                <a:pt x="240" y="298"/>
                              </a:lnTo>
                              <a:lnTo>
                                <a:pt x="218" y="293"/>
                              </a:lnTo>
                              <a:lnTo>
                                <a:pt x="178" y="283"/>
                              </a:lnTo>
                              <a:lnTo>
                                <a:pt x="156" y="278"/>
                              </a:lnTo>
                              <a:lnTo>
                                <a:pt x="156" y="272"/>
                              </a:lnTo>
                              <a:lnTo>
                                <a:pt x="157" y="261"/>
                              </a:lnTo>
                              <a:lnTo>
                                <a:pt x="157" y="256"/>
                              </a:lnTo>
                              <a:lnTo>
                                <a:pt x="160" y="257"/>
                              </a:lnTo>
                              <a:lnTo>
                                <a:pt x="166" y="257"/>
                              </a:lnTo>
                              <a:lnTo>
                                <a:pt x="169" y="257"/>
                              </a:lnTo>
                              <a:lnTo>
                                <a:pt x="204" y="256"/>
                              </a:lnTo>
                              <a:lnTo>
                                <a:pt x="231" y="246"/>
                              </a:lnTo>
                              <a:lnTo>
                                <a:pt x="247" y="230"/>
                              </a:lnTo>
                              <a:lnTo>
                                <a:pt x="251" y="224"/>
                              </a:lnTo>
                              <a:lnTo>
                                <a:pt x="250" y="217"/>
                              </a:lnTo>
                              <a:lnTo>
                                <a:pt x="243" y="212"/>
                              </a:lnTo>
                              <a:lnTo>
                                <a:pt x="199" y="186"/>
                              </a:lnTo>
                              <a:lnTo>
                                <a:pt x="118" y="136"/>
                              </a:lnTo>
                              <a:lnTo>
                                <a:pt x="74" y="110"/>
                              </a:lnTo>
                              <a:lnTo>
                                <a:pt x="53" y="101"/>
                              </a:lnTo>
                              <a:lnTo>
                                <a:pt x="37" y="105"/>
                              </a:lnTo>
                              <a:lnTo>
                                <a:pt x="22" y="124"/>
                              </a:lnTo>
                              <a:lnTo>
                                <a:pt x="16" y="120"/>
                              </a:lnTo>
                              <a:lnTo>
                                <a:pt x="5" y="114"/>
                              </a:lnTo>
                              <a:lnTo>
                                <a:pt x="0" y="111"/>
                              </a:lnTo>
                              <a:lnTo>
                                <a:pt x="18" y="81"/>
                              </a:lnTo>
                              <a:lnTo>
                                <a:pt x="49" y="29"/>
                              </a:lnTo>
                              <a:lnTo>
                                <a:pt x="67" y="0"/>
                              </a:lnTo>
                              <a:lnTo>
                                <a:pt x="72" y="3"/>
                              </a:lnTo>
                              <a:lnTo>
                                <a:pt x="83" y="10"/>
                              </a:lnTo>
                              <a:lnTo>
                                <a:pt x="89" y="13"/>
                              </a:lnTo>
                              <a:lnTo>
                                <a:pt x="80" y="34"/>
                              </a:lnTo>
                              <a:lnTo>
                                <a:pt x="83" y="51"/>
                              </a:lnTo>
                              <a:lnTo>
                                <a:pt x="10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7" name="Freeform 519"/>
                      <wps:cNvSpPr>
                        <a:spLocks noEditPoints="1"/>
                      </wps:cNvSpPr>
                      <wps:spPr bwMode="auto">
                        <a:xfrm>
                          <a:off x="2464" y="1130"/>
                          <a:ext cx="86" cy="82"/>
                        </a:xfrm>
                        <a:custGeom>
                          <a:avLst/>
                          <a:gdLst>
                            <a:gd name="T0" fmla="*/ 239 w 343"/>
                            <a:gd name="T1" fmla="*/ 111 h 325"/>
                            <a:gd name="T2" fmla="*/ 323 w 343"/>
                            <a:gd name="T3" fmla="*/ 257 h 325"/>
                            <a:gd name="T4" fmla="*/ 343 w 343"/>
                            <a:gd name="T5" fmla="*/ 290 h 325"/>
                            <a:gd name="T6" fmla="*/ 322 w 343"/>
                            <a:gd name="T7" fmla="*/ 315 h 325"/>
                            <a:gd name="T8" fmla="*/ 314 w 343"/>
                            <a:gd name="T9" fmla="*/ 325 h 325"/>
                            <a:gd name="T10" fmla="*/ 230 w 343"/>
                            <a:gd name="T11" fmla="*/ 294 h 325"/>
                            <a:gd name="T12" fmla="*/ 99 w 343"/>
                            <a:gd name="T13" fmla="*/ 245 h 325"/>
                            <a:gd name="T14" fmla="*/ 74 w 343"/>
                            <a:gd name="T15" fmla="*/ 236 h 325"/>
                            <a:gd name="T16" fmla="*/ 35 w 343"/>
                            <a:gd name="T17" fmla="*/ 231 h 325"/>
                            <a:gd name="T18" fmla="*/ 20 w 343"/>
                            <a:gd name="T19" fmla="*/ 240 h 325"/>
                            <a:gd name="T20" fmla="*/ 5 w 343"/>
                            <a:gd name="T21" fmla="*/ 228 h 325"/>
                            <a:gd name="T22" fmla="*/ 0 w 343"/>
                            <a:gd name="T23" fmla="*/ 223 h 325"/>
                            <a:gd name="T24" fmla="*/ 57 w 343"/>
                            <a:gd name="T25" fmla="*/ 156 h 325"/>
                            <a:gd name="T26" fmla="*/ 76 w 343"/>
                            <a:gd name="T27" fmla="*/ 132 h 325"/>
                            <a:gd name="T28" fmla="*/ 91 w 343"/>
                            <a:gd name="T29" fmla="*/ 144 h 325"/>
                            <a:gd name="T30" fmla="*/ 97 w 343"/>
                            <a:gd name="T31" fmla="*/ 149 h 325"/>
                            <a:gd name="T32" fmla="*/ 81 w 343"/>
                            <a:gd name="T33" fmla="*/ 177 h 325"/>
                            <a:gd name="T34" fmla="*/ 85 w 343"/>
                            <a:gd name="T35" fmla="*/ 184 h 325"/>
                            <a:gd name="T36" fmla="*/ 94 w 343"/>
                            <a:gd name="T37" fmla="*/ 189 h 325"/>
                            <a:gd name="T38" fmla="*/ 102 w 343"/>
                            <a:gd name="T39" fmla="*/ 192 h 325"/>
                            <a:gd name="T40" fmla="*/ 142 w 343"/>
                            <a:gd name="T41" fmla="*/ 207 h 325"/>
                            <a:gd name="T42" fmla="*/ 155 w 343"/>
                            <a:gd name="T43" fmla="*/ 212 h 325"/>
                            <a:gd name="T44" fmla="*/ 201 w 343"/>
                            <a:gd name="T45" fmla="*/ 156 h 325"/>
                            <a:gd name="T46" fmla="*/ 218 w 343"/>
                            <a:gd name="T47" fmla="*/ 138 h 325"/>
                            <a:gd name="T48" fmla="*/ 200 w 343"/>
                            <a:gd name="T49" fmla="*/ 109 h 325"/>
                            <a:gd name="T50" fmla="*/ 195 w 343"/>
                            <a:gd name="T51" fmla="*/ 99 h 325"/>
                            <a:gd name="T52" fmla="*/ 182 w 343"/>
                            <a:gd name="T53" fmla="*/ 83 h 325"/>
                            <a:gd name="T54" fmla="*/ 179 w 343"/>
                            <a:gd name="T55" fmla="*/ 79 h 325"/>
                            <a:gd name="T56" fmla="*/ 159 w 343"/>
                            <a:gd name="T57" fmla="*/ 80 h 325"/>
                            <a:gd name="T58" fmla="*/ 145 w 343"/>
                            <a:gd name="T59" fmla="*/ 90 h 325"/>
                            <a:gd name="T60" fmla="*/ 131 w 343"/>
                            <a:gd name="T61" fmla="*/ 77 h 325"/>
                            <a:gd name="T62" fmla="*/ 125 w 343"/>
                            <a:gd name="T63" fmla="*/ 73 h 325"/>
                            <a:gd name="T64" fmla="*/ 171 w 343"/>
                            <a:gd name="T65" fmla="*/ 19 h 325"/>
                            <a:gd name="T66" fmla="*/ 187 w 343"/>
                            <a:gd name="T67" fmla="*/ 0 h 325"/>
                            <a:gd name="T68" fmla="*/ 202 w 343"/>
                            <a:gd name="T69" fmla="*/ 12 h 325"/>
                            <a:gd name="T70" fmla="*/ 207 w 343"/>
                            <a:gd name="T71" fmla="*/ 16 h 325"/>
                            <a:gd name="T72" fmla="*/ 209 w 343"/>
                            <a:gd name="T73" fmla="*/ 58 h 325"/>
                            <a:gd name="T74" fmla="*/ 219 w 343"/>
                            <a:gd name="T75" fmla="*/ 77 h 325"/>
                            <a:gd name="T76" fmla="*/ 184 w 343"/>
                            <a:gd name="T77" fmla="*/ 223 h 325"/>
                            <a:gd name="T78" fmla="*/ 233 w 343"/>
                            <a:gd name="T79" fmla="*/ 163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43" h="325">
                              <a:moveTo>
                                <a:pt x="219" y="77"/>
                              </a:moveTo>
                              <a:lnTo>
                                <a:pt x="239" y="111"/>
                              </a:lnTo>
                              <a:lnTo>
                                <a:pt x="281" y="184"/>
                              </a:lnTo>
                              <a:lnTo>
                                <a:pt x="323" y="257"/>
                              </a:lnTo>
                              <a:lnTo>
                                <a:pt x="343" y="290"/>
                              </a:lnTo>
                              <a:lnTo>
                                <a:pt x="335" y="299"/>
                              </a:lnTo>
                              <a:lnTo>
                                <a:pt x="322" y="315"/>
                              </a:lnTo>
                              <a:lnTo>
                                <a:pt x="314" y="325"/>
                              </a:lnTo>
                              <a:lnTo>
                                <a:pt x="289" y="315"/>
                              </a:lnTo>
                              <a:lnTo>
                                <a:pt x="230" y="294"/>
                              </a:lnTo>
                              <a:lnTo>
                                <a:pt x="158" y="267"/>
                              </a:lnTo>
                              <a:lnTo>
                                <a:pt x="99" y="245"/>
                              </a:lnTo>
                              <a:lnTo>
                                <a:pt x="74" y="236"/>
                              </a:lnTo>
                              <a:lnTo>
                                <a:pt x="50" y="230"/>
                              </a:lnTo>
                              <a:lnTo>
                                <a:pt x="35" y="231"/>
                              </a:lnTo>
                              <a:lnTo>
                                <a:pt x="20" y="240"/>
                              </a:lnTo>
                              <a:lnTo>
                                <a:pt x="15" y="236"/>
                              </a:lnTo>
                              <a:lnTo>
                                <a:pt x="5" y="228"/>
                              </a:lnTo>
                              <a:lnTo>
                                <a:pt x="0" y="223"/>
                              </a:lnTo>
                              <a:lnTo>
                                <a:pt x="20" y="200"/>
                              </a:lnTo>
                              <a:lnTo>
                                <a:pt x="57" y="156"/>
                              </a:lnTo>
                              <a:lnTo>
                                <a:pt x="76" y="132"/>
                              </a:lnTo>
                              <a:lnTo>
                                <a:pt x="81" y="137"/>
                              </a:lnTo>
                              <a:lnTo>
                                <a:pt x="91" y="144"/>
                              </a:lnTo>
                              <a:lnTo>
                                <a:pt x="97" y="149"/>
                              </a:lnTo>
                              <a:lnTo>
                                <a:pt x="85" y="166"/>
                              </a:lnTo>
                              <a:lnTo>
                                <a:pt x="81" y="177"/>
                              </a:lnTo>
                              <a:lnTo>
                                <a:pt x="85" y="184"/>
                              </a:lnTo>
                              <a:lnTo>
                                <a:pt x="89" y="186"/>
                              </a:lnTo>
                              <a:lnTo>
                                <a:pt x="94" y="189"/>
                              </a:lnTo>
                              <a:lnTo>
                                <a:pt x="102" y="192"/>
                              </a:lnTo>
                              <a:lnTo>
                                <a:pt x="115" y="197"/>
                              </a:lnTo>
                              <a:lnTo>
                                <a:pt x="142" y="207"/>
                              </a:lnTo>
                              <a:lnTo>
                                <a:pt x="155" y="212"/>
                              </a:lnTo>
                              <a:lnTo>
                                <a:pt x="171" y="193"/>
                              </a:lnTo>
                              <a:lnTo>
                                <a:pt x="201" y="156"/>
                              </a:lnTo>
                              <a:lnTo>
                                <a:pt x="218" y="138"/>
                              </a:lnTo>
                              <a:lnTo>
                                <a:pt x="212" y="128"/>
                              </a:lnTo>
                              <a:lnTo>
                                <a:pt x="200" y="109"/>
                              </a:lnTo>
                              <a:lnTo>
                                <a:pt x="195" y="99"/>
                              </a:lnTo>
                              <a:lnTo>
                                <a:pt x="188" y="90"/>
                              </a:lnTo>
                              <a:lnTo>
                                <a:pt x="182" y="83"/>
                              </a:lnTo>
                              <a:lnTo>
                                <a:pt x="179" y="79"/>
                              </a:lnTo>
                              <a:lnTo>
                                <a:pt x="170" y="76"/>
                              </a:lnTo>
                              <a:lnTo>
                                <a:pt x="159" y="80"/>
                              </a:lnTo>
                              <a:lnTo>
                                <a:pt x="145" y="90"/>
                              </a:lnTo>
                              <a:lnTo>
                                <a:pt x="141" y="85"/>
                              </a:lnTo>
                              <a:lnTo>
                                <a:pt x="131" y="77"/>
                              </a:lnTo>
                              <a:lnTo>
                                <a:pt x="125" y="73"/>
                              </a:lnTo>
                              <a:lnTo>
                                <a:pt x="142" y="54"/>
                              </a:lnTo>
                              <a:lnTo>
                                <a:pt x="171" y="19"/>
                              </a:lnTo>
                              <a:lnTo>
                                <a:pt x="187" y="0"/>
                              </a:lnTo>
                              <a:lnTo>
                                <a:pt x="192" y="4"/>
                              </a:lnTo>
                              <a:lnTo>
                                <a:pt x="202" y="12"/>
                              </a:lnTo>
                              <a:lnTo>
                                <a:pt x="207" y="16"/>
                              </a:lnTo>
                              <a:lnTo>
                                <a:pt x="203" y="38"/>
                              </a:lnTo>
                              <a:lnTo>
                                <a:pt x="209" y="58"/>
                              </a:lnTo>
                              <a:lnTo>
                                <a:pt x="219" y="77"/>
                              </a:lnTo>
                              <a:close/>
                              <a:moveTo>
                                <a:pt x="233" y="163"/>
                              </a:moveTo>
                              <a:lnTo>
                                <a:pt x="184" y="223"/>
                              </a:lnTo>
                              <a:lnTo>
                                <a:pt x="297" y="266"/>
                              </a:lnTo>
                              <a:lnTo>
                                <a:pt x="233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Freeform 520"/>
                      <wps:cNvSpPr>
                        <a:spLocks/>
                      </wps:cNvSpPr>
                      <wps:spPr bwMode="auto">
                        <a:xfrm>
                          <a:off x="2430" y="1194"/>
                          <a:ext cx="82" cy="84"/>
                        </a:xfrm>
                        <a:custGeom>
                          <a:avLst/>
                          <a:gdLst>
                            <a:gd name="T0" fmla="*/ 143 w 325"/>
                            <a:gd name="T1" fmla="*/ 110 h 336"/>
                            <a:gd name="T2" fmla="*/ 241 w 325"/>
                            <a:gd name="T3" fmla="*/ 219 h 336"/>
                            <a:gd name="T4" fmla="*/ 248 w 325"/>
                            <a:gd name="T5" fmla="*/ 225 h 336"/>
                            <a:gd name="T6" fmla="*/ 260 w 325"/>
                            <a:gd name="T7" fmla="*/ 220 h 336"/>
                            <a:gd name="T8" fmla="*/ 272 w 325"/>
                            <a:gd name="T9" fmla="*/ 201 h 336"/>
                            <a:gd name="T10" fmla="*/ 272 w 325"/>
                            <a:gd name="T11" fmla="*/ 138 h 336"/>
                            <a:gd name="T12" fmla="*/ 271 w 325"/>
                            <a:gd name="T13" fmla="*/ 135 h 336"/>
                            <a:gd name="T14" fmla="*/ 269 w 325"/>
                            <a:gd name="T15" fmla="*/ 127 h 336"/>
                            <a:gd name="T16" fmla="*/ 275 w 325"/>
                            <a:gd name="T17" fmla="*/ 126 h 336"/>
                            <a:gd name="T18" fmla="*/ 290 w 325"/>
                            <a:gd name="T19" fmla="*/ 123 h 336"/>
                            <a:gd name="T20" fmla="*/ 299 w 325"/>
                            <a:gd name="T21" fmla="*/ 143 h 336"/>
                            <a:gd name="T22" fmla="*/ 325 w 325"/>
                            <a:gd name="T23" fmla="*/ 200 h 336"/>
                            <a:gd name="T24" fmla="*/ 286 w 325"/>
                            <a:gd name="T25" fmla="*/ 235 h 336"/>
                            <a:gd name="T26" fmla="*/ 173 w 325"/>
                            <a:gd name="T27" fmla="*/ 336 h 336"/>
                            <a:gd name="T28" fmla="*/ 154 w 325"/>
                            <a:gd name="T29" fmla="*/ 324 h 336"/>
                            <a:gd name="T30" fmla="*/ 100 w 325"/>
                            <a:gd name="T31" fmla="*/ 291 h 336"/>
                            <a:gd name="T32" fmla="*/ 102 w 325"/>
                            <a:gd name="T33" fmla="*/ 286 h 336"/>
                            <a:gd name="T34" fmla="*/ 106 w 325"/>
                            <a:gd name="T35" fmla="*/ 271 h 336"/>
                            <a:gd name="T36" fmla="*/ 110 w 325"/>
                            <a:gd name="T37" fmla="*/ 272 h 336"/>
                            <a:gd name="T38" fmla="*/ 117 w 325"/>
                            <a:gd name="T39" fmla="*/ 275 h 336"/>
                            <a:gd name="T40" fmla="*/ 151 w 325"/>
                            <a:gd name="T41" fmla="*/ 284 h 336"/>
                            <a:gd name="T42" fmla="*/ 201 w 325"/>
                            <a:gd name="T43" fmla="*/ 273 h 336"/>
                            <a:gd name="T44" fmla="*/ 206 w 325"/>
                            <a:gd name="T45" fmla="*/ 267 h 336"/>
                            <a:gd name="T46" fmla="*/ 202 w 325"/>
                            <a:gd name="T47" fmla="*/ 253 h 336"/>
                            <a:gd name="T48" fmla="*/ 168 w 325"/>
                            <a:gd name="T49" fmla="*/ 215 h 336"/>
                            <a:gd name="T50" fmla="*/ 70 w 325"/>
                            <a:gd name="T51" fmla="*/ 106 h 336"/>
                            <a:gd name="T52" fmla="*/ 54 w 325"/>
                            <a:gd name="T53" fmla="*/ 92 h 336"/>
                            <a:gd name="T54" fmla="*/ 17 w 325"/>
                            <a:gd name="T55" fmla="*/ 104 h 336"/>
                            <a:gd name="T56" fmla="*/ 13 w 325"/>
                            <a:gd name="T57" fmla="*/ 100 h 336"/>
                            <a:gd name="T58" fmla="*/ 0 w 325"/>
                            <a:gd name="T59" fmla="*/ 86 h 336"/>
                            <a:gd name="T60" fmla="*/ 25 w 325"/>
                            <a:gd name="T61" fmla="*/ 64 h 336"/>
                            <a:gd name="T62" fmla="*/ 96 w 325"/>
                            <a:gd name="T63" fmla="*/ 0 h 336"/>
                            <a:gd name="T64" fmla="*/ 101 w 325"/>
                            <a:gd name="T65" fmla="*/ 4 h 336"/>
                            <a:gd name="T66" fmla="*/ 113 w 325"/>
                            <a:gd name="T67" fmla="*/ 19 h 336"/>
                            <a:gd name="T68" fmla="*/ 99 w 325"/>
                            <a:gd name="T69" fmla="*/ 36 h 336"/>
                            <a:gd name="T70" fmla="*/ 109 w 325"/>
                            <a:gd name="T71" fmla="*/ 71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5" h="336">
                              <a:moveTo>
                                <a:pt x="109" y="71"/>
                              </a:moveTo>
                              <a:lnTo>
                                <a:pt x="143" y="110"/>
                              </a:lnTo>
                              <a:lnTo>
                                <a:pt x="206" y="181"/>
                              </a:lnTo>
                              <a:lnTo>
                                <a:pt x="241" y="219"/>
                              </a:lnTo>
                              <a:lnTo>
                                <a:pt x="248" y="225"/>
                              </a:lnTo>
                              <a:lnTo>
                                <a:pt x="254" y="225"/>
                              </a:lnTo>
                              <a:lnTo>
                                <a:pt x="260" y="220"/>
                              </a:lnTo>
                              <a:lnTo>
                                <a:pt x="272" y="201"/>
                              </a:lnTo>
                              <a:lnTo>
                                <a:pt x="277" y="173"/>
                              </a:lnTo>
                              <a:lnTo>
                                <a:pt x="272" y="138"/>
                              </a:lnTo>
                              <a:lnTo>
                                <a:pt x="271" y="135"/>
                              </a:lnTo>
                              <a:lnTo>
                                <a:pt x="270" y="131"/>
                              </a:lnTo>
                              <a:lnTo>
                                <a:pt x="269" y="127"/>
                              </a:lnTo>
                              <a:lnTo>
                                <a:pt x="275" y="126"/>
                              </a:lnTo>
                              <a:lnTo>
                                <a:pt x="285" y="124"/>
                              </a:lnTo>
                              <a:lnTo>
                                <a:pt x="290" y="123"/>
                              </a:lnTo>
                              <a:lnTo>
                                <a:pt x="299" y="143"/>
                              </a:lnTo>
                              <a:lnTo>
                                <a:pt x="316" y="180"/>
                              </a:lnTo>
                              <a:lnTo>
                                <a:pt x="325" y="200"/>
                              </a:lnTo>
                              <a:lnTo>
                                <a:pt x="286" y="235"/>
                              </a:lnTo>
                              <a:lnTo>
                                <a:pt x="213" y="301"/>
                              </a:lnTo>
                              <a:lnTo>
                                <a:pt x="173" y="336"/>
                              </a:lnTo>
                              <a:lnTo>
                                <a:pt x="154" y="324"/>
                              </a:lnTo>
                              <a:lnTo>
                                <a:pt x="118" y="303"/>
                              </a:lnTo>
                              <a:lnTo>
                                <a:pt x="100" y="291"/>
                              </a:lnTo>
                              <a:lnTo>
                                <a:pt x="102" y="286"/>
                              </a:lnTo>
                              <a:lnTo>
                                <a:pt x="105" y="276"/>
                              </a:lnTo>
                              <a:lnTo>
                                <a:pt x="106" y="271"/>
                              </a:lnTo>
                              <a:lnTo>
                                <a:pt x="110" y="272"/>
                              </a:lnTo>
                              <a:lnTo>
                                <a:pt x="115" y="274"/>
                              </a:lnTo>
                              <a:lnTo>
                                <a:pt x="117" y="275"/>
                              </a:lnTo>
                              <a:lnTo>
                                <a:pt x="151" y="284"/>
                              </a:lnTo>
                              <a:lnTo>
                                <a:pt x="180" y="283"/>
                              </a:lnTo>
                              <a:lnTo>
                                <a:pt x="201" y="273"/>
                              </a:lnTo>
                              <a:lnTo>
                                <a:pt x="206" y="267"/>
                              </a:lnTo>
                              <a:lnTo>
                                <a:pt x="208" y="261"/>
                              </a:lnTo>
                              <a:lnTo>
                                <a:pt x="202" y="253"/>
                              </a:lnTo>
                              <a:lnTo>
                                <a:pt x="168" y="215"/>
                              </a:lnTo>
                              <a:lnTo>
                                <a:pt x="104" y="145"/>
                              </a:lnTo>
                              <a:lnTo>
                                <a:pt x="70" y="106"/>
                              </a:lnTo>
                              <a:lnTo>
                                <a:pt x="54" y="92"/>
                              </a:lnTo>
                              <a:lnTo>
                                <a:pt x="37" y="92"/>
                              </a:lnTo>
                              <a:lnTo>
                                <a:pt x="17" y="104"/>
                              </a:lnTo>
                              <a:lnTo>
                                <a:pt x="13" y="100"/>
                              </a:lnTo>
                              <a:lnTo>
                                <a:pt x="4" y="90"/>
                              </a:lnTo>
                              <a:lnTo>
                                <a:pt x="0" y="86"/>
                              </a:lnTo>
                              <a:lnTo>
                                <a:pt x="25" y="64"/>
                              </a:lnTo>
                              <a:lnTo>
                                <a:pt x="71" y="22"/>
                              </a:lnTo>
                              <a:lnTo>
                                <a:pt x="96" y="0"/>
                              </a:lnTo>
                              <a:lnTo>
                                <a:pt x="101" y="4"/>
                              </a:lnTo>
                              <a:lnTo>
                                <a:pt x="109" y="14"/>
                              </a:lnTo>
                              <a:lnTo>
                                <a:pt x="113" y="19"/>
                              </a:lnTo>
                              <a:lnTo>
                                <a:pt x="99" y="36"/>
                              </a:lnTo>
                              <a:lnTo>
                                <a:pt x="98" y="53"/>
                              </a:lnTo>
                              <a:lnTo>
                                <a:pt x="109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9" name="Freeform 521"/>
                      <wps:cNvSpPr>
                        <a:spLocks/>
                      </wps:cNvSpPr>
                      <wps:spPr bwMode="auto">
                        <a:xfrm>
                          <a:off x="2391" y="1227"/>
                          <a:ext cx="68" cy="79"/>
                        </a:xfrm>
                        <a:custGeom>
                          <a:avLst/>
                          <a:gdLst>
                            <a:gd name="T0" fmla="*/ 104 w 271"/>
                            <a:gd name="T1" fmla="*/ 67 h 314"/>
                            <a:gd name="T2" fmla="*/ 131 w 271"/>
                            <a:gd name="T3" fmla="*/ 106 h 314"/>
                            <a:gd name="T4" fmla="*/ 183 w 271"/>
                            <a:gd name="T5" fmla="*/ 178 h 314"/>
                            <a:gd name="T6" fmla="*/ 211 w 271"/>
                            <a:gd name="T7" fmla="*/ 217 h 314"/>
                            <a:gd name="T8" fmla="*/ 211 w 271"/>
                            <a:gd name="T9" fmla="*/ 217 h 314"/>
                            <a:gd name="T10" fmla="*/ 224 w 271"/>
                            <a:gd name="T11" fmla="*/ 230 h 314"/>
                            <a:gd name="T12" fmla="*/ 239 w 271"/>
                            <a:gd name="T13" fmla="*/ 232 h 314"/>
                            <a:gd name="T14" fmla="*/ 257 w 271"/>
                            <a:gd name="T15" fmla="*/ 226 h 314"/>
                            <a:gd name="T16" fmla="*/ 257 w 271"/>
                            <a:gd name="T17" fmla="*/ 226 h 314"/>
                            <a:gd name="T18" fmla="*/ 260 w 271"/>
                            <a:gd name="T19" fmla="*/ 231 h 314"/>
                            <a:gd name="T20" fmla="*/ 268 w 271"/>
                            <a:gd name="T21" fmla="*/ 241 h 314"/>
                            <a:gd name="T22" fmla="*/ 271 w 271"/>
                            <a:gd name="T23" fmla="*/ 246 h 314"/>
                            <a:gd name="T24" fmla="*/ 271 w 271"/>
                            <a:gd name="T25" fmla="*/ 246 h 314"/>
                            <a:gd name="T26" fmla="*/ 246 w 271"/>
                            <a:gd name="T27" fmla="*/ 264 h 314"/>
                            <a:gd name="T28" fmla="*/ 200 w 271"/>
                            <a:gd name="T29" fmla="*/ 297 h 314"/>
                            <a:gd name="T30" fmla="*/ 174 w 271"/>
                            <a:gd name="T31" fmla="*/ 314 h 314"/>
                            <a:gd name="T32" fmla="*/ 174 w 271"/>
                            <a:gd name="T33" fmla="*/ 314 h 314"/>
                            <a:gd name="T34" fmla="*/ 171 w 271"/>
                            <a:gd name="T35" fmla="*/ 309 h 314"/>
                            <a:gd name="T36" fmla="*/ 163 w 271"/>
                            <a:gd name="T37" fmla="*/ 298 h 314"/>
                            <a:gd name="T38" fmla="*/ 160 w 271"/>
                            <a:gd name="T39" fmla="*/ 293 h 314"/>
                            <a:gd name="T40" fmla="*/ 160 w 271"/>
                            <a:gd name="T41" fmla="*/ 293 h 314"/>
                            <a:gd name="T42" fmla="*/ 172 w 271"/>
                            <a:gd name="T43" fmla="*/ 279 h 314"/>
                            <a:gd name="T44" fmla="*/ 175 w 271"/>
                            <a:gd name="T45" fmla="*/ 264 h 314"/>
                            <a:gd name="T46" fmla="*/ 168 w 271"/>
                            <a:gd name="T47" fmla="*/ 246 h 314"/>
                            <a:gd name="T48" fmla="*/ 168 w 271"/>
                            <a:gd name="T49" fmla="*/ 246 h 314"/>
                            <a:gd name="T50" fmla="*/ 140 w 271"/>
                            <a:gd name="T51" fmla="*/ 208 h 314"/>
                            <a:gd name="T52" fmla="*/ 90 w 271"/>
                            <a:gd name="T53" fmla="*/ 136 h 314"/>
                            <a:gd name="T54" fmla="*/ 62 w 271"/>
                            <a:gd name="T55" fmla="*/ 96 h 314"/>
                            <a:gd name="T56" fmla="*/ 62 w 271"/>
                            <a:gd name="T57" fmla="*/ 96 h 314"/>
                            <a:gd name="T58" fmla="*/ 48 w 271"/>
                            <a:gd name="T59" fmla="*/ 83 h 314"/>
                            <a:gd name="T60" fmla="*/ 33 w 271"/>
                            <a:gd name="T61" fmla="*/ 81 h 314"/>
                            <a:gd name="T62" fmla="*/ 15 w 271"/>
                            <a:gd name="T63" fmla="*/ 89 h 314"/>
                            <a:gd name="T64" fmla="*/ 15 w 271"/>
                            <a:gd name="T65" fmla="*/ 89 h 314"/>
                            <a:gd name="T66" fmla="*/ 11 w 271"/>
                            <a:gd name="T67" fmla="*/ 83 h 314"/>
                            <a:gd name="T68" fmla="*/ 4 w 271"/>
                            <a:gd name="T69" fmla="*/ 73 h 314"/>
                            <a:gd name="T70" fmla="*/ 0 w 271"/>
                            <a:gd name="T71" fmla="*/ 68 h 314"/>
                            <a:gd name="T72" fmla="*/ 0 w 271"/>
                            <a:gd name="T73" fmla="*/ 68 h 314"/>
                            <a:gd name="T74" fmla="*/ 26 w 271"/>
                            <a:gd name="T75" fmla="*/ 50 h 314"/>
                            <a:gd name="T76" fmla="*/ 72 w 271"/>
                            <a:gd name="T77" fmla="*/ 17 h 314"/>
                            <a:gd name="T78" fmla="*/ 97 w 271"/>
                            <a:gd name="T79" fmla="*/ 0 h 314"/>
                            <a:gd name="T80" fmla="*/ 97 w 271"/>
                            <a:gd name="T81" fmla="*/ 0 h 314"/>
                            <a:gd name="T82" fmla="*/ 102 w 271"/>
                            <a:gd name="T83" fmla="*/ 5 h 314"/>
                            <a:gd name="T84" fmla="*/ 108 w 271"/>
                            <a:gd name="T85" fmla="*/ 15 h 314"/>
                            <a:gd name="T86" fmla="*/ 113 w 271"/>
                            <a:gd name="T87" fmla="*/ 21 h 314"/>
                            <a:gd name="T88" fmla="*/ 113 w 271"/>
                            <a:gd name="T89" fmla="*/ 21 h 314"/>
                            <a:gd name="T90" fmla="*/ 99 w 271"/>
                            <a:gd name="T91" fmla="*/ 35 h 314"/>
                            <a:gd name="T92" fmla="*/ 96 w 271"/>
                            <a:gd name="T93" fmla="*/ 50 h 314"/>
                            <a:gd name="T94" fmla="*/ 104 w 271"/>
                            <a:gd name="T95" fmla="*/ 67 h 314"/>
                            <a:gd name="T96" fmla="*/ 104 w 271"/>
                            <a:gd name="T97" fmla="*/ 67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71" h="314">
                              <a:moveTo>
                                <a:pt x="104" y="67"/>
                              </a:moveTo>
                              <a:lnTo>
                                <a:pt x="131" y="106"/>
                              </a:lnTo>
                              <a:lnTo>
                                <a:pt x="183" y="178"/>
                              </a:lnTo>
                              <a:lnTo>
                                <a:pt x="211" y="217"/>
                              </a:lnTo>
                              <a:lnTo>
                                <a:pt x="224" y="230"/>
                              </a:lnTo>
                              <a:lnTo>
                                <a:pt x="239" y="232"/>
                              </a:lnTo>
                              <a:lnTo>
                                <a:pt x="257" y="226"/>
                              </a:lnTo>
                              <a:lnTo>
                                <a:pt x="260" y="231"/>
                              </a:lnTo>
                              <a:lnTo>
                                <a:pt x="268" y="241"/>
                              </a:lnTo>
                              <a:lnTo>
                                <a:pt x="271" y="246"/>
                              </a:lnTo>
                              <a:lnTo>
                                <a:pt x="246" y="264"/>
                              </a:lnTo>
                              <a:lnTo>
                                <a:pt x="200" y="297"/>
                              </a:lnTo>
                              <a:lnTo>
                                <a:pt x="174" y="314"/>
                              </a:lnTo>
                              <a:lnTo>
                                <a:pt x="171" y="309"/>
                              </a:lnTo>
                              <a:lnTo>
                                <a:pt x="163" y="298"/>
                              </a:lnTo>
                              <a:lnTo>
                                <a:pt x="160" y="293"/>
                              </a:lnTo>
                              <a:lnTo>
                                <a:pt x="172" y="279"/>
                              </a:lnTo>
                              <a:lnTo>
                                <a:pt x="175" y="264"/>
                              </a:lnTo>
                              <a:lnTo>
                                <a:pt x="168" y="246"/>
                              </a:lnTo>
                              <a:lnTo>
                                <a:pt x="140" y="208"/>
                              </a:lnTo>
                              <a:lnTo>
                                <a:pt x="90" y="136"/>
                              </a:lnTo>
                              <a:lnTo>
                                <a:pt x="62" y="96"/>
                              </a:lnTo>
                              <a:lnTo>
                                <a:pt x="48" y="83"/>
                              </a:lnTo>
                              <a:lnTo>
                                <a:pt x="33" y="81"/>
                              </a:lnTo>
                              <a:lnTo>
                                <a:pt x="15" y="89"/>
                              </a:lnTo>
                              <a:lnTo>
                                <a:pt x="11" y="83"/>
                              </a:lnTo>
                              <a:lnTo>
                                <a:pt x="4" y="73"/>
                              </a:lnTo>
                              <a:lnTo>
                                <a:pt x="0" y="68"/>
                              </a:lnTo>
                              <a:lnTo>
                                <a:pt x="26" y="50"/>
                              </a:lnTo>
                              <a:lnTo>
                                <a:pt x="72" y="17"/>
                              </a:lnTo>
                              <a:lnTo>
                                <a:pt x="97" y="0"/>
                              </a:lnTo>
                              <a:lnTo>
                                <a:pt x="102" y="5"/>
                              </a:lnTo>
                              <a:lnTo>
                                <a:pt x="108" y="15"/>
                              </a:lnTo>
                              <a:lnTo>
                                <a:pt x="113" y="21"/>
                              </a:lnTo>
                              <a:lnTo>
                                <a:pt x="99" y="35"/>
                              </a:lnTo>
                              <a:lnTo>
                                <a:pt x="96" y="50"/>
                              </a:lnTo>
                              <a:lnTo>
                                <a:pt x="10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0" name="Freeform 522"/>
                      <wps:cNvSpPr>
                        <a:spLocks/>
                      </wps:cNvSpPr>
                      <wps:spPr bwMode="auto">
                        <a:xfrm>
                          <a:off x="2345" y="1251"/>
                          <a:ext cx="69" cy="85"/>
                        </a:xfrm>
                        <a:custGeom>
                          <a:avLst/>
                          <a:gdLst>
                            <a:gd name="T0" fmla="*/ 152 w 278"/>
                            <a:gd name="T1" fmla="*/ 67 h 341"/>
                            <a:gd name="T2" fmla="*/ 71 w 278"/>
                            <a:gd name="T3" fmla="*/ 68 h 341"/>
                            <a:gd name="T4" fmla="*/ 50 w 278"/>
                            <a:gd name="T5" fmla="*/ 87 h 341"/>
                            <a:gd name="T6" fmla="*/ 48 w 278"/>
                            <a:gd name="T7" fmla="*/ 142 h 341"/>
                            <a:gd name="T8" fmla="*/ 61 w 278"/>
                            <a:gd name="T9" fmla="*/ 157 h 341"/>
                            <a:gd name="T10" fmla="*/ 107 w 278"/>
                            <a:gd name="T11" fmla="*/ 159 h 341"/>
                            <a:gd name="T12" fmla="*/ 124 w 278"/>
                            <a:gd name="T13" fmla="*/ 156 h 341"/>
                            <a:gd name="T14" fmla="*/ 170 w 278"/>
                            <a:gd name="T15" fmla="*/ 146 h 341"/>
                            <a:gd name="T16" fmla="*/ 218 w 278"/>
                            <a:gd name="T17" fmla="*/ 145 h 341"/>
                            <a:gd name="T18" fmla="*/ 266 w 278"/>
                            <a:gd name="T19" fmla="*/ 183 h 341"/>
                            <a:gd name="T20" fmla="*/ 278 w 278"/>
                            <a:gd name="T21" fmla="*/ 225 h 341"/>
                            <a:gd name="T22" fmla="*/ 232 w 278"/>
                            <a:gd name="T23" fmla="*/ 302 h 341"/>
                            <a:gd name="T24" fmla="*/ 211 w 278"/>
                            <a:gd name="T25" fmla="*/ 311 h 341"/>
                            <a:gd name="T26" fmla="*/ 162 w 278"/>
                            <a:gd name="T27" fmla="*/ 316 h 341"/>
                            <a:gd name="T28" fmla="*/ 163 w 278"/>
                            <a:gd name="T29" fmla="*/ 320 h 341"/>
                            <a:gd name="T30" fmla="*/ 165 w 278"/>
                            <a:gd name="T31" fmla="*/ 332 h 341"/>
                            <a:gd name="T32" fmla="*/ 160 w 278"/>
                            <a:gd name="T33" fmla="*/ 335 h 341"/>
                            <a:gd name="T34" fmla="*/ 148 w 278"/>
                            <a:gd name="T35" fmla="*/ 341 h 341"/>
                            <a:gd name="T36" fmla="*/ 132 w 278"/>
                            <a:gd name="T37" fmla="*/ 325 h 341"/>
                            <a:gd name="T38" fmla="*/ 83 w 278"/>
                            <a:gd name="T39" fmla="*/ 277 h 341"/>
                            <a:gd name="T40" fmla="*/ 88 w 278"/>
                            <a:gd name="T41" fmla="*/ 272 h 341"/>
                            <a:gd name="T42" fmla="*/ 99 w 278"/>
                            <a:gd name="T43" fmla="*/ 259 h 341"/>
                            <a:gd name="T44" fmla="*/ 143 w 278"/>
                            <a:gd name="T45" fmla="*/ 283 h 341"/>
                            <a:gd name="T46" fmla="*/ 212 w 278"/>
                            <a:gd name="T47" fmla="*/ 278 h 341"/>
                            <a:gd name="T48" fmla="*/ 229 w 278"/>
                            <a:gd name="T49" fmla="*/ 262 h 341"/>
                            <a:gd name="T50" fmla="*/ 229 w 278"/>
                            <a:gd name="T51" fmla="*/ 221 h 341"/>
                            <a:gd name="T52" fmla="*/ 220 w 278"/>
                            <a:gd name="T53" fmla="*/ 207 h 341"/>
                            <a:gd name="T54" fmla="*/ 184 w 278"/>
                            <a:gd name="T55" fmla="*/ 203 h 341"/>
                            <a:gd name="T56" fmla="*/ 166 w 278"/>
                            <a:gd name="T57" fmla="*/ 206 h 341"/>
                            <a:gd name="T58" fmla="*/ 112 w 278"/>
                            <a:gd name="T59" fmla="*/ 218 h 341"/>
                            <a:gd name="T60" fmla="*/ 71 w 278"/>
                            <a:gd name="T61" fmla="*/ 223 h 341"/>
                            <a:gd name="T62" fmla="*/ 14 w 278"/>
                            <a:gd name="T63" fmla="*/ 182 h 341"/>
                            <a:gd name="T64" fmla="*/ 0 w 278"/>
                            <a:gd name="T65" fmla="*/ 131 h 341"/>
                            <a:gd name="T66" fmla="*/ 57 w 278"/>
                            <a:gd name="T67" fmla="*/ 41 h 341"/>
                            <a:gd name="T68" fmla="*/ 82 w 278"/>
                            <a:gd name="T69" fmla="*/ 30 h 341"/>
                            <a:gd name="T70" fmla="*/ 131 w 278"/>
                            <a:gd name="T71" fmla="*/ 28 h 341"/>
                            <a:gd name="T72" fmla="*/ 129 w 278"/>
                            <a:gd name="T73" fmla="*/ 23 h 341"/>
                            <a:gd name="T74" fmla="*/ 126 w 278"/>
                            <a:gd name="T75" fmla="*/ 9 h 341"/>
                            <a:gd name="T76" fmla="*/ 131 w 278"/>
                            <a:gd name="T77" fmla="*/ 7 h 341"/>
                            <a:gd name="T78" fmla="*/ 144 w 278"/>
                            <a:gd name="T79" fmla="*/ 0 h 341"/>
                            <a:gd name="T80" fmla="*/ 163 w 278"/>
                            <a:gd name="T81" fmla="*/ 21 h 341"/>
                            <a:gd name="T82" fmla="*/ 222 w 278"/>
                            <a:gd name="T83" fmla="*/ 81 h 341"/>
                            <a:gd name="T84" fmla="*/ 218 w 278"/>
                            <a:gd name="T85" fmla="*/ 86 h 341"/>
                            <a:gd name="T86" fmla="*/ 209 w 278"/>
                            <a:gd name="T87" fmla="*/ 99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78" h="341">
                              <a:moveTo>
                                <a:pt x="209" y="99"/>
                              </a:moveTo>
                              <a:lnTo>
                                <a:pt x="152" y="67"/>
                              </a:lnTo>
                              <a:lnTo>
                                <a:pt x="106" y="59"/>
                              </a:lnTo>
                              <a:lnTo>
                                <a:pt x="71" y="68"/>
                              </a:lnTo>
                              <a:lnTo>
                                <a:pt x="50" y="87"/>
                              </a:lnTo>
                              <a:lnTo>
                                <a:pt x="41" y="112"/>
                              </a:lnTo>
                              <a:lnTo>
                                <a:pt x="48" y="142"/>
                              </a:lnTo>
                              <a:lnTo>
                                <a:pt x="61" y="157"/>
                              </a:lnTo>
                              <a:lnTo>
                                <a:pt x="80" y="162"/>
                              </a:lnTo>
                              <a:lnTo>
                                <a:pt x="107" y="159"/>
                              </a:lnTo>
                              <a:lnTo>
                                <a:pt x="124" y="156"/>
                              </a:lnTo>
                              <a:lnTo>
                                <a:pt x="154" y="149"/>
                              </a:lnTo>
                              <a:lnTo>
                                <a:pt x="170" y="146"/>
                              </a:lnTo>
                              <a:lnTo>
                                <a:pt x="218" y="145"/>
                              </a:lnTo>
                              <a:lnTo>
                                <a:pt x="248" y="160"/>
                              </a:lnTo>
                              <a:lnTo>
                                <a:pt x="266" y="183"/>
                              </a:lnTo>
                              <a:lnTo>
                                <a:pt x="278" y="225"/>
                              </a:lnTo>
                              <a:lnTo>
                                <a:pt x="268" y="268"/>
                              </a:lnTo>
                              <a:lnTo>
                                <a:pt x="232" y="302"/>
                              </a:lnTo>
                              <a:lnTo>
                                <a:pt x="211" y="311"/>
                              </a:lnTo>
                              <a:lnTo>
                                <a:pt x="187" y="316"/>
                              </a:lnTo>
                              <a:lnTo>
                                <a:pt x="162" y="316"/>
                              </a:lnTo>
                              <a:lnTo>
                                <a:pt x="163" y="320"/>
                              </a:lnTo>
                              <a:lnTo>
                                <a:pt x="165" y="328"/>
                              </a:lnTo>
                              <a:lnTo>
                                <a:pt x="165" y="332"/>
                              </a:lnTo>
                              <a:lnTo>
                                <a:pt x="160" y="335"/>
                              </a:lnTo>
                              <a:lnTo>
                                <a:pt x="152" y="339"/>
                              </a:lnTo>
                              <a:lnTo>
                                <a:pt x="148" y="341"/>
                              </a:lnTo>
                              <a:lnTo>
                                <a:pt x="132" y="325"/>
                              </a:lnTo>
                              <a:lnTo>
                                <a:pt x="100" y="293"/>
                              </a:lnTo>
                              <a:lnTo>
                                <a:pt x="83" y="277"/>
                              </a:lnTo>
                              <a:lnTo>
                                <a:pt x="88" y="272"/>
                              </a:lnTo>
                              <a:lnTo>
                                <a:pt x="95" y="263"/>
                              </a:lnTo>
                              <a:lnTo>
                                <a:pt x="99" y="259"/>
                              </a:lnTo>
                              <a:lnTo>
                                <a:pt x="143" y="283"/>
                              </a:lnTo>
                              <a:lnTo>
                                <a:pt x="181" y="286"/>
                              </a:lnTo>
                              <a:lnTo>
                                <a:pt x="212" y="278"/>
                              </a:lnTo>
                              <a:lnTo>
                                <a:pt x="229" y="262"/>
                              </a:lnTo>
                              <a:lnTo>
                                <a:pt x="236" y="243"/>
                              </a:lnTo>
                              <a:lnTo>
                                <a:pt x="229" y="221"/>
                              </a:lnTo>
                              <a:lnTo>
                                <a:pt x="220" y="207"/>
                              </a:lnTo>
                              <a:lnTo>
                                <a:pt x="204" y="202"/>
                              </a:lnTo>
                              <a:lnTo>
                                <a:pt x="184" y="203"/>
                              </a:lnTo>
                              <a:lnTo>
                                <a:pt x="166" y="206"/>
                              </a:lnTo>
                              <a:lnTo>
                                <a:pt x="131" y="214"/>
                              </a:lnTo>
                              <a:lnTo>
                                <a:pt x="112" y="218"/>
                              </a:lnTo>
                              <a:lnTo>
                                <a:pt x="71" y="223"/>
                              </a:lnTo>
                              <a:lnTo>
                                <a:pt x="38" y="212"/>
                              </a:lnTo>
                              <a:lnTo>
                                <a:pt x="14" y="182"/>
                              </a:lnTo>
                              <a:lnTo>
                                <a:pt x="0" y="131"/>
                              </a:lnTo>
                              <a:lnTo>
                                <a:pt x="13" y="81"/>
                              </a:lnTo>
                              <a:lnTo>
                                <a:pt x="57" y="41"/>
                              </a:lnTo>
                              <a:lnTo>
                                <a:pt x="82" y="30"/>
                              </a:lnTo>
                              <a:lnTo>
                                <a:pt x="110" y="25"/>
                              </a:lnTo>
                              <a:lnTo>
                                <a:pt x="131" y="28"/>
                              </a:lnTo>
                              <a:lnTo>
                                <a:pt x="129" y="23"/>
                              </a:lnTo>
                              <a:lnTo>
                                <a:pt x="127" y="13"/>
                              </a:lnTo>
                              <a:lnTo>
                                <a:pt x="126" y="9"/>
                              </a:lnTo>
                              <a:lnTo>
                                <a:pt x="131" y="7"/>
                              </a:lnTo>
                              <a:lnTo>
                                <a:pt x="139" y="2"/>
                              </a:lnTo>
                              <a:lnTo>
                                <a:pt x="144" y="0"/>
                              </a:lnTo>
                              <a:lnTo>
                                <a:pt x="163" y="21"/>
                              </a:lnTo>
                              <a:lnTo>
                                <a:pt x="201" y="60"/>
                              </a:lnTo>
                              <a:lnTo>
                                <a:pt x="222" y="81"/>
                              </a:lnTo>
                              <a:lnTo>
                                <a:pt x="218" y="86"/>
                              </a:lnTo>
                              <a:lnTo>
                                <a:pt x="212" y="94"/>
                              </a:lnTo>
                              <a:lnTo>
                                <a:pt x="209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1" name="Freeform 523"/>
                      <wps:cNvSpPr>
                        <a:spLocks/>
                      </wps:cNvSpPr>
                      <wps:spPr bwMode="auto">
                        <a:xfrm>
                          <a:off x="2223" y="1291"/>
                          <a:ext cx="97" cy="93"/>
                        </a:xfrm>
                        <a:custGeom>
                          <a:avLst/>
                          <a:gdLst>
                            <a:gd name="T0" fmla="*/ 384 w 389"/>
                            <a:gd name="T1" fmla="*/ 273 h 373"/>
                            <a:gd name="T2" fmla="*/ 389 w 389"/>
                            <a:gd name="T3" fmla="*/ 292 h 373"/>
                            <a:gd name="T4" fmla="*/ 362 w 389"/>
                            <a:gd name="T5" fmla="*/ 298 h 373"/>
                            <a:gd name="T6" fmla="*/ 285 w 389"/>
                            <a:gd name="T7" fmla="*/ 319 h 373"/>
                            <a:gd name="T8" fmla="*/ 270 w 389"/>
                            <a:gd name="T9" fmla="*/ 290 h 373"/>
                            <a:gd name="T10" fmla="*/ 197 w 389"/>
                            <a:gd name="T11" fmla="*/ 163 h 373"/>
                            <a:gd name="T12" fmla="*/ 182 w 389"/>
                            <a:gd name="T13" fmla="*/ 135 h 373"/>
                            <a:gd name="T14" fmla="*/ 181 w 389"/>
                            <a:gd name="T15" fmla="*/ 135 h 373"/>
                            <a:gd name="T16" fmla="*/ 181 w 389"/>
                            <a:gd name="T17" fmla="*/ 135 h 373"/>
                            <a:gd name="T18" fmla="*/ 178 w 389"/>
                            <a:gd name="T19" fmla="*/ 241 h 373"/>
                            <a:gd name="T20" fmla="*/ 174 w 389"/>
                            <a:gd name="T21" fmla="*/ 348 h 373"/>
                            <a:gd name="T22" fmla="*/ 149 w 389"/>
                            <a:gd name="T23" fmla="*/ 354 h 373"/>
                            <a:gd name="T24" fmla="*/ 75 w 389"/>
                            <a:gd name="T25" fmla="*/ 373 h 373"/>
                            <a:gd name="T26" fmla="*/ 73 w 389"/>
                            <a:gd name="T27" fmla="*/ 366 h 373"/>
                            <a:gd name="T28" fmla="*/ 69 w 389"/>
                            <a:gd name="T29" fmla="*/ 349 h 373"/>
                            <a:gd name="T30" fmla="*/ 86 w 389"/>
                            <a:gd name="T31" fmla="*/ 340 h 373"/>
                            <a:gd name="T32" fmla="*/ 93 w 389"/>
                            <a:gd name="T33" fmla="*/ 308 h 373"/>
                            <a:gd name="T34" fmla="*/ 81 w 389"/>
                            <a:gd name="T35" fmla="*/ 262 h 373"/>
                            <a:gd name="T36" fmla="*/ 46 w 389"/>
                            <a:gd name="T37" fmla="*/ 131 h 373"/>
                            <a:gd name="T38" fmla="*/ 38 w 389"/>
                            <a:gd name="T39" fmla="*/ 113 h 373"/>
                            <a:gd name="T40" fmla="*/ 6 w 389"/>
                            <a:gd name="T41" fmla="*/ 106 h 373"/>
                            <a:gd name="T42" fmla="*/ 4 w 389"/>
                            <a:gd name="T43" fmla="*/ 100 h 373"/>
                            <a:gd name="T44" fmla="*/ 0 w 389"/>
                            <a:gd name="T45" fmla="*/ 81 h 373"/>
                            <a:gd name="T46" fmla="*/ 30 w 389"/>
                            <a:gd name="T47" fmla="*/ 74 h 373"/>
                            <a:gd name="T48" fmla="*/ 118 w 389"/>
                            <a:gd name="T49" fmla="*/ 51 h 373"/>
                            <a:gd name="T50" fmla="*/ 120 w 389"/>
                            <a:gd name="T51" fmla="*/ 57 h 373"/>
                            <a:gd name="T52" fmla="*/ 125 w 389"/>
                            <a:gd name="T53" fmla="*/ 76 h 373"/>
                            <a:gd name="T54" fmla="*/ 102 w 389"/>
                            <a:gd name="T55" fmla="*/ 88 h 373"/>
                            <a:gd name="T56" fmla="*/ 98 w 389"/>
                            <a:gd name="T57" fmla="*/ 126 h 373"/>
                            <a:gd name="T58" fmla="*/ 112 w 389"/>
                            <a:gd name="T59" fmla="*/ 177 h 373"/>
                            <a:gd name="T60" fmla="*/ 149 w 389"/>
                            <a:gd name="T61" fmla="*/ 319 h 373"/>
                            <a:gd name="T62" fmla="*/ 149 w 389"/>
                            <a:gd name="T63" fmla="*/ 319 h 373"/>
                            <a:gd name="T64" fmla="*/ 150 w 389"/>
                            <a:gd name="T65" fmla="*/ 319 h 373"/>
                            <a:gd name="T66" fmla="*/ 151 w 389"/>
                            <a:gd name="T67" fmla="*/ 291 h 373"/>
                            <a:gd name="T68" fmla="*/ 155 w 389"/>
                            <a:gd name="T69" fmla="*/ 138 h 373"/>
                            <a:gd name="T70" fmla="*/ 157 w 389"/>
                            <a:gd name="T71" fmla="*/ 41 h 373"/>
                            <a:gd name="T72" fmla="*/ 163 w 389"/>
                            <a:gd name="T73" fmla="*/ 40 h 373"/>
                            <a:gd name="T74" fmla="*/ 181 w 389"/>
                            <a:gd name="T75" fmla="*/ 34 h 373"/>
                            <a:gd name="T76" fmla="*/ 195 w 389"/>
                            <a:gd name="T77" fmla="*/ 59 h 373"/>
                            <a:gd name="T78" fmla="*/ 270 w 389"/>
                            <a:gd name="T79" fmla="*/ 191 h 373"/>
                            <a:gd name="T80" fmla="*/ 320 w 389"/>
                            <a:gd name="T81" fmla="*/ 275 h 373"/>
                            <a:gd name="T82" fmla="*/ 320 w 389"/>
                            <a:gd name="T83" fmla="*/ 275 h 373"/>
                            <a:gd name="T84" fmla="*/ 320 w 389"/>
                            <a:gd name="T85" fmla="*/ 275 h 373"/>
                            <a:gd name="T86" fmla="*/ 312 w 389"/>
                            <a:gd name="T87" fmla="*/ 244 h 373"/>
                            <a:gd name="T88" fmla="*/ 276 w 389"/>
                            <a:gd name="T89" fmla="*/ 104 h 373"/>
                            <a:gd name="T90" fmla="*/ 267 w 389"/>
                            <a:gd name="T91" fmla="*/ 74 h 373"/>
                            <a:gd name="T92" fmla="*/ 246 w 389"/>
                            <a:gd name="T93" fmla="*/ 48 h 373"/>
                            <a:gd name="T94" fmla="*/ 226 w 389"/>
                            <a:gd name="T95" fmla="*/ 49 h 373"/>
                            <a:gd name="T96" fmla="*/ 222 w 389"/>
                            <a:gd name="T97" fmla="*/ 31 h 373"/>
                            <a:gd name="T98" fmla="*/ 219 w 389"/>
                            <a:gd name="T99" fmla="*/ 24 h 373"/>
                            <a:gd name="T100" fmla="*/ 289 w 389"/>
                            <a:gd name="T101" fmla="*/ 7 h 373"/>
                            <a:gd name="T102" fmla="*/ 313 w 389"/>
                            <a:gd name="T103" fmla="*/ 0 h 373"/>
                            <a:gd name="T104" fmla="*/ 317 w 389"/>
                            <a:gd name="T105" fmla="*/ 19 h 373"/>
                            <a:gd name="T106" fmla="*/ 320 w 389"/>
                            <a:gd name="T107" fmla="*/ 25 h 373"/>
                            <a:gd name="T108" fmla="*/ 294 w 389"/>
                            <a:gd name="T109" fmla="*/ 47 h 373"/>
                            <a:gd name="T110" fmla="*/ 295 w 389"/>
                            <a:gd name="T111" fmla="*/ 66 h 373"/>
                            <a:gd name="T112" fmla="*/ 329 w 389"/>
                            <a:gd name="T113" fmla="*/ 197 h 373"/>
                            <a:gd name="T114" fmla="*/ 342 w 389"/>
                            <a:gd name="T115" fmla="*/ 244 h 373"/>
                            <a:gd name="T116" fmla="*/ 363 w 389"/>
                            <a:gd name="T117" fmla="*/ 268 h 373"/>
                            <a:gd name="T118" fmla="*/ 382 w 389"/>
                            <a:gd name="T119" fmla="*/ 268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9" h="373">
                              <a:moveTo>
                                <a:pt x="382" y="268"/>
                              </a:moveTo>
                              <a:lnTo>
                                <a:pt x="384" y="273"/>
                              </a:lnTo>
                              <a:lnTo>
                                <a:pt x="388" y="285"/>
                              </a:lnTo>
                              <a:lnTo>
                                <a:pt x="389" y="292"/>
                              </a:lnTo>
                              <a:lnTo>
                                <a:pt x="362" y="298"/>
                              </a:lnTo>
                              <a:lnTo>
                                <a:pt x="313" y="312"/>
                              </a:lnTo>
                              <a:lnTo>
                                <a:pt x="285" y="319"/>
                              </a:lnTo>
                              <a:lnTo>
                                <a:pt x="270" y="290"/>
                              </a:lnTo>
                              <a:lnTo>
                                <a:pt x="234" y="227"/>
                              </a:lnTo>
                              <a:lnTo>
                                <a:pt x="197" y="163"/>
                              </a:lnTo>
                              <a:lnTo>
                                <a:pt x="182" y="135"/>
                              </a:lnTo>
                              <a:lnTo>
                                <a:pt x="181" y="135"/>
                              </a:lnTo>
                              <a:lnTo>
                                <a:pt x="180" y="168"/>
                              </a:lnTo>
                              <a:lnTo>
                                <a:pt x="178" y="241"/>
                              </a:lnTo>
                              <a:lnTo>
                                <a:pt x="175" y="315"/>
                              </a:lnTo>
                              <a:lnTo>
                                <a:pt x="174" y="348"/>
                              </a:lnTo>
                              <a:lnTo>
                                <a:pt x="149" y="354"/>
                              </a:lnTo>
                              <a:lnTo>
                                <a:pt x="101" y="366"/>
                              </a:lnTo>
                              <a:lnTo>
                                <a:pt x="75" y="373"/>
                              </a:lnTo>
                              <a:lnTo>
                                <a:pt x="73" y="366"/>
                              </a:lnTo>
                              <a:lnTo>
                                <a:pt x="71" y="354"/>
                              </a:lnTo>
                              <a:lnTo>
                                <a:pt x="69" y="349"/>
                              </a:lnTo>
                              <a:lnTo>
                                <a:pt x="86" y="340"/>
                              </a:lnTo>
                              <a:lnTo>
                                <a:pt x="94" y="327"/>
                              </a:lnTo>
                              <a:lnTo>
                                <a:pt x="93" y="308"/>
                              </a:lnTo>
                              <a:lnTo>
                                <a:pt x="81" y="262"/>
                              </a:lnTo>
                              <a:lnTo>
                                <a:pt x="58" y="177"/>
                              </a:lnTo>
                              <a:lnTo>
                                <a:pt x="46" y="131"/>
                              </a:lnTo>
                              <a:lnTo>
                                <a:pt x="38" y="113"/>
                              </a:lnTo>
                              <a:lnTo>
                                <a:pt x="25" y="105"/>
                              </a:lnTo>
                              <a:lnTo>
                                <a:pt x="6" y="106"/>
                              </a:lnTo>
                              <a:lnTo>
                                <a:pt x="4" y="100"/>
                              </a:lnTo>
                              <a:lnTo>
                                <a:pt x="1" y="88"/>
                              </a:lnTo>
                              <a:lnTo>
                                <a:pt x="0" y="81"/>
                              </a:lnTo>
                              <a:lnTo>
                                <a:pt x="30" y="74"/>
                              </a:lnTo>
                              <a:lnTo>
                                <a:pt x="87" y="59"/>
                              </a:lnTo>
                              <a:lnTo>
                                <a:pt x="118" y="51"/>
                              </a:lnTo>
                              <a:lnTo>
                                <a:pt x="120" y="57"/>
                              </a:lnTo>
                              <a:lnTo>
                                <a:pt x="123" y="69"/>
                              </a:lnTo>
                              <a:lnTo>
                                <a:pt x="125" y="76"/>
                              </a:lnTo>
                              <a:lnTo>
                                <a:pt x="102" y="88"/>
                              </a:lnTo>
                              <a:lnTo>
                                <a:pt x="95" y="102"/>
                              </a:lnTo>
                              <a:lnTo>
                                <a:pt x="98" y="126"/>
                              </a:lnTo>
                              <a:lnTo>
                                <a:pt x="112" y="177"/>
                              </a:lnTo>
                              <a:lnTo>
                                <a:pt x="136" y="270"/>
                              </a:lnTo>
                              <a:lnTo>
                                <a:pt x="149" y="319"/>
                              </a:lnTo>
                              <a:lnTo>
                                <a:pt x="150" y="319"/>
                              </a:lnTo>
                              <a:lnTo>
                                <a:pt x="151" y="291"/>
                              </a:lnTo>
                              <a:lnTo>
                                <a:pt x="152" y="222"/>
                              </a:lnTo>
                              <a:lnTo>
                                <a:pt x="155" y="138"/>
                              </a:lnTo>
                              <a:lnTo>
                                <a:pt x="157" y="69"/>
                              </a:lnTo>
                              <a:lnTo>
                                <a:pt x="157" y="41"/>
                              </a:lnTo>
                              <a:lnTo>
                                <a:pt x="163" y="40"/>
                              </a:lnTo>
                              <a:lnTo>
                                <a:pt x="175" y="36"/>
                              </a:lnTo>
                              <a:lnTo>
                                <a:pt x="181" y="34"/>
                              </a:lnTo>
                              <a:lnTo>
                                <a:pt x="195" y="59"/>
                              </a:lnTo>
                              <a:lnTo>
                                <a:pt x="229" y="120"/>
                              </a:lnTo>
                              <a:lnTo>
                                <a:pt x="270" y="191"/>
                              </a:lnTo>
                              <a:lnTo>
                                <a:pt x="305" y="250"/>
                              </a:lnTo>
                              <a:lnTo>
                                <a:pt x="320" y="275"/>
                              </a:lnTo>
                              <a:lnTo>
                                <a:pt x="312" y="244"/>
                              </a:lnTo>
                              <a:lnTo>
                                <a:pt x="293" y="174"/>
                              </a:lnTo>
                              <a:lnTo>
                                <a:pt x="276" y="104"/>
                              </a:lnTo>
                              <a:lnTo>
                                <a:pt x="267" y="74"/>
                              </a:lnTo>
                              <a:lnTo>
                                <a:pt x="259" y="56"/>
                              </a:lnTo>
                              <a:lnTo>
                                <a:pt x="246" y="48"/>
                              </a:lnTo>
                              <a:lnTo>
                                <a:pt x="226" y="49"/>
                              </a:lnTo>
                              <a:lnTo>
                                <a:pt x="225" y="43"/>
                              </a:lnTo>
                              <a:lnTo>
                                <a:pt x="222" y="31"/>
                              </a:lnTo>
                              <a:lnTo>
                                <a:pt x="219" y="24"/>
                              </a:lnTo>
                              <a:lnTo>
                                <a:pt x="244" y="19"/>
                              </a:lnTo>
                              <a:lnTo>
                                <a:pt x="289" y="7"/>
                              </a:lnTo>
                              <a:lnTo>
                                <a:pt x="313" y="0"/>
                              </a:lnTo>
                              <a:lnTo>
                                <a:pt x="314" y="7"/>
                              </a:lnTo>
                              <a:lnTo>
                                <a:pt x="317" y="19"/>
                              </a:lnTo>
                              <a:lnTo>
                                <a:pt x="320" y="25"/>
                              </a:lnTo>
                              <a:lnTo>
                                <a:pt x="302" y="34"/>
                              </a:lnTo>
                              <a:lnTo>
                                <a:pt x="294" y="47"/>
                              </a:lnTo>
                              <a:lnTo>
                                <a:pt x="295" y="66"/>
                              </a:lnTo>
                              <a:lnTo>
                                <a:pt x="307" y="112"/>
                              </a:lnTo>
                              <a:lnTo>
                                <a:pt x="329" y="197"/>
                              </a:lnTo>
                              <a:lnTo>
                                <a:pt x="342" y="244"/>
                              </a:lnTo>
                              <a:lnTo>
                                <a:pt x="350" y="260"/>
                              </a:lnTo>
                              <a:lnTo>
                                <a:pt x="363" y="268"/>
                              </a:lnTo>
                              <a:lnTo>
                                <a:pt x="382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2" name="Freeform 524"/>
                      <wps:cNvSpPr>
                        <a:spLocks/>
                      </wps:cNvSpPr>
                      <wps:spPr bwMode="auto">
                        <a:xfrm>
                          <a:off x="2153" y="1311"/>
                          <a:ext cx="67" cy="79"/>
                        </a:xfrm>
                        <a:custGeom>
                          <a:avLst/>
                          <a:gdLst>
                            <a:gd name="T0" fmla="*/ 222 w 268"/>
                            <a:gd name="T1" fmla="*/ 109 h 315"/>
                            <a:gd name="T2" fmla="*/ 232 w 268"/>
                            <a:gd name="T3" fmla="*/ 245 h 315"/>
                            <a:gd name="T4" fmla="*/ 237 w 268"/>
                            <a:gd name="T5" fmla="*/ 264 h 315"/>
                            <a:gd name="T6" fmla="*/ 267 w 268"/>
                            <a:gd name="T7" fmla="*/ 276 h 315"/>
                            <a:gd name="T8" fmla="*/ 267 w 268"/>
                            <a:gd name="T9" fmla="*/ 282 h 315"/>
                            <a:gd name="T10" fmla="*/ 268 w 268"/>
                            <a:gd name="T11" fmla="*/ 301 h 315"/>
                            <a:gd name="T12" fmla="*/ 216 w 268"/>
                            <a:gd name="T13" fmla="*/ 305 h 315"/>
                            <a:gd name="T14" fmla="*/ 62 w 268"/>
                            <a:gd name="T15" fmla="*/ 315 h 315"/>
                            <a:gd name="T16" fmla="*/ 51 w 268"/>
                            <a:gd name="T17" fmla="*/ 293 h 315"/>
                            <a:gd name="T18" fmla="*/ 20 w 268"/>
                            <a:gd name="T19" fmla="*/ 231 h 315"/>
                            <a:gd name="T20" fmla="*/ 25 w 268"/>
                            <a:gd name="T21" fmla="*/ 227 h 315"/>
                            <a:gd name="T22" fmla="*/ 40 w 268"/>
                            <a:gd name="T23" fmla="*/ 218 h 315"/>
                            <a:gd name="T24" fmla="*/ 74 w 268"/>
                            <a:gd name="T25" fmla="*/ 257 h 315"/>
                            <a:gd name="T26" fmla="*/ 151 w 268"/>
                            <a:gd name="T27" fmla="*/ 278 h 315"/>
                            <a:gd name="T28" fmla="*/ 169 w 268"/>
                            <a:gd name="T29" fmla="*/ 275 h 315"/>
                            <a:gd name="T30" fmla="*/ 180 w 268"/>
                            <a:gd name="T31" fmla="*/ 249 h 315"/>
                            <a:gd name="T32" fmla="*/ 179 w 268"/>
                            <a:gd name="T33" fmla="*/ 233 h 315"/>
                            <a:gd name="T34" fmla="*/ 176 w 268"/>
                            <a:gd name="T35" fmla="*/ 186 h 315"/>
                            <a:gd name="T36" fmla="*/ 169 w 268"/>
                            <a:gd name="T37" fmla="*/ 187 h 315"/>
                            <a:gd name="T38" fmla="*/ 153 w 268"/>
                            <a:gd name="T39" fmla="*/ 188 h 315"/>
                            <a:gd name="T40" fmla="*/ 132 w 268"/>
                            <a:gd name="T41" fmla="*/ 195 h 315"/>
                            <a:gd name="T42" fmla="*/ 121 w 268"/>
                            <a:gd name="T43" fmla="*/ 244 h 315"/>
                            <a:gd name="T44" fmla="*/ 117 w 268"/>
                            <a:gd name="T45" fmla="*/ 245 h 315"/>
                            <a:gd name="T46" fmla="*/ 101 w 268"/>
                            <a:gd name="T47" fmla="*/ 246 h 315"/>
                            <a:gd name="T48" fmla="*/ 99 w 268"/>
                            <a:gd name="T49" fmla="*/ 209 h 315"/>
                            <a:gd name="T50" fmla="*/ 91 w 268"/>
                            <a:gd name="T51" fmla="*/ 106 h 315"/>
                            <a:gd name="T52" fmla="*/ 97 w 268"/>
                            <a:gd name="T53" fmla="*/ 105 h 315"/>
                            <a:gd name="T54" fmla="*/ 112 w 268"/>
                            <a:gd name="T55" fmla="*/ 103 h 315"/>
                            <a:gd name="T56" fmla="*/ 120 w 268"/>
                            <a:gd name="T57" fmla="*/ 136 h 315"/>
                            <a:gd name="T58" fmla="*/ 158 w 268"/>
                            <a:gd name="T59" fmla="*/ 156 h 315"/>
                            <a:gd name="T60" fmla="*/ 162 w 268"/>
                            <a:gd name="T61" fmla="*/ 156 h 315"/>
                            <a:gd name="T62" fmla="*/ 174 w 268"/>
                            <a:gd name="T63" fmla="*/ 155 h 315"/>
                            <a:gd name="T64" fmla="*/ 172 w 268"/>
                            <a:gd name="T65" fmla="*/ 131 h 315"/>
                            <a:gd name="T66" fmla="*/ 167 w 268"/>
                            <a:gd name="T67" fmla="*/ 62 h 315"/>
                            <a:gd name="T68" fmla="*/ 163 w 268"/>
                            <a:gd name="T69" fmla="*/ 45 h 315"/>
                            <a:gd name="T70" fmla="*/ 130 w 268"/>
                            <a:gd name="T71" fmla="*/ 38 h 315"/>
                            <a:gd name="T72" fmla="*/ 90 w 268"/>
                            <a:gd name="T73" fmla="*/ 46 h 315"/>
                            <a:gd name="T74" fmla="*/ 21 w 268"/>
                            <a:gd name="T75" fmla="*/ 129 h 315"/>
                            <a:gd name="T76" fmla="*/ 16 w 268"/>
                            <a:gd name="T77" fmla="*/ 127 h 315"/>
                            <a:gd name="T78" fmla="*/ 0 w 268"/>
                            <a:gd name="T79" fmla="*/ 119 h 315"/>
                            <a:gd name="T80" fmla="*/ 9 w 268"/>
                            <a:gd name="T81" fmla="*/ 93 h 315"/>
                            <a:gd name="T82" fmla="*/ 33 w 268"/>
                            <a:gd name="T83" fmla="*/ 16 h 315"/>
                            <a:gd name="T84" fmla="*/ 67 w 268"/>
                            <a:gd name="T85" fmla="*/ 14 h 315"/>
                            <a:gd name="T86" fmla="*/ 215 w 268"/>
                            <a:gd name="T87" fmla="*/ 3 h 315"/>
                            <a:gd name="T88" fmla="*/ 249 w 268"/>
                            <a:gd name="T89" fmla="*/ 0 h 315"/>
                            <a:gd name="T90" fmla="*/ 250 w 268"/>
                            <a:gd name="T91" fmla="*/ 20 h 315"/>
                            <a:gd name="T92" fmla="*/ 250 w 268"/>
                            <a:gd name="T93" fmla="*/ 27 h 315"/>
                            <a:gd name="T94" fmla="*/ 221 w 268"/>
                            <a:gd name="T95" fmla="*/ 43 h 315"/>
                            <a:gd name="T96" fmla="*/ 219 w 268"/>
                            <a:gd name="T97" fmla="*/ 62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68" h="315">
                              <a:moveTo>
                                <a:pt x="219" y="62"/>
                              </a:moveTo>
                              <a:lnTo>
                                <a:pt x="222" y="109"/>
                              </a:lnTo>
                              <a:lnTo>
                                <a:pt x="229" y="198"/>
                              </a:lnTo>
                              <a:lnTo>
                                <a:pt x="232" y="245"/>
                              </a:lnTo>
                              <a:lnTo>
                                <a:pt x="237" y="264"/>
                              </a:lnTo>
                              <a:lnTo>
                                <a:pt x="248" y="272"/>
                              </a:lnTo>
                              <a:lnTo>
                                <a:pt x="267" y="276"/>
                              </a:lnTo>
                              <a:lnTo>
                                <a:pt x="267" y="282"/>
                              </a:lnTo>
                              <a:lnTo>
                                <a:pt x="268" y="294"/>
                              </a:lnTo>
                              <a:lnTo>
                                <a:pt x="268" y="301"/>
                              </a:lnTo>
                              <a:lnTo>
                                <a:pt x="216" y="305"/>
                              </a:lnTo>
                              <a:lnTo>
                                <a:pt x="116" y="312"/>
                              </a:lnTo>
                              <a:lnTo>
                                <a:pt x="62" y="315"/>
                              </a:lnTo>
                              <a:lnTo>
                                <a:pt x="51" y="293"/>
                              </a:lnTo>
                              <a:lnTo>
                                <a:pt x="31" y="253"/>
                              </a:lnTo>
                              <a:lnTo>
                                <a:pt x="20" y="231"/>
                              </a:lnTo>
                              <a:lnTo>
                                <a:pt x="25" y="227"/>
                              </a:lnTo>
                              <a:lnTo>
                                <a:pt x="34" y="221"/>
                              </a:lnTo>
                              <a:lnTo>
                                <a:pt x="40" y="218"/>
                              </a:lnTo>
                              <a:lnTo>
                                <a:pt x="74" y="257"/>
                              </a:lnTo>
                              <a:lnTo>
                                <a:pt x="111" y="276"/>
                              </a:lnTo>
                              <a:lnTo>
                                <a:pt x="151" y="278"/>
                              </a:lnTo>
                              <a:lnTo>
                                <a:pt x="169" y="275"/>
                              </a:lnTo>
                              <a:lnTo>
                                <a:pt x="178" y="266"/>
                              </a:lnTo>
                              <a:lnTo>
                                <a:pt x="180" y="249"/>
                              </a:lnTo>
                              <a:lnTo>
                                <a:pt x="179" y="233"/>
                              </a:lnTo>
                              <a:lnTo>
                                <a:pt x="177" y="202"/>
                              </a:lnTo>
                              <a:lnTo>
                                <a:pt x="176" y="186"/>
                              </a:lnTo>
                              <a:lnTo>
                                <a:pt x="169" y="187"/>
                              </a:lnTo>
                              <a:lnTo>
                                <a:pt x="158" y="187"/>
                              </a:lnTo>
                              <a:lnTo>
                                <a:pt x="153" y="188"/>
                              </a:lnTo>
                              <a:lnTo>
                                <a:pt x="132" y="195"/>
                              </a:lnTo>
                              <a:lnTo>
                                <a:pt x="123" y="212"/>
                              </a:lnTo>
                              <a:lnTo>
                                <a:pt x="121" y="244"/>
                              </a:lnTo>
                              <a:lnTo>
                                <a:pt x="117" y="245"/>
                              </a:lnTo>
                              <a:lnTo>
                                <a:pt x="107" y="245"/>
                              </a:lnTo>
                              <a:lnTo>
                                <a:pt x="101" y="246"/>
                              </a:lnTo>
                              <a:lnTo>
                                <a:pt x="99" y="209"/>
                              </a:lnTo>
                              <a:lnTo>
                                <a:pt x="95" y="142"/>
                              </a:lnTo>
                              <a:lnTo>
                                <a:pt x="91" y="106"/>
                              </a:lnTo>
                              <a:lnTo>
                                <a:pt x="97" y="105"/>
                              </a:lnTo>
                              <a:lnTo>
                                <a:pt x="107" y="105"/>
                              </a:lnTo>
                              <a:lnTo>
                                <a:pt x="112" y="103"/>
                              </a:lnTo>
                              <a:lnTo>
                                <a:pt x="120" y="136"/>
                              </a:lnTo>
                              <a:lnTo>
                                <a:pt x="133" y="153"/>
                              </a:lnTo>
                              <a:lnTo>
                                <a:pt x="158" y="156"/>
                              </a:lnTo>
                              <a:lnTo>
                                <a:pt x="162" y="156"/>
                              </a:lnTo>
                              <a:lnTo>
                                <a:pt x="169" y="155"/>
                              </a:lnTo>
                              <a:lnTo>
                                <a:pt x="174" y="155"/>
                              </a:lnTo>
                              <a:lnTo>
                                <a:pt x="172" y="131"/>
                              </a:lnTo>
                              <a:lnTo>
                                <a:pt x="168" y="86"/>
                              </a:lnTo>
                              <a:lnTo>
                                <a:pt x="167" y="62"/>
                              </a:lnTo>
                              <a:lnTo>
                                <a:pt x="163" y="45"/>
                              </a:lnTo>
                              <a:lnTo>
                                <a:pt x="152" y="38"/>
                              </a:lnTo>
                              <a:lnTo>
                                <a:pt x="130" y="38"/>
                              </a:lnTo>
                              <a:lnTo>
                                <a:pt x="90" y="46"/>
                              </a:lnTo>
                              <a:lnTo>
                                <a:pt x="54" y="74"/>
                              </a:lnTo>
                              <a:lnTo>
                                <a:pt x="21" y="129"/>
                              </a:lnTo>
                              <a:lnTo>
                                <a:pt x="16" y="127"/>
                              </a:lnTo>
                              <a:lnTo>
                                <a:pt x="6" y="121"/>
                              </a:lnTo>
                              <a:lnTo>
                                <a:pt x="0" y="119"/>
                              </a:lnTo>
                              <a:lnTo>
                                <a:pt x="9" y="93"/>
                              </a:lnTo>
                              <a:lnTo>
                                <a:pt x="24" y="42"/>
                              </a:lnTo>
                              <a:lnTo>
                                <a:pt x="33" y="16"/>
                              </a:lnTo>
                              <a:lnTo>
                                <a:pt x="67" y="14"/>
                              </a:lnTo>
                              <a:lnTo>
                                <a:pt x="141" y="8"/>
                              </a:lnTo>
                              <a:lnTo>
                                <a:pt x="215" y="3"/>
                              </a:lnTo>
                              <a:lnTo>
                                <a:pt x="249" y="0"/>
                              </a:lnTo>
                              <a:lnTo>
                                <a:pt x="249" y="7"/>
                              </a:lnTo>
                              <a:lnTo>
                                <a:pt x="250" y="20"/>
                              </a:lnTo>
                              <a:lnTo>
                                <a:pt x="250" y="27"/>
                              </a:lnTo>
                              <a:lnTo>
                                <a:pt x="232" y="32"/>
                              </a:lnTo>
                              <a:lnTo>
                                <a:pt x="221" y="43"/>
                              </a:lnTo>
                              <a:lnTo>
                                <a:pt x="21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Freeform 525"/>
                      <wps:cNvSpPr>
                        <a:spLocks noEditPoints="1"/>
                      </wps:cNvSpPr>
                      <wps:spPr bwMode="auto">
                        <a:xfrm>
                          <a:off x="2073" y="1312"/>
                          <a:ext cx="72" cy="79"/>
                        </a:xfrm>
                        <a:custGeom>
                          <a:avLst/>
                          <a:gdLst>
                            <a:gd name="T0" fmla="*/ 162 w 289"/>
                            <a:gd name="T1" fmla="*/ 29 h 313"/>
                            <a:gd name="T2" fmla="*/ 116 w 289"/>
                            <a:gd name="T3" fmla="*/ 36 h 313"/>
                            <a:gd name="T4" fmla="*/ 78 w 289"/>
                            <a:gd name="T5" fmla="*/ 72 h 313"/>
                            <a:gd name="T6" fmla="*/ 56 w 289"/>
                            <a:gd name="T7" fmla="*/ 148 h 313"/>
                            <a:gd name="T8" fmla="*/ 56 w 289"/>
                            <a:gd name="T9" fmla="*/ 148 h 313"/>
                            <a:gd name="T10" fmla="*/ 61 w 289"/>
                            <a:gd name="T11" fmla="*/ 205 h 313"/>
                            <a:gd name="T12" fmla="*/ 86 w 289"/>
                            <a:gd name="T13" fmla="*/ 251 h 313"/>
                            <a:gd name="T14" fmla="*/ 140 w 289"/>
                            <a:gd name="T15" fmla="*/ 273 h 313"/>
                            <a:gd name="T16" fmla="*/ 140 w 289"/>
                            <a:gd name="T17" fmla="*/ 273 h 313"/>
                            <a:gd name="T18" fmla="*/ 165 w 289"/>
                            <a:gd name="T19" fmla="*/ 273 h 313"/>
                            <a:gd name="T20" fmla="*/ 177 w 289"/>
                            <a:gd name="T21" fmla="*/ 265 h 313"/>
                            <a:gd name="T22" fmla="*/ 182 w 289"/>
                            <a:gd name="T23" fmla="*/ 245 h 313"/>
                            <a:gd name="T24" fmla="*/ 182 w 289"/>
                            <a:gd name="T25" fmla="*/ 245 h 313"/>
                            <a:gd name="T26" fmla="*/ 186 w 289"/>
                            <a:gd name="T27" fmla="*/ 197 h 313"/>
                            <a:gd name="T28" fmla="*/ 195 w 289"/>
                            <a:gd name="T29" fmla="*/ 107 h 313"/>
                            <a:gd name="T30" fmla="*/ 199 w 289"/>
                            <a:gd name="T31" fmla="*/ 59 h 313"/>
                            <a:gd name="T32" fmla="*/ 199 w 289"/>
                            <a:gd name="T33" fmla="*/ 59 h 313"/>
                            <a:gd name="T34" fmla="*/ 196 w 289"/>
                            <a:gd name="T35" fmla="*/ 40 h 313"/>
                            <a:gd name="T36" fmla="*/ 183 w 289"/>
                            <a:gd name="T37" fmla="*/ 33 h 313"/>
                            <a:gd name="T38" fmla="*/ 162 w 289"/>
                            <a:gd name="T39" fmla="*/ 29 h 313"/>
                            <a:gd name="T40" fmla="*/ 162 w 289"/>
                            <a:gd name="T41" fmla="*/ 29 h 313"/>
                            <a:gd name="T42" fmla="*/ 251 w 289"/>
                            <a:gd name="T43" fmla="*/ 69 h 313"/>
                            <a:gd name="T44" fmla="*/ 246 w 289"/>
                            <a:gd name="T45" fmla="*/ 116 h 313"/>
                            <a:gd name="T46" fmla="*/ 238 w 289"/>
                            <a:gd name="T47" fmla="*/ 205 h 313"/>
                            <a:gd name="T48" fmla="*/ 232 w 289"/>
                            <a:gd name="T49" fmla="*/ 252 h 313"/>
                            <a:gd name="T50" fmla="*/ 232 w 289"/>
                            <a:gd name="T51" fmla="*/ 252 h 313"/>
                            <a:gd name="T52" fmla="*/ 234 w 289"/>
                            <a:gd name="T53" fmla="*/ 271 h 313"/>
                            <a:gd name="T54" fmla="*/ 244 w 289"/>
                            <a:gd name="T55" fmla="*/ 282 h 313"/>
                            <a:gd name="T56" fmla="*/ 263 w 289"/>
                            <a:gd name="T57" fmla="*/ 288 h 313"/>
                            <a:gd name="T58" fmla="*/ 263 w 289"/>
                            <a:gd name="T59" fmla="*/ 288 h 313"/>
                            <a:gd name="T60" fmla="*/ 262 w 289"/>
                            <a:gd name="T61" fmla="*/ 295 h 313"/>
                            <a:gd name="T62" fmla="*/ 261 w 289"/>
                            <a:gd name="T63" fmla="*/ 307 h 313"/>
                            <a:gd name="T64" fmla="*/ 260 w 289"/>
                            <a:gd name="T65" fmla="*/ 313 h 313"/>
                            <a:gd name="T66" fmla="*/ 260 w 289"/>
                            <a:gd name="T67" fmla="*/ 313 h 313"/>
                            <a:gd name="T68" fmla="*/ 223 w 289"/>
                            <a:gd name="T69" fmla="*/ 310 h 313"/>
                            <a:gd name="T70" fmla="*/ 155 w 289"/>
                            <a:gd name="T71" fmla="*/ 304 h 313"/>
                            <a:gd name="T72" fmla="*/ 119 w 289"/>
                            <a:gd name="T73" fmla="*/ 299 h 313"/>
                            <a:gd name="T74" fmla="*/ 119 w 289"/>
                            <a:gd name="T75" fmla="*/ 299 h 313"/>
                            <a:gd name="T76" fmla="*/ 62 w 289"/>
                            <a:gd name="T77" fmla="*/ 283 h 313"/>
                            <a:gd name="T78" fmla="*/ 27 w 289"/>
                            <a:gd name="T79" fmla="*/ 250 h 313"/>
                            <a:gd name="T80" fmla="*/ 8 w 289"/>
                            <a:gd name="T81" fmla="*/ 209 h 313"/>
                            <a:gd name="T82" fmla="*/ 0 w 289"/>
                            <a:gd name="T83" fmla="*/ 169 h 313"/>
                            <a:gd name="T84" fmla="*/ 1 w 289"/>
                            <a:gd name="T85" fmla="*/ 137 h 313"/>
                            <a:gd name="T86" fmla="*/ 1 w 289"/>
                            <a:gd name="T87" fmla="*/ 137 h 313"/>
                            <a:gd name="T88" fmla="*/ 7 w 289"/>
                            <a:gd name="T89" fmla="*/ 104 h 313"/>
                            <a:gd name="T90" fmla="*/ 21 w 289"/>
                            <a:gd name="T91" fmla="*/ 65 h 313"/>
                            <a:gd name="T92" fmla="*/ 47 w 289"/>
                            <a:gd name="T93" fmla="*/ 29 h 313"/>
                            <a:gd name="T94" fmla="*/ 88 w 289"/>
                            <a:gd name="T95" fmla="*/ 5 h 313"/>
                            <a:gd name="T96" fmla="*/ 146 w 289"/>
                            <a:gd name="T97" fmla="*/ 0 h 313"/>
                            <a:gd name="T98" fmla="*/ 146 w 289"/>
                            <a:gd name="T99" fmla="*/ 0 h 313"/>
                            <a:gd name="T100" fmla="*/ 184 w 289"/>
                            <a:gd name="T101" fmla="*/ 3 h 313"/>
                            <a:gd name="T102" fmla="*/ 253 w 289"/>
                            <a:gd name="T103" fmla="*/ 10 h 313"/>
                            <a:gd name="T104" fmla="*/ 289 w 289"/>
                            <a:gd name="T105" fmla="*/ 14 h 313"/>
                            <a:gd name="T106" fmla="*/ 289 w 289"/>
                            <a:gd name="T107" fmla="*/ 14 h 313"/>
                            <a:gd name="T108" fmla="*/ 289 w 289"/>
                            <a:gd name="T109" fmla="*/ 21 h 313"/>
                            <a:gd name="T110" fmla="*/ 288 w 289"/>
                            <a:gd name="T111" fmla="*/ 33 h 313"/>
                            <a:gd name="T112" fmla="*/ 287 w 289"/>
                            <a:gd name="T113" fmla="*/ 39 h 313"/>
                            <a:gd name="T114" fmla="*/ 287 w 289"/>
                            <a:gd name="T115" fmla="*/ 39 h 313"/>
                            <a:gd name="T116" fmla="*/ 268 w 289"/>
                            <a:gd name="T117" fmla="*/ 41 h 313"/>
                            <a:gd name="T118" fmla="*/ 256 w 289"/>
                            <a:gd name="T119" fmla="*/ 51 h 313"/>
                            <a:gd name="T120" fmla="*/ 251 w 289"/>
                            <a:gd name="T121" fmla="*/ 69 h 313"/>
                            <a:gd name="T122" fmla="*/ 251 w 289"/>
                            <a:gd name="T123" fmla="*/ 69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89" h="313">
                              <a:moveTo>
                                <a:pt x="162" y="29"/>
                              </a:moveTo>
                              <a:lnTo>
                                <a:pt x="116" y="36"/>
                              </a:lnTo>
                              <a:lnTo>
                                <a:pt x="78" y="72"/>
                              </a:lnTo>
                              <a:lnTo>
                                <a:pt x="56" y="148"/>
                              </a:lnTo>
                              <a:lnTo>
                                <a:pt x="61" y="205"/>
                              </a:lnTo>
                              <a:lnTo>
                                <a:pt x="86" y="251"/>
                              </a:lnTo>
                              <a:lnTo>
                                <a:pt x="140" y="273"/>
                              </a:lnTo>
                              <a:lnTo>
                                <a:pt x="165" y="273"/>
                              </a:lnTo>
                              <a:lnTo>
                                <a:pt x="177" y="265"/>
                              </a:lnTo>
                              <a:lnTo>
                                <a:pt x="182" y="245"/>
                              </a:lnTo>
                              <a:lnTo>
                                <a:pt x="186" y="197"/>
                              </a:lnTo>
                              <a:lnTo>
                                <a:pt x="195" y="107"/>
                              </a:lnTo>
                              <a:lnTo>
                                <a:pt x="199" y="59"/>
                              </a:lnTo>
                              <a:lnTo>
                                <a:pt x="196" y="40"/>
                              </a:lnTo>
                              <a:lnTo>
                                <a:pt x="183" y="33"/>
                              </a:lnTo>
                              <a:lnTo>
                                <a:pt x="162" y="29"/>
                              </a:lnTo>
                              <a:close/>
                              <a:moveTo>
                                <a:pt x="251" y="69"/>
                              </a:moveTo>
                              <a:lnTo>
                                <a:pt x="246" y="116"/>
                              </a:lnTo>
                              <a:lnTo>
                                <a:pt x="238" y="205"/>
                              </a:lnTo>
                              <a:lnTo>
                                <a:pt x="232" y="252"/>
                              </a:lnTo>
                              <a:lnTo>
                                <a:pt x="234" y="271"/>
                              </a:lnTo>
                              <a:lnTo>
                                <a:pt x="244" y="282"/>
                              </a:lnTo>
                              <a:lnTo>
                                <a:pt x="263" y="288"/>
                              </a:lnTo>
                              <a:lnTo>
                                <a:pt x="262" y="295"/>
                              </a:lnTo>
                              <a:lnTo>
                                <a:pt x="261" y="307"/>
                              </a:lnTo>
                              <a:lnTo>
                                <a:pt x="260" y="313"/>
                              </a:lnTo>
                              <a:lnTo>
                                <a:pt x="223" y="310"/>
                              </a:lnTo>
                              <a:lnTo>
                                <a:pt x="155" y="304"/>
                              </a:lnTo>
                              <a:lnTo>
                                <a:pt x="119" y="299"/>
                              </a:lnTo>
                              <a:lnTo>
                                <a:pt x="62" y="283"/>
                              </a:lnTo>
                              <a:lnTo>
                                <a:pt x="27" y="250"/>
                              </a:lnTo>
                              <a:lnTo>
                                <a:pt x="8" y="209"/>
                              </a:lnTo>
                              <a:lnTo>
                                <a:pt x="0" y="169"/>
                              </a:lnTo>
                              <a:lnTo>
                                <a:pt x="1" y="137"/>
                              </a:lnTo>
                              <a:lnTo>
                                <a:pt x="7" y="104"/>
                              </a:lnTo>
                              <a:lnTo>
                                <a:pt x="21" y="65"/>
                              </a:lnTo>
                              <a:lnTo>
                                <a:pt x="47" y="29"/>
                              </a:lnTo>
                              <a:lnTo>
                                <a:pt x="88" y="5"/>
                              </a:lnTo>
                              <a:lnTo>
                                <a:pt x="146" y="0"/>
                              </a:lnTo>
                              <a:lnTo>
                                <a:pt x="184" y="3"/>
                              </a:lnTo>
                              <a:lnTo>
                                <a:pt x="253" y="10"/>
                              </a:lnTo>
                              <a:lnTo>
                                <a:pt x="289" y="14"/>
                              </a:lnTo>
                              <a:lnTo>
                                <a:pt x="289" y="21"/>
                              </a:lnTo>
                              <a:lnTo>
                                <a:pt x="288" y="33"/>
                              </a:lnTo>
                              <a:lnTo>
                                <a:pt x="287" y="39"/>
                              </a:lnTo>
                              <a:lnTo>
                                <a:pt x="268" y="41"/>
                              </a:lnTo>
                              <a:lnTo>
                                <a:pt x="256" y="51"/>
                              </a:lnTo>
                              <a:lnTo>
                                <a:pt x="251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" name="Freeform 526"/>
                      <wps:cNvSpPr>
                        <a:spLocks/>
                      </wps:cNvSpPr>
                      <wps:spPr bwMode="auto">
                        <a:xfrm>
                          <a:off x="2026" y="1301"/>
                          <a:ext cx="46" cy="80"/>
                        </a:xfrm>
                        <a:custGeom>
                          <a:avLst/>
                          <a:gdLst>
                            <a:gd name="T0" fmla="*/ 137 w 183"/>
                            <a:gd name="T1" fmla="*/ 75 h 320"/>
                            <a:gd name="T2" fmla="*/ 127 w 183"/>
                            <a:gd name="T3" fmla="*/ 122 h 320"/>
                            <a:gd name="T4" fmla="*/ 107 w 183"/>
                            <a:gd name="T5" fmla="*/ 208 h 320"/>
                            <a:gd name="T6" fmla="*/ 96 w 183"/>
                            <a:gd name="T7" fmla="*/ 255 h 320"/>
                            <a:gd name="T8" fmla="*/ 96 w 183"/>
                            <a:gd name="T9" fmla="*/ 255 h 320"/>
                            <a:gd name="T10" fmla="*/ 96 w 183"/>
                            <a:gd name="T11" fmla="*/ 274 h 320"/>
                            <a:gd name="T12" fmla="*/ 104 w 183"/>
                            <a:gd name="T13" fmla="*/ 287 h 320"/>
                            <a:gd name="T14" fmla="*/ 121 w 183"/>
                            <a:gd name="T15" fmla="*/ 295 h 320"/>
                            <a:gd name="T16" fmla="*/ 121 w 183"/>
                            <a:gd name="T17" fmla="*/ 295 h 320"/>
                            <a:gd name="T18" fmla="*/ 120 w 183"/>
                            <a:gd name="T19" fmla="*/ 301 h 320"/>
                            <a:gd name="T20" fmla="*/ 117 w 183"/>
                            <a:gd name="T21" fmla="*/ 313 h 320"/>
                            <a:gd name="T22" fmla="*/ 116 w 183"/>
                            <a:gd name="T23" fmla="*/ 320 h 320"/>
                            <a:gd name="T24" fmla="*/ 116 w 183"/>
                            <a:gd name="T25" fmla="*/ 320 h 320"/>
                            <a:gd name="T26" fmla="*/ 86 w 183"/>
                            <a:gd name="T27" fmla="*/ 313 h 320"/>
                            <a:gd name="T28" fmla="*/ 30 w 183"/>
                            <a:gd name="T29" fmla="*/ 300 h 320"/>
                            <a:gd name="T30" fmla="*/ 0 w 183"/>
                            <a:gd name="T31" fmla="*/ 294 h 320"/>
                            <a:gd name="T32" fmla="*/ 0 w 183"/>
                            <a:gd name="T33" fmla="*/ 294 h 320"/>
                            <a:gd name="T34" fmla="*/ 1 w 183"/>
                            <a:gd name="T35" fmla="*/ 287 h 320"/>
                            <a:gd name="T36" fmla="*/ 5 w 183"/>
                            <a:gd name="T37" fmla="*/ 275 h 320"/>
                            <a:gd name="T38" fmla="*/ 6 w 183"/>
                            <a:gd name="T39" fmla="*/ 268 h 320"/>
                            <a:gd name="T40" fmla="*/ 6 w 183"/>
                            <a:gd name="T41" fmla="*/ 268 h 320"/>
                            <a:gd name="T42" fmla="*/ 24 w 183"/>
                            <a:gd name="T43" fmla="*/ 268 h 320"/>
                            <a:gd name="T44" fmla="*/ 38 w 183"/>
                            <a:gd name="T45" fmla="*/ 261 h 320"/>
                            <a:gd name="T46" fmla="*/ 45 w 183"/>
                            <a:gd name="T47" fmla="*/ 243 h 320"/>
                            <a:gd name="T48" fmla="*/ 45 w 183"/>
                            <a:gd name="T49" fmla="*/ 243 h 320"/>
                            <a:gd name="T50" fmla="*/ 56 w 183"/>
                            <a:gd name="T51" fmla="*/ 197 h 320"/>
                            <a:gd name="T52" fmla="*/ 76 w 183"/>
                            <a:gd name="T53" fmla="*/ 110 h 320"/>
                            <a:gd name="T54" fmla="*/ 86 w 183"/>
                            <a:gd name="T55" fmla="*/ 64 h 320"/>
                            <a:gd name="T56" fmla="*/ 86 w 183"/>
                            <a:gd name="T57" fmla="*/ 64 h 320"/>
                            <a:gd name="T58" fmla="*/ 87 w 183"/>
                            <a:gd name="T59" fmla="*/ 46 h 320"/>
                            <a:gd name="T60" fmla="*/ 78 w 183"/>
                            <a:gd name="T61" fmla="*/ 33 h 320"/>
                            <a:gd name="T62" fmla="*/ 61 w 183"/>
                            <a:gd name="T63" fmla="*/ 25 h 320"/>
                            <a:gd name="T64" fmla="*/ 61 w 183"/>
                            <a:gd name="T65" fmla="*/ 25 h 320"/>
                            <a:gd name="T66" fmla="*/ 63 w 183"/>
                            <a:gd name="T67" fmla="*/ 18 h 320"/>
                            <a:gd name="T68" fmla="*/ 65 w 183"/>
                            <a:gd name="T69" fmla="*/ 6 h 320"/>
                            <a:gd name="T70" fmla="*/ 66 w 183"/>
                            <a:gd name="T71" fmla="*/ 0 h 320"/>
                            <a:gd name="T72" fmla="*/ 66 w 183"/>
                            <a:gd name="T73" fmla="*/ 0 h 320"/>
                            <a:gd name="T74" fmla="*/ 97 w 183"/>
                            <a:gd name="T75" fmla="*/ 6 h 320"/>
                            <a:gd name="T76" fmla="*/ 152 w 183"/>
                            <a:gd name="T77" fmla="*/ 19 h 320"/>
                            <a:gd name="T78" fmla="*/ 183 w 183"/>
                            <a:gd name="T79" fmla="*/ 26 h 320"/>
                            <a:gd name="T80" fmla="*/ 183 w 183"/>
                            <a:gd name="T81" fmla="*/ 26 h 320"/>
                            <a:gd name="T82" fmla="*/ 181 w 183"/>
                            <a:gd name="T83" fmla="*/ 33 h 320"/>
                            <a:gd name="T84" fmla="*/ 178 w 183"/>
                            <a:gd name="T85" fmla="*/ 45 h 320"/>
                            <a:gd name="T86" fmla="*/ 176 w 183"/>
                            <a:gd name="T87" fmla="*/ 51 h 320"/>
                            <a:gd name="T88" fmla="*/ 176 w 183"/>
                            <a:gd name="T89" fmla="*/ 51 h 320"/>
                            <a:gd name="T90" fmla="*/ 157 w 183"/>
                            <a:gd name="T91" fmla="*/ 51 h 320"/>
                            <a:gd name="T92" fmla="*/ 144 w 183"/>
                            <a:gd name="T93" fmla="*/ 59 h 320"/>
                            <a:gd name="T94" fmla="*/ 137 w 183"/>
                            <a:gd name="T95" fmla="*/ 75 h 320"/>
                            <a:gd name="T96" fmla="*/ 137 w 183"/>
                            <a:gd name="T97" fmla="*/ 75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3" h="320">
                              <a:moveTo>
                                <a:pt x="137" y="75"/>
                              </a:moveTo>
                              <a:lnTo>
                                <a:pt x="127" y="122"/>
                              </a:lnTo>
                              <a:lnTo>
                                <a:pt x="107" y="208"/>
                              </a:lnTo>
                              <a:lnTo>
                                <a:pt x="96" y="255"/>
                              </a:lnTo>
                              <a:lnTo>
                                <a:pt x="96" y="274"/>
                              </a:lnTo>
                              <a:lnTo>
                                <a:pt x="104" y="287"/>
                              </a:lnTo>
                              <a:lnTo>
                                <a:pt x="121" y="295"/>
                              </a:lnTo>
                              <a:lnTo>
                                <a:pt x="120" y="301"/>
                              </a:lnTo>
                              <a:lnTo>
                                <a:pt x="117" y="313"/>
                              </a:lnTo>
                              <a:lnTo>
                                <a:pt x="116" y="320"/>
                              </a:lnTo>
                              <a:lnTo>
                                <a:pt x="86" y="313"/>
                              </a:lnTo>
                              <a:lnTo>
                                <a:pt x="30" y="300"/>
                              </a:lnTo>
                              <a:lnTo>
                                <a:pt x="0" y="294"/>
                              </a:lnTo>
                              <a:lnTo>
                                <a:pt x="1" y="287"/>
                              </a:lnTo>
                              <a:lnTo>
                                <a:pt x="5" y="275"/>
                              </a:lnTo>
                              <a:lnTo>
                                <a:pt x="6" y="268"/>
                              </a:lnTo>
                              <a:lnTo>
                                <a:pt x="24" y="268"/>
                              </a:lnTo>
                              <a:lnTo>
                                <a:pt x="38" y="261"/>
                              </a:lnTo>
                              <a:lnTo>
                                <a:pt x="45" y="243"/>
                              </a:lnTo>
                              <a:lnTo>
                                <a:pt x="56" y="197"/>
                              </a:lnTo>
                              <a:lnTo>
                                <a:pt x="76" y="110"/>
                              </a:lnTo>
                              <a:lnTo>
                                <a:pt x="86" y="64"/>
                              </a:lnTo>
                              <a:lnTo>
                                <a:pt x="87" y="46"/>
                              </a:lnTo>
                              <a:lnTo>
                                <a:pt x="78" y="33"/>
                              </a:lnTo>
                              <a:lnTo>
                                <a:pt x="61" y="25"/>
                              </a:lnTo>
                              <a:lnTo>
                                <a:pt x="63" y="18"/>
                              </a:lnTo>
                              <a:lnTo>
                                <a:pt x="65" y="6"/>
                              </a:lnTo>
                              <a:lnTo>
                                <a:pt x="66" y="0"/>
                              </a:lnTo>
                              <a:lnTo>
                                <a:pt x="97" y="6"/>
                              </a:lnTo>
                              <a:lnTo>
                                <a:pt x="152" y="19"/>
                              </a:lnTo>
                              <a:lnTo>
                                <a:pt x="183" y="26"/>
                              </a:lnTo>
                              <a:lnTo>
                                <a:pt x="181" y="33"/>
                              </a:lnTo>
                              <a:lnTo>
                                <a:pt x="178" y="45"/>
                              </a:lnTo>
                              <a:lnTo>
                                <a:pt x="176" y="51"/>
                              </a:lnTo>
                              <a:lnTo>
                                <a:pt x="157" y="51"/>
                              </a:lnTo>
                              <a:lnTo>
                                <a:pt x="144" y="59"/>
                              </a:lnTo>
                              <a:lnTo>
                                <a:pt x="137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5" name="Freeform 527"/>
                      <wps:cNvSpPr>
                        <a:spLocks/>
                      </wps:cNvSpPr>
                      <wps:spPr bwMode="auto">
                        <a:xfrm>
                          <a:off x="1961" y="1286"/>
                          <a:ext cx="66" cy="77"/>
                        </a:xfrm>
                        <a:custGeom>
                          <a:avLst/>
                          <a:gdLst>
                            <a:gd name="T0" fmla="*/ 0 w 266"/>
                            <a:gd name="T1" fmla="*/ 267 h 309"/>
                            <a:gd name="T2" fmla="*/ 2 w 266"/>
                            <a:gd name="T3" fmla="*/ 241 h 309"/>
                            <a:gd name="T4" fmla="*/ 6 w 266"/>
                            <a:gd name="T5" fmla="*/ 191 h 309"/>
                            <a:gd name="T6" fmla="*/ 9 w 266"/>
                            <a:gd name="T7" fmla="*/ 165 h 309"/>
                            <a:gd name="T8" fmla="*/ 9 w 266"/>
                            <a:gd name="T9" fmla="*/ 165 h 309"/>
                            <a:gd name="T10" fmla="*/ 15 w 266"/>
                            <a:gd name="T11" fmla="*/ 165 h 309"/>
                            <a:gd name="T12" fmla="*/ 27 w 266"/>
                            <a:gd name="T13" fmla="*/ 165 h 309"/>
                            <a:gd name="T14" fmla="*/ 33 w 266"/>
                            <a:gd name="T15" fmla="*/ 165 h 309"/>
                            <a:gd name="T16" fmla="*/ 33 w 266"/>
                            <a:gd name="T17" fmla="*/ 165 h 309"/>
                            <a:gd name="T18" fmla="*/ 41 w 266"/>
                            <a:gd name="T19" fmla="*/ 220 h 309"/>
                            <a:gd name="T20" fmla="*/ 62 w 266"/>
                            <a:gd name="T21" fmla="*/ 255 h 309"/>
                            <a:gd name="T22" fmla="*/ 90 w 266"/>
                            <a:gd name="T23" fmla="*/ 274 h 309"/>
                            <a:gd name="T24" fmla="*/ 90 w 266"/>
                            <a:gd name="T25" fmla="*/ 274 h 309"/>
                            <a:gd name="T26" fmla="*/ 132 w 266"/>
                            <a:gd name="T27" fmla="*/ 271 h 309"/>
                            <a:gd name="T28" fmla="*/ 170 w 266"/>
                            <a:gd name="T29" fmla="*/ 240 h 309"/>
                            <a:gd name="T30" fmla="*/ 202 w 266"/>
                            <a:gd name="T31" fmla="*/ 179 h 309"/>
                            <a:gd name="T32" fmla="*/ 202 w 266"/>
                            <a:gd name="T33" fmla="*/ 179 h 309"/>
                            <a:gd name="T34" fmla="*/ 214 w 266"/>
                            <a:gd name="T35" fmla="*/ 115 h 309"/>
                            <a:gd name="T36" fmla="*/ 203 w 266"/>
                            <a:gd name="T37" fmla="*/ 64 h 309"/>
                            <a:gd name="T38" fmla="*/ 169 w 266"/>
                            <a:gd name="T39" fmla="*/ 35 h 309"/>
                            <a:gd name="T40" fmla="*/ 169 w 266"/>
                            <a:gd name="T41" fmla="*/ 35 h 309"/>
                            <a:gd name="T42" fmla="*/ 135 w 266"/>
                            <a:gd name="T43" fmla="*/ 29 h 309"/>
                            <a:gd name="T44" fmla="*/ 100 w 266"/>
                            <a:gd name="T45" fmla="*/ 39 h 309"/>
                            <a:gd name="T46" fmla="*/ 62 w 266"/>
                            <a:gd name="T47" fmla="*/ 65 h 309"/>
                            <a:gd name="T48" fmla="*/ 62 w 266"/>
                            <a:gd name="T49" fmla="*/ 65 h 309"/>
                            <a:gd name="T50" fmla="*/ 58 w 266"/>
                            <a:gd name="T51" fmla="*/ 61 h 309"/>
                            <a:gd name="T52" fmla="*/ 50 w 266"/>
                            <a:gd name="T53" fmla="*/ 51 h 309"/>
                            <a:gd name="T54" fmla="*/ 46 w 266"/>
                            <a:gd name="T55" fmla="*/ 47 h 309"/>
                            <a:gd name="T56" fmla="*/ 46 w 266"/>
                            <a:gd name="T57" fmla="*/ 47 h 309"/>
                            <a:gd name="T58" fmla="*/ 89 w 266"/>
                            <a:gd name="T59" fmla="*/ 12 h 309"/>
                            <a:gd name="T60" fmla="*/ 135 w 266"/>
                            <a:gd name="T61" fmla="*/ 0 h 309"/>
                            <a:gd name="T62" fmla="*/ 180 w 266"/>
                            <a:gd name="T63" fmla="*/ 5 h 309"/>
                            <a:gd name="T64" fmla="*/ 180 w 266"/>
                            <a:gd name="T65" fmla="*/ 5 h 309"/>
                            <a:gd name="T66" fmla="*/ 221 w 266"/>
                            <a:gd name="T67" fmla="*/ 28 h 309"/>
                            <a:gd name="T68" fmla="*/ 249 w 266"/>
                            <a:gd name="T69" fmla="*/ 62 h 309"/>
                            <a:gd name="T70" fmla="*/ 263 w 266"/>
                            <a:gd name="T71" fmla="*/ 104 h 309"/>
                            <a:gd name="T72" fmla="*/ 266 w 266"/>
                            <a:gd name="T73" fmla="*/ 150 h 309"/>
                            <a:gd name="T74" fmla="*/ 255 w 266"/>
                            <a:gd name="T75" fmla="*/ 198 h 309"/>
                            <a:gd name="T76" fmla="*/ 255 w 266"/>
                            <a:gd name="T77" fmla="*/ 198 h 309"/>
                            <a:gd name="T78" fmla="*/ 226 w 266"/>
                            <a:gd name="T79" fmla="*/ 252 h 309"/>
                            <a:gd name="T80" fmla="*/ 185 w 266"/>
                            <a:gd name="T81" fmla="*/ 290 h 309"/>
                            <a:gd name="T82" fmla="*/ 137 w 266"/>
                            <a:gd name="T83" fmla="*/ 309 h 309"/>
                            <a:gd name="T84" fmla="*/ 84 w 266"/>
                            <a:gd name="T85" fmla="*/ 303 h 309"/>
                            <a:gd name="T86" fmla="*/ 84 w 266"/>
                            <a:gd name="T87" fmla="*/ 303 h 309"/>
                            <a:gd name="T88" fmla="*/ 66 w 266"/>
                            <a:gd name="T89" fmla="*/ 295 h 309"/>
                            <a:gd name="T90" fmla="*/ 47 w 266"/>
                            <a:gd name="T91" fmla="*/ 280 h 309"/>
                            <a:gd name="T92" fmla="*/ 30 w 266"/>
                            <a:gd name="T93" fmla="*/ 261 h 309"/>
                            <a:gd name="T94" fmla="*/ 30 w 266"/>
                            <a:gd name="T95" fmla="*/ 261 h 309"/>
                            <a:gd name="T96" fmla="*/ 30 w 266"/>
                            <a:gd name="T97" fmla="*/ 261 h 309"/>
                            <a:gd name="T98" fmla="*/ 29 w 266"/>
                            <a:gd name="T99" fmla="*/ 261 h 309"/>
                            <a:gd name="T100" fmla="*/ 29 w 266"/>
                            <a:gd name="T101" fmla="*/ 261 h 309"/>
                            <a:gd name="T102" fmla="*/ 29 w 266"/>
                            <a:gd name="T103" fmla="*/ 261 h 309"/>
                            <a:gd name="T104" fmla="*/ 26 w 266"/>
                            <a:gd name="T105" fmla="*/ 264 h 309"/>
                            <a:gd name="T106" fmla="*/ 20 w 266"/>
                            <a:gd name="T107" fmla="*/ 270 h 309"/>
                            <a:gd name="T108" fmla="*/ 17 w 266"/>
                            <a:gd name="T109" fmla="*/ 274 h 309"/>
                            <a:gd name="T110" fmla="*/ 17 w 266"/>
                            <a:gd name="T111" fmla="*/ 274 h 309"/>
                            <a:gd name="T112" fmla="*/ 13 w 266"/>
                            <a:gd name="T113" fmla="*/ 273 h 309"/>
                            <a:gd name="T114" fmla="*/ 4 w 266"/>
                            <a:gd name="T115" fmla="*/ 269 h 309"/>
                            <a:gd name="T116" fmla="*/ 0 w 266"/>
                            <a:gd name="T117" fmla="*/ 267 h 309"/>
                            <a:gd name="T118" fmla="*/ 0 w 266"/>
                            <a:gd name="T119" fmla="*/ 267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6" h="309">
                              <a:moveTo>
                                <a:pt x="0" y="267"/>
                              </a:moveTo>
                              <a:lnTo>
                                <a:pt x="2" y="241"/>
                              </a:lnTo>
                              <a:lnTo>
                                <a:pt x="6" y="191"/>
                              </a:lnTo>
                              <a:lnTo>
                                <a:pt x="9" y="165"/>
                              </a:lnTo>
                              <a:lnTo>
                                <a:pt x="15" y="165"/>
                              </a:lnTo>
                              <a:lnTo>
                                <a:pt x="27" y="165"/>
                              </a:lnTo>
                              <a:lnTo>
                                <a:pt x="33" y="165"/>
                              </a:lnTo>
                              <a:lnTo>
                                <a:pt x="41" y="220"/>
                              </a:lnTo>
                              <a:lnTo>
                                <a:pt x="62" y="255"/>
                              </a:lnTo>
                              <a:lnTo>
                                <a:pt x="90" y="274"/>
                              </a:lnTo>
                              <a:lnTo>
                                <a:pt x="132" y="271"/>
                              </a:lnTo>
                              <a:lnTo>
                                <a:pt x="170" y="240"/>
                              </a:lnTo>
                              <a:lnTo>
                                <a:pt x="202" y="179"/>
                              </a:lnTo>
                              <a:lnTo>
                                <a:pt x="214" y="115"/>
                              </a:lnTo>
                              <a:lnTo>
                                <a:pt x="203" y="64"/>
                              </a:lnTo>
                              <a:lnTo>
                                <a:pt x="169" y="35"/>
                              </a:lnTo>
                              <a:lnTo>
                                <a:pt x="135" y="29"/>
                              </a:lnTo>
                              <a:lnTo>
                                <a:pt x="100" y="39"/>
                              </a:lnTo>
                              <a:lnTo>
                                <a:pt x="62" y="65"/>
                              </a:lnTo>
                              <a:lnTo>
                                <a:pt x="58" y="61"/>
                              </a:lnTo>
                              <a:lnTo>
                                <a:pt x="50" y="51"/>
                              </a:lnTo>
                              <a:lnTo>
                                <a:pt x="46" y="47"/>
                              </a:lnTo>
                              <a:lnTo>
                                <a:pt x="89" y="12"/>
                              </a:lnTo>
                              <a:lnTo>
                                <a:pt x="135" y="0"/>
                              </a:lnTo>
                              <a:lnTo>
                                <a:pt x="180" y="5"/>
                              </a:lnTo>
                              <a:lnTo>
                                <a:pt x="221" y="28"/>
                              </a:lnTo>
                              <a:lnTo>
                                <a:pt x="249" y="62"/>
                              </a:lnTo>
                              <a:lnTo>
                                <a:pt x="263" y="104"/>
                              </a:lnTo>
                              <a:lnTo>
                                <a:pt x="266" y="150"/>
                              </a:lnTo>
                              <a:lnTo>
                                <a:pt x="255" y="198"/>
                              </a:lnTo>
                              <a:lnTo>
                                <a:pt x="226" y="252"/>
                              </a:lnTo>
                              <a:lnTo>
                                <a:pt x="185" y="290"/>
                              </a:lnTo>
                              <a:lnTo>
                                <a:pt x="137" y="309"/>
                              </a:lnTo>
                              <a:lnTo>
                                <a:pt x="84" y="303"/>
                              </a:lnTo>
                              <a:lnTo>
                                <a:pt x="66" y="295"/>
                              </a:lnTo>
                              <a:lnTo>
                                <a:pt x="47" y="280"/>
                              </a:lnTo>
                              <a:lnTo>
                                <a:pt x="30" y="261"/>
                              </a:lnTo>
                              <a:lnTo>
                                <a:pt x="29" y="261"/>
                              </a:lnTo>
                              <a:lnTo>
                                <a:pt x="26" y="264"/>
                              </a:lnTo>
                              <a:lnTo>
                                <a:pt x="20" y="270"/>
                              </a:lnTo>
                              <a:lnTo>
                                <a:pt x="17" y="274"/>
                              </a:lnTo>
                              <a:lnTo>
                                <a:pt x="13" y="273"/>
                              </a:lnTo>
                              <a:lnTo>
                                <a:pt x="4" y="269"/>
                              </a:lnTo>
                              <a:lnTo>
                                <a:pt x="0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6" name="Freeform 528"/>
                      <wps:cNvSpPr>
                        <a:spLocks noEditPoints="1"/>
                      </wps:cNvSpPr>
                      <wps:spPr bwMode="auto">
                        <a:xfrm>
                          <a:off x="1861" y="1235"/>
                          <a:ext cx="115" cy="87"/>
                        </a:xfrm>
                        <a:custGeom>
                          <a:avLst/>
                          <a:gdLst>
                            <a:gd name="T0" fmla="*/ 164 w 457"/>
                            <a:gd name="T1" fmla="*/ 308 h 347"/>
                            <a:gd name="T2" fmla="*/ 225 w 457"/>
                            <a:gd name="T3" fmla="*/ 206 h 347"/>
                            <a:gd name="T4" fmla="*/ 290 w 457"/>
                            <a:gd name="T5" fmla="*/ 211 h 347"/>
                            <a:gd name="T6" fmla="*/ 321 w 457"/>
                            <a:gd name="T7" fmla="*/ 213 h 347"/>
                            <a:gd name="T8" fmla="*/ 357 w 457"/>
                            <a:gd name="T9" fmla="*/ 193 h 347"/>
                            <a:gd name="T10" fmla="*/ 372 w 457"/>
                            <a:gd name="T11" fmla="*/ 178 h 347"/>
                            <a:gd name="T12" fmla="*/ 369 w 457"/>
                            <a:gd name="T13" fmla="*/ 161 h 347"/>
                            <a:gd name="T14" fmla="*/ 359 w 457"/>
                            <a:gd name="T15" fmla="*/ 144 h 347"/>
                            <a:gd name="T16" fmla="*/ 369 w 457"/>
                            <a:gd name="T17" fmla="*/ 128 h 347"/>
                            <a:gd name="T18" fmla="*/ 457 w 457"/>
                            <a:gd name="T19" fmla="*/ 179 h 347"/>
                            <a:gd name="T20" fmla="*/ 447 w 457"/>
                            <a:gd name="T21" fmla="*/ 196 h 347"/>
                            <a:gd name="T22" fmla="*/ 427 w 457"/>
                            <a:gd name="T23" fmla="*/ 200 h 347"/>
                            <a:gd name="T24" fmla="*/ 384 w 457"/>
                            <a:gd name="T25" fmla="*/ 217 h 347"/>
                            <a:gd name="T26" fmla="*/ 230 w 457"/>
                            <a:gd name="T27" fmla="*/ 301 h 347"/>
                            <a:gd name="T28" fmla="*/ 147 w 457"/>
                            <a:gd name="T29" fmla="*/ 347 h 347"/>
                            <a:gd name="T30" fmla="*/ 1 w 457"/>
                            <a:gd name="T31" fmla="*/ 262 h 347"/>
                            <a:gd name="T32" fmla="*/ 1 w 457"/>
                            <a:gd name="T33" fmla="*/ 261 h 347"/>
                            <a:gd name="T34" fmla="*/ 5 w 457"/>
                            <a:gd name="T35" fmla="*/ 238 h 347"/>
                            <a:gd name="T36" fmla="*/ 18 w 457"/>
                            <a:gd name="T37" fmla="*/ 172 h 347"/>
                            <a:gd name="T38" fmla="*/ 41 w 457"/>
                            <a:gd name="T39" fmla="*/ 170 h 347"/>
                            <a:gd name="T40" fmla="*/ 56 w 457"/>
                            <a:gd name="T41" fmla="*/ 252 h 347"/>
                            <a:gd name="T42" fmla="*/ 105 w 457"/>
                            <a:gd name="T43" fmla="*/ 285 h 347"/>
                            <a:gd name="T44" fmla="*/ 127 w 457"/>
                            <a:gd name="T45" fmla="*/ 268 h 347"/>
                            <a:gd name="T46" fmla="*/ 159 w 457"/>
                            <a:gd name="T47" fmla="*/ 213 h 347"/>
                            <a:gd name="T48" fmla="*/ 151 w 457"/>
                            <a:gd name="T49" fmla="*/ 209 h 347"/>
                            <a:gd name="T50" fmla="*/ 126 w 457"/>
                            <a:gd name="T51" fmla="*/ 199 h 347"/>
                            <a:gd name="T52" fmla="*/ 86 w 457"/>
                            <a:gd name="T53" fmla="*/ 231 h 347"/>
                            <a:gd name="T54" fmla="*/ 69 w 457"/>
                            <a:gd name="T55" fmla="*/ 221 h 347"/>
                            <a:gd name="T56" fmla="*/ 120 w 457"/>
                            <a:gd name="T57" fmla="*/ 135 h 347"/>
                            <a:gd name="T58" fmla="*/ 142 w 457"/>
                            <a:gd name="T59" fmla="*/ 107 h 347"/>
                            <a:gd name="T60" fmla="*/ 156 w 457"/>
                            <a:gd name="T61" fmla="*/ 115 h 347"/>
                            <a:gd name="T62" fmla="*/ 168 w 457"/>
                            <a:gd name="T63" fmla="*/ 183 h 347"/>
                            <a:gd name="T64" fmla="*/ 173 w 457"/>
                            <a:gd name="T65" fmla="*/ 186 h 347"/>
                            <a:gd name="T66" fmla="*/ 188 w 457"/>
                            <a:gd name="T67" fmla="*/ 166 h 347"/>
                            <a:gd name="T68" fmla="*/ 223 w 457"/>
                            <a:gd name="T69" fmla="*/ 106 h 347"/>
                            <a:gd name="T70" fmla="*/ 213 w 457"/>
                            <a:gd name="T71" fmla="*/ 69 h 347"/>
                            <a:gd name="T72" fmla="*/ 136 w 457"/>
                            <a:gd name="T73" fmla="*/ 61 h 347"/>
                            <a:gd name="T74" fmla="*/ 79 w 457"/>
                            <a:gd name="T75" fmla="*/ 82 h 347"/>
                            <a:gd name="T76" fmla="*/ 70 w 457"/>
                            <a:gd name="T77" fmla="*/ 67 h 347"/>
                            <a:gd name="T78" fmla="*/ 150 w 457"/>
                            <a:gd name="T79" fmla="*/ 0 h 347"/>
                            <a:gd name="T80" fmla="*/ 279 w 457"/>
                            <a:gd name="T81" fmla="*/ 75 h 347"/>
                            <a:gd name="T82" fmla="*/ 321 w 457"/>
                            <a:gd name="T83" fmla="*/ 107 h 347"/>
                            <a:gd name="T84" fmla="*/ 312 w 457"/>
                            <a:gd name="T85" fmla="*/ 124 h 347"/>
                            <a:gd name="T86" fmla="*/ 266 w 457"/>
                            <a:gd name="T87" fmla="*/ 136 h 347"/>
                            <a:gd name="T88" fmla="*/ 246 w 457"/>
                            <a:gd name="T89" fmla="*/ 170 h 347"/>
                            <a:gd name="T90" fmla="*/ 239 w 457"/>
                            <a:gd name="T91" fmla="*/ 181 h 3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57" h="347">
                              <a:moveTo>
                                <a:pt x="225" y="206"/>
                              </a:moveTo>
                              <a:lnTo>
                                <a:pt x="164" y="307"/>
                              </a:lnTo>
                              <a:lnTo>
                                <a:pt x="164" y="308"/>
                              </a:lnTo>
                              <a:lnTo>
                                <a:pt x="279" y="238"/>
                              </a:lnTo>
                              <a:lnTo>
                                <a:pt x="225" y="206"/>
                              </a:lnTo>
                              <a:close/>
                              <a:moveTo>
                                <a:pt x="239" y="181"/>
                              </a:moveTo>
                              <a:lnTo>
                                <a:pt x="257" y="192"/>
                              </a:lnTo>
                              <a:lnTo>
                                <a:pt x="290" y="211"/>
                              </a:lnTo>
                              <a:lnTo>
                                <a:pt x="307" y="221"/>
                              </a:lnTo>
                              <a:lnTo>
                                <a:pt x="321" y="213"/>
                              </a:lnTo>
                              <a:lnTo>
                                <a:pt x="344" y="200"/>
                              </a:lnTo>
                              <a:lnTo>
                                <a:pt x="357" y="193"/>
                              </a:lnTo>
                              <a:lnTo>
                                <a:pt x="365" y="188"/>
                              </a:lnTo>
                              <a:lnTo>
                                <a:pt x="369" y="183"/>
                              </a:lnTo>
                              <a:lnTo>
                                <a:pt x="372" y="178"/>
                              </a:lnTo>
                              <a:lnTo>
                                <a:pt x="374" y="171"/>
                              </a:lnTo>
                              <a:lnTo>
                                <a:pt x="369" y="161"/>
                              </a:lnTo>
                              <a:lnTo>
                                <a:pt x="356" y="150"/>
                              </a:lnTo>
                              <a:lnTo>
                                <a:pt x="359" y="144"/>
                              </a:lnTo>
                              <a:lnTo>
                                <a:pt x="366" y="133"/>
                              </a:lnTo>
                              <a:lnTo>
                                <a:pt x="369" y="128"/>
                              </a:lnTo>
                              <a:lnTo>
                                <a:pt x="391" y="141"/>
                              </a:lnTo>
                              <a:lnTo>
                                <a:pt x="434" y="166"/>
                              </a:lnTo>
                              <a:lnTo>
                                <a:pt x="457" y="179"/>
                              </a:lnTo>
                              <a:lnTo>
                                <a:pt x="454" y="185"/>
                              </a:lnTo>
                              <a:lnTo>
                                <a:pt x="447" y="196"/>
                              </a:lnTo>
                              <a:lnTo>
                                <a:pt x="444" y="201"/>
                              </a:lnTo>
                              <a:lnTo>
                                <a:pt x="427" y="200"/>
                              </a:lnTo>
                              <a:lnTo>
                                <a:pt x="410" y="204"/>
                              </a:lnTo>
                              <a:lnTo>
                                <a:pt x="384" y="217"/>
                              </a:lnTo>
                              <a:lnTo>
                                <a:pt x="359" y="230"/>
                              </a:lnTo>
                              <a:lnTo>
                                <a:pt x="301" y="263"/>
                              </a:lnTo>
                              <a:lnTo>
                                <a:pt x="230" y="301"/>
                              </a:lnTo>
                              <a:lnTo>
                                <a:pt x="172" y="334"/>
                              </a:lnTo>
                              <a:lnTo>
                                <a:pt x="147" y="347"/>
                              </a:lnTo>
                              <a:lnTo>
                                <a:pt x="109" y="325"/>
                              </a:lnTo>
                              <a:lnTo>
                                <a:pt x="39" y="284"/>
                              </a:lnTo>
                              <a:lnTo>
                                <a:pt x="1" y="262"/>
                              </a:lnTo>
                              <a:lnTo>
                                <a:pt x="1" y="261"/>
                              </a:lnTo>
                              <a:lnTo>
                                <a:pt x="0" y="261"/>
                              </a:lnTo>
                              <a:lnTo>
                                <a:pt x="5" y="238"/>
                              </a:lnTo>
                              <a:lnTo>
                                <a:pt x="14" y="195"/>
                              </a:lnTo>
                              <a:lnTo>
                                <a:pt x="18" y="172"/>
                              </a:lnTo>
                              <a:lnTo>
                                <a:pt x="24" y="171"/>
                              </a:lnTo>
                              <a:lnTo>
                                <a:pt x="35" y="171"/>
                              </a:lnTo>
                              <a:lnTo>
                                <a:pt x="41" y="170"/>
                              </a:lnTo>
                              <a:lnTo>
                                <a:pt x="41" y="219"/>
                              </a:lnTo>
                              <a:lnTo>
                                <a:pt x="56" y="252"/>
                              </a:lnTo>
                              <a:lnTo>
                                <a:pt x="92" y="278"/>
                              </a:lnTo>
                              <a:lnTo>
                                <a:pt x="105" y="285"/>
                              </a:lnTo>
                              <a:lnTo>
                                <a:pt x="116" y="281"/>
                              </a:lnTo>
                              <a:lnTo>
                                <a:pt x="127" y="268"/>
                              </a:lnTo>
                              <a:lnTo>
                                <a:pt x="135" y="254"/>
                              </a:lnTo>
                              <a:lnTo>
                                <a:pt x="151" y="228"/>
                              </a:lnTo>
                              <a:lnTo>
                                <a:pt x="159" y="213"/>
                              </a:lnTo>
                              <a:lnTo>
                                <a:pt x="157" y="212"/>
                              </a:lnTo>
                              <a:lnTo>
                                <a:pt x="151" y="209"/>
                              </a:lnTo>
                              <a:lnTo>
                                <a:pt x="149" y="208"/>
                              </a:lnTo>
                              <a:lnTo>
                                <a:pt x="126" y="199"/>
                              </a:lnTo>
                              <a:lnTo>
                                <a:pt x="107" y="206"/>
                              </a:lnTo>
                              <a:lnTo>
                                <a:pt x="86" y="231"/>
                              </a:lnTo>
                              <a:lnTo>
                                <a:pt x="82" y="229"/>
                              </a:lnTo>
                              <a:lnTo>
                                <a:pt x="73" y="223"/>
                              </a:lnTo>
                              <a:lnTo>
                                <a:pt x="69" y="221"/>
                              </a:lnTo>
                              <a:lnTo>
                                <a:pt x="86" y="192"/>
                              </a:lnTo>
                              <a:lnTo>
                                <a:pt x="120" y="135"/>
                              </a:lnTo>
                              <a:lnTo>
                                <a:pt x="138" y="105"/>
                              </a:lnTo>
                              <a:lnTo>
                                <a:pt x="142" y="107"/>
                              </a:lnTo>
                              <a:lnTo>
                                <a:pt x="151" y="113"/>
                              </a:lnTo>
                              <a:lnTo>
                                <a:pt x="156" y="115"/>
                              </a:lnTo>
                              <a:lnTo>
                                <a:pt x="145" y="144"/>
                              </a:lnTo>
                              <a:lnTo>
                                <a:pt x="149" y="166"/>
                              </a:lnTo>
                              <a:lnTo>
                                <a:pt x="168" y="183"/>
                              </a:lnTo>
                              <a:lnTo>
                                <a:pt x="170" y="184"/>
                              </a:lnTo>
                              <a:lnTo>
                                <a:pt x="173" y="186"/>
                              </a:lnTo>
                              <a:lnTo>
                                <a:pt x="175" y="187"/>
                              </a:lnTo>
                              <a:lnTo>
                                <a:pt x="188" y="166"/>
                              </a:lnTo>
                              <a:lnTo>
                                <a:pt x="211" y="127"/>
                              </a:lnTo>
                              <a:lnTo>
                                <a:pt x="223" y="106"/>
                              </a:lnTo>
                              <a:lnTo>
                                <a:pt x="229" y="91"/>
                              </a:lnTo>
                              <a:lnTo>
                                <a:pt x="226" y="80"/>
                              </a:lnTo>
                              <a:lnTo>
                                <a:pt x="213" y="69"/>
                              </a:lnTo>
                              <a:lnTo>
                                <a:pt x="178" y="56"/>
                              </a:lnTo>
                              <a:lnTo>
                                <a:pt x="136" y="61"/>
                              </a:lnTo>
                              <a:lnTo>
                                <a:pt x="82" y="86"/>
                              </a:lnTo>
                              <a:lnTo>
                                <a:pt x="79" y="82"/>
                              </a:lnTo>
                              <a:lnTo>
                                <a:pt x="73" y="72"/>
                              </a:lnTo>
                              <a:lnTo>
                                <a:pt x="70" y="67"/>
                              </a:lnTo>
                              <a:lnTo>
                                <a:pt x="91" y="49"/>
                              </a:lnTo>
                              <a:lnTo>
                                <a:pt x="129" y="17"/>
                              </a:lnTo>
                              <a:lnTo>
                                <a:pt x="150" y="0"/>
                              </a:lnTo>
                              <a:lnTo>
                                <a:pt x="195" y="26"/>
                              </a:lnTo>
                              <a:lnTo>
                                <a:pt x="279" y="75"/>
                              </a:lnTo>
                              <a:lnTo>
                                <a:pt x="325" y="102"/>
                              </a:lnTo>
                              <a:lnTo>
                                <a:pt x="321" y="107"/>
                              </a:lnTo>
                              <a:lnTo>
                                <a:pt x="315" y="118"/>
                              </a:lnTo>
                              <a:lnTo>
                                <a:pt x="312" y="124"/>
                              </a:lnTo>
                              <a:lnTo>
                                <a:pt x="293" y="118"/>
                              </a:lnTo>
                              <a:lnTo>
                                <a:pt x="279" y="121"/>
                              </a:lnTo>
                              <a:lnTo>
                                <a:pt x="266" y="136"/>
                              </a:lnTo>
                              <a:lnTo>
                                <a:pt x="259" y="148"/>
                              </a:lnTo>
                              <a:lnTo>
                                <a:pt x="246" y="170"/>
                              </a:lnTo>
                              <a:lnTo>
                                <a:pt x="239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" name="Freeform 529"/>
                      <wps:cNvSpPr>
                        <a:spLocks/>
                      </wps:cNvSpPr>
                      <wps:spPr bwMode="auto">
                        <a:xfrm>
                          <a:off x="2598" y="726"/>
                          <a:ext cx="19" cy="19"/>
                        </a:xfrm>
                        <a:custGeom>
                          <a:avLst/>
                          <a:gdLst>
                            <a:gd name="T0" fmla="*/ 76 w 76"/>
                            <a:gd name="T1" fmla="*/ 37 h 75"/>
                            <a:gd name="T2" fmla="*/ 71 w 76"/>
                            <a:gd name="T3" fmla="*/ 19 h 75"/>
                            <a:gd name="T4" fmla="*/ 57 w 76"/>
                            <a:gd name="T5" fmla="*/ 5 h 75"/>
                            <a:gd name="T6" fmla="*/ 38 w 76"/>
                            <a:gd name="T7" fmla="*/ 0 h 75"/>
                            <a:gd name="T8" fmla="*/ 38 w 76"/>
                            <a:gd name="T9" fmla="*/ 0 h 75"/>
                            <a:gd name="T10" fmla="*/ 19 w 76"/>
                            <a:gd name="T11" fmla="*/ 5 h 75"/>
                            <a:gd name="T12" fmla="*/ 6 w 76"/>
                            <a:gd name="T13" fmla="*/ 19 h 75"/>
                            <a:gd name="T14" fmla="*/ 0 w 76"/>
                            <a:gd name="T15" fmla="*/ 37 h 75"/>
                            <a:gd name="T16" fmla="*/ 0 w 76"/>
                            <a:gd name="T17" fmla="*/ 37 h 75"/>
                            <a:gd name="T18" fmla="*/ 6 w 76"/>
                            <a:gd name="T19" fmla="*/ 56 h 75"/>
                            <a:gd name="T20" fmla="*/ 19 w 76"/>
                            <a:gd name="T21" fmla="*/ 69 h 75"/>
                            <a:gd name="T22" fmla="*/ 38 w 76"/>
                            <a:gd name="T23" fmla="*/ 75 h 75"/>
                            <a:gd name="T24" fmla="*/ 38 w 76"/>
                            <a:gd name="T25" fmla="*/ 75 h 75"/>
                            <a:gd name="T26" fmla="*/ 57 w 76"/>
                            <a:gd name="T27" fmla="*/ 69 h 75"/>
                            <a:gd name="T28" fmla="*/ 71 w 76"/>
                            <a:gd name="T29" fmla="*/ 56 h 75"/>
                            <a:gd name="T30" fmla="*/ 76 w 76"/>
                            <a:gd name="T31" fmla="*/ 37 h 75"/>
                            <a:gd name="T32" fmla="*/ 76 w 76"/>
                            <a:gd name="T33" fmla="*/ 3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75">
                              <a:moveTo>
                                <a:pt x="76" y="37"/>
                              </a:moveTo>
                              <a:lnTo>
                                <a:pt x="71" y="19"/>
                              </a:lnTo>
                              <a:lnTo>
                                <a:pt x="57" y="5"/>
                              </a:lnTo>
                              <a:lnTo>
                                <a:pt x="38" y="0"/>
                              </a:lnTo>
                              <a:lnTo>
                                <a:pt x="19" y="5"/>
                              </a:lnTo>
                              <a:lnTo>
                                <a:pt x="6" y="19"/>
                              </a:lnTo>
                              <a:lnTo>
                                <a:pt x="0" y="37"/>
                              </a:lnTo>
                              <a:lnTo>
                                <a:pt x="6" y="56"/>
                              </a:lnTo>
                              <a:lnTo>
                                <a:pt x="19" y="69"/>
                              </a:lnTo>
                              <a:lnTo>
                                <a:pt x="38" y="75"/>
                              </a:lnTo>
                              <a:lnTo>
                                <a:pt x="57" y="69"/>
                              </a:lnTo>
                              <a:lnTo>
                                <a:pt x="71" y="56"/>
                              </a:lnTo>
                              <a:lnTo>
                                <a:pt x="76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Freeform 530"/>
                      <wps:cNvSpPr>
                        <a:spLocks noEditPoints="1"/>
                      </wps:cNvSpPr>
                      <wps:spPr bwMode="auto">
                        <a:xfrm>
                          <a:off x="1781" y="1157"/>
                          <a:ext cx="85" cy="83"/>
                        </a:xfrm>
                        <a:custGeom>
                          <a:avLst/>
                          <a:gdLst>
                            <a:gd name="T0" fmla="*/ 115 w 338"/>
                            <a:gd name="T1" fmla="*/ 182 h 332"/>
                            <a:gd name="T2" fmla="*/ 170 w 338"/>
                            <a:gd name="T3" fmla="*/ 238 h 332"/>
                            <a:gd name="T4" fmla="*/ 320 w 338"/>
                            <a:gd name="T5" fmla="*/ 227 h 332"/>
                            <a:gd name="T6" fmla="*/ 284 w 338"/>
                            <a:gd name="T7" fmla="*/ 223 h 332"/>
                            <a:gd name="T8" fmla="*/ 257 w 338"/>
                            <a:gd name="T9" fmla="*/ 232 h 332"/>
                            <a:gd name="T10" fmla="*/ 144 w 338"/>
                            <a:gd name="T11" fmla="*/ 283 h 332"/>
                            <a:gd name="T12" fmla="*/ 31 w 338"/>
                            <a:gd name="T13" fmla="*/ 332 h 332"/>
                            <a:gd name="T14" fmla="*/ 23 w 338"/>
                            <a:gd name="T15" fmla="*/ 325 h 332"/>
                            <a:gd name="T16" fmla="*/ 0 w 338"/>
                            <a:gd name="T17" fmla="*/ 300 h 332"/>
                            <a:gd name="T18" fmla="*/ 12 w 338"/>
                            <a:gd name="T19" fmla="*/ 276 h 332"/>
                            <a:gd name="T20" fmla="*/ 73 w 338"/>
                            <a:gd name="T21" fmla="*/ 152 h 332"/>
                            <a:gd name="T22" fmla="*/ 114 w 338"/>
                            <a:gd name="T23" fmla="*/ 72 h 332"/>
                            <a:gd name="T24" fmla="*/ 123 w 338"/>
                            <a:gd name="T25" fmla="*/ 50 h 332"/>
                            <a:gd name="T26" fmla="*/ 116 w 338"/>
                            <a:gd name="T27" fmla="*/ 19 h 332"/>
                            <a:gd name="T28" fmla="*/ 120 w 338"/>
                            <a:gd name="T29" fmla="*/ 13 h 332"/>
                            <a:gd name="T30" fmla="*/ 135 w 338"/>
                            <a:gd name="T31" fmla="*/ 0 h 332"/>
                            <a:gd name="T32" fmla="*/ 156 w 338"/>
                            <a:gd name="T33" fmla="*/ 22 h 332"/>
                            <a:gd name="T34" fmla="*/ 217 w 338"/>
                            <a:gd name="T35" fmla="*/ 86 h 332"/>
                            <a:gd name="T36" fmla="*/ 213 w 338"/>
                            <a:gd name="T37" fmla="*/ 90 h 332"/>
                            <a:gd name="T38" fmla="*/ 199 w 338"/>
                            <a:gd name="T39" fmla="*/ 103 h 332"/>
                            <a:gd name="T40" fmla="*/ 183 w 338"/>
                            <a:gd name="T41" fmla="*/ 90 h 332"/>
                            <a:gd name="T42" fmla="*/ 166 w 338"/>
                            <a:gd name="T43" fmla="*/ 89 h 332"/>
                            <a:gd name="T44" fmla="*/ 162 w 338"/>
                            <a:gd name="T45" fmla="*/ 92 h 332"/>
                            <a:gd name="T46" fmla="*/ 156 w 338"/>
                            <a:gd name="T47" fmla="*/ 104 h 332"/>
                            <a:gd name="T48" fmla="*/ 149 w 338"/>
                            <a:gd name="T49" fmla="*/ 117 h 332"/>
                            <a:gd name="T50" fmla="*/ 129 w 338"/>
                            <a:gd name="T51" fmla="*/ 156 h 332"/>
                            <a:gd name="T52" fmla="*/ 147 w 338"/>
                            <a:gd name="T53" fmla="*/ 173 h 332"/>
                            <a:gd name="T54" fmla="*/ 197 w 338"/>
                            <a:gd name="T55" fmla="*/ 225 h 332"/>
                            <a:gd name="T56" fmla="*/ 207 w 338"/>
                            <a:gd name="T57" fmla="*/ 220 h 332"/>
                            <a:gd name="T58" fmla="*/ 238 w 338"/>
                            <a:gd name="T59" fmla="*/ 206 h 332"/>
                            <a:gd name="T60" fmla="*/ 249 w 338"/>
                            <a:gd name="T61" fmla="*/ 201 h 332"/>
                            <a:gd name="T62" fmla="*/ 260 w 338"/>
                            <a:gd name="T63" fmla="*/ 193 h 332"/>
                            <a:gd name="T64" fmla="*/ 263 w 338"/>
                            <a:gd name="T65" fmla="*/ 185 h 332"/>
                            <a:gd name="T66" fmla="*/ 252 w 338"/>
                            <a:gd name="T67" fmla="*/ 159 h 332"/>
                            <a:gd name="T68" fmla="*/ 257 w 338"/>
                            <a:gd name="T69" fmla="*/ 154 h 332"/>
                            <a:gd name="T70" fmla="*/ 271 w 338"/>
                            <a:gd name="T71" fmla="*/ 140 h 332"/>
                            <a:gd name="T72" fmla="*/ 289 w 338"/>
                            <a:gd name="T73" fmla="*/ 159 h 332"/>
                            <a:gd name="T74" fmla="*/ 338 w 338"/>
                            <a:gd name="T75" fmla="*/ 209 h 332"/>
                            <a:gd name="T76" fmla="*/ 334 w 338"/>
                            <a:gd name="T77" fmla="*/ 214 h 332"/>
                            <a:gd name="T78" fmla="*/ 320 w 338"/>
                            <a:gd name="T79" fmla="*/ 227 h 332"/>
                            <a:gd name="T80" fmla="*/ 320 w 338"/>
                            <a:gd name="T81" fmla="*/ 227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38" h="332">
                              <a:moveTo>
                                <a:pt x="170" y="238"/>
                              </a:moveTo>
                              <a:lnTo>
                                <a:pt x="115" y="182"/>
                              </a:lnTo>
                              <a:lnTo>
                                <a:pt x="60" y="290"/>
                              </a:lnTo>
                              <a:lnTo>
                                <a:pt x="170" y="238"/>
                              </a:lnTo>
                              <a:close/>
                              <a:moveTo>
                                <a:pt x="320" y="227"/>
                              </a:moveTo>
                              <a:lnTo>
                                <a:pt x="303" y="222"/>
                              </a:lnTo>
                              <a:lnTo>
                                <a:pt x="284" y="223"/>
                              </a:lnTo>
                              <a:lnTo>
                                <a:pt x="257" y="232"/>
                              </a:lnTo>
                              <a:lnTo>
                                <a:pt x="222" y="249"/>
                              </a:lnTo>
                              <a:lnTo>
                                <a:pt x="144" y="283"/>
                              </a:lnTo>
                              <a:lnTo>
                                <a:pt x="67" y="317"/>
                              </a:lnTo>
                              <a:lnTo>
                                <a:pt x="31" y="332"/>
                              </a:lnTo>
                              <a:lnTo>
                                <a:pt x="23" y="325"/>
                              </a:lnTo>
                              <a:lnTo>
                                <a:pt x="8" y="309"/>
                              </a:lnTo>
                              <a:lnTo>
                                <a:pt x="0" y="300"/>
                              </a:lnTo>
                              <a:lnTo>
                                <a:pt x="12" y="276"/>
                              </a:lnTo>
                              <a:lnTo>
                                <a:pt x="40" y="220"/>
                              </a:lnTo>
                              <a:lnTo>
                                <a:pt x="73" y="152"/>
                              </a:lnTo>
                              <a:lnTo>
                                <a:pt x="102" y="95"/>
                              </a:lnTo>
                              <a:lnTo>
                                <a:pt x="114" y="72"/>
                              </a:lnTo>
                              <a:lnTo>
                                <a:pt x="123" y="50"/>
                              </a:lnTo>
                              <a:lnTo>
                                <a:pt x="124" y="34"/>
                              </a:lnTo>
                              <a:lnTo>
                                <a:pt x="116" y="19"/>
                              </a:lnTo>
                              <a:lnTo>
                                <a:pt x="120" y="13"/>
                              </a:lnTo>
                              <a:lnTo>
                                <a:pt x="129" y="5"/>
                              </a:lnTo>
                              <a:lnTo>
                                <a:pt x="135" y="0"/>
                              </a:lnTo>
                              <a:lnTo>
                                <a:pt x="156" y="22"/>
                              </a:lnTo>
                              <a:lnTo>
                                <a:pt x="195" y="64"/>
                              </a:lnTo>
                              <a:lnTo>
                                <a:pt x="217" y="86"/>
                              </a:lnTo>
                              <a:lnTo>
                                <a:pt x="213" y="90"/>
                              </a:lnTo>
                              <a:lnTo>
                                <a:pt x="204" y="99"/>
                              </a:lnTo>
                              <a:lnTo>
                                <a:pt x="199" y="103"/>
                              </a:lnTo>
                              <a:lnTo>
                                <a:pt x="183" y="90"/>
                              </a:lnTo>
                              <a:lnTo>
                                <a:pt x="172" y="86"/>
                              </a:lnTo>
                              <a:lnTo>
                                <a:pt x="166" y="89"/>
                              </a:lnTo>
                              <a:lnTo>
                                <a:pt x="162" y="92"/>
                              </a:lnTo>
                              <a:lnTo>
                                <a:pt x="159" y="98"/>
                              </a:lnTo>
                              <a:lnTo>
                                <a:pt x="156" y="104"/>
                              </a:lnTo>
                              <a:lnTo>
                                <a:pt x="149" y="117"/>
                              </a:lnTo>
                              <a:lnTo>
                                <a:pt x="136" y="143"/>
                              </a:lnTo>
                              <a:lnTo>
                                <a:pt x="129" y="156"/>
                              </a:lnTo>
                              <a:lnTo>
                                <a:pt x="147" y="173"/>
                              </a:lnTo>
                              <a:lnTo>
                                <a:pt x="180" y="207"/>
                              </a:lnTo>
                              <a:lnTo>
                                <a:pt x="197" y="225"/>
                              </a:lnTo>
                              <a:lnTo>
                                <a:pt x="207" y="220"/>
                              </a:lnTo>
                              <a:lnTo>
                                <a:pt x="227" y="211"/>
                              </a:lnTo>
                              <a:lnTo>
                                <a:pt x="238" y="206"/>
                              </a:lnTo>
                              <a:lnTo>
                                <a:pt x="249" y="201"/>
                              </a:lnTo>
                              <a:lnTo>
                                <a:pt x="256" y="196"/>
                              </a:lnTo>
                              <a:lnTo>
                                <a:pt x="260" y="193"/>
                              </a:lnTo>
                              <a:lnTo>
                                <a:pt x="263" y="185"/>
                              </a:lnTo>
                              <a:lnTo>
                                <a:pt x="261" y="173"/>
                              </a:lnTo>
                              <a:lnTo>
                                <a:pt x="252" y="159"/>
                              </a:lnTo>
                              <a:lnTo>
                                <a:pt x="257" y="154"/>
                              </a:lnTo>
                              <a:lnTo>
                                <a:pt x="267" y="145"/>
                              </a:lnTo>
                              <a:lnTo>
                                <a:pt x="271" y="140"/>
                              </a:lnTo>
                              <a:lnTo>
                                <a:pt x="289" y="159"/>
                              </a:lnTo>
                              <a:lnTo>
                                <a:pt x="321" y="192"/>
                              </a:lnTo>
                              <a:lnTo>
                                <a:pt x="338" y="209"/>
                              </a:lnTo>
                              <a:lnTo>
                                <a:pt x="334" y="214"/>
                              </a:lnTo>
                              <a:lnTo>
                                <a:pt x="324" y="223"/>
                              </a:lnTo>
                              <a:lnTo>
                                <a:pt x="320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9" name="Freeform 531"/>
                      <wps:cNvSpPr>
                        <a:spLocks/>
                      </wps:cNvSpPr>
                      <wps:spPr bwMode="auto">
                        <a:xfrm>
                          <a:off x="1722" y="1116"/>
                          <a:ext cx="81" cy="71"/>
                        </a:xfrm>
                        <a:custGeom>
                          <a:avLst/>
                          <a:gdLst>
                            <a:gd name="T0" fmla="*/ 0 w 323"/>
                            <a:gd name="T1" fmla="*/ 156 h 283"/>
                            <a:gd name="T2" fmla="*/ 18 w 323"/>
                            <a:gd name="T3" fmla="*/ 137 h 283"/>
                            <a:gd name="T4" fmla="*/ 50 w 323"/>
                            <a:gd name="T5" fmla="*/ 99 h 283"/>
                            <a:gd name="T6" fmla="*/ 68 w 323"/>
                            <a:gd name="T7" fmla="*/ 79 h 283"/>
                            <a:gd name="T8" fmla="*/ 68 w 323"/>
                            <a:gd name="T9" fmla="*/ 79 h 283"/>
                            <a:gd name="T10" fmla="*/ 74 w 323"/>
                            <a:gd name="T11" fmla="*/ 83 h 283"/>
                            <a:gd name="T12" fmla="*/ 82 w 323"/>
                            <a:gd name="T13" fmla="*/ 90 h 283"/>
                            <a:gd name="T14" fmla="*/ 87 w 323"/>
                            <a:gd name="T15" fmla="*/ 93 h 283"/>
                            <a:gd name="T16" fmla="*/ 87 w 323"/>
                            <a:gd name="T17" fmla="*/ 93 h 283"/>
                            <a:gd name="T18" fmla="*/ 63 w 323"/>
                            <a:gd name="T19" fmla="*/ 142 h 283"/>
                            <a:gd name="T20" fmla="*/ 59 w 323"/>
                            <a:gd name="T21" fmla="*/ 183 h 283"/>
                            <a:gd name="T22" fmla="*/ 70 w 323"/>
                            <a:gd name="T23" fmla="*/ 213 h 283"/>
                            <a:gd name="T24" fmla="*/ 70 w 323"/>
                            <a:gd name="T25" fmla="*/ 213 h 283"/>
                            <a:gd name="T26" fmla="*/ 105 w 323"/>
                            <a:gd name="T27" fmla="*/ 236 h 283"/>
                            <a:gd name="T28" fmla="*/ 156 w 323"/>
                            <a:gd name="T29" fmla="*/ 232 h 283"/>
                            <a:gd name="T30" fmla="*/ 217 w 323"/>
                            <a:gd name="T31" fmla="*/ 201 h 283"/>
                            <a:gd name="T32" fmla="*/ 217 w 323"/>
                            <a:gd name="T33" fmla="*/ 201 h 283"/>
                            <a:gd name="T34" fmla="*/ 264 w 323"/>
                            <a:gd name="T35" fmla="*/ 155 h 283"/>
                            <a:gd name="T36" fmla="*/ 285 w 323"/>
                            <a:gd name="T37" fmla="*/ 108 h 283"/>
                            <a:gd name="T38" fmla="*/ 274 w 323"/>
                            <a:gd name="T39" fmla="*/ 64 h 283"/>
                            <a:gd name="T40" fmla="*/ 274 w 323"/>
                            <a:gd name="T41" fmla="*/ 64 h 283"/>
                            <a:gd name="T42" fmla="*/ 250 w 323"/>
                            <a:gd name="T43" fmla="*/ 40 h 283"/>
                            <a:gd name="T44" fmla="*/ 214 w 323"/>
                            <a:gd name="T45" fmla="*/ 28 h 283"/>
                            <a:gd name="T46" fmla="*/ 169 w 323"/>
                            <a:gd name="T47" fmla="*/ 28 h 283"/>
                            <a:gd name="T48" fmla="*/ 169 w 323"/>
                            <a:gd name="T49" fmla="*/ 28 h 283"/>
                            <a:gd name="T50" fmla="*/ 169 w 323"/>
                            <a:gd name="T51" fmla="*/ 22 h 283"/>
                            <a:gd name="T52" fmla="*/ 168 w 323"/>
                            <a:gd name="T53" fmla="*/ 9 h 283"/>
                            <a:gd name="T54" fmla="*/ 167 w 323"/>
                            <a:gd name="T55" fmla="*/ 3 h 283"/>
                            <a:gd name="T56" fmla="*/ 167 w 323"/>
                            <a:gd name="T57" fmla="*/ 3 h 283"/>
                            <a:gd name="T58" fmla="*/ 222 w 323"/>
                            <a:gd name="T59" fmla="*/ 0 h 283"/>
                            <a:gd name="T60" fmla="*/ 267 w 323"/>
                            <a:gd name="T61" fmla="*/ 16 h 283"/>
                            <a:gd name="T62" fmla="*/ 300 w 323"/>
                            <a:gd name="T63" fmla="*/ 48 h 283"/>
                            <a:gd name="T64" fmla="*/ 300 w 323"/>
                            <a:gd name="T65" fmla="*/ 48 h 283"/>
                            <a:gd name="T66" fmla="*/ 320 w 323"/>
                            <a:gd name="T67" fmla="*/ 90 h 283"/>
                            <a:gd name="T68" fmla="*/ 323 w 323"/>
                            <a:gd name="T69" fmla="*/ 133 h 283"/>
                            <a:gd name="T70" fmla="*/ 311 w 323"/>
                            <a:gd name="T71" fmla="*/ 175 h 283"/>
                            <a:gd name="T72" fmla="*/ 286 w 323"/>
                            <a:gd name="T73" fmla="*/ 215 h 283"/>
                            <a:gd name="T74" fmla="*/ 250 w 323"/>
                            <a:gd name="T75" fmla="*/ 247 h 283"/>
                            <a:gd name="T76" fmla="*/ 250 w 323"/>
                            <a:gd name="T77" fmla="*/ 247 h 283"/>
                            <a:gd name="T78" fmla="*/ 195 w 323"/>
                            <a:gd name="T79" fmla="*/ 275 h 283"/>
                            <a:gd name="T80" fmla="*/ 140 w 323"/>
                            <a:gd name="T81" fmla="*/ 283 h 283"/>
                            <a:gd name="T82" fmla="*/ 89 w 323"/>
                            <a:gd name="T83" fmla="*/ 269 h 283"/>
                            <a:gd name="T84" fmla="*/ 48 w 323"/>
                            <a:gd name="T85" fmla="*/ 235 h 283"/>
                            <a:gd name="T86" fmla="*/ 48 w 323"/>
                            <a:gd name="T87" fmla="*/ 235 h 283"/>
                            <a:gd name="T88" fmla="*/ 38 w 323"/>
                            <a:gd name="T89" fmla="*/ 217 h 283"/>
                            <a:gd name="T90" fmla="*/ 32 w 323"/>
                            <a:gd name="T91" fmla="*/ 194 h 283"/>
                            <a:gd name="T92" fmla="*/ 30 w 323"/>
                            <a:gd name="T93" fmla="*/ 168 h 283"/>
                            <a:gd name="T94" fmla="*/ 30 w 323"/>
                            <a:gd name="T95" fmla="*/ 168 h 283"/>
                            <a:gd name="T96" fmla="*/ 30 w 323"/>
                            <a:gd name="T97" fmla="*/ 168 h 283"/>
                            <a:gd name="T98" fmla="*/ 30 w 323"/>
                            <a:gd name="T99" fmla="*/ 168 h 283"/>
                            <a:gd name="T100" fmla="*/ 29 w 323"/>
                            <a:gd name="T101" fmla="*/ 168 h 283"/>
                            <a:gd name="T102" fmla="*/ 29 w 323"/>
                            <a:gd name="T103" fmla="*/ 168 h 283"/>
                            <a:gd name="T104" fmla="*/ 24 w 323"/>
                            <a:gd name="T105" fmla="*/ 170 h 283"/>
                            <a:gd name="T106" fmla="*/ 16 w 323"/>
                            <a:gd name="T107" fmla="*/ 172 h 283"/>
                            <a:gd name="T108" fmla="*/ 12 w 323"/>
                            <a:gd name="T109" fmla="*/ 173 h 283"/>
                            <a:gd name="T110" fmla="*/ 12 w 323"/>
                            <a:gd name="T111" fmla="*/ 173 h 283"/>
                            <a:gd name="T112" fmla="*/ 9 w 323"/>
                            <a:gd name="T113" fmla="*/ 168 h 283"/>
                            <a:gd name="T114" fmla="*/ 3 w 323"/>
                            <a:gd name="T115" fmla="*/ 161 h 283"/>
                            <a:gd name="T116" fmla="*/ 0 w 323"/>
                            <a:gd name="T117" fmla="*/ 156 h 283"/>
                            <a:gd name="T118" fmla="*/ 0 w 323"/>
                            <a:gd name="T119" fmla="*/ 156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283">
                              <a:moveTo>
                                <a:pt x="0" y="156"/>
                              </a:moveTo>
                              <a:lnTo>
                                <a:pt x="18" y="137"/>
                              </a:lnTo>
                              <a:lnTo>
                                <a:pt x="50" y="99"/>
                              </a:lnTo>
                              <a:lnTo>
                                <a:pt x="68" y="79"/>
                              </a:lnTo>
                              <a:lnTo>
                                <a:pt x="74" y="83"/>
                              </a:lnTo>
                              <a:lnTo>
                                <a:pt x="82" y="90"/>
                              </a:lnTo>
                              <a:lnTo>
                                <a:pt x="87" y="93"/>
                              </a:lnTo>
                              <a:lnTo>
                                <a:pt x="63" y="142"/>
                              </a:lnTo>
                              <a:lnTo>
                                <a:pt x="59" y="183"/>
                              </a:lnTo>
                              <a:lnTo>
                                <a:pt x="70" y="213"/>
                              </a:lnTo>
                              <a:lnTo>
                                <a:pt x="105" y="236"/>
                              </a:lnTo>
                              <a:lnTo>
                                <a:pt x="156" y="232"/>
                              </a:lnTo>
                              <a:lnTo>
                                <a:pt x="217" y="201"/>
                              </a:lnTo>
                              <a:lnTo>
                                <a:pt x="264" y="155"/>
                              </a:lnTo>
                              <a:lnTo>
                                <a:pt x="285" y="108"/>
                              </a:lnTo>
                              <a:lnTo>
                                <a:pt x="274" y="64"/>
                              </a:lnTo>
                              <a:lnTo>
                                <a:pt x="250" y="40"/>
                              </a:lnTo>
                              <a:lnTo>
                                <a:pt x="214" y="28"/>
                              </a:lnTo>
                              <a:lnTo>
                                <a:pt x="169" y="28"/>
                              </a:lnTo>
                              <a:lnTo>
                                <a:pt x="169" y="22"/>
                              </a:lnTo>
                              <a:lnTo>
                                <a:pt x="168" y="9"/>
                              </a:lnTo>
                              <a:lnTo>
                                <a:pt x="167" y="3"/>
                              </a:lnTo>
                              <a:lnTo>
                                <a:pt x="222" y="0"/>
                              </a:lnTo>
                              <a:lnTo>
                                <a:pt x="267" y="16"/>
                              </a:lnTo>
                              <a:lnTo>
                                <a:pt x="300" y="48"/>
                              </a:lnTo>
                              <a:lnTo>
                                <a:pt x="320" y="90"/>
                              </a:lnTo>
                              <a:lnTo>
                                <a:pt x="323" y="133"/>
                              </a:lnTo>
                              <a:lnTo>
                                <a:pt x="311" y="175"/>
                              </a:lnTo>
                              <a:lnTo>
                                <a:pt x="286" y="215"/>
                              </a:lnTo>
                              <a:lnTo>
                                <a:pt x="250" y="247"/>
                              </a:lnTo>
                              <a:lnTo>
                                <a:pt x="195" y="275"/>
                              </a:lnTo>
                              <a:lnTo>
                                <a:pt x="140" y="283"/>
                              </a:lnTo>
                              <a:lnTo>
                                <a:pt x="89" y="269"/>
                              </a:lnTo>
                              <a:lnTo>
                                <a:pt x="48" y="235"/>
                              </a:lnTo>
                              <a:lnTo>
                                <a:pt x="38" y="217"/>
                              </a:lnTo>
                              <a:lnTo>
                                <a:pt x="32" y="194"/>
                              </a:lnTo>
                              <a:lnTo>
                                <a:pt x="30" y="168"/>
                              </a:lnTo>
                              <a:lnTo>
                                <a:pt x="29" y="168"/>
                              </a:lnTo>
                              <a:lnTo>
                                <a:pt x="24" y="170"/>
                              </a:lnTo>
                              <a:lnTo>
                                <a:pt x="16" y="172"/>
                              </a:lnTo>
                              <a:lnTo>
                                <a:pt x="12" y="173"/>
                              </a:lnTo>
                              <a:lnTo>
                                <a:pt x="9" y="168"/>
                              </a:lnTo>
                              <a:lnTo>
                                <a:pt x="3" y="161"/>
                              </a:lnTo>
                              <a:lnTo>
                                <a:pt x="0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" name="Freeform 532"/>
                      <wps:cNvSpPr>
                        <a:spLocks noEditPoints="1"/>
                      </wps:cNvSpPr>
                      <wps:spPr bwMode="auto">
                        <a:xfrm>
                          <a:off x="1690" y="1038"/>
                          <a:ext cx="88" cy="71"/>
                        </a:xfrm>
                        <a:custGeom>
                          <a:avLst/>
                          <a:gdLst>
                            <a:gd name="T0" fmla="*/ 148 w 350"/>
                            <a:gd name="T1" fmla="*/ 167 h 284"/>
                            <a:gd name="T2" fmla="*/ 182 w 350"/>
                            <a:gd name="T3" fmla="*/ 237 h 284"/>
                            <a:gd name="T4" fmla="*/ 327 w 350"/>
                            <a:gd name="T5" fmla="*/ 273 h 284"/>
                            <a:gd name="T6" fmla="*/ 296 w 350"/>
                            <a:gd name="T7" fmla="*/ 258 h 284"/>
                            <a:gd name="T8" fmla="*/ 267 w 350"/>
                            <a:gd name="T9" fmla="*/ 259 h 284"/>
                            <a:gd name="T10" fmla="*/ 143 w 350"/>
                            <a:gd name="T11" fmla="*/ 272 h 284"/>
                            <a:gd name="T12" fmla="*/ 20 w 350"/>
                            <a:gd name="T13" fmla="*/ 284 h 284"/>
                            <a:gd name="T14" fmla="*/ 15 w 350"/>
                            <a:gd name="T15" fmla="*/ 274 h 284"/>
                            <a:gd name="T16" fmla="*/ 0 w 350"/>
                            <a:gd name="T17" fmla="*/ 244 h 284"/>
                            <a:gd name="T18" fmla="*/ 19 w 350"/>
                            <a:gd name="T19" fmla="*/ 225 h 284"/>
                            <a:gd name="T20" fmla="*/ 117 w 350"/>
                            <a:gd name="T21" fmla="*/ 126 h 284"/>
                            <a:gd name="T22" fmla="*/ 181 w 350"/>
                            <a:gd name="T23" fmla="*/ 63 h 284"/>
                            <a:gd name="T24" fmla="*/ 196 w 350"/>
                            <a:gd name="T25" fmla="*/ 44 h 284"/>
                            <a:gd name="T26" fmla="*/ 199 w 350"/>
                            <a:gd name="T27" fmla="*/ 12 h 284"/>
                            <a:gd name="T28" fmla="*/ 205 w 350"/>
                            <a:gd name="T29" fmla="*/ 9 h 284"/>
                            <a:gd name="T30" fmla="*/ 223 w 350"/>
                            <a:gd name="T31" fmla="*/ 0 h 284"/>
                            <a:gd name="T32" fmla="*/ 236 w 350"/>
                            <a:gd name="T33" fmla="*/ 29 h 284"/>
                            <a:gd name="T34" fmla="*/ 274 w 350"/>
                            <a:gd name="T35" fmla="*/ 108 h 284"/>
                            <a:gd name="T36" fmla="*/ 269 w 350"/>
                            <a:gd name="T37" fmla="*/ 110 h 284"/>
                            <a:gd name="T38" fmla="*/ 251 w 350"/>
                            <a:gd name="T39" fmla="*/ 119 h 284"/>
                            <a:gd name="T40" fmla="*/ 240 w 350"/>
                            <a:gd name="T41" fmla="*/ 101 h 284"/>
                            <a:gd name="T42" fmla="*/ 224 w 350"/>
                            <a:gd name="T43" fmla="*/ 94 h 284"/>
                            <a:gd name="T44" fmla="*/ 220 w 350"/>
                            <a:gd name="T45" fmla="*/ 97 h 284"/>
                            <a:gd name="T46" fmla="*/ 209 w 350"/>
                            <a:gd name="T47" fmla="*/ 106 h 284"/>
                            <a:gd name="T48" fmla="*/ 199 w 350"/>
                            <a:gd name="T49" fmla="*/ 116 h 284"/>
                            <a:gd name="T50" fmla="*/ 169 w 350"/>
                            <a:gd name="T51" fmla="*/ 146 h 284"/>
                            <a:gd name="T52" fmla="*/ 180 w 350"/>
                            <a:gd name="T53" fmla="*/ 169 h 284"/>
                            <a:gd name="T54" fmla="*/ 212 w 350"/>
                            <a:gd name="T55" fmla="*/ 234 h 284"/>
                            <a:gd name="T56" fmla="*/ 224 w 350"/>
                            <a:gd name="T57" fmla="*/ 233 h 284"/>
                            <a:gd name="T58" fmla="*/ 257 w 350"/>
                            <a:gd name="T59" fmla="*/ 228 h 284"/>
                            <a:gd name="T60" fmla="*/ 269 w 350"/>
                            <a:gd name="T61" fmla="*/ 226 h 284"/>
                            <a:gd name="T62" fmla="*/ 282 w 350"/>
                            <a:gd name="T63" fmla="*/ 222 h 284"/>
                            <a:gd name="T64" fmla="*/ 287 w 350"/>
                            <a:gd name="T65" fmla="*/ 216 h 284"/>
                            <a:gd name="T66" fmla="*/ 285 w 350"/>
                            <a:gd name="T67" fmla="*/ 188 h 284"/>
                            <a:gd name="T68" fmla="*/ 291 w 350"/>
                            <a:gd name="T69" fmla="*/ 184 h 284"/>
                            <a:gd name="T70" fmla="*/ 308 w 350"/>
                            <a:gd name="T71" fmla="*/ 176 h 284"/>
                            <a:gd name="T72" fmla="*/ 319 w 350"/>
                            <a:gd name="T73" fmla="*/ 199 h 284"/>
                            <a:gd name="T74" fmla="*/ 350 w 350"/>
                            <a:gd name="T75" fmla="*/ 262 h 284"/>
                            <a:gd name="T76" fmla="*/ 345 w 350"/>
                            <a:gd name="T77" fmla="*/ 266 h 284"/>
                            <a:gd name="T78" fmla="*/ 327 w 350"/>
                            <a:gd name="T79" fmla="*/ 273 h 284"/>
                            <a:gd name="T80" fmla="*/ 327 w 350"/>
                            <a:gd name="T81" fmla="*/ 27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50" h="284">
                              <a:moveTo>
                                <a:pt x="182" y="237"/>
                              </a:moveTo>
                              <a:lnTo>
                                <a:pt x="148" y="167"/>
                              </a:lnTo>
                              <a:lnTo>
                                <a:pt x="62" y="252"/>
                              </a:lnTo>
                              <a:lnTo>
                                <a:pt x="182" y="237"/>
                              </a:lnTo>
                              <a:close/>
                              <a:moveTo>
                                <a:pt x="327" y="273"/>
                              </a:moveTo>
                              <a:lnTo>
                                <a:pt x="314" y="262"/>
                              </a:lnTo>
                              <a:lnTo>
                                <a:pt x="296" y="258"/>
                              </a:lnTo>
                              <a:lnTo>
                                <a:pt x="267" y="259"/>
                              </a:lnTo>
                              <a:lnTo>
                                <a:pt x="228" y="263"/>
                              </a:lnTo>
                              <a:lnTo>
                                <a:pt x="143" y="272"/>
                              </a:lnTo>
                              <a:lnTo>
                                <a:pt x="59" y="281"/>
                              </a:lnTo>
                              <a:lnTo>
                                <a:pt x="20" y="284"/>
                              </a:lnTo>
                              <a:lnTo>
                                <a:pt x="15" y="274"/>
                              </a:lnTo>
                              <a:lnTo>
                                <a:pt x="6" y="255"/>
                              </a:lnTo>
                              <a:lnTo>
                                <a:pt x="0" y="244"/>
                              </a:lnTo>
                              <a:lnTo>
                                <a:pt x="19" y="225"/>
                              </a:lnTo>
                              <a:lnTo>
                                <a:pt x="64" y="180"/>
                              </a:lnTo>
                              <a:lnTo>
                                <a:pt x="117" y="126"/>
                              </a:lnTo>
                              <a:lnTo>
                                <a:pt x="162" y="81"/>
                              </a:lnTo>
                              <a:lnTo>
                                <a:pt x="181" y="63"/>
                              </a:lnTo>
                              <a:lnTo>
                                <a:pt x="196" y="44"/>
                              </a:lnTo>
                              <a:lnTo>
                                <a:pt x="202" y="29"/>
                              </a:lnTo>
                              <a:lnTo>
                                <a:pt x="199" y="12"/>
                              </a:lnTo>
                              <a:lnTo>
                                <a:pt x="205" y="9"/>
                              </a:lnTo>
                              <a:lnTo>
                                <a:pt x="216" y="3"/>
                              </a:lnTo>
                              <a:lnTo>
                                <a:pt x="223" y="0"/>
                              </a:lnTo>
                              <a:lnTo>
                                <a:pt x="236" y="29"/>
                              </a:lnTo>
                              <a:lnTo>
                                <a:pt x="261" y="79"/>
                              </a:lnTo>
                              <a:lnTo>
                                <a:pt x="274" y="108"/>
                              </a:lnTo>
                              <a:lnTo>
                                <a:pt x="269" y="110"/>
                              </a:lnTo>
                              <a:lnTo>
                                <a:pt x="258" y="115"/>
                              </a:lnTo>
                              <a:lnTo>
                                <a:pt x="251" y="119"/>
                              </a:lnTo>
                              <a:lnTo>
                                <a:pt x="240" y="101"/>
                              </a:lnTo>
                              <a:lnTo>
                                <a:pt x="231" y="93"/>
                              </a:lnTo>
                              <a:lnTo>
                                <a:pt x="224" y="94"/>
                              </a:lnTo>
                              <a:lnTo>
                                <a:pt x="220" y="97"/>
                              </a:lnTo>
                              <a:lnTo>
                                <a:pt x="215" y="101"/>
                              </a:lnTo>
                              <a:lnTo>
                                <a:pt x="209" y="106"/>
                              </a:lnTo>
                              <a:lnTo>
                                <a:pt x="199" y="116"/>
                              </a:lnTo>
                              <a:lnTo>
                                <a:pt x="180" y="136"/>
                              </a:lnTo>
                              <a:lnTo>
                                <a:pt x="169" y="146"/>
                              </a:lnTo>
                              <a:lnTo>
                                <a:pt x="180" y="169"/>
                              </a:lnTo>
                              <a:lnTo>
                                <a:pt x="201" y="211"/>
                              </a:lnTo>
                              <a:lnTo>
                                <a:pt x="212" y="234"/>
                              </a:lnTo>
                              <a:lnTo>
                                <a:pt x="224" y="233"/>
                              </a:lnTo>
                              <a:lnTo>
                                <a:pt x="245" y="229"/>
                              </a:lnTo>
                              <a:lnTo>
                                <a:pt x="257" y="228"/>
                              </a:lnTo>
                              <a:lnTo>
                                <a:pt x="269" y="226"/>
                              </a:lnTo>
                              <a:lnTo>
                                <a:pt x="276" y="224"/>
                              </a:lnTo>
                              <a:lnTo>
                                <a:pt x="282" y="222"/>
                              </a:lnTo>
                              <a:lnTo>
                                <a:pt x="287" y="216"/>
                              </a:lnTo>
                              <a:lnTo>
                                <a:pt x="290" y="204"/>
                              </a:lnTo>
                              <a:lnTo>
                                <a:pt x="285" y="188"/>
                              </a:lnTo>
                              <a:lnTo>
                                <a:pt x="291" y="184"/>
                              </a:lnTo>
                              <a:lnTo>
                                <a:pt x="302" y="179"/>
                              </a:lnTo>
                              <a:lnTo>
                                <a:pt x="308" y="176"/>
                              </a:lnTo>
                              <a:lnTo>
                                <a:pt x="319" y="199"/>
                              </a:lnTo>
                              <a:lnTo>
                                <a:pt x="339" y="240"/>
                              </a:lnTo>
                              <a:lnTo>
                                <a:pt x="350" y="262"/>
                              </a:lnTo>
                              <a:lnTo>
                                <a:pt x="345" y="266"/>
                              </a:lnTo>
                              <a:lnTo>
                                <a:pt x="334" y="271"/>
                              </a:lnTo>
                              <a:lnTo>
                                <a:pt x="327" y="2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1" name="Freeform 533"/>
                      <wps:cNvSpPr>
                        <a:spLocks noEditPoints="1"/>
                      </wps:cNvSpPr>
                      <wps:spPr bwMode="auto">
                        <a:xfrm>
                          <a:off x="1660" y="975"/>
                          <a:ext cx="83" cy="78"/>
                        </a:xfrm>
                        <a:custGeom>
                          <a:avLst/>
                          <a:gdLst>
                            <a:gd name="T0" fmla="*/ 259 w 334"/>
                            <a:gd name="T1" fmla="*/ 162 h 311"/>
                            <a:gd name="T2" fmla="*/ 272 w 334"/>
                            <a:gd name="T3" fmla="*/ 157 h 311"/>
                            <a:gd name="T4" fmla="*/ 278 w 334"/>
                            <a:gd name="T5" fmla="*/ 144 h 311"/>
                            <a:gd name="T6" fmla="*/ 272 w 334"/>
                            <a:gd name="T7" fmla="*/ 117 h 311"/>
                            <a:gd name="T8" fmla="*/ 272 w 334"/>
                            <a:gd name="T9" fmla="*/ 117 h 311"/>
                            <a:gd name="T10" fmla="*/ 250 w 334"/>
                            <a:gd name="T11" fmla="*/ 77 h 311"/>
                            <a:gd name="T12" fmla="*/ 202 w 334"/>
                            <a:gd name="T13" fmla="*/ 55 h 311"/>
                            <a:gd name="T14" fmla="*/ 124 w 334"/>
                            <a:gd name="T15" fmla="*/ 62 h 311"/>
                            <a:gd name="T16" fmla="*/ 124 w 334"/>
                            <a:gd name="T17" fmla="*/ 62 h 311"/>
                            <a:gd name="T18" fmla="*/ 71 w 334"/>
                            <a:gd name="T19" fmla="*/ 87 h 311"/>
                            <a:gd name="T20" fmla="*/ 38 w 334"/>
                            <a:gd name="T21" fmla="*/ 128 h 311"/>
                            <a:gd name="T22" fmla="*/ 37 w 334"/>
                            <a:gd name="T23" fmla="*/ 185 h 311"/>
                            <a:gd name="T24" fmla="*/ 37 w 334"/>
                            <a:gd name="T25" fmla="*/ 185 h 311"/>
                            <a:gd name="T26" fmla="*/ 46 w 334"/>
                            <a:gd name="T27" fmla="*/ 208 h 311"/>
                            <a:gd name="T28" fmla="*/ 58 w 334"/>
                            <a:gd name="T29" fmla="*/ 217 h 311"/>
                            <a:gd name="T30" fmla="*/ 78 w 334"/>
                            <a:gd name="T31" fmla="*/ 214 h 311"/>
                            <a:gd name="T32" fmla="*/ 78 w 334"/>
                            <a:gd name="T33" fmla="*/ 214 h 311"/>
                            <a:gd name="T34" fmla="*/ 125 w 334"/>
                            <a:gd name="T35" fmla="*/ 201 h 311"/>
                            <a:gd name="T36" fmla="*/ 212 w 334"/>
                            <a:gd name="T37" fmla="*/ 175 h 311"/>
                            <a:gd name="T38" fmla="*/ 259 w 334"/>
                            <a:gd name="T39" fmla="*/ 162 h 311"/>
                            <a:gd name="T40" fmla="*/ 259 w 334"/>
                            <a:gd name="T41" fmla="*/ 162 h 311"/>
                            <a:gd name="T42" fmla="*/ 268 w 334"/>
                            <a:gd name="T43" fmla="*/ 214 h 311"/>
                            <a:gd name="T44" fmla="*/ 223 w 334"/>
                            <a:gd name="T45" fmla="*/ 227 h 311"/>
                            <a:gd name="T46" fmla="*/ 137 w 334"/>
                            <a:gd name="T47" fmla="*/ 251 h 311"/>
                            <a:gd name="T48" fmla="*/ 91 w 334"/>
                            <a:gd name="T49" fmla="*/ 263 h 311"/>
                            <a:gd name="T50" fmla="*/ 91 w 334"/>
                            <a:gd name="T51" fmla="*/ 263 h 311"/>
                            <a:gd name="T52" fmla="*/ 74 w 334"/>
                            <a:gd name="T53" fmla="*/ 272 h 311"/>
                            <a:gd name="T54" fmla="*/ 67 w 334"/>
                            <a:gd name="T55" fmla="*/ 285 h 311"/>
                            <a:gd name="T56" fmla="*/ 68 w 334"/>
                            <a:gd name="T57" fmla="*/ 305 h 311"/>
                            <a:gd name="T58" fmla="*/ 68 w 334"/>
                            <a:gd name="T59" fmla="*/ 305 h 311"/>
                            <a:gd name="T60" fmla="*/ 61 w 334"/>
                            <a:gd name="T61" fmla="*/ 306 h 311"/>
                            <a:gd name="T62" fmla="*/ 49 w 334"/>
                            <a:gd name="T63" fmla="*/ 309 h 311"/>
                            <a:gd name="T64" fmla="*/ 43 w 334"/>
                            <a:gd name="T65" fmla="*/ 311 h 311"/>
                            <a:gd name="T66" fmla="*/ 43 w 334"/>
                            <a:gd name="T67" fmla="*/ 311 h 311"/>
                            <a:gd name="T68" fmla="*/ 34 w 334"/>
                            <a:gd name="T69" fmla="*/ 276 h 311"/>
                            <a:gd name="T70" fmla="*/ 15 w 334"/>
                            <a:gd name="T71" fmla="*/ 211 h 311"/>
                            <a:gd name="T72" fmla="*/ 5 w 334"/>
                            <a:gd name="T73" fmla="*/ 175 h 311"/>
                            <a:gd name="T74" fmla="*/ 5 w 334"/>
                            <a:gd name="T75" fmla="*/ 175 h 311"/>
                            <a:gd name="T76" fmla="*/ 0 w 334"/>
                            <a:gd name="T77" fmla="*/ 117 h 311"/>
                            <a:gd name="T78" fmla="*/ 17 w 334"/>
                            <a:gd name="T79" fmla="*/ 71 h 311"/>
                            <a:gd name="T80" fmla="*/ 49 w 334"/>
                            <a:gd name="T81" fmla="*/ 39 h 311"/>
                            <a:gd name="T82" fmla="*/ 83 w 334"/>
                            <a:gd name="T83" fmla="*/ 19 h 311"/>
                            <a:gd name="T84" fmla="*/ 114 w 334"/>
                            <a:gd name="T85" fmla="*/ 7 h 311"/>
                            <a:gd name="T86" fmla="*/ 114 w 334"/>
                            <a:gd name="T87" fmla="*/ 7 h 311"/>
                            <a:gd name="T88" fmla="*/ 147 w 334"/>
                            <a:gd name="T89" fmla="*/ 0 h 311"/>
                            <a:gd name="T90" fmla="*/ 188 w 334"/>
                            <a:gd name="T91" fmla="*/ 0 h 311"/>
                            <a:gd name="T92" fmla="*/ 230 w 334"/>
                            <a:gd name="T93" fmla="*/ 11 h 311"/>
                            <a:gd name="T94" fmla="*/ 269 w 334"/>
                            <a:gd name="T95" fmla="*/ 39 h 311"/>
                            <a:gd name="T96" fmla="*/ 295 w 334"/>
                            <a:gd name="T97" fmla="*/ 92 h 311"/>
                            <a:gd name="T98" fmla="*/ 295 w 334"/>
                            <a:gd name="T99" fmla="*/ 92 h 311"/>
                            <a:gd name="T100" fmla="*/ 305 w 334"/>
                            <a:gd name="T101" fmla="*/ 127 h 311"/>
                            <a:gd name="T102" fmla="*/ 324 w 334"/>
                            <a:gd name="T103" fmla="*/ 194 h 311"/>
                            <a:gd name="T104" fmla="*/ 334 w 334"/>
                            <a:gd name="T105" fmla="*/ 229 h 311"/>
                            <a:gd name="T106" fmla="*/ 334 w 334"/>
                            <a:gd name="T107" fmla="*/ 229 h 311"/>
                            <a:gd name="T108" fmla="*/ 328 w 334"/>
                            <a:gd name="T109" fmla="*/ 231 h 311"/>
                            <a:gd name="T110" fmla="*/ 316 w 334"/>
                            <a:gd name="T111" fmla="*/ 235 h 311"/>
                            <a:gd name="T112" fmla="*/ 310 w 334"/>
                            <a:gd name="T113" fmla="*/ 237 h 311"/>
                            <a:gd name="T114" fmla="*/ 310 w 334"/>
                            <a:gd name="T115" fmla="*/ 237 h 311"/>
                            <a:gd name="T116" fmla="*/ 301 w 334"/>
                            <a:gd name="T117" fmla="*/ 220 h 311"/>
                            <a:gd name="T118" fmla="*/ 287 w 334"/>
                            <a:gd name="T119" fmla="*/ 213 h 311"/>
                            <a:gd name="T120" fmla="*/ 268 w 334"/>
                            <a:gd name="T121" fmla="*/ 214 h 311"/>
                            <a:gd name="T122" fmla="*/ 268 w 334"/>
                            <a:gd name="T123" fmla="*/ 214 h 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34" h="311">
                              <a:moveTo>
                                <a:pt x="259" y="162"/>
                              </a:moveTo>
                              <a:lnTo>
                                <a:pt x="272" y="157"/>
                              </a:lnTo>
                              <a:lnTo>
                                <a:pt x="278" y="144"/>
                              </a:lnTo>
                              <a:lnTo>
                                <a:pt x="272" y="117"/>
                              </a:lnTo>
                              <a:lnTo>
                                <a:pt x="250" y="77"/>
                              </a:lnTo>
                              <a:lnTo>
                                <a:pt x="202" y="55"/>
                              </a:lnTo>
                              <a:lnTo>
                                <a:pt x="124" y="62"/>
                              </a:lnTo>
                              <a:lnTo>
                                <a:pt x="71" y="87"/>
                              </a:lnTo>
                              <a:lnTo>
                                <a:pt x="38" y="128"/>
                              </a:lnTo>
                              <a:lnTo>
                                <a:pt x="37" y="185"/>
                              </a:lnTo>
                              <a:lnTo>
                                <a:pt x="46" y="208"/>
                              </a:lnTo>
                              <a:lnTo>
                                <a:pt x="58" y="217"/>
                              </a:lnTo>
                              <a:lnTo>
                                <a:pt x="78" y="214"/>
                              </a:lnTo>
                              <a:lnTo>
                                <a:pt x="125" y="201"/>
                              </a:lnTo>
                              <a:lnTo>
                                <a:pt x="212" y="175"/>
                              </a:lnTo>
                              <a:lnTo>
                                <a:pt x="259" y="162"/>
                              </a:lnTo>
                              <a:close/>
                              <a:moveTo>
                                <a:pt x="268" y="214"/>
                              </a:moveTo>
                              <a:lnTo>
                                <a:pt x="223" y="227"/>
                              </a:lnTo>
                              <a:lnTo>
                                <a:pt x="137" y="251"/>
                              </a:lnTo>
                              <a:lnTo>
                                <a:pt x="91" y="263"/>
                              </a:lnTo>
                              <a:lnTo>
                                <a:pt x="74" y="272"/>
                              </a:lnTo>
                              <a:lnTo>
                                <a:pt x="67" y="285"/>
                              </a:lnTo>
                              <a:lnTo>
                                <a:pt x="68" y="305"/>
                              </a:lnTo>
                              <a:lnTo>
                                <a:pt x="61" y="306"/>
                              </a:lnTo>
                              <a:lnTo>
                                <a:pt x="49" y="309"/>
                              </a:lnTo>
                              <a:lnTo>
                                <a:pt x="43" y="311"/>
                              </a:lnTo>
                              <a:lnTo>
                                <a:pt x="34" y="276"/>
                              </a:lnTo>
                              <a:lnTo>
                                <a:pt x="15" y="211"/>
                              </a:lnTo>
                              <a:lnTo>
                                <a:pt x="5" y="175"/>
                              </a:lnTo>
                              <a:lnTo>
                                <a:pt x="0" y="117"/>
                              </a:lnTo>
                              <a:lnTo>
                                <a:pt x="17" y="71"/>
                              </a:lnTo>
                              <a:lnTo>
                                <a:pt x="49" y="39"/>
                              </a:lnTo>
                              <a:lnTo>
                                <a:pt x="83" y="19"/>
                              </a:lnTo>
                              <a:lnTo>
                                <a:pt x="114" y="7"/>
                              </a:lnTo>
                              <a:lnTo>
                                <a:pt x="147" y="0"/>
                              </a:lnTo>
                              <a:lnTo>
                                <a:pt x="188" y="0"/>
                              </a:lnTo>
                              <a:lnTo>
                                <a:pt x="230" y="11"/>
                              </a:lnTo>
                              <a:lnTo>
                                <a:pt x="269" y="39"/>
                              </a:lnTo>
                              <a:lnTo>
                                <a:pt x="295" y="92"/>
                              </a:lnTo>
                              <a:lnTo>
                                <a:pt x="305" y="127"/>
                              </a:lnTo>
                              <a:lnTo>
                                <a:pt x="324" y="194"/>
                              </a:lnTo>
                              <a:lnTo>
                                <a:pt x="334" y="229"/>
                              </a:lnTo>
                              <a:lnTo>
                                <a:pt x="328" y="231"/>
                              </a:lnTo>
                              <a:lnTo>
                                <a:pt x="316" y="235"/>
                              </a:lnTo>
                              <a:lnTo>
                                <a:pt x="310" y="237"/>
                              </a:lnTo>
                              <a:lnTo>
                                <a:pt x="301" y="220"/>
                              </a:lnTo>
                              <a:lnTo>
                                <a:pt x="287" y="213"/>
                              </a:lnTo>
                              <a:lnTo>
                                <a:pt x="268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2" name="Freeform 534"/>
                      <wps:cNvSpPr>
                        <a:spLocks/>
                      </wps:cNvSpPr>
                      <wps:spPr bwMode="auto">
                        <a:xfrm>
                          <a:off x="1837" y="1229"/>
                          <a:ext cx="19" cy="19"/>
                        </a:xfrm>
                        <a:custGeom>
                          <a:avLst/>
                          <a:gdLst>
                            <a:gd name="T0" fmla="*/ 74 w 74"/>
                            <a:gd name="T1" fmla="*/ 39 h 76"/>
                            <a:gd name="T2" fmla="*/ 70 w 74"/>
                            <a:gd name="T3" fmla="*/ 19 h 76"/>
                            <a:gd name="T4" fmla="*/ 56 w 74"/>
                            <a:gd name="T5" fmla="*/ 6 h 76"/>
                            <a:gd name="T6" fmla="*/ 37 w 74"/>
                            <a:gd name="T7" fmla="*/ 0 h 76"/>
                            <a:gd name="T8" fmla="*/ 37 w 74"/>
                            <a:gd name="T9" fmla="*/ 0 h 76"/>
                            <a:gd name="T10" fmla="*/ 18 w 74"/>
                            <a:gd name="T11" fmla="*/ 6 h 76"/>
                            <a:gd name="T12" fmla="*/ 4 w 74"/>
                            <a:gd name="T13" fmla="*/ 19 h 76"/>
                            <a:gd name="T14" fmla="*/ 0 w 74"/>
                            <a:gd name="T15" fmla="*/ 39 h 76"/>
                            <a:gd name="T16" fmla="*/ 0 w 74"/>
                            <a:gd name="T17" fmla="*/ 39 h 76"/>
                            <a:gd name="T18" fmla="*/ 4 w 74"/>
                            <a:gd name="T19" fmla="*/ 57 h 76"/>
                            <a:gd name="T20" fmla="*/ 18 w 74"/>
                            <a:gd name="T21" fmla="*/ 70 h 76"/>
                            <a:gd name="T22" fmla="*/ 37 w 74"/>
                            <a:gd name="T23" fmla="*/ 76 h 76"/>
                            <a:gd name="T24" fmla="*/ 37 w 74"/>
                            <a:gd name="T25" fmla="*/ 76 h 76"/>
                            <a:gd name="T26" fmla="*/ 56 w 74"/>
                            <a:gd name="T27" fmla="*/ 70 h 76"/>
                            <a:gd name="T28" fmla="*/ 70 w 74"/>
                            <a:gd name="T29" fmla="*/ 57 h 76"/>
                            <a:gd name="T30" fmla="*/ 74 w 74"/>
                            <a:gd name="T31" fmla="*/ 39 h 76"/>
                            <a:gd name="T32" fmla="*/ 74 w 74"/>
                            <a:gd name="T33" fmla="*/ 39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4" h="76">
                              <a:moveTo>
                                <a:pt x="74" y="39"/>
                              </a:moveTo>
                              <a:lnTo>
                                <a:pt x="70" y="19"/>
                              </a:lnTo>
                              <a:lnTo>
                                <a:pt x="56" y="6"/>
                              </a:lnTo>
                              <a:lnTo>
                                <a:pt x="37" y="0"/>
                              </a:lnTo>
                              <a:lnTo>
                                <a:pt x="18" y="6"/>
                              </a:lnTo>
                              <a:lnTo>
                                <a:pt x="4" y="19"/>
                              </a:lnTo>
                              <a:lnTo>
                                <a:pt x="0" y="39"/>
                              </a:lnTo>
                              <a:lnTo>
                                <a:pt x="4" y="57"/>
                              </a:lnTo>
                              <a:lnTo>
                                <a:pt x="18" y="70"/>
                              </a:lnTo>
                              <a:lnTo>
                                <a:pt x="37" y="76"/>
                              </a:lnTo>
                              <a:lnTo>
                                <a:pt x="56" y="70"/>
                              </a:lnTo>
                              <a:lnTo>
                                <a:pt x="70" y="57"/>
                              </a:lnTo>
                              <a:lnTo>
                                <a:pt x="7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3" name="Freeform 535"/>
                      <wps:cNvSpPr>
                        <a:spLocks/>
                      </wps:cNvSpPr>
                      <wps:spPr bwMode="auto">
                        <a:xfrm>
                          <a:off x="2023" y="1129"/>
                          <a:ext cx="288" cy="60"/>
                        </a:xfrm>
                        <a:custGeom>
                          <a:avLst/>
                          <a:gdLst>
                            <a:gd name="T0" fmla="*/ 23 w 1155"/>
                            <a:gd name="T1" fmla="*/ 59 h 240"/>
                            <a:gd name="T2" fmla="*/ 71 w 1155"/>
                            <a:gd name="T3" fmla="*/ 59 h 240"/>
                            <a:gd name="T4" fmla="*/ 119 w 1155"/>
                            <a:gd name="T5" fmla="*/ 58 h 240"/>
                            <a:gd name="T6" fmla="*/ 166 w 1155"/>
                            <a:gd name="T7" fmla="*/ 58 h 240"/>
                            <a:gd name="T8" fmla="*/ 213 w 1155"/>
                            <a:gd name="T9" fmla="*/ 57 h 240"/>
                            <a:gd name="T10" fmla="*/ 261 w 1155"/>
                            <a:gd name="T11" fmla="*/ 57 h 240"/>
                            <a:gd name="T12" fmla="*/ 308 w 1155"/>
                            <a:gd name="T13" fmla="*/ 56 h 240"/>
                            <a:gd name="T14" fmla="*/ 355 w 1155"/>
                            <a:gd name="T15" fmla="*/ 55 h 240"/>
                            <a:gd name="T16" fmla="*/ 402 w 1155"/>
                            <a:gd name="T17" fmla="*/ 53 h 240"/>
                            <a:gd name="T18" fmla="*/ 451 w 1155"/>
                            <a:gd name="T19" fmla="*/ 52 h 240"/>
                            <a:gd name="T20" fmla="*/ 498 w 1155"/>
                            <a:gd name="T21" fmla="*/ 50 h 240"/>
                            <a:gd name="T22" fmla="*/ 545 w 1155"/>
                            <a:gd name="T23" fmla="*/ 47 h 240"/>
                            <a:gd name="T24" fmla="*/ 593 w 1155"/>
                            <a:gd name="T25" fmla="*/ 45 h 240"/>
                            <a:gd name="T26" fmla="*/ 640 w 1155"/>
                            <a:gd name="T27" fmla="*/ 42 h 240"/>
                            <a:gd name="T28" fmla="*/ 687 w 1155"/>
                            <a:gd name="T29" fmla="*/ 40 h 240"/>
                            <a:gd name="T30" fmla="*/ 687 w 1155"/>
                            <a:gd name="T31" fmla="*/ 40 h 240"/>
                            <a:gd name="T32" fmla="*/ 741 w 1155"/>
                            <a:gd name="T33" fmla="*/ 35 h 240"/>
                            <a:gd name="T34" fmla="*/ 794 w 1155"/>
                            <a:gd name="T35" fmla="*/ 32 h 240"/>
                            <a:gd name="T36" fmla="*/ 848 w 1155"/>
                            <a:gd name="T37" fmla="*/ 28 h 240"/>
                            <a:gd name="T38" fmla="*/ 901 w 1155"/>
                            <a:gd name="T39" fmla="*/ 23 h 240"/>
                            <a:gd name="T40" fmla="*/ 954 w 1155"/>
                            <a:gd name="T41" fmla="*/ 19 h 240"/>
                            <a:gd name="T42" fmla="*/ 1007 w 1155"/>
                            <a:gd name="T43" fmla="*/ 14 h 240"/>
                            <a:gd name="T44" fmla="*/ 1007 w 1155"/>
                            <a:gd name="T45" fmla="*/ 14 h 240"/>
                            <a:gd name="T46" fmla="*/ 1051 w 1155"/>
                            <a:gd name="T47" fmla="*/ 7 h 240"/>
                            <a:gd name="T48" fmla="*/ 1103 w 1155"/>
                            <a:gd name="T49" fmla="*/ 0 h 240"/>
                            <a:gd name="T50" fmla="*/ 1143 w 1155"/>
                            <a:gd name="T51" fmla="*/ 10 h 240"/>
                            <a:gd name="T52" fmla="*/ 1143 w 1155"/>
                            <a:gd name="T53" fmla="*/ 10 h 240"/>
                            <a:gd name="T54" fmla="*/ 1155 w 1155"/>
                            <a:gd name="T55" fmla="*/ 45 h 240"/>
                            <a:gd name="T56" fmla="*/ 1133 w 1155"/>
                            <a:gd name="T57" fmla="*/ 76 h 240"/>
                            <a:gd name="T58" fmla="*/ 1100 w 1155"/>
                            <a:gd name="T59" fmla="*/ 99 h 240"/>
                            <a:gd name="T60" fmla="*/ 1100 w 1155"/>
                            <a:gd name="T61" fmla="*/ 99 h 240"/>
                            <a:gd name="T62" fmla="*/ 1062 w 1155"/>
                            <a:gd name="T63" fmla="*/ 121 h 240"/>
                            <a:gd name="T64" fmla="*/ 1023 w 1155"/>
                            <a:gd name="T65" fmla="*/ 141 h 240"/>
                            <a:gd name="T66" fmla="*/ 982 w 1155"/>
                            <a:gd name="T67" fmla="*/ 158 h 240"/>
                            <a:gd name="T68" fmla="*/ 939 w 1155"/>
                            <a:gd name="T69" fmla="*/ 173 h 240"/>
                            <a:gd name="T70" fmla="*/ 894 w 1155"/>
                            <a:gd name="T71" fmla="*/ 188 h 240"/>
                            <a:gd name="T72" fmla="*/ 849 w 1155"/>
                            <a:gd name="T73" fmla="*/ 200 h 240"/>
                            <a:gd name="T74" fmla="*/ 803 w 1155"/>
                            <a:gd name="T75" fmla="*/ 211 h 240"/>
                            <a:gd name="T76" fmla="*/ 757 w 1155"/>
                            <a:gd name="T77" fmla="*/ 220 h 240"/>
                            <a:gd name="T78" fmla="*/ 709 w 1155"/>
                            <a:gd name="T79" fmla="*/ 226 h 240"/>
                            <a:gd name="T80" fmla="*/ 663 w 1155"/>
                            <a:gd name="T81" fmla="*/ 233 h 240"/>
                            <a:gd name="T82" fmla="*/ 617 w 1155"/>
                            <a:gd name="T83" fmla="*/ 237 h 240"/>
                            <a:gd name="T84" fmla="*/ 573 w 1155"/>
                            <a:gd name="T85" fmla="*/ 239 h 240"/>
                            <a:gd name="T86" fmla="*/ 529 w 1155"/>
                            <a:gd name="T87" fmla="*/ 240 h 240"/>
                            <a:gd name="T88" fmla="*/ 486 w 1155"/>
                            <a:gd name="T89" fmla="*/ 240 h 240"/>
                            <a:gd name="T90" fmla="*/ 486 w 1155"/>
                            <a:gd name="T91" fmla="*/ 240 h 240"/>
                            <a:gd name="T92" fmla="*/ 434 w 1155"/>
                            <a:gd name="T93" fmla="*/ 239 h 240"/>
                            <a:gd name="T94" fmla="*/ 384 w 1155"/>
                            <a:gd name="T95" fmla="*/ 235 h 240"/>
                            <a:gd name="T96" fmla="*/ 332 w 1155"/>
                            <a:gd name="T97" fmla="*/ 229 h 240"/>
                            <a:gd name="T98" fmla="*/ 282 w 1155"/>
                            <a:gd name="T99" fmla="*/ 221 h 240"/>
                            <a:gd name="T100" fmla="*/ 232 w 1155"/>
                            <a:gd name="T101" fmla="*/ 210 h 240"/>
                            <a:gd name="T102" fmla="*/ 183 w 1155"/>
                            <a:gd name="T103" fmla="*/ 197 h 240"/>
                            <a:gd name="T104" fmla="*/ 183 w 1155"/>
                            <a:gd name="T105" fmla="*/ 197 h 240"/>
                            <a:gd name="T106" fmla="*/ 162 w 1155"/>
                            <a:gd name="T107" fmla="*/ 189 h 240"/>
                            <a:gd name="T108" fmla="*/ 129 w 1155"/>
                            <a:gd name="T109" fmla="*/ 176 h 240"/>
                            <a:gd name="T110" fmla="*/ 90 w 1155"/>
                            <a:gd name="T111" fmla="*/ 159 h 240"/>
                            <a:gd name="T112" fmla="*/ 53 w 1155"/>
                            <a:gd name="T113" fmla="*/ 139 h 240"/>
                            <a:gd name="T114" fmla="*/ 21 w 1155"/>
                            <a:gd name="T115" fmla="*/ 118 h 240"/>
                            <a:gd name="T116" fmla="*/ 1 w 1155"/>
                            <a:gd name="T117" fmla="*/ 97 h 240"/>
                            <a:gd name="T118" fmla="*/ 0 w 1155"/>
                            <a:gd name="T119" fmla="*/ 76 h 240"/>
                            <a:gd name="T120" fmla="*/ 23 w 1155"/>
                            <a:gd name="T121" fmla="*/ 59 h 240"/>
                            <a:gd name="T122" fmla="*/ 23 w 1155"/>
                            <a:gd name="T123" fmla="*/ 5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55" h="240">
                              <a:moveTo>
                                <a:pt x="23" y="59"/>
                              </a:moveTo>
                              <a:lnTo>
                                <a:pt x="71" y="59"/>
                              </a:lnTo>
                              <a:lnTo>
                                <a:pt x="119" y="58"/>
                              </a:lnTo>
                              <a:lnTo>
                                <a:pt x="166" y="58"/>
                              </a:lnTo>
                              <a:lnTo>
                                <a:pt x="213" y="57"/>
                              </a:lnTo>
                              <a:lnTo>
                                <a:pt x="261" y="57"/>
                              </a:lnTo>
                              <a:lnTo>
                                <a:pt x="308" y="56"/>
                              </a:lnTo>
                              <a:lnTo>
                                <a:pt x="355" y="55"/>
                              </a:lnTo>
                              <a:lnTo>
                                <a:pt x="402" y="53"/>
                              </a:lnTo>
                              <a:lnTo>
                                <a:pt x="451" y="52"/>
                              </a:lnTo>
                              <a:lnTo>
                                <a:pt x="498" y="50"/>
                              </a:lnTo>
                              <a:lnTo>
                                <a:pt x="545" y="47"/>
                              </a:lnTo>
                              <a:lnTo>
                                <a:pt x="593" y="45"/>
                              </a:lnTo>
                              <a:lnTo>
                                <a:pt x="640" y="42"/>
                              </a:lnTo>
                              <a:lnTo>
                                <a:pt x="687" y="40"/>
                              </a:lnTo>
                              <a:lnTo>
                                <a:pt x="741" y="35"/>
                              </a:lnTo>
                              <a:lnTo>
                                <a:pt x="794" y="32"/>
                              </a:lnTo>
                              <a:lnTo>
                                <a:pt x="848" y="28"/>
                              </a:lnTo>
                              <a:lnTo>
                                <a:pt x="901" y="23"/>
                              </a:lnTo>
                              <a:lnTo>
                                <a:pt x="954" y="19"/>
                              </a:lnTo>
                              <a:lnTo>
                                <a:pt x="1007" y="14"/>
                              </a:lnTo>
                              <a:lnTo>
                                <a:pt x="1051" y="7"/>
                              </a:lnTo>
                              <a:lnTo>
                                <a:pt x="1103" y="0"/>
                              </a:lnTo>
                              <a:lnTo>
                                <a:pt x="1143" y="10"/>
                              </a:lnTo>
                              <a:lnTo>
                                <a:pt x="1155" y="45"/>
                              </a:lnTo>
                              <a:lnTo>
                                <a:pt x="1133" y="76"/>
                              </a:lnTo>
                              <a:lnTo>
                                <a:pt x="1100" y="99"/>
                              </a:lnTo>
                              <a:lnTo>
                                <a:pt x="1062" y="121"/>
                              </a:lnTo>
                              <a:lnTo>
                                <a:pt x="1023" y="141"/>
                              </a:lnTo>
                              <a:lnTo>
                                <a:pt x="982" y="158"/>
                              </a:lnTo>
                              <a:lnTo>
                                <a:pt x="939" y="173"/>
                              </a:lnTo>
                              <a:lnTo>
                                <a:pt x="894" y="188"/>
                              </a:lnTo>
                              <a:lnTo>
                                <a:pt x="849" y="200"/>
                              </a:lnTo>
                              <a:lnTo>
                                <a:pt x="803" y="211"/>
                              </a:lnTo>
                              <a:lnTo>
                                <a:pt x="757" y="220"/>
                              </a:lnTo>
                              <a:lnTo>
                                <a:pt x="709" y="226"/>
                              </a:lnTo>
                              <a:lnTo>
                                <a:pt x="663" y="233"/>
                              </a:lnTo>
                              <a:lnTo>
                                <a:pt x="617" y="237"/>
                              </a:lnTo>
                              <a:lnTo>
                                <a:pt x="573" y="239"/>
                              </a:lnTo>
                              <a:lnTo>
                                <a:pt x="529" y="240"/>
                              </a:lnTo>
                              <a:lnTo>
                                <a:pt x="486" y="240"/>
                              </a:lnTo>
                              <a:lnTo>
                                <a:pt x="434" y="239"/>
                              </a:lnTo>
                              <a:lnTo>
                                <a:pt x="384" y="235"/>
                              </a:lnTo>
                              <a:lnTo>
                                <a:pt x="332" y="229"/>
                              </a:lnTo>
                              <a:lnTo>
                                <a:pt x="282" y="221"/>
                              </a:lnTo>
                              <a:lnTo>
                                <a:pt x="232" y="210"/>
                              </a:lnTo>
                              <a:lnTo>
                                <a:pt x="183" y="197"/>
                              </a:lnTo>
                              <a:lnTo>
                                <a:pt x="162" y="189"/>
                              </a:lnTo>
                              <a:lnTo>
                                <a:pt x="129" y="176"/>
                              </a:lnTo>
                              <a:lnTo>
                                <a:pt x="90" y="159"/>
                              </a:lnTo>
                              <a:lnTo>
                                <a:pt x="53" y="139"/>
                              </a:lnTo>
                              <a:lnTo>
                                <a:pt x="21" y="118"/>
                              </a:lnTo>
                              <a:lnTo>
                                <a:pt x="1" y="97"/>
                              </a:lnTo>
                              <a:lnTo>
                                <a:pt x="0" y="76"/>
                              </a:lnTo>
                              <a:lnTo>
                                <a:pt x="23" y="5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4" name="Freeform 536"/>
                      <wps:cNvSpPr>
                        <a:spLocks/>
                      </wps:cNvSpPr>
                      <wps:spPr bwMode="auto">
                        <a:xfrm>
                          <a:off x="2023" y="1129"/>
                          <a:ext cx="288" cy="60"/>
                        </a:xfrm>
                        <a:custGeom>
                          <a:avLst/>
                          <a:gdLst>
                            <a:gd name="T0" fmla="*/ 23 w 1155"/>
                            <a:gd name="T1" fmla="*/ 59 h 240"/>
                            <a:gd name="T2" fmla="*/ 71 w 1155"/>
                            <a:gd name="T3" fmla="*/ 59 h 240"/>
                            <a:gd name="T4" fmla="*/ 119 w 1155"/>
                            <a:gd name="T5" fmla="*/ 58 h 240"/>
                            <a:gd name="T6" fmla="*/ 166 w 1155"/>
                            <a:gd name="T7" fmla="*/ 58 h 240"/>
                            <a:gd name="T8" fmla="*/ 213 w 1155"/>
                            <a:gd name="T9" fmla="*/ 57 h 240"/>
                            <a:gd name="T10" fmla="*/ 261 w 1155"/>
                            <a:gd name="T11" fmla="*/ 57 h 240"/>
                            <a:gd name="T12" fmla="*/ 308 w 1155"/>
                            <a:gd name="T13" fmla="*/ 56 h 240"/>
                            <a:gd name="T14" fmla="*/ 355 w 1155"/>
                            <a:gd name="T15" fmla="*/ 55 h 240"/>
                            <a:gd name="T16" fmla="*/ 402 w 1155"/>
                            <a:gd name="T17" fmla="*/ 53 h 240"/>
                            <a:gd name="T18" fmla="*/ 451 w 1155"/>
                            <a:gd name="T19" fmla="*/ 52 h 240"/>
                            <a:gd name="T20" fmla="*/ 498 w 1155"/>
                            <a:gd name="T21" fmla="*/ 50 h 240"/>
                            <a:gd name="T22" fmla="*/ 545 w 1155"/>
                            <a:gd name="T23" fmla="*/ 47 h 240"/>
                            <a:gd name="T24" fmla="*/ 593 w 1155"/>
                            <a:gd name="T25" fmla="*/ 45 h 240"/>
                            <a:gd name="T26" fmla="*/ 640 w 1155"/>
                            <a:gd name="T27" fmla="*/ 42 h 240"/>
                            <a:gd name="T28" fmla="*/ 687 w 1155"/>
                            <a:gd name="T29" fmla="*/ 40 h 240"/>
                            <a:gd name="T30" fmla="*/ 687 w 1155"/>
                            <a:gd name="T31" fmla="*/ 40 h 240"/>
                            <a:gd name="T32" fmla="*/ 741 w 1155"/>
                            <a:gd name="T33" fmla="*/ 35 h 240"/>
                            <a:gd name="T34" fmla="*/ 794 w 1155"/>
                            <a:gd name="T35" fmla="*/ 32 h 240"/>
                            <a:gd name="T36" fmla="*/ 848 w 1155"/>
                            <a:gd name="T37" fmla="*/ 28 h 240"/>
                            <a:gd name="T38" fmla="*/ 901 w 1155"/>
                            <a:gd name="T39" fmla="*/ 23 h 240"/>
                            <a:gd name="T40" fmla="*/ 954 w 1155"/>
                            <a:gd name="T41" fmla="*/ 19 h 240"/>
                            <a:gd name="T42" fmla="*/ 1007 w 1155"/>
                            <a:gd name="T43" fmla="*/ 14 h 240"/>
                            <a:gd name="T44" fmla="*/ 1007 w 1155"/>
                            <a:gd name="T45" fmla="*/ 14 h 240"/>
                            <a:gd name="T46" fmla="*/ 1051 w 1155"/>
                            <a:gd name="T47" fmla="*/ 7 h 240"/>
                            <a:gd name="T48" fmla="*/ 1103 w 1155"/>
                            <a:gd name="T49" fmla="*/ 0 h 240"/>
                            <a:gd name="T50" fmla="*/ 1143 w 1155"/>
                            <a:gd name="T51" fmla="*/ 10 h 240"/>
                            <a:gd name="T52" fmla="*/ 1143 w 1155"/>
                            <a:gd name="T53" fmla="*/ 10 h 240"/>
                            <a:gd name="T54" fmla="*/ 1155 w 1155"/>
                            <a:gd name="T55" fmla="*/ 45 h 240"/>
                            <a:gd name="T56" fmla="*/ 1133 w 1155"/>
                            <a:gd name="T57" fmla="*/ 76 h 240"/>
                            <a:gd name="T58" fmla="*/ 1100 w 1155"/>
                            <a:gd name="T59" fmla="*/ 99 h 240"/>
                            <a:gd name="T60" fmla="*/ 1100 w 1155"/>
                            <a:gd name="T61" fmla="*/ 99 h 240"/>
                            <a:gd name="T62" fmla="*/ 1062 w 1155"/>
                            <a:gd name="T63" fmla="*/ 121 h 240"/>
                            <a:gd name="T64" fmla="*/ 1023 w 1155"/>
                            <a:gd name="T65" fmla="*/ 141 h 240"/>
                            <a:gd name="T66" fmla="*/ 982 w 1155"/>
                            <a:gd name="T67" fmla="*/ 158 h 240"/>
                            <a:gd name="T68" fmla="*/ 939 w 1155"/>
                            <a:gd name="T69" fmla="*/ 173 h 240"/>
                            <a:gd name="T70" fmla="*/ 894 w 1155"/>
                            <a:gd name="T71" fmla="*/ 188 h 240"/>
                            <a:gd name="T72" fmla="*/ 849 w 1155"/>
                            <a:gd name="T73" fmla="*/ 200 h 240"/>
                            <a:gd name="T74" fmla="*/ 803 w 1155"/>
                            <a:gd name="T75" fmla="*/ 211 h 240"/>
                            <a:gd name="T76" fmla="*/ 757 w 1155"/>
                            <a:gd name="T77" fmla="*/ 220 h 240"/>
                            <a:gd name="T78" fmla="*/ 709 w 1155"/>
                            <a:gd name="T79" fmla="*/ 226 h 240"/>
                            <a:gd name="T80" fmla="*/ 663 w 1155"/>
                            <a:gd name="T81" fmla="*/ 233 h 240"/>
                            <a:gd name="T82" fmla="*/ 617 w 1155"/>
                            <a:gd name="T83" fmla="*/ 237 h 240"/>
                            <a:gd name="T84" fmla="*/ 573 w 1155"/>
                            <a:gd name="T85" fmla="*/ 239 h 240"/>
                            <a:gd name="T86" fmla="*/ 529 w 1155"/>
                            <a:gd name="T87" fmla="*/ 240 h 240"/>
                            <a:gd name="T88" fmla="*/ 486 w 1155"/>
                            <a:gd name="T89" fmla="*/ 240 h 240"/>
                            <a:gd name="T90" fmla="*/ 486 w 1155"/>
                            <a:gd name="T91" fmla="*/ 240 h 240"/>
                            <a:gd name="T92" fmla="*/ 434 w 1155"/>
                            <a:gd name="T93" fmla="*/ 239 h 240"/>
                            <a:gd name="T94" fmla="*/ 384 w 1155"/>
                            <a:gd name="T95" fmla="*/ 235 h 240"/>
                            <a:gd name="T96" fmla="*/ 332 w 1155"/>
                            <a:gd name="T97" fmla="*/ 229 h 240"/>
                            <a:gd name="T98" fmla="*/ 282 w 1155"/>
                            <a:gd name="T99" fmla="*/ 221 h 240"/>
                            <a:gd name="T100" fmla="*/ 232 w 1155"/>
                            <a:gd name="T101" fmla="*/ 210 h 240"/>
                            <a:gd name="T102" fmla="*/ 183 w 1155"/>
                            <a:gd name="T103" fmla="*/ 197 h 240"/>
                            <a:gd name="T104" fmla="*/ 183 w 1155"/>
                            <a:gd name="T105" fmla="*/ 197 h 240"/>
                            <a:gd name="T106" fmla="*/ 162 w 1155"/>
                            <a:gd name="T107" fmla="*/ 189 h 240"/>
                            <a:gd name="T108" fmla="*/ 129 w 1155"/>
                            <a:gd name="T109" fmla="*/ 176 h 240"/>
                            <a:gd name="T110" fmla="*/ 90 w 1155"/>
                            <a:gd name="T111" fmla="*/ 159 h 240"/>
                            <a:gd name="T112" fmla="*/ 53 w 1155"/>
                            <a:gd name="T113" fmla="*/ 139 h 240"/>
                            <a:gd name="T114" fmla="*/ 21 w 1155"/>
                            <a:gd name="T115" fmla="*/ 118 h 240"/>
                            <a:gd name="T116" fmla="*/ 1 w 1155"/>
                            <a:gd name="T117" fmla="*/ 97 h 240"/>
                            <a:gd name="T118" fmla="*/ 0 w 1155"/>
                            <a:gd name="T119" fmla="*/ 76 h 240"/>
                            <a:gd name="T120" fmla="*/ 23 w 1155"/>
                            <a:gd name="T121" fmla="*/ 59 h 240"/>
                            <a:gd name="T122" fmla="*/ 23 w 1155"/>
                            <a:gd name="T123" fmla="*/ 59 h 240"/>
                            <a:gd name="T124" fmla="*/ 23 w 1155"/>
                            <a:gd name="T125" fmla="*/ 5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55" h="240">
                              <a:moveTo>
                                <a:pt x="23" y="59"/>
                              </a:moveTo>
                              <a:lnTo>
                                <a:pt x="71" y="59"/>
                              </a:lnTo>
                              <a:lnTo>
                                <a:pt x="119" y="58"/>
                              </a:lnTo>
                              <a:lnTo>
                                <a:pt x="166" y="58"/>
                              </a:lnTo>
                              <a:lnTo>
                                <a:pt x="213" y="57"/>
                              </a:lnTo>
                              <a:lnTo>
                                <a:pt x="261" y="57"/>
                              </a:lnTo>
                              <a:lnTo>
                                <a:pt x="308" y="56"/>
                              </a:lnTo>
                              <a:lnTo>
                                <a:pt x="355" y="55"/>
                              </a:lnTo>
                              <a:lnTo>
                                <a:pt x="402" y="53"/>
                              </a:lnTo>
                              <a:lnTo>
                                <a:pt x="451" y="52"/>
                              </a:lnTo>
                              <a:lnTo>
                                <a:pt x="498" y="50"/>
                              </a:lnTo>
                              <a:lnTo>
                                <a:pt x="545" y="47"/>
                              </a:lnTo>
                              <a:lnTo>
                                <a:pt x="593" y="45"/>
                              </a:lnTo>
                              <a:lnTo>
                                <a:pt x="640" y="42"/>
                              </a:lnTo>
                              <a:lnTo>
                                <a:pt x="687" y="40"/>
                              </a:lnTo>
                              <a:lnTo>
                                <a:pt x="741" y="35"/>
                              </a:lnTo>
                              <a:lnTo>
                                <a:pt x="794" y="32"/>
                              </a:lnTo>
                              <a:lnTo>
                                <a:pt x="848" y="28"/>
                              </a:lnTo>
                              <a:lnTo>
                                <a:pt x="901" y="23"/>
                              </a:lnTo>
                              <a:lnTo>
                                <a:pt x="954" y="19"/>
                              </a:lnTo>
                              <a:lnTo>
                                <a:pt x="1007" y="14"/>
                              </a:lnTo>
                              <a:lnTo>
                                <a:pt x="1051" y="7"/>
                              </a:lnTo>
                              <a:lnTo>
                                <a:pt x="1103" y="0"/>
                              </a:lnTo>
                              <a:lnTo>
                                <a:pt x="1143" y="10"/>
                              </a:lnTo>
                              <a:lnTo>
                                <a:pt x="1155" y="45"/>
                              </a:lnTo>
                              <a:lnTo>
                                <a:pt x="1133" y="76"/>
                              </a:lnTo>
                              <a:lnTo>
                                <a:pt x="1100" y="99"/>
                              </a:lnTo>
                              <a:lnTo>
                                <a:pt x="1062" y="121"/>
                              </a:lnTo>
                              <a:lnTo>
                                <a:pt x="1023" y="141"/>
                              </a:lnTo>
                              <a:lnTo>
                                <a:pt x="982" y="158"/>
                              </a:lnTo>
                              <a:lnTo>
                                <a:pt x="939" y="173"/>
                              </a:lnTo>
                              <a:lnTo>
                                <a:pt x="894" y="188"/>
                              </a:lnTo>
                              <a:lnTo>
                                <a:pt x="849" y="200"/>
                              </a:lnTo>
                              <a:lnTo>
                                <a:pt x="803" y="211"/>
                              </a:lnTo>
                              <a:lnTo>
                                <a:pt x="757" y="220"/>
                              </a:lnTo>
                              <a:lnTo>
                                <a:pt x="709" y="226"/>
                              </a:lnTo>
                              <a:lnTo>
                                <a:pt x="663" y="233"/>
                              </a:lnTo>
                              <a:lnTo>
                                <a:pt x="617" y="237"/>
                              </a:lnTo>
                              <a:lnTo>
                                <a:pt x="573" y="239"/>
                              </a:lnTo>
                              <a:lnTo>
                                <a:pt x="529" y="240"/>
                              </a:lnTo>
                              <a:lnTo>
                                <a:pt x="486" y="240"/>
                              </a:lnTo>
                              <a:lnTo>
                                <a:pt x="434" y="239"/>
                              </a:lnTo>
                              <a:lnTo>
                                <a:pt x="384" y="235"/>
                              </a:lnTo>
                              <a:lnTo>
                                <a:pt x="332" y="229"/>
                              </a:lnTo>
                              <a:lnTo>
                                <a:pt x="282" y="221"/>
                              </a:lnTo>
                              <a:lnTo>
                                <a:pt x="232" y="210"/>
                              </a:lnTo>
                              <a:lnTo>
                                <a:pt x="183" y="197"/>
                              </a:lnTo>
                              <a:lnTo>
                                <a:pt x="162" y="189"/>
                              </a:lnTo>
                              <a:lnTo>
                                <a:pt x="129" y="176"/>
                              </a:lnTo>
                              <a:lnTo>
                                <a:pt x="90" y="159"/>
                              </a:lnTo>
                              <a:lnTo>
                                <a:pt x="53" y="139"/>
                              </a:lnTo>
                              <a:lnTo>
                                <a:pt x="21" y="118"/>
                              </a:lnTo>
                              <a:lnTo>
                                <a:pt x="1" y="97"/>
                              </a:lnTo>
                              <a:lnTo>
                                <a:pt x="0" y="76"/>
                              </a:lnTo>
                              <a:lnTo>
                                <a:pt x="23" y="59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5" name="Freeform 537"/>
                      <wps:cNvSpPr>
                        <a:spLocks/>
                      </wps:cNvSpPr>
                      <wps:spPr bwMode="auto">
                        <a:xfrm>
                          <a:off x="1943" y="965"/>
                          <a:ext cx="121" cy="169"/>
                        </a:xfrm>
                        <a:custGeom>
                          <a:avLst/>
                          <a:gdLst>
                            <a:gd name="T0" fmla="*/ 234 w 485"/>
                            <a:gd name="T1" fmla="*/ 2 h 677"/>
                            <a:gd name="T2" fmla="*/ 271 w 485"/>
                            <a:gd name="T3" fmla="*/ 0 h 677"/>
                            <a:gd name="T4" fmla="*/ 289 w 485"/>
                            <a:gd name="T5" fmla="*/ 9 h 677"/>
                            <a:gd name="T6" fmla="*/ 300 w 485"/>
                            <a:gd name="T7" fmla="*/ 45 h 677"/>
                            <a:gd name="T8" fmla="*/ 300 w 485"/>
                            <a:gd name="T9" fmla="*/ 45 h 677"/>
                            <a:gd name="T10" fmla="*/ 309 w 485"/>
                            <a:gd name="T11" fmla="*/ 83 h 677"/>
                            <a:gd name="T12" fmla="*/ 322 w 485"/>
                            <a:gd name="T13" fmla="*/ 118 h 677"/>
                            <a:gd name="T14" fmla="*/ 335 w 485"/>
                            <a:gd name="T15" fmla="*/ 154 h 677"/>
                            <a:gd name="T16" fmla="*/ 335 w 485"/>
                            <a:gd name="T17" fmla="*/ 154 h 677"/>
                            <a:gd name="T18" fmla="*/ 344 w 485"/>
                            <a:gd name="T19" fmla="*/ 176 h 677"/>
                            <a:gd name="T20" fmla="*/ 356 w 485"/>
                            <a:gd name="T21" fmla="*/ 210 h 677"/>
                            <a:gd name="T22" fmla="*/ 374 w 485"/>
                            <a:gd name="T23" fmla="*/ 253 h 677"/>
                            <a:gd name="T24" fmla="*/ 393 w 485"/>
                            <a:gd name="T25" fmla="*/ 302 h 677"/>
                            <a:gd name="T26" fmla="*/ 412 w 485"/>
                            <a:gd name="T27" fmla="*/ 356 h 677"/>
                            <a:gd name="T28" fmla="*/ 432 w 485"/>
                            <a:gd name="T29" fmla="*/ 412 h 677"/>
                            <a:gd name="T30" fmla="*/ 451 w 485"/>
                            <a:gd name="T31" fmla="*/ 466 h 677"/>
                            <a:gd name="T32" fmla="*/ 466 w 485"/>
                            <a:gd name="T33" fmla="*/ 519 h 677"/>
                            <a:gd name="T34" fmla="*/ 478 w 485"/>
                            <a:gd name="T35" fmla="*/ 566 h 677"/>
                            <a:gd name="T36" fmla="*/ 485 w 485"/>
                            <a:gd name="T37" fmla="*/ 605 h 677"/>
                            <a:gd name="T38" fmla="*/ 484 w 485"/>
                            <a:gd name="T39" fmla="*/ 634 h 677"/>
                            <a:gd name="T40" fmla="*/ 475 w 485"/>
                            <a:gd name="T41" fmla="*/ 650 h 677"/>
                            <a:gd name="T42" fmla="*/ 475 w 485"/>
                            <a:gd name="T43" fmla="*/ 650 h 677"/>
                            <a:gd name="T44" fmla="*/ 426 w 485"/>
                            <a:gd name="T45" fmla="*/ 670 h 677"/>
                            <a:gd name="T46" fmla="*/ 368 w 485"/>
                            <a:gd name="T47" fmla="*/ 677 h 677"/>
                            <a:gd name="T48" fmla="*/ 310 w 485"/>
                            <a:gd name="T49" fmla="*/ 675 h 677"/>
                            <a:gd name="T50" fmla="*/ 256 w 485"/>
                            <a:gd name="T51" fmla="*/ 673 h 677"/>
                            <a:gd name="T52" fmla="*/ 256 w 485"/>
                            <a:gd name="T53" fmla="*/ 673 h 677"/>
                            <a:gd name="T54" fmla="*/ 219 w 485"/>
                            <a:gd name="T55" fmla="*/ 654 h 677"/>
                            <a:gd name="T56" fmla="*/ 190 w 485"/>
                            <a:gd name="T57" fmla="*/ 611 h 677"/>
                            <a:gd name="T58" fmla="*/ 168 w 485"/>
                            <a:gd name="T59" fmla="*/ 554 h 677"/>
                            <a:gd name="T60" fmla="*/ 151 w 485"/>
                            <a:gd name="T61" fmla="*/ 498 h 677"/>
                            <a:gd name="T62" fmla="*/ 138 w 485"/>
                            <a:gd name="T63" fmla="*/ 455 h 677"/>
                            <a:gd name="T64" fmla="*/ 138 w 485"/>
                            <a:gd name="T65" fmla="*/ 455 h 677"/>
                            <a:gd name="T66" fmla="*/ 128 w 485"/>
                            <a:gd name="T67" fmla="*/ 429 h 677"/>
                            <a:gd name="T68" fmla="*/ 112 w 485"/>
                            <a:gd name="T69" fmla="*/ 390 h 677"/>
                            <a:gd name="T70" fmla="*/ 92 w 485"/>
                            <a:gd name="T71" fmla="*/ 339 h 677"/>
                            <a:gd name="T72" fmla="*/ 70 w 485"/>
                            <a:gd name="T73" fmla="*/ 283 h 677"/>
                            <a:gd name="T74" fmla="*/ 50 w 485"/>
                            <a:gd name="T75" fmla="*/ 224 h 677"/>
                            <a:gd name="T76" fmla="*/ 30 w 485"/>
                            <a:gd name="T77" fmla="*/ 166 h 677"/>
                            <a:gd name="T78" fmla="*/ 13 w 485"/>
                            <a:gd name="T79" fmla="*/ 112 h 677"/>
                            <a:gd name="T80" fmla="*/ 3 w 485"/>
                            <a:gd name="T81" fmla="*/ 66 h 677"/>
                            <a:gd name="T82" fmla="*/ 0 w 485"/>
                            <a:gd name="T83" fmla="*/ 33 h 677"/>
                            <a:gd name="T84" fmla="*/ 8 w 485"/>
                            <a:gd name="T85" fmla="*/ 15 h 677"/>
                            <a:gd name="T86" fmla="*/ 8 w 485"/>
                            <a:gd name="T87" fmla="*/ 15 h 677"/>
                            <a:gd name="T88" fmla="*/ 32 w 485"/>
                            <a:gd name="T89" fmla="*/ 12 h 677"/>
                            <a:gd name="T90" fmla="*/ 92 w 485"/>
                            <a:gd name="T91" fmla="*/ 9 h 677"/>
                            <a:gd name="T92" fmla="*/ 167 w 485"/>
                            <a:gd name="T93" fmla="*/ 5 h 677"/>
                            <a:gd name="T94" fmla="*/ 234 w 485"/>
                            <a:gd name="T95" fmla="*/ 2 h 677"/>
                            <a:gd name="T96" fmla="*/ 234 w 485"/>
                            <a:gd name="T97" fmla="*/ 2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85" h="677">
                              <a:moveTo>
                                <a:pt x="234" y="2"/>
                              </a:moveTo>
                              <a:lnTo>
                                <a:pt x="271" y="0"/>
                              </a:lnTo>
                              <a:lnTo>
                                <a:pt x="289" y="9"/>
                              </a:lnTo>
                              <a:lnTo>
                                <a:pt x="300" y="45"/>
                              </a:lnTo>
                              <a:lnTo>
                                <a:pt x="309" y="83"/>
                              </a:lnTo>
                              <a:lnTo>
                                <a:pt x="322" y="118"/>
                              </a:lnTo>
                              <a:lnTo>
                                <a:pt x="335" y="154"/>
                              </a:lnTo>
                              <a:lnTo>
                                <a:pt x="344" y="176"/>
                              </a:lnTo>
                              <a:lnTo>
                                <a:pt x="356" y="210"/>
                              </a:lnTo>
                              <a:lnTo>
                                <a:pt x="374" y="253"/>
                              </a:lnTo>
                              <a:lnTo>
                                <a:pt x="393" y="302"/>
                              </a:lnTo>
                              <a:lnTo>
                                <a:pt x="412" y="356"/>
                              </a:lnTo>
                              <a:lnTo>
                                <a:pt x="432" y="412"/>
                              </a:lnTo>
                              <a:lnTo>
                                <a:pt x="451" y="466"/>
                              </a:lnTo>
                              <a:lnTo>
                                <a:pt x="466" y="519"/>
                              </a:lnTo>
                              <a:lnTo>
                                <a:pt x="478" y="566"/>
                              </a:lnTo>
                              <a:lnTo>
                                <a:pt x="485" y="605"/>
                              </a:lnTo>
                              <a:lnTo>
                                <a:pt x="484" y="634"/>
                              </a:lnTo>
                              <a:lnTo>
                                <a:pt x="475" y="650"/>
                              </a:lnTo>
                              <a:lnTo>
                                <a:pt x="426" y="670"/>
                              </a:lnTo>
                              <a:lnTo>
                                <a:pt x="368" y="677"/>
                              </a:lnTo>
                              <a:lnTo>
                                <a:pt x="310" y="675"/>
                              </a:lnTo>
                              <a:lnTo>
                                <a:pt x="256" y="673"/>
                              </a:lnTo>
                              <a:lnTo>
                                <a:pt x="219" y="654"/>
                              </a:lnTo>
                              <a:lnTo>
                                <a:pt x="190" y="611"/>
                              </a:lnTo>
                              <a:lnTo>
                                <a:pt x="168" y="554"/>
                              </a:lnTo>
                              <a:lnTo>
                                <a:pt x="151" y="498"/>
                              </a:lnTo>
                              <a:lnTo>
                                <a:pt x="138" y="455"/>
                              </a:lnTo>
                              <a:lnTo>
                                <a:pt x="128" y="429"/>
                              </a:lnTo>
                              <a:lnTo>
                                <a:pt x="112" y="390"/>
                              </a:lnTo>
                              <a:lnTo>
                                <a:pt x="92" y="339"/>
                              </a:lnTo>
                              <a:lnTo>
                                <a:pt x="70" y="283"/>
                              </a:lnTo>
                              <a:lnTo>
                                <a:pt x="50" y="224"/>
                              </a:lnTo>
                              <a:lnTo>
                                <a:pt x="30" y="166"/>
                              </a:lnTo>
                              <a:lnTo>
                                <a:pt x="13" y="112"/>
                              </a:lnTo>
                              <a:lnTo>
                                <a:pt x="3" y="66"/>
                              </a:lnTo>
                              <a:lnTo>
                                <a:pt x="0" y="33"/>
                              </a:lnTo>
                              <a:lnTo>
                                <a:pt x="8" y="15"/>
                              </a:lnTo>
                              <a:lnTo>
                                <a:pt x="32" y="12"/>
                              </a:lnTo>
                              <a:lnTo>
                                <a:pt x="92" y="9"/>
                              </a:lnTo>
                              <a:lnTo>
                                <a:pt x="167" y="5"/>
                              </a:lnTo>
                              <a:lnTo>
                                <a:pt x="234" y="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Freeform 538"/>
                      <wps:cNvSpPr>
                        <a:spLocks/>
                      </wps:cNvSpPr>
                      <wps:spPr bwMode="auto">
                        <a:xfrm>
                          <a:off x="1943" y="965"/>
                          <a:ext cx="121" cy="169"/>
                        </a:xfrm>
                        <a:custGeom>
                          <a:avLst/>
                          <a:gdLst>
                            <a:gd name="T0" fmla="*/ 234 w 485"/>
                            <a:gd name="T1" fmla="*/ 2 h 677"/>
                            <a:gd name="T2" fmla="*/ 271 w 485"/>
                            <a:gd name="T3" fmla="*/ 0 h 677"/>
                            <a:gd name="T4" fmla="*/ 289 w 485"/>
                            <a:gd name="T5" fmla="*/ 9 h 677"/>
                            <a:gd name="T6" fmla="*/ 300 w 485"/>
                            <a:gd name="T7" fmla="*/ 45 h 677"/>
                            <a:gd name="T8" fmla="*/ 300 w 485"/>
                            <a:gd name="T9" fmla="*/ 45 h 677"/>
                            <a:gd name="T10" fmla="*/ 309 w 485"/>
                            <a:gd name="T11" fmla="*/ 83 h 677"/>
                            <a:gd name="T12" fmla="*/ 322 w 485"/>
                            <a:gd name="T13" fmla="*/ 118 h 677"/>
                            <a:gd name="T14" fmla="*/ 335 w 485"/>
                            <a:gd name="T15" fmla="*/ 154 h 677"/>
                            <a:gd name="T16" fmla="*/ 335 w 485"/>
                            <a:gd name="T17" fmla="*/ 154 h 677"/>
                            <a:gd name="T18" fmla="*/ 344 w 485"/>
                            <a:gd name="T19" fmla="*/ 176 h 677"/>
                            <a:gd name="T20" fmla="*/ 356 w 485"/>
                            <a:gd name="T21" fmla="*/ 210 h 677"/>
                            <a:gd name="T22" fmla="*/ 374 w 485"/>
                            <a:gd name="T23" fmla="*/ 253 h 677"/>
                            <a:gd name="T24" fmla="*/ 393 w 485"/>
                            <a:gd name="T25" fmla="*/ 302 h 677"/>
                            <a:gd name="T26" fmla="*/ 412 w 485"/>
                            <a:gd name="T27" fmla="*/ 356 h 677"/>
                            <a:gd name="T28" fmla="*/ 432 w 485"/>
                            <a:gd name="T29" fmla="*/ 412 h 677"/>
                            <a:gd name="T30" fmla="*/ 451 w 485"/>
                            <a:gd name="T31" fmla="*/ 466 h 677"/>
                            <a:gd name="T32" fmla="*/ 466 w 485"/>
                            <a:gd name="T33" fmla="*/ 519 h 677"/>
                            <a:gd name="T34" fmla="*/ 478 w 485"/>
                            <a:gd name="T35" fmla="*/ 566 h 677"/>
                            <a:gd name="T36" fmla="*/ 485 w 485"/>
                            <a:gd name="T37" fmla="*/ 605 h 677"/>
                            <a:gd name="T38" fmla="*/ 484 w 485"/>
                            <a:gd name="T39" fmla="*/ 634 h 677"/>
                            <a:gd name="T40" fmla="*/ 475 w 485"/>
                            <a:gd name="T41" fmla="*/ 650 h 677"/>
                            <a:gd name="T42" fmla="*/ 475 w 485"/>
                            <a:gd name="T43" fmla="*/ 650 h 677"/>
                            <a:gd name="T44" fmla="*/ 426 w 485"/>
                            <a:gd name="T45" fmla="*/ 670 h 677"/>
                            <a:gd name="T46" fmla="*/ 368 w 485"/>
                            <a:gd name="T47" fmla="*/ 677 h 677"/>
                            <a:gd name="T48" fmla="*/ 310 w 485"/>
                            <a:gd name="T49" fmla="*/ 675 h 677"/>
                            <a:gd name="T50" fmla="*/ 256 w 485"/>
                            <a:gd name="T51" fmla="*/ 673 h 677"/>
                            <a:gd name="T52" fmla="*/ 256 w 485"/>
                            <a:gd name="T53" fmla="*/ 673 h 677"/>
                            <a:gd name="T54" fmla="*/ 219 w 485"/>
                            <a:gd name="T55" fmla="*/ 654 h 677"/>
                            <a:gd name="T56" fmla="*/ 190 w 485"/>
                            <a:gd name="T57" fmla="*/ 611 h 677"/>
                            <a:gd name="T58" fmla="*/ 168 w 485"/>
                            <a:gd name="T59" fmla="*/ 554 h 677"/>
                            <a:gd name="T60" fmla="*/ 151 w 485"/>
                            <a:gd name="T61" fmla="*/ 498 h 677"/>
                            <a:gd name="T62" fmla="*/ 138 w 485"/>
                            <a:gd name="T63" fmla="*/ 455 h 677"/>
                            <a:gd name="T64" fmla="*/ 138 w 485"/>
                            <a:gd name="T65" fmla="*/ 455 h 677"/>
                            <a:gd name="T66" fmla="*/ 128 w 485"/>
                            <a:gd name="T67" fmla="*/ 429 h 677"/>
                            <a:gd name="T68" fmla="*/ 112 w 485"/>
                            <a:gd name="T69" fmla="*/ 390 h 677"/>
                            <a:gd name="T70" fmla="*/ 92 w 485"/>
                            <a:gd name="T71" fmla="*/ 339 h 677"/>
                            <a:gd name="T72" fmla="*/ 70 w 485"/>
                            <a:gd name="T73" fmla="*/ 283 h 677"/>
                            <a:gd name="T74" fmla="*/ 50 w 485"/>
                            <a:gd name="T75" fmla="*/ 224 h 677"/>
                            <a:gd name="T76" fmla="*/ 30 w 485"/>
                            <a:gd name="T77" fmla="*/ 166 h 677"/>
                            <a:gd name="T78" fmla="*/ 13 w 485"/>
                            <a:gd name="T79" fmla="*/ 112 h 677"/>
                            <a:gd name="T80" fmla="*/ 3 w 485"/>
                            <a:gd name="T81" fmla="*/ 66 h 677"/>
                            <a:gd name="T82" fmla="*/ 0 w 485"/>
                            <a:gd name="T83" fmla="*/ 33 h 677"/>
                            <a:gd name="T84" fmla="*/ 8 w 485"/>
                            <a:gd name="T85" fmla="*/ 15 h 677"/>
                            <a:gd name="T86" fmla="*/ 8 w 485"/>
                            <a:gd name="T87" fmla="*/ 15 h 677"/>
                            <a:gd name="T88" fmla="*/ 32 w 485"/>
                            <a:gd name="T89" fmla="*/ 12 h 677"/>
                            <a:gd name="T90" fmla="*/ 92 w 485"/>
                            <a:gd name="T91" fmla="*/ 9 h 677"/>
                            <a:gd name="T92" fmla="*/ 167 w 485"/>
                            <a:gd name="T93" fmla="*/ 5 h 677"/>
                            <a:gd name="T94" fmla="*/ 234 w 485"/>
                            <a:gd name="T95" fmla="*/ 2 h 677"/>
                            <a:gd name="T96" fmla="*/ 234 w 485"/>
                            <a:gd name="T97" fmla="*/ 2 h 677"/>
                            <a:gd name="T98" fmla="*/ 234 w 485"/>
                            <a:gd name="T99" fmla="*/ 2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85" h="677">
                              <a:moveTo>
                                <a:pt x="234" y="2"/>
                              </a:moveTo>
                              <a:lnTo>
                                <a:pt x="271" y="0"/>
                              </a:lnTo>
                              <a:lnTo>
                                <a:pt x="289" y="9"/>
                              </a:lnTo>
                              <a:lnTo>
                                <a:pt x="300" y="45"/>
                              </a:lnTo>
                              <a:lnTo>
                                <a:pt x="309" y="83"/>
                              </a:lnTo>
                              <a:lnTo>
                                <a:pt x="322" y="118"/>
                              </a:lnTo>
                              <a:lnTo>
                                <a:pt x="335" y="154"/>
                              </a:lnTo>
                              <a:lnTo>
                                <a:pt x="344" y="176"/>
                              </a:lnTo>
                              <a:lnTo>
                                <a:pt x="356" y="210"/>
                              </a:lnTo>
                              <a:lnTo>
                                <a:pt x="374" y="253"/>
                              </a:lnTo>
                              <a:lnTo>
                                <a:pt x="393" y="302"/>
                              </a:lnTo>
                              <a:lnTo>
                                <a:pt x="412" y="356"/>
                              </a:lnTo>
                              <a:lnTo>
                                <a:pt x="432" y="412"/>
                              </a:lnTo>
                              <a:lnTo>
                                <a:pt x="451" y="466"/>
                              </a:lnTo>
                              <a:lnTo>
                                <a:pt x="466" y="519"/>
                              </a:lnTo>
                              <a:lnTo>
                                <a:pt x="478" y="566"/>
                              </a:lnTo>
                              <a:lnTo>
                                <a:pt x="485" y="605"/>
                              </a:lnTo>
                              <a:lnTo>
                                <a:pt x="484" y="634"/>
                              </a:lnTo>
                              <a:lnTo>
                                <a:pt x="475" y="650"/>
                              </a:lnTo>
                              <a:lnTo>
                                <a:pt x="426" y="670"/>
                              </a:lnTo>
                              <a:lnTo>
                                <a:pt x="368" y="677"/>
                              </a:lnTo>
                              <a:lnTo>
                                <a:pt x="310" y="675"/>
                              </a:lnTo>
                              <a:lnTo>
                                <a:pt x="256" y="673"/>
                              </a:lnTo>
                              <a:lnTo>
                                <a:pt x="219" y="654"/>
                              </a:lnTo>
                              <a:lnTo>
                                <a:pt x="190" y="611"/>
                              </a:lnTo>
                              <a:lnTo>
                                <a:pt x="168" y="554"/>
                              </a:lnTo>
                              <a:lnTo>
                                <a:pt x="151" y="498"/>
                              </a:lnTo>
                              <a:lnTo>
                                <a:pt x="138" y="455"/>
                              </a:lnTo>
                              <a:lnTo>
                                <a:pt x="128" y="429"/>
                              </a:lnTo>
                              <a:lnTo>
                                <a:pt x="112" y="390"/>
                              </a:lnTo>
                              <a:lnTo>
                                <a:pt x="92" y="339"/>
                              </a:lnTo>
                              <a:lnTo>
                                <a:pt x="70" y="283"/>
                              </a:lnTo>
                              <a:lnTo>
                                <a:pt x="50" y="224"/>
                              </a:lnTo>
                              <a:lnTo>
                                <a:pt x="30" y="166"/>
                              </a:lnTo>
                              <a:lnTo>
                                <a:pt x="13" y="112"/>
                              </a:lnTo>
                              <a:lnTo>
                                <a:pt x="3" y="66"/>
                              </a:lnTo>
                              <a:lnTo>
                                <a:pt x="0" y="33"/>
                              </a:lnTo>
                              <a:lnTo>
                                <a:pt x="8" y="15"/>
                              </a:lnTo>
                              <a:lnTo>
                                <a:pt x="32" y="12"/>
                              </a:lnTo>
                              <a:lnTo>
                                <a:pt x="92" y="9"/>
                              </a:lnTo>
                              <a:lnTo>
                                <a:pt x="167" y="5"/>
                              </a:lnTo>
                              <a:lnTo>
                                <a:pt x="234" y="2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7" name="Freeform 539"/>
                      <wps:cNvSpPr>
                        <a:spLocks/>
                      </wps:cNvSpPr>
                      <wps:spPr bwMode="auto">
                        <a:xfrm>
                          <a:off x="1966" y="992"/>
                          <a:ext cx="40" cy="16"/>
                        </a:xfrm>
                        <a:custGeom>
                          <a:avLst/>
                          <a:gdLst>
                            <a:gd name="T0" fmla="*/ 139 w 159"/>
                            <a:gd name="T1" fmla="*/ 56 h 63"/>
                            <a:gd name="T2" fmla="*/ 100 w 159"/>
                            <a:gd name="T3" fmla="*/ 63 h 63"/>
                            <a:gd name="T4" fmla="*/ 56 w 159"/>
                            <a:gd name="T5" fmla="*/ 58 h 63"/>
                            <a:gd name="T6" fmla="*/ 18 w 159"/>
                            <a:gd name="T7" fmla="*/ 42 h 63"/>
                            <a:gd name="T8" fmla="*/ 0 w 159"/>
                            <a:gd name="T9" fmla="*/ 24 h 63"/>
                            <a:gd name="T10" fmla="*/ 12 w 159"/>
                            <a:gd name="T11" fmla="*/ 7 h 63"/>
                            <a:gd name="T12" fmla="*/ 12 w 159"/>
                            <a:gd name="T13" fmla="*/ 7 h 63"/>
                            <a:gd name="T14" fmla="*/ 52 w 159"/>
                            <a:gd name="T15" fmla="*/ 0 h 63"/>
                            <a:gd name="T16" fmla="*/ 101 w 159"/>
                            <a:gd name="T17" fmla="*/ 4 h 63"/>
                            <a:gd name="T18" fmla="*/ 141 w 159"/>
                            <a:gd name="T19" fmla="*/ 17 h 63"/>
                            <a:gd name="T20" fmla="*/ 159 w 159"/>
                            <a:gd name="T21" fmla="*/ 35 h 63"/>
                            <a:gd name="T22" fmla="*/ 139 w 159"/>
                            <a:gd name="T23" fmla="*/ 56 h 63"/>
                            <a:gd name="T24" fmla="*/ 139 w 159"/>
                            <a:gd name="T25" fmla="*/ 56 h 63"/>
                            <a:gd name="T26" fmla="*/ 139 w 159"/>
                            <a:gd name="T27" fmla="*/ 56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39" y="56"/>
                              </a:moveTo>
                              <a:lnTo>
                                <a:pt x="100" y="63"/>
                              </a:lnTo>
                              <a:lnTo>
                                <a:pt x="56" y="58"/>
                              </a:lnTo>
                              <a:lnTo>
                                <a:pt x="18" y="42"/>
                              </a:lnTo>
                              <a:lnTo>
                                <a:pt x="0" y="24"/>
                              </a:lnTo>
                              <a:lnTo>
                                <a:pt x="12" y="7"/>
                              </a:lnTo>
                              <a:lnTo>
                                <a:pt x="52" y="0"/>
                              </a:lnTo>
                              <a:lnTo>
                                <a:pt x="101" y="4"/>
                              </a:lnTo>
                              <a:lnTo>
                                <a:pt x="141" y="17"/>
                              </a:lnTo>
                              <a:lnTo>
                                <a:pt x="159" y="35"/>
                              </a:lnTo>
                              <a:lnTo>
                                <a:pt x="139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8" name="Freeform 540"/>
                      <wps:cNvSpPr>
                        <a:spLocks/>
                      </wps:cNvSpPr>
                      <wps:spPr bwMode="auto">
                        <a:xfrm>
                          <a:off x="1984" y="1037"/>
                          <a:ext cx="33" cy="13"/>
                        </a:xfrm>
                        <a:custGeom>
                          <a:avLst/>
                          <a:gdLst>
                            <a:gd name="T0" fmla="*/ 37 w 132"/>
                            <a:gd name="T1" fmla="*/ 2 h 53"/>
                            <a:gd name="T2" fmla="*/ 80 w 132"/>
                            <a:gd name="T3" fmla="*/ 0 h 53"/>
                            <a:gd name="T4" fmla="*/ 118 w 132"/>
                            <a:gd name="T5" fmla="*/ 13 h 53"/>
                            <a:gd name="T6" fmla="*/ 132 w 132"/>
                            <a:gd name="T7" fmla="*/ 31 h 53"/>
                            <a:gd name="T8" fmla="*/ 110 w 132"/>
                            <a:gd name="T9" fmla="*/ 46 h 53"/>
                            <a:gd name="T10" fmla="*/ 110 w 132"/>
                            <a:gd name="T11" fmla="*/ 46 h 53"/>
                            <a:gd name="T12" fmla="*/ 77 w 132"/>
                            <a:gd name="T13" fmla="*/ 51 h 53"/>
                            <a:gd name="T14" fmla="*/ 37 w 132"/>
                            <a:gd name="T15" fmla="*/ 53 h 53"/>
                            <a:gd name="T16" fmla="*/ 9 w 132"/>
                            <a:gd name="T17" fmla="*/ 46 h 53"/>
                            <a:gd name="T18" fmla="*/ 9 w 132"/>
                            <a:gd name="T19" fmla="*/ 46 h 53"/>
                            <a:gd name="T20" fmla="*/ 0 w 132"/>
                            <a:gd name="T21" fmla="*/ 26 h 53"/>
                            <a:gd name="T22" fmla="*/ 12 w 132"/>
                            <a:gd name="T23" fmla="*/ 11 h 53"/>
                            <a:gd name="T24" fmla="*/ 37 w 132"/>
                            <a:gd name="T25" fmla="*/ 2 h 53"/>
                            <a:gd name="T26" fmla="*/ 37 w 132"/>
                            <a:gd name="T27" fmla="*/ 2 h 53"/>
                            <a:gd name="T28" fmla="*/ 37 w 132"/>
                            <a:gd name="T29" fmla="*/ 2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2" h="53">
                              <a:moveTo>
                                <a:pt x="37" y="2"/>
                              </a:moveTo>
                              <a:lnTo>
                                <a:pt x="80" y="0"/>
                              </a:lnTo>
                              <a:lnTo>
                                <a:pt x="118" y="13"/>
                              </a:lnTo>
                              <a:lnTo>
                                <a:pt x="132" y="31"/>
                              </a:lnTo>
                              <a:lnTo>
                                <a:pt x="110" y="46"/>
                              </a:lnTo>
                              <a:lnTo>
                                <a:pt x="77" y="51"/>
                              </a:lnTo>
                              <a:lnTo>
                                <a:pt x="37" y="53"/>
                              </a:lnTo>
                              <a:lnTo>
                                <a:pt x="9" y="46"/>
                              </a:lnTo>
                              <a:lnTo>
                                <a:pt x="0" y="26"/>
                              </a:lnTo>
                              <a:lnTo>
                                <a:pt x="12" y="11"/>
                              </a:lnTo>
                              <a:lnTo>
                                <a:pt x="3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Freeform 541"/>
                      <wps:cNvSpPr>
                        <a:spLocks/>
                      </wps:cNvSpPr>
                      <wps:spPr bwMode="auto">
                        <a:xfrm>
                          <a:off x="2002" y="1092"/>
                          <a:ext cx="32" cy="13"/>
                        </a:xfrm>
                        <a:custGeom>
                          <a:avLst/>
                          <a:gdLst>
                            <a:gd name="T0" fmla="*/ 65 w 129"/>
                            <a:gd name="T1" fmla="*/ 0 h 52"/>
                            <a:gd name="T2" fmla="*/ 99 w 129"/>
                            <a:gd name="T3" fmla="*/ 3 h 52"/>
                            <a:gd name="T4" fmla="*/ 129 w 129"/>
                            <a:gd name="T5" fmla="*/ 18 h 52"/>
                            <a:gd name="T6" fmla="*/ 125 w 129"/>
                            <a:gd name="T7" fmla="*/ 45 h 52"/>
                            <a:gd name="T8" fmla="*/ 125 w 129"/>
                            <a:gd name="T9" fmla="*/ 45 h 52"/>
                            <a:gd name="T10" fmla="*/ 91 w 129"/>
                            <a:gd name="T11" fmla="*/ 52 h 52"/>
                            <a:gd name="T12" fmla="*/ 38 w 129"/>
                            <a:gd name="T13" fmla="*/ 47 h 52"/>
                            <a:gd name="T14" fmla="*/ 6 w 129"/>
                            <a:gd name="T15" fmla="*/ 35 h 52"/>
                            <a:gd name="T16" fmla="*/ 6 w 129"/>
                            <a:gd name="T17" fmla="*/ 35 h 52"/>
                            <a:gd name="T18" fmla="*/ 0 w 129"/>
                            <a:gd name="T19" fmla="*/ 17 h 52"/>
                            <a:gd name="T20" fmla="*/ 7 w 129"/>
                            <a:gd name="T21" fmla="*/ 3 h 52"/>
                            <a:gd name="T22" fmla="*/ 36 w 129"/>
                            <a:gd name="T23" fmla="*/ 0 h 52"/>
                            <a:gd name="T24" fmla="*/ 36 w 129"/>
                            <a:gd name="T25" fmla="*/ 0 h 52"/>
                            <a:gd name="T26" fmla="*/ 43 w 129"/>
                            <a:gd name="T27" fmla="*/ 0 h 52"/>
                            <a:gd name="T28" fmla="*/ 58 w 129"/>
                            <a:gd name="T29" fmla="*/ 0 h 52"/>
                            <a:gd name="T30" fmla="*/ 65 w 129"/>
                            <a:gd name="T31" fmla="*/ 0 h 52"/>
                            <a:gd name="T32" fmla="*/ 65 w 129"/>
                            <a:gd name="T33" fmla="*/ 0 h 52"/>
                            <a:gd name="T34" fmla="*/ 65 w 129"/>
                            <a:gd name="T35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9" h="52">
                              <a:moveTo>
                                <a:pt x="65" y="0"/>
                              </a:moveTo>
                              <a:lnTo>
                                <a:pt x="99" y="3"/>
                              </a:lnTo>
                              <a:lnTo>
                                <a:pt x="129" y="18"/>
                              </a:lnTo>
                              <a:lnTo>
                                <a:pt x="125" y="45"/>
                              </a:lnTo>
                              <a:lnTo>
                                <a:pt x="91" y="52"/>
                              </a:lnTo>
                              <a:lnTo>
                                <a:pt x="38" y="47"/>
                              </a:lnTo>
                              <a:lnTo>
                                <a:pt x="6" y="35"/>
                              </a:lnTo>
                              <a:lnTo>
                                <a:pt x="0" y="17"/>
                              </a:lnTo>
                              <a:lnTo>
                                <a:pt x="7" y="3"/>
                              </a:lnTo>
                              <a:lnTo>
                                <a:pt x="36" y="0"/>
                              </a:lnTo>
                              <a:lnTo>
                                <a:pt x="43" y="0"/>
                              </a:lnTo>
                              <a:lnTo>
                                <a:pt x="58" y="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542"/>
                      <wps:cNvSpPr>
                        <a:spLocks/>
                      </wps:cNvSpPr>
                      <wps:spPr bwMode="auto">
                        <a:xfrm>
                          <a:off x="2121" y="1013"/>
                          <a:ext cx="61" cy="119"/>
                        </a:xfrm>
                        <a:custGeom>
                          <a:avLst/>
                          <a:gdLst>
                            <a:gd name="T0" fmla="*/ 128 w 244"/>
                            <a:gd name="T1" fmla="*/ 344 h 477"/>
                            <a:gd name="T2" fmla="*/ 161 w 244"/>
                            <a:gd name="T3" fmla="*/ 318 h 477"/>
                            <a:gd name="T4" fmla="*/ 207 w 244"/>
                            <a:gd name="T5" fmla="*/ 284 h 477"/>
                            <a:gd name="T6" fmla="*/ 227 w 244"/>
                            <a:gd name="T7" fmla="*/ 253 h 477"/>
                            <a:gd name="T8" fmla="*/ 227 w 244"/>
                            <a:gd name="T9" fmla="*/ 253 h 477"/>
                            <a:gd name="T10" fmla="*/ 209 w 244"/>
                            <a:gd name="T11" fmla="*/ 198 h 477"/>
                            <a:gd name="T12" fmla="*/ 185 w 244"/>
                            <a:gd name="T13" fmla="*/ 125 h 477"/>
                            <a:gd name="T14" fmla="*/ 179 w 244"/>
                            <a:gd name="T15" fmla="*/ 68 h 477"/>
                            <a:gd name="T16" fmla="*/ 179 w 244"/>
                            <a:gd name="T17" fmla="*/ 68 h 477"/>
                            <a:gd name="T18" fmla="*/ 200 w 244"/>
                            <a:gd name="T19" fmla="*/ 49 h 477"/>
                            <a:gd name="T20" fmla="*/ 229 w 244"/>
                            <a:gd name="T21" fmla="*/ 42 h 477"/>
                            <a:gd name="T22" fmla="*/ 244 w 244"/>
                            <a:gd name="T23" fmla="*/ 31 h 477"/>
                            <a:gd name="T24" fmla="*/ 244 w 244"/>
                            <a:gd name="T25" fmla="*/ 31 h 477"/>
                            <a:gd name="T26" fmla="*/ 223 w 244"/>
                            <a:gd name="T27" fmla="*/ 9 h 477"/>
                            <a:gd name="T28" fmla="*/ 188 w 244"/>
                            <a:gd name="T29" fmla="*/ 0 h 477"/>
                            <a:gd name="T30" fmla="*/ 157 w 244"/>
                            <a:gd name="T31" fmla="*/ 2 h 477"/>
                            <a:gd name="T32" fmla="*/ 157 w 244"/>
                            <a:gd name="T33" fmla="*/ 2 h 477"/>
                            <a:gd name="T34" fmla="*/ 138 w 244"/>
                            <a:gd name="T35" fmla="*/ 31 h 477"/>
                            <a:gd name="T36" fmla="*/ 139 w 244"/>
                            <a:gd name="T37" fmla="*/ 83 h 477"/>
                            <a:gd name="T38" fmla="*/ 149 w 244"/>
                            <a:gd name="T39" fmla="*/ 143 h 477"/>
                            <a:gd name="T40" fmla="*/ 158 w 244"/>
                            <a:gd name="T41" fmla="*/ 192 h 477"/>
                            <a:gd name="T42" fmla="*/ 154 w 244"/>
                            <a:gd name="T43" fmla="*/ 215 h 477"/>
                            <a:gd name="T44" fmla="*/ 154 w 244"/>
                            <a:gd name="T45" fmla="*/ 215 h 477"/>
                            <a:gd name="T46" fmla="*/ 134 w 244"/>
                            <a:gd name="T47" fmla="*/ 202 h 477"/>
                            <a:gd name="T48" fmla="*/ 99 w 244"/>
                            <a:gd name="T49" fmla="*/ 165 h 477"/>
                            <a:gd name="T50" fmla="*/ 50 w 244"/>
                            <a:gd name="T51" fmla="*/ 145 h 477"/>
                            <a:gd name="T52" fmla="*/ 50 w 244"/>
                            <a:gd name="T53" fmla="*/ 145 h 477"/>
                            <a:gd name="T54" fmla="*/ 12 w 244"/>
                            <a:gd name="T55" fmla="*/ 162 h 477"/>
                            <a:gd name="T56" fmla="*/ 0 w 244"/>
                            <a:gd name="T57" fmla="*/ 193 h 477"/>
                            <a:gd name="T58" fmla="*/ 28 w 244"/>
                            <a:gd name="T59" fmla="*/ 204 h 477"/>
                            <a:gd name="T60" fmla="*/ 28 w 244"/>
                            <a:gd name="T61" fmla="*/ 204 h 477"/>
                            <a:gd name="T62" fmla="*/ 67 w 244"/>
                            <a:gd name="T63" fmla="*/ 208 h 477"/>
                            <a:gd name="T64" fmla="*/ 99 w 244"/>
                            <a:gd name="T65" fmla="*/ 234 h 477"/>
                            <a:gd name="T66" fmla="*/ 110 w 244"/>
                            <a:gd name="T67" fmla="*/ 272 h 477"/>
                            <a:gd name="T68" fmla="*/ 110 w 244"/>
                            <a:gd name="T69" fmla="*/ 272 h 477"/>
                            <a:gd name="T70" fmla="*/ 94 w 244"/>
                            <a:gd name="T71" fmla="*/ 310 h 477"/>
                            <a:gd name="T72" fmla="*/ 68 w 244"/>
                            <a:gd name="T73" fmla="*/ 307 h 477"/>
                            <a:gd name="T74" fmla="*/ 39 w 244"/>
                            <a:gd name="T75" fmla="*/ 290 h 477"/>
                            <a:gd name="T76" fmla="*/ 15 w 244"/>
                            <a:gd name="T77" fmla="*/ 287 h 477"/>
                            <a:gd name="T78" fmla="*/ 15 w 244"/>
                            <a:gd name="T79" fmla="*/ 287 h 477"/>
                            <a:gd name="T80" fmla="*/ 22 w 244"/>
                            <a:gd name="T81" fmla="*/ 303 h 477"/>
                            <a:gd name="T82" fmla="*/ 44 w 244"/>
                            <a:gd name="T83" fmla="*/ 335 h 477"/>
                            <a:gd name="T84" fmla="*/ 57 w 244"/>
                            <a:gd name="T85" fmla="*/ 377 h 477"/>
                            <a:gd name="T86" fmla="*/ 33 w 244"/>
                            <a:gd name="T87" fmla="*/ 423 h 477"/>
                            <a:gd name="T88" fmla="*/ 33 w 244"/>
                            <a:gd name="T89" fmla="*/ 423 h 477"/>
                            <a:gd name="T90" fmla="*/ 16 w 244"/>
                            <a:gd name="T91" fmla="*/ 451 h 477"/>
                            <a:gd name="T92" fmla="*/ 29 w 244"/>
                            <a:gd name="T93" fmla="*/ 468 h 477"/>
                            <a:gd name="T94" fmla="*/ 61 w 244"/>
                            <a:gd name="T95" fmla="*/ 477 h 477"/>
                            <a:gd name="T96" fmla="*/ 99 w 244"/>
                            <a:gd name="T97" fmla="*/ 477 h 477"/>
                            <a:gd name="T98" fmla="*/ 129 w 244"/>
                            <a:gd name="T99" fmla="*/ 471 h 477"/>
                            <a:gd name="T100" fmla="*/ 142 w 244"/>
                            <a:gd name="T101" fmla="*/ 457 h 477"/>
                            <a:gd name="T102" fmla="*/ 142 w 244"/>
                            <a:gd name="T103" fmla="*/ 457 h 477"/>
                            <a:gd name="T104" fmla="*/ 132 w 244"/>
                            <a:gd name="T105" fmla="*/ 421 h 477"/>
                            <a:gd name="T106" fmla="*/ 122 w 244"/>
                            <a:gd name="T107" fmla="*/ 381 h 477"/>
                            <a:gd name="T108" fmla="*/ 128 w 244"/>
                            <a:gd name="T109" fmla="*/ 344 h 477"/>
                            <a:gd name="T110" fmla="*/ 128 w 244"/>
                            <a:gd name="T111" fmla="*/ 344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44" h="477">
                              <a:moveTo>
                                <a:pt x="128" y="344"/>
                              </a:moveTo>
                              <a:lnTo>
                                <a:pt x="161" y="318"/>
                              </a:lnTo>
                              <a:lnTo>
                                <a:pt x="207" y="284"/>
                              </a:lnTo>
                              <a:lnTo>
                                <a:pt x="227" y="253"/>
                              </a:lnTo>
                              <a:lnTo>
                                <a:pt x="209" y="198"/>
                              </a:lnTo>
                              <a:lnTo>
                                <a:pt x="185" y="125"/>
                              </a:lnTo>
                              <a:lnTo>
                                <a:pt x="179" y="68"/>
                              </a:lnTo>
                              <a:lnTo>
                                <a:pt x="200" y="49"/>
                              </a:lnTo>
                              <a:lnTo>
                                <a:pt x="229" y="42"/>
                              </a:lnTo>
                              <a:lnTo>
                                <a:pt x="244" y="31"/>
                              </a:lnTo>
                              <a:lnTo>
                                <a:pt x="223" y="9"/>
                              </a:lnTo>
                              <a:lnTo>
                                <a:pt x="188" y="0"/>
                              </a:lnTo>
                              <a:lnTo>
                                <a:pt x="157" y="2"/>
                              </a:lnTo>
                              <a:lnTo>
                                <a:pt x="138" y="31"/>
                              </a:lnTo>
                              <a:lnTo>
                                <a:pt x="139" y="83"/>
                              </a:lnTo>
                              <a:lnTo>
                                <a:pt x="149" y="143"/>
                              </a:lnTo>
                              <a:lnTo>
                                <a:pt x="158" y="192"/>
                              </a:lnTo>
                              <a:lnTo>
                                <a:pt x="154" y="215"/>
                              </a:lnTo>
                              <a:lnTo>
                                <a:pt x="134" y="202"/>
                              </a:lnTo>
                              <a:lnTo>
                                <a:pt x="99" y="165"/>
                              </a:lnTo>
                              <a:lnTo>
                                <a:pt x="50" y="145"/>
                              </a:lnTo>
                              <a:lnTo>
                                <a:pt x="12" y="162"/>
                              </a:lnTo>
                              <a:lnTo>
                                <a:pt x="0" y="193"/>
                              </a:lnTo>
                              <a:lnTo>
                                <a:pt x="28" y="204"/>
                              </a:lnTo>
                              <a:lnTo>
                                <a:pt x="67" y="208"/>
                              </a:lnTo>
                              <a:lnTo>
                                <a:pt x="99" y="234"/>
                              </a:lnTo>
                              <a:lnTo>
                                <a:pt x="110" y="272"/>
                              </a:lnTo>
                              <a:lnTo>
                                <a:pt x="94" y="310"/>
                              </a:lnTo>
                              <a:lnTo>
                                <a:pt x="68" y="307"/>
                              </a:lnTo>
                              <a:lnTo>
                                <a:pt x="39" y="290"/>
                              </a:lnTo>
                              <a:lnTo>
                                <a:pt x="15" y="287"/>
                              </a:lnTo>
                              <a:lnTo>
                                <a:pt x="22" y="303"/>
                              </a:lnTo>
                              <a:lnTo>
                                <a:pt x="44" y="335"/>
                              </a:lnTo>
                              <a:lnTo>
                                <a:pt x="57" y="377"/>
                              </a:lnTo>
                              <a:lnTo>
                                <a:pt x="33" y="423"/>
                              </a:lnTo>
                              <a:lnTo>
                                <a:pt x="16" y="451"/>
                              </a:lnTo>
                              <a:lnTo>
                                <a:pt x="29" y="468"/>
                              </a:lnTo>
                              <a:lnTo>
                                <a:pt x="61" y="477"/>
                              </a:lnTo>
                              <a:lnTo>
                                <a:pt x="99" y="477"/>
                              </a:lnTo>
                              <a:lnTo>
                                <a:pt x="129" y="471"/>
                              </a:lnTo>
                              <a:lnTo>
                                <a:pt x="142" y="457"/>
                              </a:lnTo>
                              <a:lnTo>
                                <a:pt x="132" y="421"/>
                              </a:lnTo>
                              <a:lnTo>
                                <a:pt x="122" y="381"/>
                              </a:lnTo>
                              <a:lnTo>
                                <a:pt x="12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1" name="Freeform 543"/>
                      <wps:cNvSpPr>
                        <a:spLocks/>
                      </wps:cNvSpPr>
                      <wps:spPr bwMode="auto">
                        <a:xfrm>
                          <a:off x="2181" y="983"/>
                          <a:ext cx="33" cy="21"/>
                        </a:xfrm>
                        <a:custGeom>
                          <a:avLst/>
                          <a:gdLst>
                            <a:gd name="T0" fmla="*/ 0 w 134"/>
                            <a:gd name="T1" fmla="*/ 0 h 84"/>
                            <a:gd name="T2" fmla="*/ 31 w 134"/>
                            <a:gd name="T3" fmla="*/ 24 h 84"/>
                            <a:gd name="T4" fmla="*/ 72 w 134"/>
                            <a:gd name="T5" fmla="*/ 36 h 84"/>
                            <a:gd name="T6" fmla="*/ 109 w 134"/>
                            <a:gd name="T7" fmla="*/ 51 h 84"/>
                            <a:gd name="T8" fmla="*/ 134 w 134"/>
                            <a:gd name="T9" fmla="*/ 84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" h="84">
                              <a:moveTo>
                                <a:pt x="0" y="0"/>
                              </a:moveTo>
                              <a:lnTo>
                                <a:pt x="31" y="24"/>
                              </a:lnTo>
                              <a:lnTo>
                                <a:pt x="72" y="36"/>
                              </a:lnTo>
                              <a:lnTo>
                                <a:pt x="109" y="51"/>
                              </a:lnTo>
                              <a:lnTo>
                                <a:pt x="134" y="84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2" name="Freeform 544"/>
                      <wps:cNvSpPr>
                        <a:spLocks/>
                      </wps:cNvSpPr>
                      <wps:spPr bwMode="auto">
                        <a:xfrm>
                          <a:off x="2208" y="1004"/>
                          <a:ext cx="7" cy="50"/>
                        </a:xfrm>
                        <a:custGeom>
                          <a:avLst/>
                          <a:gdLst>
                            <a:gd name="T0" fmla="*/ 24 w 30"/>
                            <a:gd name="T1" fmla="*/ 0 h 199"/>
                            <a:gd name="T2" fmla="*/ 30 w 30"/>
                            <a:gd name="T3" fmla="*/ 49 h 199"/>
                            <a:gd name="T4" fmla="*/ 23 w 30"/>
                            <a:gd name="T5" fmla="*/ 110 h 199"/>
                            <a:gd name="T6" fmla="*/ 11 w 30"/>
                            <a:gd name="T7" fmla="*/ 165 h 199"/>
                            <a:gd name="T8" fmla="*/ 0 w 3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199">
                              <a:moveTo>
                                <a:pt x="24" y="0"/>
                              </a:moveTo>
                              <a:lnTo>
                                <a:pt x="30" y="49"/>
                              </a:lnTo>
                              <a:lnTo>
                                <a:pt x="23" y="110"/>
                              </a:lnTo>
                              <a:lnTo>
                                <a:pt x="11" y="165"/>
                              </a:lnTo>
                              <a:lnTo>
                                <a:pt x="0" y="199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Freeform 545"/>
                      <wps:cNvSpPr>
                        <a:spLocks/>
                      </wps:cNvSpPr>
                      <wps:spPr bwMode="auto">
                        <a:xfrm>
                          <a:off x="2204" y="1054"/>
                          <a:ext cx="4" cy="20"/>
                        </a:xfrm>
                        <a:custGeom>
                          <a:avLst/>
                          <a:gdLst>
                            <a:gd name="T0" fmla="*/ 14 w 14"/>
                            <a:gd name="T1" fmla="*/ 0 h 82"/>
                            <a:gd name="T2" fmla="*/ 5 w 14"/>
                            <a:gd name="T3" fmla="*/ 28 h 82"/>
                            <a:gd name="T4" fmla="*/ 1 w 14"/>
                            <a:gd name="T5" fmla="*/ 60 h 82"/>
                            <a:gd name="T6" fmla="*/ 0 w 14"/>
                            <a:gd name="T7" fmla="*/ 8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" h="82">
                              <a:moveTo>
                                <a:pt x="14" y="0"/>
                              </a:moveTo>
                              <a:lnTo>
                                <a:pt x="5" y="28"/>
                              </a:lnTo>
                              <a:lnTo>
                                <a:pt x="1" y="60"/>
                              </a:lnTo>
                              <a:lnTo>
                                <a:pt x="0" y="82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4" name="Freeform 546"/>
                      <wps:cNvSpPr>
                        <a:spLocks/>
                      </wps:cNvSpPr>
                      <wps:spPr bwMode="auto">
                        <a:xfrm>
                          <a:off x="2193" y="1074"/>
                          <a:ext cx="11" cy="46"/>
                        </a:xfrm>
                        <a:custGeom>
                          <a:avLst/>
                          <a:gdLst>
                            <a:gd name="T0" fmla="*/ 47 w 47"/>
                            <a:gd name="T1" fmla="*/ 0 h 184"/>
                            <a:gd name="T2" fmla="*/ 40 w 47"/>
                            <a:gd name="T3" fmla="*/ 58 h 184"/>
                            <a:gd name="T4" fmla="*/ 19 w 47"/>
                            <a:gd name="T5" fmla="*/ 135 h 184"/>
                            <a:gd name="T6" fmla="*/ 0 w 47"/>
                            <a:gd name="T7" fmla="*/ 18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7" h="184">
                              <a:moveTo>
                                <a:pt x="47" y="0"/>
                              </a:moveTo>
                              <a:lnTo>
                                <a:pt x="40" y="58"/>
                              </a:lnTo>
                              <a:lnTo>
                                <a:pt x="19" y="135"/>
                              </a:ln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Freeform 547"/>
                      <wps:cNvSpPr>
                        <a:spLocks/>
                      </wps:cNvSpPr>
                      <wps:spPr bwMode="auto">
                        <a:xfrm>
                          <a:off x="2193" y="1119"/>
                          <a:ext cx="9" cy="6"/>
                        </a:xfrm>
                        <a:custGeom>
                          <a:avLst/>
                          <a:gdLst>
                            <a:gd name="T0" fmla="*/ 0 w 37"/>
                            <a:gd name="T1" fmla="*/ 4 h 23"/>
                            <a:gd name="T2" fmla="*/ 2 w 37"/>
                            <a:gd name="T3" fmla="*/ 20 h 23"/>
                            <a:gd name="T4" fmla="*/ 20 w 37"/>
                            <a:gd name="T5" fmla="*/ 23 h 23"/>
                            <a:gd name="T6" fmla="*/ 37 w 37"/>
                            <a:gd name="T7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23">
                              <a:moveTo>
                                <a:pt x="0" y="4"/>
                              </a:moveTo>
                              <a:lnTo>
                                <a:pt x="2" y="20"/>
                              </a:lnTo>
                              <a:lnTo>
                                <a:pt x="20" y="23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6" name="Freeform 548"/>
                      <wps:cNvSpPr>
                        <a:spLocks/>
                      </wps:cNvSpPr>
                      <wps:spPr bwMode="auto">
                        <a:xfrm>
                          <a:off x="2202" y="1091"/>
                          <a:ext cx="13" cy="28"/>
                        </a:xfrm>
                        <a:custGeom>
                          <a:avLst/>
                          <a:gdLst>
                            <a:gd name="T0" fmla="*/ 0 w 52"/>
                            <a:gd name="T1" fmla="*/ 113 h 113"/>
                            <a:gd name="T2" fmla="*/ 19 w 52"/>
                            <a:gd name="T3" fmla="*/ 57 h 113"/>
                            <a:gd name="T4" fmla="*/ 36 w 52"/>
                            <a:gd name="T5" fmla="*/ 27 h 113"/>
                            <a:gd name="T6" fmla="*/ 52 w 52"/>
                            <a:gd name="T7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2" h="113">
                              <a:moveTo>
                                <a:pt x="0" y="113"/>
                              </a:moveTo>
                              <a:lnTo>
                                <a:pt x="19" y="57"/>
                              </a:lnTo>
                              <a:lnTo>
                                <a:pt x="36" y="2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Freeform 549"/>
                      <wps:cNvSpPr>
                        <a:spLocks/>
                      </wps:cNvSpPr>
                      <wps:spPr bwMode="auto">
                        <a:xfrm>
                          <a:off x="2215" y="1069"/>
                          <a:ext cx="4" cy="22"/>
                        </a:xfrm>
                        <a:custGeom>
                          <a:avLst/>
                          <a:gdLst>
                            <a:gd name="T0" fmla="*/ 0 w 16"/>
                            <a:gd name="T1" fmla="*/ 89 h 89"/>
                            <a:gd name="T2" fmla="*/ 8 w 16"/>
                            <a:gd name="T3" fmla="*/ 56 h 89"/>
                            <a:gd name="T4" fmla="*/ 13 w 16"/>
                            <a:gd name="T5" fmla="*/ 27 h 89"/>
                            <a:gd name="T6" fmla="*/ 16 w 16"/>
                            <a:gd name="T7" fmla="*/ 0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" h="89">
                              <a:moveTo>
                                <a:pt x="0" y="89"/>
                              </a:moveTo>
                              <a:lnTo>
                                <a:pt x="8" y="56"/>
                              </a:lnTo>
                              <a:lnTo>
                                <a:pt x="13" y="27"/>
                              </a:lnTo>
                              <a:lnTo>
                                <a:pt x="16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" name="Freeform 550"/>
                      <wps:cNvSpPr>
                        <a:spLocks/>
                      </wps:cNvSpPr>
                      <wps:spPr bwMode="auto">
                        <a:xfrm>
                          <a:off x="2219" y="1042"/>
                          <a:ext cx="9" cy="27"/>
                        </a:xfrm>
                        <a:custGeom>
                          <a:avLst/>
                          <a:gdLst>
                            <a:gd name="T0" fmla="*/ 0 w 36"/>
                            <a:gd name="T1" fmla="*/ 105 h 105"/>
                            <a:gd name="T2" fmla="*/ 8 w 36"/>
                            <a:gd name="T3" fmla="*/ 72 h 105"/>
                            <a:gd name="T4" fmla="*/ 20 w 36"/>
                            <a:gd name="T5" fmla="*/ 34 h 105"/>
                            <a:gd name="T6" fmla="*/ 36 w 36"/>
                            <a:gd name="T7" fmla="*/ 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105">
                              <a:moveTo>
                                <a:pt x="0" y="105"/>
                              </a:moveTo>
                              <a:lnTo>
                                <a:pt x="8" y="72"/>
                              </a:lnTo>
                              <a:lnTo>
                                <a:pt x="20" y="34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9" name="Freeform 551"/>
                      <wps:cNvSpPr>
                        <a:spLocks/>
                      </wps:cNvSpPr>
                      <wps:spPr bwMode="auto">
                        <a:xfrm>
                          <a:off x="2228" y="1016"/>
                          <a:ext cx="7" cy="26"/>
                        </a:xfrm>
                        <a:custGeom>
                          <a:avLst/>
                          <a:gdLst>
                            <a:gd name="T0" fmla="*/ 0 w 28"/>
                            <a:gd name="T1" fmla="*/ 107 h 107"/>
                            <a:gd name="T2" fmla="*/ 15 w 28"/>
                            <a:gd name="T3" fmla="*/ 68 h 107"/>
                            <a:gd name="T4" fmla="*/ 22 w 28"/>
                            <a:gd name="T5" fmla="*/ 27 h 107"/>
                            <a:gd name="T6" fmla="*/ 28 w 28"/>
                            <a:gd name="T7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" h="107">
                              <a:moveTo>
                                <a:pt x="0" y="107"/>
                              </a:moveTo>
                              <a:lnTo>
                                <a:pt x="15" y="68"/>
                              </a:lnTo>
                              <a:lnTo>
                                <a:pt x="22" y="27"/>
                              </a:lnTo>
                              <a:lnTo>
                                <a:pt x="28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0" name="Freeform 552"/>
                      <wps:cNvSpPr>
                        <a:spLocks/>
                      </wps:cNvSpPr>
                      <wps:spPr bwMode="auto">
                        <a:xfrm>
                          <a:off x="2235" y="992"/>
                          <a:ext cx="15" cy="24"/>
                        </a:xfrm>
                        <a:custGeom>
                          <a:avLst/>
                          <a:gdLst>
                            <a:gd name="T0" fmla="*/ 0 w 60"/>
                            <a:gd name="T1" fmla="*/ 93 h 93"/>
                            <a:gd name="T2" fmla="*/ 26 w 60"/>
                            <a:gd name="T3" fmla="*/ 62 h 93"/>
                            <a:gd name="T4" fmla="*/ 53 w 60"/>
                            <a:gd name="T5" fmla="*/ 41 h 93"/>
                            <a:gd name="T6" fmla="*/ 60 w 60"/>
                            <a:gd name="T7" fmla="*/ 0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0" h="93">
                              <a:moveTo>
                                <a:pt x="0" y="93"/>
                              </a:moveTo>
                              <a:lnTo>
                                <a:pt x="26" y="62"/>
                              </a:lnTo>
                              <a:lnTo>
                                <a:pt x="53" y="41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1" name="Freeform 553"/>
                      <wps:cNvSpPr>
                        <a:spLocks/>
                      </wps:cNvSpPr>
                      <wps:spPr bwMode="auto">
                        <a:xfrm>
                          <a:off x="1940" y="786"/>
                          <a:ext cx="376" cy="341"/>
                        </a:xfrm>
                        <a:custGeom>
                          <a:avLst/>
                          <a:gdLst>
                            <a:gd name="T0" fmla="*/ 1454 w 1504"/>
                            <a:gd name="T1" fmla="*/ 696 h 1363"/>
                            <a:gd name="T2" fmla="*/ 1464 w 1504"/>
                            <a:gd name="T3" fmla="*/ 679 h 1363"/>
                            <a:gd name="T4" fmla="*/ 1504 w 1504"/>
                            <a:gd name="T5" fmla="*/ 592 h 1363"/>
                            <a:gd name="T6" fmla="*/ 1491 w 1504"/>
                            <a:gd name="T7" fmla="*/ 488 h 1363"/>
                            <a:gd name="T8" fmla="*/ 1363 w 1504"/>
                            <a:gd name="T9" fmla="*/ 326 h 1363"/>
                            <a:gd name="T10" fmla="*/ 1282 w 1504"/>
                            <a:gd name="T11" fmla="*/ 293 h 1363"/>
                            <a:gd name="T12" fmla="*/ 1111 w 1504"/>
                            <a:gd name="T13" fmla="*/ 331 h 1363"/>
                            <a:gd name="T14" fmla="*/ 909 w 1504"/>
                            <a:gd name="T15" fmla="*/ 428 h 1363"/>
                            <a:gd name="T16" fmla="*/ 728 w 1504"/>
                            <a:gd name="T17" fmla="*/ 421 h 1363"/>
                            <a:gd name="T18" fmla="*/ 583 w 1504"/>
                            <a:gd name="T19" fmla="*/ 394 h 1363"/>
                            <a:gd name="T20" fmla="*/ 459 w 1504"/>
                            <a:gd name="T21" fmla="*/ 315 h 1363"/>
                            <a:gd name="T22" fmla="*/ 344 w 1504"/>
                            <a:gd name="T23" fmla="*/ 167 h 1363"/>
                            <a:gd name="T24" fmla="*/ 289 w 1504"/>
                            <a:gd name="T25" fmla="*/ 43 h 1363"/>
                            <a:gd name="T26" fmla="*/ 177 w 1504"/>
                            <a:gd name="T27" fmla="*/ 26 h 1363"/>
                            <a:gd name="T28" fmla="*/ 94 w 1504"/>
                            <a:gd name="T29" fmla="*/ 159 h 1363"/>
                            <a:gd name="T30" fmla="*/ 24 w 1504"/>
                            <a:gd name="T31" fmla="*/ 226 h 1363"/>
                            <a:gd name="T32" fmla="*/ 20 w 1504"/>
                            <a:gd name="T33" fmla="*/ 297 h 1363"/>
                            <a:gd name="T34" fmla="*/ 256 w 1504"/>
                            <a:gd name="T35" fmla="*/ 316 h 1363"/>
                            <a:gd name="T36" fmla="*/ 324 w 1504"/>
                            <a:gd name="T37" fmla="*/ 384 h 1363"/>
                            <a:gd name="T38" fmla="*/ 308 w 1504"/>
                            <a:gd name="T39" fmla="*/ 517 h 1363"/>
                            <a:gd name="T40" fmla="*/ 338 w 1504"/>
                            <a:gd name="T41" fmla="*/ 696 h 1363"/>
                            <a:gd name="T42" fmla="*/ 393 w 1504"/>
                            <a:gd name="T43" fmla="*/ 780 h 1363"/>
                            <a:gd name="T44" fmla="*/ 543 w 1504"/>
                            <a:gd name="T45" fmla="*/ 798 h 1363"/>
                            <a:gd name="T46" fmla="*/ 544 w 1504"/>
                            <a:gd name="T47" fmla="*/ 857 h 1363"/>
                            <a:gd name="T48" fmla="*/ 562 w 1504"/>
                            <a:gd name="T49" fmla="*/ 922 h 1363"/>
                            <a:gd name="T50" fmla="*/ 595 w 1504"/>
                            <a:gd name="T51" fmla="*/ 1036 h 1363"/>
                            <a:gd name="T52" fmla="*/ 614 w 1504"/>
                            <a:gd name="T53" fmla="*/ 1146 h 1363"/>
                            <a:gd name="T54" fmla="*/ 616 w 1504"/>
                            <a:gd name="T55" fmla="*/ 1266 h 1363"/>
                            <a:gd name="T56" fmla="*/ 612 w 1504"/>
                            <a:gd name="T57" fmla="*/ 1311 h 1363"/>
                            <a:gd name="T58" fmla="*/ 638 w 1504"/>
                            <a:gd name="T59" fmla="*/ 1353 h 1363"/>
                            <a:gd name="T60" fmla="*/ 658 w 1504"/>
                            <a:gd name="T61" fmla="*/ 1231 h 1363"/>
                            <a:gd name="T62" fmla="*/ 659 w 1504"/>
                            <a:gd name="T63" fmla="*/ 998 h 1363"/>
                            <a:gd name="T64" fmla="*/ 659 w 1504"/>
                            <a:gd name="T65" fmla="*/ 904 h 1363"/>
                            <a:gd name="T66" fmla="*/ 657 w 1504"/>
                            <a:gd name="T67" fmla="*/ 845 h 1363"/>
                            <a:gd name="T68" fmla="*/ 688 w 1504"/>
                            <a:gd name="T69" fmla="*/ 800 h 1363"/>
                            <a:gd name="T70" fmla="*/ 738 w 1504"/>
                            <a:gd name="T71" fmla="*/ 814 h 1363"/>
                            <a:gd name="T72" fmla="*/ 891 w 1504"/>
                            <a:gd name="T73" fmla="*/ 813 h 1363"/>
                            <a:gd name="T74" fmla="*/ 1071 w 1504"/>
                            <a:gd name="T75" fmla="*/ 722 h 1363"/>
                            <a:gd name="T76" fmla="*/ 1193 w 1504"/>
                            <a:gd name="T77" fmla="*/ 747 h 1363"/>
                            <a:gd name="T78" fmla="*/ 1253 w 1504"/>
                            <a:gd name="T79" fmla="*/ 840 h 1363"/>
                            <a:gd name="T80" fmla="*/ 1320 w 1504"/>
                            <a:gd name="T81" fmla="*/ 907 h 1363"/>
                            <a:gd name="T82" fmla="*/ 1352 w 1504"/>
                            <a:gd name="T83" fmla="*/ 984 h 1363"/>
                            <a:gd name="T84" fmla="*/ 1354 w 1504"/>
                            <a:gd name="T85" fmla="*/ 1078 h 1363"/>
                            <a:gd name="T86" fmla="*/ 1337 w 1504"/>
                            <a:gd name="T87" fmla="*/ 1157 h 1363"/>
                            <a:gd name="T88" fmla="*/ 1287 w 1504"/>
                            <a:gd name="T89" fmla="*/ 1336 h 1363"/>
                            <a:gd name="T90" fmla="*/ 1354 w 1504"/>
                            <a:gd name="T91" fmla="*/ 1344 h 1363"/>
                            <a:gd name="T92" fmla="*/ 1376 w 1504"/>
                            <a:gd name="T93" fmla="*/ 1194 h 1363"/>
                            <a:gd name="T94" fmla="*/ 1392 w 1504"/>
                            <a:gd name="T95" fmla="*/ 1130 h 1363"/>
                            <a:gd name="T96" fmla="*/ 1435 w 1504"/>
                            <a:gd name="T97" fmla="*/ 1030 h 1363"/>
                            <a:gd name="T98" fmla="*/ 1431 w 1504"/>
                            <a:gd name="T99" fmla="*/ 949 h 1363"/>
                            <a:gd name="T100" fmla="*/ 1419 w 1504"/>
                            <a:gd name="T101" fmla="*/ 852 h 1363"/>
                            <a:gd name="T102" fmla="*/ 1433 w 1504"/>
                            <a:gd name="T103" fmla="*/ 796 h 1363"/>
                            <a:gd name="T104" fmla="*/ 1444 w 1504"/>
                            <a:gd name="T105" fmla="*/ 723 h 1363"/>
                            <a:gd name="T106" fmla="*/ 1346 w 1504"/>
                            <a:gd name="T107" fmla="*/ 734 h 1363"/>
                            <a:gd name="T108" fmla="*/ 1157 w 1504"/>
                            <a:gd name="T109" fmla="*/ 710 h 1363"/>
                            <a:gd name="T110" fmla="*/ 1114 w 1504"/>
                            <a:gd name="T111" fmla="*/ 645 h 1363"/>
                            <a:gd name="T112" fmla="*/ 1288 w 1504"/>
                            <a:gd name="T113" fmla="*/ 687 h 1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04" h="1363">
                              <a:moveTo>
                                <a:pt x="1314" y="695"/>
                              </a:moveTo>
                              <a:lnTo>
                                <a:pt x="1359" y="702"/>
                              </a:lnTo>
                              <a:lnTo>
                                <a:pt x="1407" y="702"/>
                              </a:lnTo>
                              <a:lnTo>
                                <a:pt x="1454" y="696"/>
                              </a:lnTo>
                              <a:lnTo>
                                <a:pt x="1458" y="688"/>
                              </a:lnTo>
                              <a:lnTo>
                                <a:pt x="1462" y="681"/>
                              </a:lnTo>
                              <a:lnTo>
                                <a:pt x="1464" y="679"/>
                              </a:lnTo>
                              <a:lnTo>
                                <a:pt x="1480" y="653"/>
                              </a:lnTo>
                              <a:lnTo>
                                <a:pt x="1496" y="623"/>
                              </a:lnTo>
                              <a:lnTo>
                                <a:pt x="1504" y="592"/>
                              </a:lnTo>
                              <a:lnTo>
                                <a:pt x="1503" y="558"/>
                              </a:lnTo>
                              <a:lnTo>
                                <a:pt x="1500" y="524"/>
                              </a:lnTo>
                              <a:lnTo>
                                <a:pt x="1491" y="488"/>
                              </a:lnTo>
                              <a:lnTo>
                                <a:pt x="1476" y="452"/>
                              </a:lnTo>
                              <a:lnTo>
                                <a:pt x="1451" y="412"/>
                              </a:lnTo>
                              <a:lnTo>
                                <a:pt x="1413" y="371"/>
                              </a:lnTo>
                              <a:lnTo>
                                <a:pt x="1363" y="326"/>
                              </a:lnTo>
                              <a:lnTo>
                                <a:pt x="1353" y="320"/>
                              </a:lnTo>
                              <a:lnTo>
                                <a:pt x="1324" y="306"/>
                              </a:lnTo>
                              <a:lnTo>
                                <a:pt x="1282" y="293"/>
                              </a:lnTo>
                              <a:lnTo>
                                <a:pt x="1229" y="287"/>
                              </a:lnTo>
                              <a:lnTo>
                                <a:pt x="1171" y="297"/>
                              </a:lnTo>
                              <a:lnTo>
                                <a:pt x="1111" y="331"/>
                              </a:lnTo>
                              <a:lnTo>
                                <a:pt x="1050" y="372"/>
                              </a:lnTo>
                              <a:lnTo>
                                <a:pt x="995" y="400"/>
                              </a:lnTo>
                              <a:lnTo>
                                <a:pt x="947" y="418"/>
                              </a:lnTo>
                              <a:lnTo>
                                <a:pt x="909" y="428"/>
                              </a:lnTo>
                              <a:lnTo>
                                <a:pt x="839" y="434"/>
                              </a:lnTo>
                              <a:lnTo>
                                <a:pt x="780" y="431"/>
                              </a:lnTo>
                              <a:lnTo>
                                <a:pt x="728" y="421"/>
                              </a:lnTo>
                              <a:lnTo>
                                <a:pt x="683" y="412"/>
                              </a:lnTo>
                              <a:lnTo>
                                <a:pt x="643" y="408"/>
                              </a:lnTo>
                              <a:lnTo>
                                <a:pt x="583" y="394"/>
                              </a:lnTo>
                              <a:lnTo>
                                <a:pt x="530" y="373"/>
                              </a:lnTo>
                              <a:lnTo>
                                <a:pt x="491" y="346"/>
                              </a:lnTo>
                              <a:lnTo>
                                <a:pt x="459" y="315"/>
                              </a:lnTo>
                              <a:lnTo>
                                <a:pt x="427" y="281"/>
                              </a:lnTo>
                              <a:lnTo>
                                <a:pt x="397" y="244"/>
                              </a:lnTo>
                              <a:lnTo>
                                <a:pt x="370" y="206"/>
                              </a:lnTo>
                              <a:lnTo>
                                <a:pt x="344" y="167"/>
                              </a:lnTo>
                              <a:lnTo>
                                <a:pt x="321" y="126"/>
                              </a:lnTo>
                              <a:lnTo>
                                <a:pt x="304" y="85"/>
                              </a:lnTo>
                              <a:lnTo>
                                <a:pt x="289" y="43"/>
                              </a:lnTo>
                              <a:lnTo>
                                <a:pt x="249" y="0"/>
                              </a:lnTo>
                              <a:lnTo>
                                <a:pt x="201" y="11"/>
                              </a:lnTo>
                              <a:lnTo>
                                <a:pt x="177" y="26"/>
                              </a:lnTo>
                              <a:lnTo>
                                <a:pt x="158" y="54"/>
                              </a:lnTo>
                              <a:lnTo>
                                <a:pt x="122" y="110"/>
                              </a:lnTo>
                              <a:lnTo>
                                <a:pt x="94" y="159"/>
                              </a:lnTo>
                              <a:lnTo>
                                <a:pt x="70" y="192"/>
                              </a:lnTo>
                              <a:lnTo>
                                <a:pt x="41" y="216"/>
                              </a:lnTo>
                              <a:lnTo>
                                <a:pt x="24" y="226"/>
                              </a:lnTo>
                              <a:lnTo>
                                <a:pt x="12" y="240"/>
                              </a:lnTo>
                              <a:lnTo>
                                <a:pt x="0" y="271"/>
                              </a:lnTo>
                              <a:lnTo>
                                <a:pt x="20" y="297"/>
                              </a:lnTo>
                              <a:lnTo>
                                <a:pt x="72" y="309"/>
                              </a:lnTo>
                              <a:lnTo>
                                <a:pt x="143" y="318"/>
                              </a:lnTo>
                              <a:lnTo>
                                <a:pt x="211" y="321"/>
                              </a:lnTo>
                              <a:lnTo>
                                <a:pt x="256" y="316"/>
                              </a:lnTo>
                              <a:lnTo>
                                <a:pt x="293" y="312"/>
                              </a:lnTo>
                              <a:lnTo>
                                <a:pt x="320" y="330"/>
                              </a:lnTo>
                              <a:lnTo>
                                <a:pt x="324" y="384"/>
                              </a:lnTo>
                              <a:lnTo>
                                <a:pt x="314" y="434"/>
                              </a:lnTo>
                              <a:lnTo>
                                <a:pt x="306" y="464"/>
                              </a:lnTo>
                              <a:lnTo>
                                <a:pt x="308" y="517"/>
                              </a:lnTo>
                              <a:lnTo>
                                <a:pt x="320" y="598"/>
                              </a:lnTo>
                              <a:lnTo>
                                <a:pt x="332" y="667"/>
                              </a:lnTo>
                              <a:lnTo>
                                <a:pt x="338" y="696"/>
                              </a:lnTo>
                              <a:lnTo>
                                <a:pt x="340" y="712"/>
                              </a:lnTo>
                              <a:lnTo>
                                <a:pt x="353" y="745"/>
                              </a:lnTo>
                              <a:lnTo>
                                <a:pt x="393" y="780"/>
                              </a:lnTo>
                              <a:lnTo>
                                <a:pt x="469" y="801"/>
                              </a:lnTo>
                              <a:lnTo>
                                <a:pt x="507" y="796"/>
                              </a:lnTo>
                              <a:lnTo>
                                <a:pt x="543" y="798"/>
                              </a:lnTo>
                              <a:lnTo>
                                <a:pt x="548" y="837"/>
                              </a:lnTo>
                              <a:lnTo>
                                <a:pt x="546" y="842"/>
                              </a:lnTo>
                              <a:lnTo>
                                <a:pt x="544" y="857"/>
                              </a:lnTo>
                              <a:lnTo>
                                <a:pt x="547" y="882"/>
                              </a:lnTo>
                              <a:lnTo>
                                <a:pt x="554" y="907"/>
                              </a:lnTo>
                              <a:lnTo>
                                <a:pt x="562" y="922"/>
                              </a:lnTo>
                              <a:lnTo>
                                <a:pt x="569" y="945"/>
                              </a:lnTo>
                              <a:lnTo>
                                <a:pt x="577" y="975"/>
                              </a:lnTo>
                              <a:lnTo>
                                <a:pt x="595" y="1036"/>
                              </a:lnTo>
                              <a:lnTo>
                                <a:pt x="606" y="1087"/>
                              </a:lnTo>
                              <a:lnTo>
                                <a:pt x="609" y="1116"/>
                              </a:lnTo>
                              <a:lnTo>
                                <a:pt x="614" y="1146"/>
                              </a:lnTo>
                              <a:lnTo>
                                <a:pt x="615" y="1182"/>
                              </a:lnTo>
                              <a:lnTo>
                                <a:pt x="616" y="1226"/>
                              </a:lnTo>
                              <a:lnTo>
                                <a:pt x="616" y="1266"/>
                              </a:lnTo>
                              <a:lnTo>
                                <a:pt x="613" y="1293"/>
                              </a:lnTo>
                              <a:lnTo>
                                <a:pt x="612" y="1301"/>
                              </a:lnTo>
                              <a:lnTo>
                                <a:pt x="612" y="1311"/>
                              </a:lnTo>
                              <a:lnTo>
                                <a:pt x="609" y="1328"/>
                              </a:lnTo>
                              <a:lnTo>
                                <a:pt x="617" y="1350"/>
                              </a:lnTo>
                              <a:lnTo>
                                <a:pt x="638" y="1353"/>
                              </a:lnTo>
                              <a:lnTo>
                                <a:pt x="652" y="1325"/>
                              </a:lnTo>
                              <a:lnTo>
                                <a:pt x="655" y="1288"/>
                              </a:lnTo>
                              <a:lnTo>
                                <a:pt x="658" y="1231"/>
                              </a:lnTo>
                              <a:lnTo>
                                <a:pt x="659" y="1165"/>
                              </a:lnTo>
                              <a:lnTo>
                                <a:pt x="659" y="1098"/>
                              </a:lnTo>
                              <a:lnTo>
                                <a:pt x="659" y="1040"/>
                              </a:lnTo>
                              <a:lnTo>
                                <a:pt x="659" y="998"/>
                              </a:lnTo>
                              <a:lnTo>
                                <a:pt x="658" y="982"/>
                              </a:lnTo>
                              <a:lnTo>
                                <a:pt x="659" y="954"/>
                              </a:lnTo>
                              <a:lnTo>
                                <a:pt x="659" y="904"/>
                              </a:lnTo>
                              <a:lnTo>
                                <a:pt x="660" y="876"/>
                              </a:lnTo>
                              <a:lnTo>
                                <a:pt x="658" y="866"/>
                              </a:lnTo>
                              <a:lnTo>
                                <a:pt x="657" y="845"/>
                              </a:lnTo>
                              <a:lnTo>
                                <a:pt x="664" y="823"/>
                              </a:lnTo>
                              <a:lnTo>
                                <a:pt x="674" y="807"/>
                              </a:lnTo>
                              <a:lnTo>
                                <a:pt x="688" y="800"/>
                              </a:lnTo>
                              <a:lnTo>
                                <a:pt x="717" y="806"/>
                              </a:lnTo>
                              <a:lnTo>
                                <a:pt x="723" y="808"/>
                              </a:lnTo>
                              <a:lnTo>
                                <a:pt x="738" y="814"/>
                              </a:lnTo>
                              <a:lnTo>
                                <a:pt x="764" y="819"/>
                              </a:lnTo>
                              <a:lnTo>
                                <a:pt x="800" y="823"/>
                              </a:lnTo>
                              <a:lnTo>
                                <a:pt x="841" y="821"/>
                              </a:lnTo>
                              <a:lnTo>
                                <a:pt x="891" y="813"/>
                              </a:lnTo>
                              <a:lnTo>
                                <a:pt x="947" y="795"/>
                              </a:lnTo>
                              <a:lnTo>
                                <a:pt x="1006" y="766"/>
                              </a:lnTo>
                              <a:lnTo>
                                <a:pt x="1071" y="722"/>
                              </a:lnTo>
                              <a:lnTo>
                                <a:pt x="1120" y="707"/>
                              </a:lnTo>
                              <a:lnTo>
                                <a:pt x="1165" y="723"/>
                              </a:lnTo>
                              <a:lnTo>
                                <a:pt x="1193" y="747"/>
                              </a:lnTo>
                              <a:lnTo>
                                <a:pt x="1212" y="782"/>
                              </a:lnTo>
                              <a:lnTo>
                                <a:pt x="1223" y="806"/>
                              </a:lnTo>
                              <a:lnTo>
                                <a:pt x="1253" y="840"/>
                              </a:lnTo>
                              <a:lnTo>
                                <a:pt x="1286" y="874"/>
                              </a:lnTo>
                              <a:lnTo>
                                <a:pt x="1300" y="891"/>
                              </a:lnTo>
                              <a:lnTo>
                                <a:pt x="1320" y="907"/>
                              </a:lnTo>
                              <a:lnTo>
                                <a:pt x="1331" y="925"/>
                              </a:lnTo>
                              <a:lnTo>
                                <a:pt x="1337" y="951"/>
                              </a:lnTo>
                              <a:lnTo>
                                <a:pt x="1352" y="984"/>
                              </a:lnTo>
                              <a:lnTo>
                                <a:pt x="1366" y="1021"/>
                              </a:lnTo>
                              <a:lnTo>
                                <a:pt x="1364" y="1054"/>
                              </a:lnTo>
                              <a:lnTo>
                                <a:pt x="1354" y="1078"/>
                              </a:lnTo>
                              <a:lnTo>
                                <a:pt x="1345" y="1102"/>
                              </a:lnTo>
                              <a:lnTo>
                                <a:pt x="1341" y="1132"/>
                              </a:lnTo>
                              <a:lnTo>
                                <a:pt x="1337" y="1157"/>
                              </a:lnTo>
                              <a:lnTo>
                                <a:pt x="1325" y="1208"/>
                              </a:lnTo>
                              <a:lnTo>
                                <a:pt x="1304" y="1284"/>
                              </a:lnTo>
                              <a:lnTo>
                                <a:pt x="1287" y="1336"/>
                              </a:lnTo>
                              <a:lnTo>
                                <a:pt x="1298" y="1356"/>
                              </a:lnTo>
                              <a:lnTo>
                                <a:pt x="1332" y="1363"/>
                              </a:lnTo>
                              <a:lnTo>
                                <a:pt x="1354" y="1344"/>
                              </a:lnTo>
                              <a:lnTo>
                                <a:pt x="1365" y="1260"/>
                              </a:lnTo>
                              <a:lnTo>
                                <a:pt x="1372" y="1212"/>
                              </a:lnTo>
                              <a:lnTo>
                                <a:pt x="1376" y="1194"/>
                              </a:lnTo>
                              <a:lnTo>
                                <a:pt x="1378" y="1182"/>
                              </a:lnTo>
                              <a:lnTo>
                                <a:pt x="1386" y="1158"/>
                              </a:lnTo>
                              <a:lnTo>
                                <a:pt x="1392" y="1130"/>
                              </a:lnTo>
                              <a:lnTo>
                                <a:pt x="1401" y="1098"/>
                              </a:lnTo>
                              <a:lnTo>
                                <a:pt x="1416" y="1063"/>
                              </a:lnTo>
                              <a:lnTo>
                                <a:pt x="1435" y="1030"/>
                              </a:lnTo>
                              <a:lnTo>
                                <a:pt x="1445" y="998"/>
                              </a:lnTo>
                              <a:lnTo>
                                <a:pt x="1441" y="968"/>
                              </a:lnTo>
                              <a:lnTo>
                                <a:pt x="1431" y="949"/>
                              </a:lnTo>
                              <a:lnTo>
                                <a:pt x="1424" y="920"/>
                              </a:lnTo>
                              <a:lnTo>
                                <a:pt x="1420" y="877"/>
                              </a:lnTo>
                              <a:lnTo>
                                <a:pt x="1419" y="852"/>
                              </a:lnTo>
                              <a:lnTo>
                                <a:pt x="1423" y="841"/>
                              </a:lnTo>
                              <a:lnTo>
                                <a:pt x="1430" y="821"/>
                              </a:lnTo>
                              <a:lnTo>
                                <a:pt x="1433" y="796"/>
                              </a:lnTo>
                              <a:lnTo>
                                <a:pt x="1434" y="768"/>
                              </a:lnTo>
                              <a:lnTo>
                                <a:pt x="1438" y="744"/>
                              </a:lnTo>
                              <a:lnTo>
                                <a:pt x="1444" y="723"/>
                              </a:lnTo>
                              <a:lnTo>
                                <a:pt x="1410" y="729"/>
                              </a:lnTo>
                              <a:lnTo>
                                <a:pt x="1376" y="734"/>
                              </a:lnTo>
                              <a:lnTo>
                                <a:pt x="1346" y="734"/>
                              </a:lnTo>
                              <a:lnTo>
                                <a:pt x="1312" y="732"/>
                              </a:lnTo>
                              <a:lnTo>
                                <a:pt x="1262" y="728"/>
                              </a:lnTo>
                              <a:lnTo>
                                <a:pt x="1207" y="721"/>
                              </a:lnTo>
                              <a:lnTo>
                                <a:pt x="1157" y="710"/>
                              </a:lnTo>
                              <a:lnTo>
                                <a:pt x="1118" y="692"/>
                              </a:lnTo>
                              <a:lnTo>
                                <a:pt x="1102" y="668"/>
                              </a:lnTo>
                              <a:lnTo>
                                <a:pt x="1114" y="645"/>
                              </a:lnTo>
                              <a:lnTo>
                                <a:pt x="1148" y="643"/>
                              </a:lnTo>
                              <a:lnTo>
                                <a:pt x="1194" y="653"/>
                              </a:lnTo>
                              <a:lnTo>
                                <a:pt x="1245" y="670"/>
                              </a:lnTo>
                              <a:lnTo>
                                <a:pt x="1288" y="687"/>
                              </a:lnTo>
                              <a:lnTo>
                                <a:pt x="1314" y="69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2" name="Freeform 554"/>
                      <wps:cNvSpPr>
                        <a:spLocks/>
                      </wps:cNvSpPr>
                      <wps:spPr bwMode="auto">
                        <a:xfrm>
                          <a:off x="1940" y="786"/>
                          <a:ext cx="376" cy="341"/>
                        </a:xfrm>
                        <a:custGeom>
                          <a:avLst/>
                          <a:gdLst>
                            <a:gd name="T0" fmla="*/ 1454 w 1504"/>
                            <a:gd name="T1" fmla="*/ 696 h 1363"/>
                            <a:gd name="T2" fmla="*/ 1464 w 1504"/>
                            <a:gd name="T3" fmla="*/ 679 h 1363"/>
                            <a:gd name="T4" fmla="*/ 1504 w 1504"/>
                            <a:gd name="T5" fmla="*/ 592 h 1363"/>
                            <a:gd name="T6" fmla="*/ 1491 w 1504"/>
                            <a:gd name="T7" fmla="*/ 488 h 1363"/>
                            <a:gd name="T8" fmla="*/ 1363 w 1504"/>
                            <a:gd name="T9" fmla="*/ 326 h 1363"/>
                            <a:gd name="T10" fmla="*/ 1282 w 1504"/>
                            <a:gd name="T11" fmla="*/ 293 h 1363"/>
                            <a:gd name="T12" fmla="*/ 1111 w 1504"/>
                            <a:gd name="T13" fmla="*/ 331 h 1363"/>
                            <a:gd name="T14" fmla="*/ 909 w 1504"/>
                            <a:gd name="T15" fmla="*/ 428 h 1363"/>
                            <a:gd name="T16" fmla="*/ 728 w 1504"/>
                            <a:gd name="T17" fmla="*/ 421 h 1363"/>
                            <a:gd name="T18" fmla="*/ 583 w 1504"/>
                            <a:gd name="T19" fmla="*/ 394 h 1363"/>
                            <a:gd name="T20" fmla="*/ 459 w 1504"/>
                            <a:gd name="T21" fmla="*/ 315 h 1363"/>
                            <a:gd name="T22" fmla="*/ 344 w 1504"/>
                            <a:gd name="T23" fmla="*/ 167 h 1363"/>
                            <a:gd name="T24" fmla="*/ 289 w 1504"/>
                            <a:gd name="T25" fmla="*/ 43 h 1363"/>
                            <a:gd name="T26" fmla="*/ 177 w 1504"/>
                            <a:gd name="T27" fmla="*/ 26 h 1363"/>
                            <a:gd name="T28" fmla="*/ 94 w 1504"/>
                            <a:gd name="T29" fmla="*/ 159 h 1363"/>
                            <a:gd name="T30" fmla="*/ 24 w 1504"/>
                            <a:gd name="T31" fmla="*/ 226 h 1363"/>
                            <a:gd name="T32" fmla="*/ 20 w 1504"/>
                            <a:gd name="T33" fmla="*/ 297 h 1363"/>
                            <a:gd name="T34" fmla="*/ 256 w 1504"/>
                            <a:gd name="T35" fmla="*/ 316 h 1363"/>
                            <a:gd name="T36" fmla="*/ 324 w 1504"/>
                            <a:gd name="T37" fmla="*/ 384 h 1363"/>
                            <a:gd name="T38" fmla="*/ 308 w 1504"/>
                            <a:gd name="T39" fmla="*/ 517 h 1363"/>
                            <a:gd name="T40" fmla="*/ 338 w 1504"/>
                            <a:gd name="T41" fmla="*/ 696 h 1363"/>
                            <a:gd name="T42" fmla="*/ 393 w 1504"/>
                            <a:gd name="T43" fmla="*/ 780 h 1363"/>
                            <a:gd name="T44" fmla="*/ 543 w 1504"/>
                            <a:gd name="T45" fmla="*/ 798 h 1363"/>
                            <a:gd name="T46" fmla="*/ 544 w 1504"/>
                            <a:gd name="T47" fmla="*/ 857 h 1363"/>
                            <a:gd name="T48" fmla="*/ 562 w 1504"/>
                            <a:gd name="T49" fmla="*/ 922 h 1363"/>
                            <a:gd name="T50" fmla="*/ 595 w 1504"/>
                            <a:gd name="T51" fmla="*/ 1036 h 1363"/>
                            <a:gd name="T52" fmla="*/ 614 w 1504"/>
                            <a:gd name="T53" fmla="*/ 1146 h 1363"/>
                            <a:gd name="T54" fmla="*/ 616 w 1504"/>
                            <a:gd name="T55" fmla="*/ 1266 h 1363"/>
                            <a:gd name="T56" fmla="*/ 612 w 1504"/>
                            <a:gd name="T57" fmla="*/ 1311 h 1363"/>
                            <a:gd name="T58" fmla="*/ 638 w 1504"/>
                            <a:gd name="T59" fmla="*/ 1353 h 1363"/>
                            <a:gd name="T60" fmla="*/ 658 w 1504"/>
                            <a:gd name="T61" fmla="*/ 1231 h 1363"/>
                            <a:gd name="T62" fmla="*/ 659 w 1504"/>
                            <a:gd name="T63" fmla="*/ 998 h 1363"/>
                            <a:gd name="T64" fmla="*/ 659 w 1504"/>
                            <a:gd name="T65" fmla="*/ 904 h 1363"/>
                            <a:gd name="T66" fmla="*/ 657 w 1504"/>
                            <a:gd name="T67" fmla="*/ 845 h 1363"/>
                            <a:gd name="T68" fmla="*/ 688 w 1504"/>
                            <a:gd name="T69" fmla="*/ 800 h 1363"/>
                            <a:gd name="T70" fmla="*/ 738 w 1504"/>
                            <a:gd name="T71" fmla="*/ 814 h 1363"/>
                            <a:gd name="T72" fmla="*/ 891 w 1504"/>
                            <a:gd name="T73" fmla="*/ 813 h 1363"/>
                            <a:gd name="T74" fmla="*/ 1071 w 1504"/>
                            <a:gd name="T75" fmla="*/ 722 h 1363"/>
                            <a:gd name="T76" fmla="*/ 1193 w 1504"/>
                            <a:gd name="T77" fmla="*/ 747 h 1363"/>
                            <a:gd name="T78" fmla="*/ 1253 w 1504"/>
                            <a:gd name="T79" fmla="*/ 840 h 1363"/>
                            <a:gd name="T80" fmla="*/ 1320 w 1504"/>
                            <a:gd name="T81" fmla="*/ 907 h 1363"/>
                            <a:gd name="T82" fmla="*/ 1352 w 1504"/>
                            <a:gd name="T83" fmla="*/ 984 h 1363"/>
                            <a:gd name="T84" fmla="*/ 1354 w 1504"/>
                            <a:gd name="T85" fmla="*/ 1078 h 1363"/>
                            <a:gd name="T86" fmla="*/ 1337 w 1504"/>
                            <a:gd name="T87" fmla="*/ 1157 h 1363"/>
                            <a:gd name="T88" fmla="*/ 1287 w 1504"/>
                            <a:gd name="T89" fmla="*/ 1336 h 1363"/>
                            <a:gd name="T90" fmla="*/ 1354 w 1504"/>
                            <a:gd name="T91" fmla="*/ 1344 h 1363"/>
                            <a:gd name="T92" fmla="*/ 1376 w 1504"/>
                            <a:gd name="T93" fmla="*/ 1194 h 1363"/>
                            <a:gd name="T94" fmla="*/ 1392 w 1504"/>
                            <a:gd name="T95" fmla="*/ 1130 h 1363"/>
                            <a:gd name="T96" fmla="*/ 1435 w 1504"/>
                            <a:gd name="T97" fmla="*/ 1030 h 1363"/>
                            <a:gd name="T98" fmla="*/ 1431 w 1504"/>
                            <a:gd name="T99" fmla="*/ 949 h 1363"/>
                            <a:gd name="T100" fmla="*/ 1419 w 1504"/>
                            <a:gd name="T101" fmla="*/ 852 h 1363"/>
                            <a:gd name="T102" fmla="*/ 1433 w 1504"/>
                            <a:gd name="T103" fmla="*/ 796 h 1363"/>
                            <a:gd name="T104" fmla="*/ 1444 w 1504"/>
                            <a:gd name="T105" fmla="*/ 723 h 1363"/>
                            <a:gd name="T106" fmla="*/ 1346 w 1504"/>
                            <a:gd name="T107" fmla="*/ 734 h 1363"/>
                            <a:gd name="T108" fmla="*/ 1157 w 1504"/>
                            <a:gd name="T109" fmla="*/ 710 h 1363"/>
                            <a:gd name="T110" fmla="*/ 1114 w 1504"/>
                            <a:gd name="T111" fmla="*/ 645 h 1363"/>
                            <a:gd name="T112" fmla="*/ 1288 w 1504"/>
                            <a:gd name="T113" fmla="*/ 687 h 1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04" h="1363">
                              <a:moveTo>
                                <a:pt x="1314" y="695"/>
                              </a:moveTo>
                              <a:lnTo>
                                <a:pt x="1359" y="702"/>
                              </a:lnTo>
                              <a:lnTo>
                                <a:pt x="1407" y="702"/>
                              </a:lnTo>
                              <a:lnTo>
                                <a:pt x="1454" y="696"/>
                              </a:lnTo>
                              <a:lnTo>
                                <a:pt x="1458" y="688"/>
                              </a:lnTo>
                              <a:lnTo>
                                <a:pt x="1462" y="681"/>
                              </a:lnTo>
                              <a:lnTo>
                                <a:pt x="1464" y="679"/>
                              </a:lnTo>
                              <a:lnTo>
                                <a:pt x="1480" y="653"/>
                              </a:lnTo>
                              <a:lnTo>
                                <a:pt x="1496" y="623"/>
                              </a:lnTo>
                              <a:lnTo>
                                <a:pt x="1504" y="592"/>
                              </a:lnTo>
                              <a:lnTo>
                                <a:pt x="1503" y="558"/>
                              </a:lnTo>
                              <a:lnTo>
                                <a:pt x="1500" y="524"/>
                              </a:lnTo>
                              <a:lnTo>
                                <a:pt x="1491" y="488"/>
                              </a:lnTo>
                              <a:lnTo>
                                <a:pt x="1476" y="452"/>
                              </a:lnTo>
                              <a:lnTo>
                                <a:pt x="1451" y="412"/>
                              </a:lnTo>
                              <a:lnTo>
                                <a:pt x="1413" y="371"/>
                              </a:lnTo>
                              <a:lnTo>
                                <a:pt x="1363" y="326"/>
                              </a:lnTo>
                              <a:lnTo>
                                <a:pt x="1353" y="320"/>
                              </a:lnTo>
                              <a:lnTo>
                                <a:pt x="1324" y="306"/>
                              </a:lnTo>
                              <a:lnTo>
                                <a:pt x="1282" y="293"/>
                              </a:lnTo>
                              <a:lnTo>
                                <a:pt x="1229" y="287"/>
                              </a:lnTo>
                              <a:lnTo>
                                <a:pt x="1171" y="297"/>
                              </a:lnTo>
                              <a:lnTo>
                                <a:pt x="1111" y="331"/>
                              </a:lnTo>
                              <a:lnTo>
                                <a:pt x="1050" y="372"/>
                              </a:lnTo>
                              <a:lnTo>
                                <a:pt x="995" y="400"/>
                              </a:lnTo>
                              <a:lnTo>
                                <a:pt x="947" y="418"/>
                              </a:lnTo>
                              <a:lnTo>
                                <a:pt x="909" y="428"/>
                              </a:lnTo>
                              <a:lnTo>
                                <a:pt x="839" y="434"/>
                              </a:lnTo>
                              <a:lnTo>
                                <a:pt x="780" y="431"/>
                              </a:lnTo>
                              <a:lnTo>
                                <a:pt x="728" y="421"/>
                              </a:lnTo>
                              <a:lnTo>
                                <a:pt x="683" y="412"/>
                              </a:lnTo>
                              <a:lnTo>
                                <a:pt x="643" y="408"/>
                              </a:lnTo>
                              <a:lnTo>
                                <a:pt x="583" y="394"/>
                              </a:lnTo>
                              <a:lnTo>
                                <a:pt x="530" y="373"/>
                              </a:lnTo>
                              <a:lnTo>
                                <a:pt x="491" y="346"/>
                              </a:lnTo>
                              <a:lnTo>
                                <a:pt x="459" y="315"/>
                              </a:lnTo>
                              <a:lnTo>
                                <a:pt x="427" y="281"/>
                              </a:lnTo>
                              <a:lnTo>
                                <a:pt x="397" y="244"/>
                              </a:lnTo>
                              <a:lnTo>
                                <a:pt x="370" y="206"/>
                              </a:lnTo>
                              <a:lnTo>
                                <a:pt x="344" y="167"/>
                              </a:lnTo>
                              <a:lnTo>
                                <a:pt x="321" y="126"/>
                              </a:lnTo>
                              <a:lnTo>
                                <a:pt x="304" y="85"/>
                              </a:lnTo>
                              <a:lnTo>
                                <a:pt x="289" y="43"/>
                              </a:lnTo>
                              <a:lnTo>
                                <a:pt x="249" y="0"/>
                              </a:lnTo>
                              <a:lnTo>
                                <a:pt x="201" y="11"/>
                              </a:lnTo>
                              <a:lnTo>
                                <a:pt x="177" y="26"/>
                              </a:lnTo>
                              <a:lnTo>
                                <a:pt x="158" y="54"/>
                              </a:lnTo>
                              <a:lnTo>
                                <a:pt x="122" y="110"/>
                              </a:lnTo>
                              <a:lnTo>
                                <a:pt x="94" y="159"/>
                              </a:lnTo>
                              <a:lnTo>
                                <a:pt x="70" y="192"/>
                              </a:lnTo>
                              <a:lnTo>
                                <a:pt x="41" y="216"/>
                              </a:lnTo>
                              <a:lnTo>
                                <a:pt x="24" y="226"/>
                              </a:lnTo>
                              <a:lnTo>
                                <a:pt x="12" y="240"/>
                              </a:lnTo>
                              <a:lnTo>
                                <a:pt x="0" y="271"/>
                              </a:lnTo>
                              <a:lnTo>
                                <a:pt x="20" y="297"/>
                              </a:lnTo>
                              <a:lnTo>
                                <a:pt x="72" y="309"/>
                              </a:lnTo>
                              <a:lnTo>
                                <a:pt x="143" y="318"/>
                              </a:lnTo>
                              <a:lnTo>
                                <a:pt x="211" y="321"/>
                              </a:lnTo>
                              <a:lnTo>
                                <a:pt x="256" y="316"/>
                              </a:lnTo>
                              <a:lnTo>
                                <a:pt x="293" y="312"/>
                              </a:lnTo>
                              <a:lnTo>
                                <a:pt x="320" y="330"/>
                              </a:lnTo>
                              <a:lnTo>
                                <a:pt x="324" y="384"/>
                              </a:lnTo>
                              <a:lnTo>
                                <a:pt x="314" y="434"/>
                              </a:lnTo>
                              <a:lnTo>
                                <a:pt x="306" y="464"/>
                              </a:lnTo>
                              <a:lnTo>
                                <a:pt x="308" y="517"/>
                              </a:lnTo>
                              <a:lnTo>
                                <a:pt x="320" y="598"/>
                              </a:lnTo>
                              <a:lnTo>
                                <a:pt x="332" y="667"/>
                              </a:lnTo>
                              <a:lnTo>
                                <a:pt x="338" y="696"/>
                              </a:lnTo>
                              <a:lnTo>
                                <a:pt x="340" y="712"/>
                              </a:lnTo>
                              <a:lnTo>
                                <a:pt x="353" y="745"/>
                              </a:lnTo>
                              <a:lnTo>
                                <a:pt x="393" y="780"/>
                              </a:lnTo>
                              <a:lnTo>
                                <a:pt x="469" y="801"/>
                              </a:lnTo>
                              <a:lnTo>
                                <a:pt x="507" y="796"/>
                              </a:lnTo>
                              <a:lnTo>
                                <a:pt x="543" y="798"/>
                              </a:lnTo>
                              <a:lnTo>
                                <a:pt x="548" y="837"/>
                              </a:lnTo>
                              <a:lnTo>
                                <a:pt x="546" y="842"/>
                              </a:lnTo>
                              <a:lnTo>
                                <a:pt x="544" y="857"/>
                              </a:lnTo>
                              <a:lnTo>
                                <a:pt x="547" y="882"/>
                              </a:lnTo>
                              <a:lnTo>
                                <a:pt x="554" y="907"/>
                              </a:lnTo>
                              <a:lnTo>
                                <a:pt x="562" y="922"/>
                              </a:lnTo>
                              <a:lnTo>
                                <a:pt x="569" y="945"/>
                              </a:lnTo>
                              <a:lnTo>
                                <a:pt x="577" y="975"/>
                              </a:lnTo>
                              <a:lnTo>
                                <a:pt x="595" y="1036"/>
                              </a:lnTo>
                              <a:lnTo>
                                <a:pt x="606" y="1087"/>
                              </a:lnTo>
                              <a:lnTo>
                                <a:pt x="609" y="1116"/>
                              </a:lnTo>
                              <a:lnTo>
                                <a:pt x="614" y="1146"/>
                              </a:lnTo>
                              <a:lnTo>
                                <a:pt x="615" y="1182"/>
                              </a:lnTo>
                              <a:lnTo>
                                <a:pt x="616" y="1226"/>
                              </a:lnTo>
                              <a:lnTo>
                                <a:pt x="616" y="1266"/>
                              </a:lnTo>
                              <a:lnTo>
                                <a:pt x="613" y="1293"/>
                              </a:lnTo>
                              <a:lnTo>
                                <a:pt x="612" y="1301"/>
                              </a:lnTo>
                              <a:lnTo>
                                <a:pt x="612" y="1311"/>
                              </a:lnTo>
                              <a:lnTo>
                                <a:pt x="609" y="1328"/>
                              </a:lnTo>
                              <a:lnTo>
                                <a:pt x="617" y="1350"/>
                              </a:lnTo>
                              <a:lnTo>
                                <a:pt x="638" y="1353"/>
                              </a:lnTo>
                              <a:lnTo>
                                <a:pt x="652" y="1325"/>
                              </a:lnTo>
                              <a:lnTo>
                                <a:pt x="655" y="1288"/>
                              </a:lnTo>
                              <a:lnTo>
                                <a:pt x="658" y="1231"/>
                              </a:lnTo>
                              <a:lnTo>
                                <a:pt x="659" y="1165"/>
                              </a:lnTo>
                              <a:lnTo>
                                <a:pt x="659" y="1098"/>
                              </a:lnTo>
                              <a:lnTo>
                                <a:pt x="659" y="1040"/>
                              </a:lnTo>
                              <a:lnTo>
                                <a:pt x="659" y="998"/>
                              </a:lnTo>
                              <a:lnTo>
                                <a:pt x="658" y="982"/>
                              </a:lnTo>
                              <a:lnTo>
                                <a:pt x="659" y="954"/>
                              </a:lnTo>
                              <a:lnTo>
                                <a:pt x="659" y="904"/>
                              </a:lnTo>
                              <a:lnTo>
                                <a:pt x="660" y="876"/>
                              </a:lnTo>
                              <a:lnTo>
                                <a:pt x="658" y="866"/>
                              </a:lnTo>
                              <a:lnTo>
                                <a:pt x="657" y="845"/>
                              </a:lnTo>
                              <a:lnTo>
                                <a:pt x="664" y="823"/>
                              </a:lnTo>
                              <a:lnTo>
                                <a:pt x="674" y="807"/>
                              </a:lnTo>
                              <a:lnTo>
                                <a:pt x="688" y="800"/>
                              </a:lnTo>
                              <a:lnTo>
                                <a:pt x="717" y="806"/>
                              </a:lnTo>
                              <a:lnTo>
                                <a:pt x="723" y="808"/>
                              </a:lnTo>
                              <a:lnTo>
                                <a:pt x="738" y="814"/>
                              </a:lnTo>
                              <a:lnTo>
                                <a:pt x="764" y="819"/>
                              </a:lnTo>
                              <a:lnTo>
                                <a:pt x="800" y="823"/>
                              </a:lnTo>
                              <a:lnTo>
                                <a:pt x="841" y="821"/>
                              </a:lnTo>
                              <a:lnTo>
                                <a:pt x="891" y="813"/>
                              </a:lnTo>
                              <a:lnTo>
                                <a:pt x="947" y="795"/>
                              </a:lnTo>
                              <a:lnTo>
                                <a:pt x="1006" y="766"/>
                              </a:lnTo>
                              <a:lnTo>
                                <a:pt x="1071" y="722"/>
                              </a:lnTo>
                              <a:lnTo>
                                <a:pt x="1120" y="707"/>
                              </a:lnTo>
                              <a:lnTo>
                                <a:pt x="1165" y="723"/>
                              </a:lnTo>
                              <a:lnTo>
                                <a:pt x="1193" y="747"/>
                              </a:lnTo>
                              <a:lnTo>
                                <a:pt x="1212" y="782"/>
                              </a:lnTo>
                              <a:lnTo>
                                <a:pt x="1223" y="806"/>
                              </a:lnTo>
                              <a:lnTo>
                                <a:pt x="1253" y="840"/>
                              </a:lnTo>
                              <a:lnTo>
                                <a:pt x="1286" y="874"/>
                              </a:lnTo>
                              <a:lnTo>
                                <a:pt x="1300" y="891"/>
                              </a:lnTo>
                              <a:lnTo>
                                <a:pt x="1320" y="907"/>
                              </a:lnTo>
                              <a:lnTo>
                                <a:pt x="1331" y="925"/>
                              </a:lnTo>
                              <a:lnTo>
                                <a:pt x="1337" y="951"/>
                              </a:lnTo>
                              <a:lnTo>
                                <a:pt x="1352" y="984"/>
                              </a:lnTo>
                              <a:lnTo>
                                <a:pt x="1366" y="1021"/>
                              </a:lnTo>
                              <a:lnTo>
                                <a:pt x="1364" y="1054"/>
                              </a:lnTo>
                              <a:lnTo>
                                <a:pt x="1354" y="1078"/>
                              </a:lnTo>
                              <a:lnTo>
                                <a:pt x="1345" y="1102"/>
                              </a:lnTo>
                              <a:lnTo>
                                <a:pt x="1341" y="1132"/>
                              </a:lnTo>
                              <a:lnTo>
                                <a:pt x="1337" y="1157"/>
                              </a:lnTo>
                              <a:lnTo>
                                <a:pt x="1325" y="1208"/>
                              </a:lnTo>
                              <a:lnTo>
                                <a:pt x="1304" y="1284"/>
                              </a:lnTo>
                              <a:lnTo>
                                <a:pt x="1287" y="1336"/>
                              </a:lnTo>
                              <a:lnTo>
                                <a:pt x="1298" y="1356"/>
                              </a:lnTo>
                              <a:lnTo>
                                <a:pt x="1332" y="1363"/>
                              </a:lnTo>
                              <a:lnTo>
                                <a:pt x="1354" y="1344"/>
                              </a:lnTo>
                              <a:lnTo>
                                <a:pt x="1365" y="1260"/>
                              </a:lnTo>
                              <a:lnTo>
                                <a:pt x="1372" y="1212"/>
                              </a:lnTo>
                              <a:lnTo>
                                <a:pt x="1376" y="1194"/>
                              </a:lnTo>
                              <a:lnTo>
                                <a:pt x="1378" y="1182"/>
                              </a:lnTo>
                              <a:lnTo>
                                <a:pt x="1386" y="1158"/>
                              </a:lnTo>
                              <a:lnTo>
                                <a:pt x="1392" y="1130"/>
                              </a:lnTo>
                              <a:lnTo>
                                <a:pt x="1401" y="1098"/>
                              </a:lnTo>
                              <a:lnTo>
                                <a:pt x="1416" y="1063"/>
                              </a:lnTo>
                              <a:lnTo>
                                <a:pt x="1435" y="1030"/>
                              </a:lnTo>
                              <a:lnTo>
                                <a:pt x="1445" y="998"/>
                              </a:lnTo>
                              <a:lnTo>
                                <a:pt x="1441" y="968"/>
                              </a:lnTo>
                              <a:lnTo>
                                <a:pt x="1431" y="949"/>
                              </a:lnTo>
                              <a:lnTo>
                                <a:pt x="1424" y="920"/>
                              </a:lnTo>
                              <a:lnTo>
                                <a:pt x="1420" y="877"/>
                              </a:lnTo>
                              <a:lnTo>
                                <a:pt x="1419" y="852"/>
                              </a:lnTo>
                              <a:lnTo>
                                <a:pt x="1423" y="841"/>
                              </a:lnTo>
                              <a:lnTo>
                                <a:pt x="1430" y="821"/>
                              </a:lnTo>
                              <a:lnTo>
                                <a:pt x="1433" y="796"/>
                              </a:lnTo>
                              <a:lnTo>
                                <a:pt x="1434" y="768"/>
                              </a:lnTo>
                              <a:lnTo>
                                <a:pt x="1438" y="744"/>
                              </a:lnTo>
                              <a:lnTo>
                                <a:pt x="1444" y="723"/>
                              </a:lnTo>
                              <a:lnTo>
                                <a:pt x="1410" y="729"/>
                              </a:lnTo>
                              <a:lnTo>
                                <a:pt x="1376" y="734"/>
                              </a:lnTo>
                              <a:lnTo>
                                <a:pt x="1346" y="734"/>
                              </a:lnTo>
                              <a:lnTo>
                                <a:pt x="1312" y="732"/>
                              </a:lnTo>
                              <a:lnTo>
                                <a:pt x="1262" y="728"/>
                              </a:lnTo>
                              <a:lnTo>
                                <a:pt x="1207" y="721"/>
                              </a:lnTo>
                              <a:lnTo>
                                <a:pt x="1157" y="710"/>
                              </a:lnTo>
                              <a:lnTo>
                                <a:pt x="1118" y="692"/>
                              </a:lnTo>
                              <a:lnTo>
                                <a:pt x="1102" y="668"/>
                              </a:lnTo>
                              <a:lnTo>
                                <a:pt x="1114" y="645"/>
                              </a:lnTo>
                              <a:lnTo>
                                <a:pt x="1148" y="643"/>
                              </a:lnTo>
                              <a:lnTo>
                                <a:pt x="1194" y="653"/>
                              </a:lnTo>
                              <a:lnTo>
                                <a:pt x="1245" y="670"/>
                              </a:lnTo>
                              <a:lnTo>
                                <a:pt x="1288" y="687"/>
                              </a:lnTo>
                              <a:lnTo>
                                <a:pt x="1314" y="695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Freeform 555"/>
                      <wps:cNvSpPr>
                        <a:spLocks/>
                      </wps:cNvSpPr>
                      <wps:spPr bwMode="auto">
                        <a:xfrm>
                          <a:off x="2212" y="380"/>
                          <a:ext cx="58" cy="78"/>
                        </a:xfrm>
                        <a:custGeom>
                          <a:avLst/>
                          <a:gdLst>
                            <a:gd name="T0" fmla="*/ 44 w 230"/>
                            <a:gd name="T1" fmla="*/ 230 h 312"/>
                            <a:gd name="T2" fmla="*/ 106 w 230"/>
                            <a:gd name="T3" fmla="*/ 282 h 312"/>
                            <a:gd name="T4" fmla="*/ 134 w 230"/>
                            <a:gd name="T5" fmla="*/ 281 h 312"/>
                            <a:gd name="T6" fmla="*/ 171 w 230"/>
                            <a:gd name="T7" fmla="*/ 240 h 312"/>
                            <a:gd name="T8" fmla="*/ 171 w 230"/>
                            <a:gd name="T9" fmla="*/ 219 h 312"/>
                            <a:gd name="T10" fmla="*/ 137 w 230"/>
                            <a:gd name="T11" fmla="*/ 189 h 312"/>
                            <a:gd name="T12" fmla="*/ 123 w 230"/>
                            <a:gd name="T13" fmla="*/ 181 h 312"/>
                            <a:gd name="T14" fmla="*/ 81 w 230"/>
                            <a:gd name="T15" fmla="*/ 159 h 312"/>
                            <a:gd name="T16" fmla="*/ 42 w 230"/>
                            <a:gd name="T17" fmla="*/ 128 h 312"/>
                            <a:gd name="T18" fmla="*/ 31 w 230"/>
                            <a:gd name="T19" fmla="*/ 69 h 312"/>
                            <a:gd name="T20" fmla="*/ 49 w 230"/>
                            <a:gd name="T21" fmla="*/ 29 h 312"/>
                            <a:gd name="T22" fmla="*/ 134 w 230"/>
                            <a:gd name="T23" fmla="*/ 0 h 312"/>
                            <a:gd name="T24" fmla="*/ 156 w 230"/>
                            <a:gd name="T25" fmla="*/ 7 h 312"/>
                            <a:gd name="T26" fmla="*/ 195 w 230"/>
                            <a:gd name="T27" fmla="*/ 33 h 312"/>
                            <a:gd name="T28" fmla="*/ 197 w 230"/>
                            <a:gd name="T29" fmla="*/ 30 h 312"/>
                            <a:gd name="T30" fmla="*/ 204 w 230"/>
                            <a:gd name="T31" fmla="*/ 19 h 312"/>
                            <a:gd name="T32" fmla="*/ 210 w 230"/>
                            <a:gd name="T33" fmla="*/ 20 h 312"/>
                            <a:gd name="T34" fmla="*/ 224 w 230"/>
                            <a:gd name="T35" fmla="*/ 23 h 312"/>
                            <a:gd name="T36" fmla="*/ 225 w 230"/>
                            <a:gd name="T37" fmla="*/ 46 h 312"/>
                            <a:gd name="T38" fmla="*/ 230 w 230"/>
                            <a:gd name="T39" fmla="*/ 114 h 312"/>
                            <a:gd name="T40" fmla="*/ 225 w 230"/>
                            <a:gd name="T41" fmla="*/ 115 h 312"/>
                            <a:gd name="T42" fmla="*/ 208 w 230"/>
                            <a:gd name="T43" fmla="*/ 117 h 312"/>
                            <a:gd name="T44" fmla="*/ 190 w 230"/>
                            <a:gd name="T45" fmla="*/ 71 h 312"/>
                            <a:gd name="T46" fmla="*/ 133 w 230"/>
                            <a:gd name="T47" fmla="*/ 31 h 312"/>
                            <a:gd name="T48" fmla="*/ 109 w 230"/>
                            <a:gd name="T49" fmla="*/ 32 h 312"/>
                            <a:gd name="T50" fmla="*/ 83 w 230"/>
                            <a:gd name="T51" fmla="*/ 64 h 312"/>
                            <a:gd name="T52" fmla="*/ 82 w 230"/>
                            <a:gd name="T53" fmla="*/ 80 h 312"/>
                            <a:gd name="T54" fmla="*/ 106 w 230"/>
                            <a:gd name="T55" fmla="*/ 106 h 312"/>
                            <a:gd name="T56" fmla="*/ 123 w 230"/>
                            <a:gd name="T57" fmla="*/ 115 h 312"/>
                            <a:gd name="T58" fmla="*/ 171 w 230"/>
                            <a:gd name="T59" fmla="*/ 139 h 312"/>
                            <a:gd name="T60" fmla="*/ 205 w 230"/>
                            <a:gd name="T61" fmla="*/ 163 h 312"/>
                            <a:gd name="T62" fmla="*/ 224 w 230"/>
                            <a:gd name="T63" fmla="*/ 230 h 312"/>
                            <a:gd name="T64" fmla="*/ 202 w 230"/>
                            <a:gd name="T65" fmla="*/ 279 h 312"/>
                            <a:gd name="T66" fmla="*/ 101 w 230"/>
                            <a:gd name="T67" fmla="*/ 312 h 312"/>
                            <a:gd name="T68" fmla="*/ 73 w 230"/>
                            <a:gd name="T69" fmla="*/ 304 h 312"/>
                            <a:gd name="T70" fmla="*/ 35 w 230"/>
                            <a:gd name="T71" fmla="*/ 275 h 312"/>
                            <a:gd name="T72" fmla="*/ 33 w 230"/>
                            <a:gd name="T73" fmla="*/ 280 h 312"/>
                            <a:gd name="T74" fmla="*/ 26 w 230"/>
                            <a:gd name="T75" fmla="*/ 292 h 312"/>
                            <a:gd name="T76" fmla="*/ 22 w 230"/>
                            <a:gd name="T77" fmla="*/ 291 h 312"/>
                            <a:gd name="T78" fmla="*/ 7 w 230"/>
                            <a:gd name="T79" fmla="*/ 289 h 312"/>
                            <a:gd name="T80" fmla="*/ 5 w 230"/>
                            <a:gd name="T81" fmla="*/ 259 h 312"/>
                            <a:gd name="T82" fmla="*/ 0 w 230"/>
                            <a:gd name="T83" fmla="*/ 176 h 312"/>
                            <a:gd name="T84" fmla="*/ 6 w 230"/>
                            <a:gd name="T85" fmla="*/ 174 h 312"/>
                            <a:gd name="T86" fmla="*/ 20 w 230"/>
                            <a:gd name="T87" fmla="*/ 17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30" h="312">
                              <a:moveTo>
                                <a:pt x="20" y="170"/>
                              </a:moveTo>
                              <a:lnTo>
                                <a:pt x="44" y="230"/>
                              </a:lnTo>
                              <a:lnTo>
                                <a:pt x="73" y="267"/>
                              </a:lnTo>
                              <a:lnTo>
                                <a:pt x="106" y="282"/>
                              </a:lnTo>
                              <a:lnTo>
                                <a:pt x="134" y="281"/>
                              </a:lnTo>
                              <a:lnTo>
                                <a:pt x="158" y="267"/>
                              </a:lnTo>
                              <a:lnTo>
                                <a:pt x="171" y="240"/>
                              </a:lnTo>
                              <a:lnTo>
                                <a:pt x="171" y="219"/>
                              </a:lnTo>
                              <a:lnTo>
                                <a:pt x="160" y="204"/>
                              </a:lnTo>
                              <a:lnTo>
                                <a:pt x="137" y="189"/>
                              </a:lnTo>
                              <a:lnTo>
                                <a:pt x="123" y="181"/>
                              </a:lnTo>
                              <a:lnTo>
                                <a:pt x="95" y="167"/>
                              </a:lnTo>
                              <a:lnTo>
                                <a:pt x="81" y="159"/>
                              </a:lnTo>
                              <a:lnTo>
                                <a:pt x="42" y="128"/>
                              </a:lnTo>
                              <a:lnTo>
                                <a:pt x="29" y="98"/>
                              </a:lnTo>
                              <a:lnTo>
                                <a:pt x="31" y="69"/>
                              </a:lnTo>
                              <a:lnTo>
                                <a:pt x="49" y="29"/>
                              </a:lnTo>
                              <a:lnTo>
                                <a:pt x="83" y="3"/>
                              </a:lnTo>
                              <a:lnTo>
                                <a:pt x="134" y="0"/>
                              </a:lnTo>
                              <a:lnTo>
                                <a:pt x="156" y="7"/>
                              </a:lnTo>
                              <a:lnTo>
                                <a:pt x="178" y="18"/>
                              </a:lnTo>
                              <a:lnTo>
                                <a:pt x="195" y="33"/>
                              </a:lnTo>
                              <a:lnTo>
                                <a:pt x="197" y="30"/>
                              </a:lnTo>
                              <a:lnTo>
                                <a:pt x="202" y="23"/>
                              </a:lnTo>
                              <a:lnTo>
                                <a:pt x="204" y="19"/>
                              </a:lnTo>
                              <a:lnTo>
                                <a:pt x="210" y="20"/>
                              </a:lnTo>
                              <a:lnTo>
                                <a:pt x="218" y="22"/>
                              </a:lnTo>
                              <a:lnTo>
                                <a:pt x="224" y="23"/>
                              </a:lnTo>
                              <a:lnTo>
                                <a:pt x="225" y="46"/>
                              </a:lnTo>
                              <a:lnTo>
                                <a:pt x="228" y="90"/>
                              </a:lnTo>
                              <a:lnTo>
                                <a:pt x="230" y="114"/>
                              </a:lnTo>
                              <a:lnTo>
                                <a:pt x="225" y="115"/>
                              </a:lnTo>
                              <a:lnTo>
                                <a:pt x="214" y="116"/>
                              </a:lnTo>
                              <a:lnTo>
                                <a:pt x="208" y="117"/>
                              </a:lnTo>
                              <a:lnTo>
                                <a:pt x="190" y="71"/>
                              </a:lnTo>
                              <a:lnTo>
                                <a:pt x="162" y="44"/>
                              </a:lnTo>
                              <a:lnTo>
                                <a:pt x="133" y="31"/>
                              </a:lnTo>
                              <a:lnTo>
                                <a:pt x="109" y="32"/>
                              </a:lnTo>
                              <a:lnTo>
                                <a:pt x="92" y="43"/>
                              </a:lnTo>
                              <a:lnTo>
                                <a:pt x="83" y="64"/>
                              </a:lnTo>
                              <a:lnTo>
                                <a:pt x="82" y="80"/>
                              </a:lnTo>
                              <a:lnTo>
                                <a:pt x="90" y="94"/>
                              </a:lnTo>
                              <a:lnTo>
                                <a:pt x="106" y="106"/>
                              </a:lnTo>
                              <a:lnTo>
                                <a:pt x="123" y="115"/>
                              </a:lnTo>
                              <a:lnTo>
                                <a:pt x="155" y="131"/>
                              </a:lnTo>
                              <a:lnTo>
                                <a:pt x="171" y="139"/>
                              </a:lnTo>
                              <a:lnTo>
                                <a:pt x="205" y="163"/>
                              </a:lnTo>
                              <a:lnTo>
                                <a:pt x="224" y="192"/>
                              </a:lnTo>
                              <a:lnTo>
                                <a:pt x="224" y="230"/>
                              </a:lnTo>
                              <a:lnTo>
                                <a:pt x="202" y="279"/>
                              </a:lnTo>
                              <a:lnTo>
                                <a:pt x="160" y="308"/>
                              </a:lnTo>
                              <a:lnTo>
                                <a:pt x="101" y="312"/>
                              </a:lnTo>
                              <a:lnTo>
                                <a:pt x="73" y="304"/>
                              </a:lnTo>
                              <a:lnTo>
                                <a:pt x="49" y="291"/>
                              </a:lnTo>
                              <a:lnTo>
                                <a:pt x="35" y="275"/>
                              </a:lnTo>
                              <a:lnTo>
                                <a:pt x="33" y="280"/>
                              </a:lnTo>
                              <a:lnTo>
                                <a:pt x="28" y="287"/>
                              </a:lnTo>
                              <a:lnTo>
                                <a:pt x="26" y="292"/>
                              </a:lnTo>
                              <a:lnTo>
                                <a:pt x="22" y="291"/>
                              </a:lnTo>
                              <a:lnTo>
                                <a:pt x="12" y="289"/>
                              </a:lnTo>
                              <a:lnTo>
                                <a:pt x="7" y="289"/>
                              </a:lnTo>
                              <a:lnTo>
                                <a:pt x="5" y="259"/>
                              </a:lnTo>
                              <a:lnTo>
                                <a:pt x="1" y="205"/>
                              </a:lnTo>
                              <a:lnTo>
                                <a:pt x="0" y="176"/>
                              </a:lnTo>
                              <a:lnTo>
                                <a:pt x="6" y="174"/>
                              </a:lnTo>
                              <a:lnTo>
                                <a:pt x="14" y="172"/>
                              </a:lnTo>
                              <a:lnTo>
                                <a:pt x="20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4" name="Freeform 556"/>
                      <wps:cNvSpPr>
                        <a:spLocks/>
                      </wps:cNvSpPr>
                      <wps:spPr bwMode="auto">
                        <a:xfrm>
                          <a:off x="2268" y="392"/>
                          <a:ext cx="51" cy="81"/>
                        </a:xfrm>
                        <a:custGeom>
                          <a:avLst/>
                          <a:gdLst>
                            <a:gd name="T0" fmla="*/ 49 w 203"/>
                            <a:gd name="T1" fmla="*/ 242 h 323"/>
                            <a:gd name="T2" fmla="*/ 64 w 203"/>
                            <a:gd name="T3" fmla="*/ 195 h 323"/>
                            <a:gd name="T4" fmla="*/ 90 w 203"/>
                            <a:gd name="T5" fmla="*/ 111 h 323"/>
                            <a:gd name="T6" fmla="*/ 104 w 203"/>
                            <a:gd name="T7" fmla="*/ 66 h 323"/>
                            <a:gd name="T8" fmla="*/ 104 w 203"/>
                            <a:gd name="T9" fmla="*/ 66 h 323"/>
                            <a:gd name="T10" fmla="*/ 107 w 203"/>
                            <a:gd name="T11" fmla="*/ 47 h 323"/>
                            <a:gd name="T12" fmla="*/ 100 w 203"/>
                            <a:gd name="T13" fmla="*/ 34 h 323"/>
                            <a:gd name="T14" fmla="*/ 82 w 203"/>
                            <a:gd name="T15" fmla="*/ 24 h 323"/>
                            <a:gd name="T16" fmla="*/ 82 w 203"/>
                            <a:gd name="T17" fmla="*/ 24 h 323"/>
                            <a:gd name="T18" fmla="*/ 85 w 203"/>
                            <a:gd name="T19" fmla="*/ 18 h 323"/>
                            <a:gd name="T20" fmla="*/ 89 w 203"/>
                            <a:gd name="T21" fmla="*/ 6 h 323"/>
                            <a:gd name="T22" fmla="*/ 90 w 203"/>
                            <a:gd name="T23" fmla="*/ 0 h 323"/>
                            <a:gd name="T24" fmla="*/ 90 w 203"/>
                            <a:gd name="T25" fmla="*/ 0 h 323"/>
                            <a:gd name="T26" fmla="*/ 120 w 203"/>
                            <a:gd name="T27" fmla="*/ 9 h 323"/>
                            <a:gd name="T28" fmla="*/ 175 w 203"/>
                            <a:gd name="T29" fmla="*/ 25 h 323"/>
                            <a:gd name="T30" fmla="*/ 203 w 203"/>
                            <a:gd name="T31" fmla="*/ 35 h 323"/>
                            <a:gd name="T32" fmla="*/ 203 w 203"/>
                            <a:gd name="T33" fmla="*/ 35 h 323"/>
                            <a:gd name="T34" fmla="*/ 201 w 203"/>
                            <a:gd name="T35" fmla="*/ 41 h 323"/>
                            <a:gd name="T36" fmla="*/ 198 w 203"/>
                            <a:gd name="T37" fmla="*/ 53 h 323"/>
                            <a:gd name="T38" fmla="*/ 196 w 203"/>
                            <a:gd name="T39" fmla="*/ 59 h 323"/>
                            <a:gd name="T40" fmla="*/ 196 w 203"/>
                            <a:gd name="T41" fmla="*/ 59 h 323"/>
                            <a:gd name="T42" fmla="*/ 177 w 203"/>
                            <a:gd name="T43" fmla="*/ 57 h 323"/>
                            <a:gd name="T44" fmla="*/ 163 w 203"/>
                            <a:gd name="T45" fmla="*/ 65 h 323"/>
                            <a:gd name="T46" fmla="*/ 154 w 203"/>
                            <a:gd name="T47" fmla="*/ 81 h 323"/>
                            <a:gd name="T48" fmla="*/ 154 w 203"/>
                            <a:gd name="T49" fmla="*/ 81 h 323"/>
                            <a:gd name="T50" fmla="*/ 140 w 203"/>
                            <a:gd name="T51" fmla="*/ 126 h 323"/>
                            <a:gd name="T52" fmla="*/ 113 w 203"/>
                            <a:gd name="T53" fmla="*/ 211 h 323"/>
                            <a:gd name="T54" fmla="*/ 99 w 203"/>
                            <a:gd name="T55" fmla="*/ 257 h 323"/>
                            <a:gd name="T56" fmla="*/ 99 w 203"/>
                            <a:gd name="T57" fmla="*/ 257 h 323"/>
                            <a:gd name="T58" fmla="*/ 97 w 203"/>
                            <a:gd name="T59" fmla="*/ 276 h 323"/>
                            <a:gd name="T60" fmla="*/ 104 w 203"/>
                            <a:gd name="T61" fmla="*/ 289 h 323"/>
                            <a:gd name="T62" fmla="*/ 121 w 203"/>
                            <a:gd name="T63" fmla="*/ 297 h 323"/>
                            <a:gd name="T64" fmla="*/ 121 w 203"/>
                            <a:gd name="T65" fmla="*/ 297 h 323"/>
                            <a:gd name="T66" fmla="*/ 119 w 203"/>
                            <a:gd name="T67" fmla="*/ 304 h 323"/>
                            <a:gd name="T68" fmla="*/ 115 w 203"/>
                            <a:gd name="T69" fmla="*/ 316 h 323"/>
                            <a:gd name="T70" fmla="*/ 113 w 203"/>
                            <a:gd name="T71" fmla="*/ 323 h 323"/>
                            <a:gd name="T72" fmla="*/ 113 w 203"/>
                            <a:gd name="T73" fmla="*/ 323 h 323"/>
                            <a:gd name="T74" fmla="*/ 85 w 203"/>
                            <a:gd name="T75" fmla="*/ 314 h 323"/>
                            <a:gd name="T76" fmla="*/ 30 w 203"/>
                            <a:gd name="T77" fmla="*/ 296 h 323"/>
                            <a:gd name="T78" fmla="*/ 0 w 203"/>
                            <a:gd name="T79" fmla="*/ 288 h 323"/>
                            <a:gd name="T80" fmla="*/ 0 w 203"/>
                            <a:gd name="T81" fmla="*/ 288 h 323"/>
                            <a:gd name="T82" fmla="*/ 2 w 203"/>
                            <a:gd name="T83" fmla="*/ 281 h 323"/>
                            <a:gd name="T84" fmla="*/ 7 w 203"/>
                            <a:gd name="T85" fmla="*/ 269 h 323"/>
                            <a:gd name="T86" fmla="*/ 8 w 203"/>
                            <a:gd name="T87" fmla="*/ 262 h 323"/>
                            <a:gd name="T88" fmla="*/ 8 w 203"/>
                            <a:gd name="T89" fmla="*/ 262 h 323"/>
                            <a:gd name="T90" fmla="*/ 26 w 203"/>
                            <a:gd name="T91" fmla="*/ 265 h 323"/>
                            <a:gd name="T92" fmla="*/ 41 w 203"/>
                            <a:gd name="T93" fmla="*/ 258 h 323"/>
                            <a:gd name="T94" fmla="*/ 49 w 203"/>
                            <a:gd name="T95" fmla="*/ 242 h 323"/>
                            <a:gd name="T96" fmla="*/ 49 w 203"/>
                            <a:gd name="T97" fmla="*/ 242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03" h="323">
                              <a:moveTo>
                                <a:pt x="49" y="242"/>
                              </a:moveTo>
                              <a:lnTo>
                                <a:pt x="64" y="195"/>
                              </a:lnTo>
                              <a:lnTo>
                                <a:pt x="90" y="111"/>
                              </a:lnTo>
                              <a:lnTo>
                                <a:pt x="104" y="66"/>
                              </a:lnTo>
                              <a:lnTo>
                                <a:pt x="107" y="47"/>
                              </a:lnTo>
                              <a:lnTo>
                                <a:pt x="100" y="34"/>
                              </a:lnTo>
                              <a:lnTo>
                                <a:pt x="82" y="24"/>
                              </a:lnTo>
                              <a:lnTo>
                                <a:pt x="85" y="18"/>
                              </a:lnTo>
                              <a:lnTo>
                                <a:pt x="89" y="6"/>
                              </a:lnTo>
                              <a:lnTo>
                                <a:pt x="90" y="0"/>
                              </a:lnTo>
                              <a:lnTo>
                                <a:pt x="120" y="9"/>
                              </a:lnTo>
                              <a:lnTo>
                                <a:pt x="175" y="25"/>
                              </a:lnTo>
                              <a:lnTo>
                                <a:pt x="203" y="35"/>
                              </a:lnTo>
                              <a:lnTo>
                                <a:pt x="201" y="41"/>
                              </a:lnTo>
                              <a:lnTo>
                                <a:pt x="198" y="53"/>
                              </a:lnTo>
                              <a:lnTo>
                                <a:pt x="196" y="59"/>
                              </a:lnTo>
                              <a:lnTo>
                                <a:pt x="177" y="57"/>
                              </a:lnTo>
                              <a:lnTo>
                                <a:pt x="163" y="65"/>
                              </a:lnTo>
                              <a:lnTo>
                                <a:pt x="154" y="81"/>
                              </a:lnTo>
                              <a:lnTo>
                                <a:pt x="140" y="126"/>
                              </a:lnTo>
                              <a:lnTo>
                                <a:pt x="113" y="211"/>
                              </a:lnTo>
                              <a:lnTo>
                                <a:pt x="99" y="257"/>
                              </a:lnTo>
                              <a:lnTo>
                                <a:pt x="97" y="276"/>
                              </a:lnTo>
                              <a:lnTo>
                                <a:pt x="104" y="289"/>
                              </a:lnTo>
                              <a:lnTo>
                                <a:pt x="121" y="297"/>
                              </a:lnTo>
                              <a:lnTo>
                                <a:pt x="119" y="304"/>
                              </a:lnTo>
                              <a:lnTo>
                                <a:pt x="115" y="316"/>
                              </a:lnTo>
                              <a:lnTo>
                                <a:pt x="113" y="323"/>
                              </a:lnTo>
                              <a:lnTo>
                                <a:pt x="85" y="314"/>
                              </a:lnTo>
                              <a:lnTo>
                                <a:pt x="30" y="296"/>
                              </a:lnTo>
                              <a:lnTo>
                                <a:pt x="0" y="288"/>
                              </a:lnTo>
                              <a:lnTo>
                                <a:pt x="2" y="281"/>
                              </a:lnTo>
                              <a:lnTo>
                                <a:pt x="7" y="269"/>
                              </a:lnTo>
                              <a:lnTo>
                                <a:pt x="8" y="262"/>
                              </a:lnTo>
                              <a:lnTo>
                                <a:pt x="26" y="265"/>
                              </a:lnTo>
                              <a:lnTo>
                                <a:pt x="41" y="258"/>
                              </a:lnTo>
                              <a:lnTo>
                                <a:pt x="49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5" name="Freeform 557"/>
                      <wps:cNvSpPr>
                        <a:spLocks/>
                      </wps:cNvSpPr>
                      <wps:spPr bwMode="auto">
                        <a:xfrm>
                          <a:off x="2313" y="414"/>
                          <a:ext cx="70" cy="85"/>
                        </a:xfrm>
                        <a:custGeom>
                          <a:avLst/>
                          <a:gdLst>
                            <a:gd name="T0" fmla="*/ 210 w 279"/>
                            <a:gd name="T1" fmla="*/ 280 h 340"/>
                            <a:gd name="T2" fmla="*/ 183 w 279"/>
                            <a:gd name="T3" fmla="*/ 340 h 340"/>
                            <a:gd name="T4" fmla="*/ 176 w 279"/>
                            <a:gd name="T5" fmla="*/ 337 h 340"/>
                            <a:gd name="T6" fmla="*/ 156 w 279"/>
                            <a:gd name="T7" fmla="*/ 328 h 340"/>
                            <a:gd name="T8" fmla="*/ 157 w 279"/>
                            <a:gd name="T9" fmla="*/ 320 h 340"/>
                            <a:gd name="T10" fmla="*/ 160 w 279"/>
                            <a:gd name="T11" fmla="*/ 296 h 340"/>
                            <a:gd name="T12" fmla="*/ 127 w 279"/>
                            <a:gd name="T13" fmla="*/ 304 h 340"/>
                            <a:gd name="T14" fmla="*/ 68 w 279"/>
                            <a:gd name="T15" fmla="*/ 295 h 340"/>
                            <a:gd name="T16" fmla="*/ 31 w 279"/>
                            <a:gd name="T17" fmla="*/ 269 h 340"/>
                            <a:gd name="T18" fmla="*/ 0 w 279"/>
                            <a:gd name="T19" fmla="*/ 193 h 340"/>
                            <a:gd name="T20" fmla="*/ 19 w 279"/>
                            <a:gd name="T21" fmla="*/ 100 h 340"/>
                            <a:gd name="T22" fmla="*/ 52 w 279"/>
                            <a:gd name="T23" fmla="*/ 49 h 340"/>
                            <a:gd name="T24" fmla="*/ 145 w 279"/>
                            <a:gd name="T25" fmla="*/ 0 h 340"/>
                            <a:gd name="T26" fmla="*/ 198 w 279"/>
                            <a:gd name="T27" fmla="*/ 10 h 340"/>
                            <a:gd name="T28" fmla="*/ 233 w 279"/>
                            <a:gd name="T29" fmla="*/ 36 h 340"/>
                            <a:gd name="T30" fmla="*/ 248 w 279"/>
                            <a:gd name="T31" fmla="*/ 58 h 340"/>
                            <a:gd name="T32" fmla="*/ 258 w 279"/>
                            <a:gd name="T33" fmla="*/ 48 h 340"/>
                            <a:gd name="T34" fmla="*/ 262 w 279"/>
                            <a:gd name="T35" fmla="*/ 45 h 340"/>
                            <a:gd name="T36" fmla="*/ 275 w 279"/>
                            <a:gd name="T37" fmla="*/ 50 h 340"/>
                            <a:gd name="T38" fmla="*/ 279 w 279"/>
                            <a:gd name="T39" fmla="*/ 53 h 340"/>
                            <a:gd name="T40" fmla="*/ 265 w 279"/>
                            <a:gd name="T41" fmla="*/ 128 h 340"/>
                            <a:gd name="T42" fmla="*/ 260 w 279"/>
                            <a:gd name="T43" fmla="*/ 155 h 340"/>
                            <a:gd name="T44" fmla="*/ 243 w 279"/>
                            <a:gd name="T45" fmla="*/ 154 h 340"/>
                            <a:gd name="T46" fmla="*/ 237 w 279"/>
                            <a:gd name="T47" fmla="*/ 152 h 340"/>
                            <a:gd name="T48" fmla="*/ 215 w 279"/>
                            <a:gd name="T49" fmla="*/ 60 h 340"/>
                            <a:gd name="T50" fmla="*/ 189 w 279"/>
                            <a:gd name="T51" fmla="*/ 41 h 340"/>
                            <a:gd name="T52" fmla="*/ 106 w 279"/>
                            <a:gd name="T53" fmla="*/ 67 h 340"/>
                            <a:gd name="T54" fmla="*/ 69 w 279"/>
                            <a:gd name="T55" fmla="*/ 124 h 340"/>
                            <a:gd name="T56" fmla="*/ 60 w 279"/>
                            <a:gd name="T57" fmla="*/ 243 h 340"/>
                            <a:gd name="T58" fmla="*/ 89 w 279"/>
                            <a:gd name="T59" fmla="*/ 270 h 340"/>
                            <a:gd name="T60" fmla="*/ 152 w 279"/>
                            <a:gd name="T61" fmla="*/ 268 h 340"/>
                            <a:gd name="T62" fmla="*/ 175 w 279"/>
                            <a:gd name="T63" fmla="*/ 239 h 340"/>
                            <a:gd name="T64" fmla="*/ 175 w 279"/>
                            <a:gd name="T65" fmla="*/ 205 h 340"/>
                            <a:gd name="T66" fmla="*/ 160 w 279"/>
                            <a:gd name="T67" fmla="*/ 191 h 340"/>
                            <a:gd name="T68" fmla="*/ 167 w 279"/>
                            <a:gd name="T69" fmla="*/ 174 h 340"/>
                            <a:gd name="T70" fmla="*/ 171 w 279"/>
                            <a:gd name="T71" fmla="*/ 168 h 340"/>
                            <a:gd name="T72" fmla="*/ 245 w 279"/>
                            <a:gd name="T73" fmla="*/ 202 h 340"/>
                            <a:gd name="T74" fmla="*/ 272 w 279"/>
                            <a:gd name="T75" fmla="*/ 214 h 340"/>
                            <a:gd name="T76" fmla="*/ 264 w 279"/>
                            <a:gd name="T77" fmla="*/ 231 h 340"/>
                            <a:gd name="T78" fmla="*/ 262 w 279"/>
                            <a:gd name="T79" fmla="*/ 237 h 340"/>
                            <a:gd name="T80" fmla="*/ 230 w 279"/>
                            <a:gd name="T81" fmla="*/ 242 h 340"/>
                            <a:gd name="T82" fmla="*/ 220 w 279"/>
                            <a:gd name="T83" fmla="*/ 2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79" h="340">
                              <a:moveTo>
                                <a:pt x="220" y="259"/>
                              </a:moveTo>
                              <a:lnTo>
                                <a:pt x="210" y="280"/>
                              </a:lnTo>
                              <a:lnTo>
                                <a:pt x="193" y="319"/>
                              </a:lnTo>
                              <a:lnTo>
                                <a:pt x="183" y="340"/>
                              </a:lnTo>
                              <a:lnTo>
                                <a:pt x="176" y="337"/>
                              </a:lnTo>
                              <a:lnTo>
                                <a:pt x="163" y="331"/>
                              </a:lnTo>
                              <a:lnTo>
                                <a:pt x="156" y="328"/>
                              </a:lnTo>
                              <a:lnTo>
                                <a:pt x="157" y="320"/>
                              </a:lnTo>
                              <a:lnTo>
                                <a:pt x="160" y="304"/>
                              </a:lnTo>
                              <a:lnTo>
                                <a:pt x="160" y="296"/>
                              </a:lnTo>
                              <a:lnTo>
                                <a:pt x="127" y="304"/>
                              </a:lnTo>
                              <a:lnTo>
                                <a:pt x="96" y="303"/>
                              </a:lnTo>
                              <a:lnTo>
                                <a:pt x="68" y="295"/>
                              </a:lnTo>
                              <a:lnTo>
                                <a:pt x="31" y="269"/>
                              </a:lnTo>
                              <a:lnTo>
                                <a:pt x="9" y="235"/>
                              </a:lnTo>
                              <a:lnTo>
                                <a:pt x="0" y="193"/>
                              </a:lnTo>
                              <a:lnTo>
                                <a:pt x="3" y="147"/>
                              </a:lnTo>
                              <a:lnTo>
                                <a:pt x="19" y="100"/>
                              </a:lnTo>
                              <a:lnTo>
                                <a:pt x="52" y="49"/>
                              </a:lnTo>
                              <a:lnTo>
                                <a:pt x="96" y="14"/>
                              </a:lnTo>
                              <a:lnTo>
                                <a:pt x="145" y="0"/>
                              </a:lnTo>
                              <a:lnTo>
                                <a:pt x="198" y="10"/>
                              </a:lnTo>
                              <a:lnTo>
                                <a:pt x="216" y="21"/>
                              </a:lnTo>
                              <a:lnTo>
                                <a:pt x="233" y="36"/>
                              </a:lnTo>
                              <a:lnTo>
                                <a:pt x="248" y="58"/>
                              </a:lnTo>
                              <a:lnTo>
                                <a:pt x="252" y="55"/>
                              </a:lnTo>
                              <a:lnTo>
                                <a:pt x="258" y="48"/>
                              </a:lnTo>
                              <a:lnTo>
                                <a:pt x="262" y="45"/>
                              </a:lnTo>
                              <a:lnTo>
                                <a:pt x="266" y="47"/>
                              </a:lnTo>
                              <a:lnTo>
                                <a:pt x="275" y="50"/>
                              </a:lnTo>
                              <a:lnTo>
                                <a:pt x="279" y="53"/>
                              </a:lnTo>
                              <a:lnTo>
                                <a:pt x="274" y="79"/>
                              </a:lnTo>
                              <a:lnTo>
                                <a:pt x="265" y="128"/>
                              </a:lnTo>
                              <a:lnTo>
                                <a:pt x="260" y="155"/>
                              </a:lnTo>
                              <a:lnTo>
                                <a:pt x="254" y="155"/>
                              </a:lnTo>
                              <a:lnTo>
                                <a:pt x="243" y="154"/>
                              </a:lnTo>
                              <a:lnTo>
                                <a:pt x="237" y="152"/>
                              </a:lnTo>
                              <a:lnTo>
                                <a:pt x="232" y="98"/>
                              </a:lnTo>
                              <a:lnTo>
                                <a:pt x="215" y="60"/>
                              </a:lnTo>
                              <a:lnTo>
                                <a:pt x="189" y="41"/>
                              </a:lnTo>
                              <a:lnTo>
                                <a:pt x="148" y="38"/>
                              </a:lnTo>
                              <a:lnTo>
                                <a:pt x="106" y="67"/>
                              </a:lnTo>
                              <a:lnTo>
                                <a:pt x="69" y="124"/>
                              </a:lnTo>
                              <a:lnTo>
                                <a:pt x="50" y="195"/>
                              </a:lnTo>
                              <a:lnTo>
                                <a:pt x="60" y="243"/>
                              </a:lnTo>
                              <a:lnTo>
                                <a:pt x="89" y="270"/>
                              </a:lnTo>
                              <a:lnTo>
                                <a:pt x="122" y="277"/>
                              </a:lnTo>
                              <a:lnTo>
                                <a:pt x="152" y="268"/>
                              </a:lnTo>
                              <a:lnTo>
                                <a:pt x="175" y="239"/>
                              </a:lnTo>
                              <a:lnTo>
                                <a:pt x="179" y="220"/>
                              </a:lnTo>
                              <a:lnTo>
                                <a:pt x="175" y="205"/>
                              </a:lnTo>
                              <a:lnTo>
                                <a:pt x="160" y="191"/>
                              </a:lnTo>
                              <a:lnTo>
                                <a:pt x="163" y="185"/>
                              </a:lnTo>
                              <a:lnTo>
                                <a:pt x="167" y="174"/>
                              </a:lnTo>
                              <a:lnTo>
                                <a:pt x="171" y="168"/>
                              </a:lnTo>
                              <a:lnTo>
                                <a:pt x="197" y="180"/>
                              </a:lnTo>
                              <a:lnTo>
                                <a:pt x="245" y="202"/>
                              </a:lnTo>
                              <a:lnTo>
                                <a:pt x="272" y="214"/>
                              </a:lnTo>
                              <a:lnTo>
                                <a:pt x="270" y="219"/>
                              </a:lnTo>
                              <a:lnTo>
                                <a:pt x="264" y="231"/>
                              </a:lnTo>
                              <a:lnTo>
                                <a:pt x="262" y="237"/>
                              </a:lnTo>
                              <a:lnTo>
                                <a:pt x="242" y="236"/>
                              </a:lnTo>
                              <a:lnTo>
                                <a:pt x="230" y="242"/>
                              </a:lnTo>
                              <a:lnTo>
                                <a:pt x="220" y="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6" name="Freeform 558"/>
                      <wps:cNvSpPr>
                        <a:spLocks/>
                      </wps:cNvSpPr>
                      <wps:spPr bwMode="auto">
                        <a:xfrm>
                          <a:off x="2368" y="441"/>
                          <a:ext cx="64" cy="79"/>
                        </a:xfrm>
                        <a:custGeom>
                          <a:avLst/>
                          <a:gdLst>
                            <a:gd name="T0" fmla="*/ 59 w 258"/>
                            <a:gd name="T1" fmla="*/ 224 h 318"/>
                            <a:gd name="T2" fmla="*/ 84 w 258"/>
                            <a:gd name="T3" fmla="*/ 184 h 318"/>
                            <a:gd name="T4" fmla="*/ 130 w 258"/>
                            <a:gd name="T5" fmla="*/ 108 h 318"/>
                            <a:gd name="T6" fmla="*/ 155 w 258"/>
                            <a:gd name="T7" fmla="*/ 67 h 318"/>
                            <a:gd name="T8" fmla="*/ 155 w 258"/>
                            <a:gd name="T9" fmla="*/ 67 h 318"/>
                            <a:gd name="T10" fmla="*/ 162 w 258"/>
                            <a:gd name="T11" fmla="*/ 50 h 318"/>
                            <a:gd name="T12" fmla="*/ 158 w 258"/>
                            <a:gd name="T13" fmla="*/ 35 h 318"/>
                            <a:gd name="T14" fmla="*/ 144 w 258"/>
                            <a:gd name="T15" fmla="*/ 22 h 318"/>
                            <a:gd name="T16" fmla="*/ 144 w 258"/>
                            <a:gd name="T17" fmla="*/ 22 h 318"/>
                            <a:gd name="T18" fmla="*/ 147 w 258"/>
                            <a:gd name="T19" fmla="*/ 16 h 318"/>
                            <a:gd name="T20" fmla="*/ 154 w 258"/>
                            <a:gd name="T21" fmla="*/ 6 h 318"/>
                            <a:gd name="T22" fmla="*/ 157 w 258"/>
                            <a:gd name="T23" fmla="*/ 0 h 318"/>
                            <a:gd name="T24" fmla="*/ 157 w 258"/>
                            <a:gd name="T25" fmla="*/ 0 h 318"/>
                            <a:gd name="T26" fmla="*/ 184 w 258"/>
                            <a:gd name="T27" fmla="*/ 16 h 318"/>
                            <a:gd name="T28" fmla="*/ 232 w 258"/>
                            <a:gd name="T29" fmla="*/ 45 h 318"/>
                            <a:gd name="T30" fmla="*/ 258 w 258"/>
                            <a:gd name="T31" fmla="*/ 62 h 318"/>
                            <a:gd name="T32" fmla="*/ 258 w 258"/>
                            <a:gd name="T33" fmla="*/ 62 h 318"/>
                            <a:gd name="T34" fmla="*/ 255 w 258"/>
                            <a:gd name="T35" fmla="*/ 67 h 318"/>
                            <a:gd name="T36" fmla="*/ 249 w 258"/>
                            <a:gd name="T37" fmla="*/ 78 h 318"/>
                            <a:gd name="T38" fmla="*/ 245 w 258"/>
                            <a:gd name="T39" fmla="*/ 84 h 318"/>
                            <a:gd name="T40" fmla="*/ 245 w 258"/>
                            <a:gd name="T41" fmla="*/ 84 h 318"/>
                            <a:gd name="T42" fmla="*/ 228 w 258"/>
                            <a:gd name="T43" fmla="*/ 77 h 318"/>
                            <a:gd name="T44" fmla="*/ 212 w 258"/>
                            <a:gd name="T45" fmla="*/ 80 h 318"/>
                            <a:gd name="T46" fmla="*/ 199 w 258"/>
                            <a:gd name="T47" fmla="*/ 95 h 318"/>
                            <a:gd name="T48" fmla="*/ 199 w 258"/>
                            <a:gd name="T49" fmla="*/ 95 h 318"/>
                            <a:gd name="T50" fmla="*/ 175 w 258"/>
                            <a:gd name="T51" fmla="*/ 135 h 318"/>
                            <a:gd name="T52" fmla="*/ 129 w 258"/>
                            <a:gd name="T53" fmla="*/ 210 h 318"/>
                            <a:gd name="T54" fmla="*/ 103 w 258"/>
                            <a:gd name="T55" fmla="*/ 250 h 318"/>
                            <a:gd name="T56" fmla="*/ 103 w 258"/>
                            <a:gd name="T57" fmla="*/ 250 h 318"/>
                            <a:gd name="T58" fmla="*/ 97 w 258"/>
                            <a:gd name="T59" fmla="*/ 269 h 318"/>
                            <a:gd name="T60" fmla="*/ 100 w 258"/>
                            <a:gd name="T61" fmla="*/ 283 h 318"/>
                            <a:gd name="T62" fmla="*/ 114 w 258"/>
                            <a:gd name="T63" fmla="*/ 296 h 318"/>
                            <a:gd name="T64" fmla="*/ 114 w 258"/>
                            <a:gd name="T65" fmla="*/ 296 h 318"/>
                            <a:gd name="T66" fmla="*/ 111 w 258"/>
                            <a:gd name="T67" fmla="*/ 302 h 318"/>
                            <a:gd name="T68" fmla="*/ 104 w 258"/>
                            <a:gd name="T69" fmla="*/ 313 h 318"/>
                            <a:gd name="T70" fmla="*/ 101 w 258"/>
                            <a:gd name="T71" fmla="*/ 318 h 318"/>
                            <a:gd name="T72" fmla="*/ 101 w 258"/>
                            <a:gd name="T73" fmla="*/ 318 h 318"/>
                            <a:gd name="T74" fmla="*/ 75 w 258"/>
                            <a:gd name="T75" fmla="*/ 302 h 318"/>
                            <a:gd name="T76" fmla="*/ 26 w 258"/>
                            <a:gd name="T77" fmla="*/ 272 h 318"/>
                            <a:gd name="T78" fmla="*/ 0 w 258"/>
                            <a:gd name="T79" fmla="*/ 257 h 318"/>
                            <a:gd name="T80" fmla="*/ 0 w 258"/>
                            <a:gd name="T81" fmla="*/ 257 h 318"/>
                            <a:gd name="T82" fmla="*/ 3 w 258"/>
                            <a:gd name="T83" fmla="*/ 252 h 318"/>
                            <a:gd name="T84" fmla="*/ 10 w 258"/>
                            <a:gd name="T85" fmla="*/ 241 h 318"/>
                            <a:gd name="T86" fmla="*/ 13 w 258"/>
                            <a:gd name="T87" fmla="*/ 235 h 318"/>
                            <a:gd name="T88" fmla="*/ 13 w 258"/>
                            <a:gd name="T89" fmla="*/ 235 h 318"/>
                            <a:gd name="T90" fmla="*/ 31 w 258"/>
                            <a:gd name="T91" fmla="*/ 241 h 318"/>
                            <a:gd name="T92" fmla="*/ 46 w 258"/>
                            <a:gd name="T93" fmla="*/ 237 h 318"/>
                            <a:gd name="T94" fmla="*/ 59 w 258"/>
                            <a:gd name="T95" fmla="*/ 224 h 318"/>
                            <a:gd name="T96" fmla="*/ 59 w 258"/>
                            <a:gd name="T97" fmla="*/ 224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58" h="318">
                              <a:moveTo>
                                <a:pt x="59" y="224"/>
                              </a:moveTo>
                              <a:lnTo>
                                <a:pt x="84" y="184"/>
                              </a:lnTo>
                              <a:lnTo>
                                <a:pt x="130" y="108"/>
                              </a:lnTo>
                              <a:lnTo>
                                <a:pt x="155" y="67"/>
                              </a:lnTo>
                              <a:lnTo>
                                <a:pt x="162" y="50"/>
                              </a:lnTo>
                              <a:lnTo>
                                <a:pt x="158" y="35"/>
                              </a:lnTo>
                              <a:lnTo>
                                <a:pt x="144" y="22"/>
                              </a:lnTo>
                              <a:lnTo>
                                <a:pt x="147" y="16"/>
                              </a:lnTo>
                              <a:lnTo>
                                <a:pt x="154" y="6"/>
                              </a:lnTo>
                              <a:lnTo>
                                <a:pt x="157" y="0"/>
                              </a:lnTo>
                              <a:lnTo>
                                <a:pt x="184" y="16"/>
                              </a:lnTo>
                              <a:lnTo>
                                <a:pt x="232" y="45"/>
                              </a:lnTo>
                              <a:lnTo>
                                <a:pt x="258" y="62"/>
                              </a:lnTo>
                              <a:lnTo>
                                <a:pt x="255" y="67"/>
                              </a:lnTo>
                              <a:lnTo>
                                <a:pt x="249" y="78"/>
                              </a:lnTo>
                              <a:lnTo>
                                <a:pt x="245" y="84"/>
                              </a:lnTo>
                              <a:lnTo>
                                <a:pt x="228" y="77"/>
                              </a:lnTo>
                              <a:lnTo>
                                <a:pt x="212" y="80"/>
                              </a:lnTo>
                              <a:lnTo>
                                <a:pt x="199" y="95"/>
                              </a:lnTo>
                              <a:lnTo>
                                <a:pt x="175" y="135"/>
                              </a:lnTo>
                              <a:lnTo>
                                <a:pt x="129" y="210"/>
                              </a:lnTo>
                              <a:lnTo>
                                <a:pt x="103" y="250"/>
                              </a:lnTo>
                              <a:lnTo>
                                <a:pt x="97" y="269"/>
                              </a:lnTo>
                              <a:lnTo>
                                <a:pt x="100" y="283"/>
                              </a:lnTo>
                              <a:lnTo>
                                <a:pt x="114" y="296"/>
                              </a:lnTo>
                              <a:lnTo>
                                <a:pt x="111" y="302"/>
                              </a:lnTo>
                              <a:lnTo>
                                <a:pt x="104" y="313"/>
                              </a:lnTo>
                              <a:lnTo>
                                <a:pt x="101" y="318"/>
                              </a:lnTo>
                              <a:lnTo>
                                <a:pt x="75" y="302"/>
                              </a:lnTo>
                              <a:lnTo>
                                <a:pt x="26" y="272"/>
                              </a:lnTo>
                              <a:lnTo>
                                <a:pt x="0" y="257"/>
                              </a:lnTo>
                              <a:lnTo>
                                <a:pt x="3" y="252"/>
                              </a:lnTo>
                              <a:lnTo>
                                <a:pt x="10" y="241"/>
                              </a:lnTo>
                              <a:lnTo>
                                <a:pt x="13" y="235"/>
                              </a:lnTo>
                              <a:lnTo>
                                <a:pt x="31" y="241"/>
                              </a:lnTo>
                              <a:lnTo>
                                <a:pt x="46" y="237"/>
                              </a:lnTo>
                              <a:lnTo>
                                <a:pt x="59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7" name="Freeform 559"/>
                      <wps:cNvSpPr>
                        <a:spLocks/>
                      </wps:cNvSpPr>
                      <wps:spPr bwMode="auto">
                        <a:xfrm>
                          <a:off x="2399" y="464"/>
                          <a:ext cx="71" cy="91"/>
                        </a:xfrm>
                        <a:custGeom>
                          <a:avLst/>
                          <a:gdLst>
                            <a:gd name="T0" fmla="*/ 63 w 284"/>
                            <a:gd name="T1" fmla="*/ 210 h 363"/>
                            <a:gd name="T2" fmla="*/ 93 w 284"/>
                            <a:gd name="T3" fmla="*/ 173 h 363"/>
                            <a:gd name="T4" fmla="*/ 148 w 284"/>
                            <a:gd name="T5" fmla="*/ 104 h 363"/>
                            <a:gd name="T6" fmla="*/ 176 w 284"/>
                            <a:gd name="T7" fmla="*/ 66 h 363"/>
                            <a:gd name="T8" fmla="*/ 176 w 284"/>
                            <a:gd name="T9" fmla="*/ 66 h 363"/>
                            <a:gd name="T10" fmla="*/ 185 w 284"/>
                            <a:gd name="T11" fmla="*/ 49 h 363"/>
                            <a:gd name="T12" fmla="*/ 184 w 284"/>
                            <a:gd name="T13" fmla="*/ 35 h 363"/>
                            <a:gd name="T14" fmla="*/ 171 w 284"/>
                            <a:gd name="T15" fmla="*/ 19 h 363"/>
                            <a:gd name="T16" fmla="*/ 171 w 284"/>
                            <a:gd name="T17" fmla="*/ 19 h 363"/>
                            <a:gd name="T18" fmla="*/ 175 w 284"/>
                            <a:gd name="T19" fmla="*/ 15 h 363"/>
                            <a:gd name="T20" fmla="*/ 183 w 284"/>
                            <a:gd name="T21" fmla="*/ 5 h 363"/>
                            <a:gd name="T22" fmla="*/ 187 w 284"/>
                            <a:gd name="T23" fmla="*/ 0 h 363"/>
                            <a:gd name="T24" fmla="*/ 187 w 284"/>
                            <a:gd name="T25" fmla="*/ 0 h 363"/>
                            <a:gd name="T26" fmla="*/ 213 w 284"/>
                            <a:gd name="T27" fmla="*/ 19 h 363"/>
                            <a:gd name="T28" fmla="*/ 259 w 284"/>
                            <a:gd name="T29" fmla="*/ 56 h 363"/>
                            <a:gd name="T30" fmla="*/ 284 w 284"/>
                            <a:gd name="T31" fmla="*/ 75 h 363"/>
                            <a:gd name="T32" fmla="*/ 284 w 284"/>
                            <a:gd name="T33" fmla="*/ 75 h 363"/>
                            <a:gd name="T34" fmla="*/ 281 w 284"/>
                            <a:gd name="T35" fmla="*/ 81 h 363"/>
                            <a:gd name="T36" fmla="*/ 273 w 284"/>
                            <a:gd name="T37" fmla="*/ 91 h 363"/>
                            <a:gd name="T38" fmla="*/ 269 w 284"/>
                            <a:gd name="T39" fmla="*/ 96 h 363"/>
                            <a:gd name="T40" fmla="*/ 269 w 284"/>
                            <a:gd name="T41" fmla="*/ 96 h 363"/>
                            <a:gd name="T42" fmla="*/ 248 w 284"/>
                            <a:gd name="T43" fmla="*/ 84 h 363"/>
                            <a:gd name="T44" fmla="*/ 231 w 284"/>
                            <a:gd name="T45" fmla="*/ 85 h 363"/>
                            <a:gd name="T46" fmla="*/ 216 w 284"/>
                            <a:gd name="T47" fmla="*/ 100 h 363"/>
                            <a:gd name="T48" fmla="*/ 216 w 284"/>
                            <a:gd name="T49" fmla="*/ 100 h 363"/>
                            <a:gd name="T50" fmla="*/ 186 w 284"/>
                            <a:gd name="T51" fmla="*/ 138 h 363"/>
                            <a:gd name="T52" fmla="*/ 132 w 284"/>
                            <a:gd name="T53" fmla="*/ 206 h 363"/>
                            <a:gd name="T54" fmla="*/ 104 w 284"/>
                            <a:gd name="T55" fmla="*/ 242 h 363"/>
                            <a:gd name="T56" fmla="*/ 104 w 284"/>
                            <a:gd name="T57" fmla="*/ 242 h 363"/>
                            <a:gd name="T58" fmla="*/ 95 w 284"/>
                            <a:gd name="T59" fmla="*/ 256 h 363"/>
                            <a:gd name="T60" fmla="*/ 95 w 284"/>
                            <a:gd name="T61" fmla="*/ 267 h 363"/>
                            <a:gd name="T62" fmla="*/ 107 w 284"/>
                            <a:gd name="T63" fmla="*/ 280 h 363"/>
                            <a:gd name="T64" fmla="*/ 107 w 284"/>
                            <a:gd name="T65" fmla="*/ 280 h 363"/>
                            <a:gd name="T66" fmla="*/ 143 w 284"/>
                            <a:gd name="T67" fmla="*/ 301 h 363"/>
                            <a:gd name="T68" fmla="*/ 187 w 284"/>
                            <a:gd name="T69" fmla="*/ 304 h 363"/>
                            <a:gd name="T70" fmla="*/ 244 w 284"/>
                            <a:gd name="T71" fmla="*/ 287 h 363"/>
                            <a:gd name="T72" fmla="*/ 244 w 284"/>
                            <a:gd name="T73" fmla="*/ 287 h 363"/>
                            <a:gd name="T74" fmla="*/ 248 w 284"/>
                            <a:gd name="T75" fmla="*/ 292 h 363"/>
                            <a:gd name="T76" fmla="*/ 253 w 284"/>
                            <a:gd name="T77" fmla="*/ 303 h 363"/>
                            <a:gd name="T78" fmla="*/ 256 w 284"/>
                            <a:gd name="T79" fmla="*/ 309 h 363"/>
                            <a:gd name="T80" fmla="*/ 256 w 284"/>
                            <a:gd name="T81" fmla="*/ 309 h 363"/>
                            <a:gd name="T82" fmla="*/ 231 w 284"/>
                            <a:gd name="T83" fmla="*/ 322 h 363"/>
                            <a:gd name="T84" fmla="*/ 186 w 284"/>
                            <a:gd name="T85" fmla="*/ 348 h 363"/>
                            <a:gd name="T86" fmla="*/ 161 w 284"/>
                            <a:gd name="T87" fmla="*/ 363 h 363"/>
                            <a:gd name="T88" fmla="*/ 161 w 284"/>
                            <a:gd name="T89" fmla="*/ 363 h 363"/>
                            <a:gd name="T90" fmla="*/ 119 w 284"/>
                            <a:gd name="T91" fmla="*/ 330 h 363"/>
                            <a:gd name="T92" fmla="*/ 42 w 284"/>
                            <a:gd name="T93" fmla="*/ 269 h 363"/>
                            <a:gd name="T94" fmla="*/ 0 w 284"/>
                            <a:gd name="T95" fmla="*/ 236 h 363"/>
                            <a:gd name="T96" fmla="*/ 0 w 284"/>
                            <a:gd name="T97" fmla="*/ 236 h 363"/>
                            <a:gd name="T98" fmla="*/ 4 w 284"/>
                            <a:gd name="T99" fmla="*/ 231 h 363"/>
                            <a:gd name="T100" fmla="*/ 11 w 284"/>
                            <a:gd name="T101" fmla="*/ 221 h 363"/>
                            <a:gd name="T102" fmla="*/ 16 w 284"/>
                            <a:gd name="T103" fmla="*/ 216 h 363"/>
                            <a:gd name="T104" fmla="*/ 16 w 284"/>
                            <a:gd name="T105" fmla="*/ 216 h 363"/>
                            <a:gd name="T106" fmla="*/ 33 w 284"/>
                            <a:gd name="T107" fmla="*/ 224 h 363"/>
                            <a:gd name="T108" fmla="*/ 49 w 284"/>
                            <a:gd name="T109" fmla="*/ 222 h 363"/>
                            <a:gd name="T110" fmla="*/ 63 w 284"/>
                            <a:gd name="T111" fmla="*/ 210 h 363"/>
                            <a:gd name="T112" fmla="*/ 63 w 284"/>
                            <a:gd name="T113" fmla="*/ 21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84" h="363">
                              <a:moveTo>
                                <a:pt x="63" y="210"/>
                              </a:moveTo>
                              <a:lnTo>
                                <a:pt x="93" y="173"/>
                              </a:lnTo>
                              <a:lnTo>
                                <a:pt x="148" y="104"/>
                              </a:lnTo>
                              <a:lnTo>
                                <a:pt x="176" y="66"/>
                              </a:lnTo>
                              <a:lnTo>
                                <a:pt x="185" y="49"/>
                              </a:lnTo>
                              <a:lnTo>
                                <a:pt x="184" y="35"/>
                              </a:lnTo>
                              <a:lnTo>
                                <a:pt x="171" y="19"/>
                              </a:lnTo>
                              <a:lnTo>
                                <a:pt x="175" y="15"/>
                              </a:lnTo>
                              <a:lnTo>
                                <a:pt x="183" y="5"/>
                              </a:lnTo>
                              <a:lnTo>
                                <a:pt x="187" y="0"/>
                              </a:lnTo>
                              <a:lnTo>
                                <a:pt x="213" y="19"/>
                              </a:lnTo>
                              <a:lnTo>
                                <a:pt x="259" y="56"/>
                              </a:lnTo>
                              <a:lnTo>
                                <a:pt x="284" y="75"/>
                              </a:lnTo>
                              <a:lnTo>
                                <a:pt x="281" y="81"/>
                              </a:lnTo>
                              <a:lnTo>
                                <a:pt x="273" y="91"/>
                              </a:lnTo>
                              <a:lnTo>
                                <a:pt x="269" y="96"/>
                              </a:lnTo>
                              <a:lnTo>
                                <a:pt x="248" y="84"/>
                              </a:lnTo>
                              <a:lnTo>
                                <a:pt x="231" y="85"/>
                              </a:lnTo>
                              <a:lnTo>
                                <a:pt x="216" y="100"/>
                              </a:lnTo>
                              <a:lnTo>
                                <a:pt x="186" y="138"/>
                              </a:lnTo>
                              <a:lnTo>
                                <a:pt x="132" y="206"/>
                              </a:lnTo>
                              <a:lnTo>
                                <a:pt x="104" y="242"/>
                              </a:lnTo>
                              <a:lnTo>
                                <a:pt x="95" y="256"/>
                              </a:lnTo>
                              <a:lnTo>
                                <a:pt x="95" y="267"/>
                              </a:lnTo>
                              <a:lnTo>
                                <a:pt x="107" y="280"/>
                              </a:lnTo>
                              <a:lnTo>
                                <a:pt x="143" y="301"/>
                              </a:lnTo>
                              <a:lnTo>
                                <a:pt x="187" y="304"/>
                              </a:lnTo>
                              <a:lnTo>
                                <a:pt x="244" y="287"/>
                              </a:lnTo>
                              <a:lnTo>
                                <a:pt x="248" y="292"/>
                              </a:lnTo>
                              <a:lnTo>
                                <a:pt x="253" y="303"/>
                              </a:lnTo>
                              <a:lnTo>
                                <a:pt x="256" y="309"/>
                              </a:lnTo>
                              <a:lnTo>
                                <a:pt x="231" y="322"/>
                              </a:lnTo>
                              <a:lnTo>
                                <a:pt x="186" y="348"/>
                              </a:lnTo>
                              <a:lnTo>
                                <a:pt x="161" y="363"/>
                              </a:lnTo>
                              <a:lnTo>
                                <a:pt x="119" y="330"/>
                              </a:lnTo>
                              <a:lnTo>
                                <a:pt x="42" y="269"/>
                              </a:lnTo>
                              <a:lnTo>
                                <a:pt x="0" y="236"/>
                              </a:lnTo>
                              <a:lnTo>
                                <a:pt x="4" y="231"/>
                              </a:lnTo>
                              <a:lnTo>
                                <a:pt x="11" y="221"/>
                              </a:lnTo>
                              <a:lnTo>
                                <a:pt x="16" y="216"/>
                              </a:lnTo>
                              <a:lnTo>
                                <a:pt x="33" y="224"/>
                              </a:lnTo>
                              <a:lnTo>
                                <a:pt x="49" y="222"/>
                              </a:lnTo>
                              <a:lnTo>
                                <a:pt x="63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" name="Freeform 560"/>
                      <wps:cNvSpPr>
                        <a:spLocks/>
                      </wps:cNvSpPr>
                      <wps:spPr bwMode="auto">
                        <a:xfrm>
                          <a:off x="2449" y="511"/>
                          <a:ext cx="77" cy="89"/>
                        </a:xfrm>
                        <a:custGeom>
                          <a:avLst/>
                          <a:gdLst>
                            <a:gd name="T0" fmla="*/ 65 w 305"/>
                            <a:gd name="T1" fmla="*/ 191 h 356"/>
                            <a:gd name="T2" fmla="*/ 101 w 305"/>
                            <a:gd name="T3" fmla="*/ 158 h 356"/>
                            <a:gd name="T4" fmla="*/ 164 w 305"/>
                            <a:gd name="T5" fmla="*/ 98 h 356"/>
                            <a:gd name="T6" fmla="*/ 200 w 305"/>
                            <a:gd name="T7" fmla="*/ 65 h 356"/>
                            <a:gd name="T8" fmla="*/ 200 w 305"/>
                            <a:gd name="T9" fmla="*/ 65 h 356"/>
                            <a:gd name="T10" fmla="*/ 211 w 305"/>
                            <a:gd name="T11" fmla="*/ 50 h 356"/>
                            <a:gd name="T12" fmla="*/ 211 w 305"/>
                            <a:gd name="T13" fmla="*/ 34 h 356"/>
                            <a:gd name="T14" fmla="*/ 201 w 305"/>
                            <a:gd name="T15" fmla="*/ 18 h 356"/>
                            <a:gd name="T16" fmla="*/ 201 w 305"/>
                            <a:gd name="T17" fmla="*/ 18 h 356"/>
                            <a:gd name="T18" fmla="*/ 206 w 305"/>
                            <a:gd name="T19" fmla="*/ 13 h 356"/>
                            <a:gd name="T20" fmla="*/ 215 w 305"/>
                            <a:gd name="T21" fmla="*/ 5 h 356"/>
                            <a:gd name="T22" fmla="*/ 219 w 305"/>
                            <a:gd name="T23" fmla="*/ 0 h 356"/>
                            <a:gd name="T24" fmla="*/ 219 w 305"/>
                            <a:gd name="T25" fmla="*/ 0 h 356"/>
                            <a:gd name="T26" fmla="*/ 241 w 305"/>
                            <a:gd name="T27" fmla="*/ 23 h 356"/>
                            <a:gd name="T28" fmla="*/ 283 w 305"/>
                            <a:gd name="T29" fmla="*/ 67 h 356"/>
                            <a:gd name="T30" fmla="*/ 305 w 305"/>
                            <a:gd name="T31" fmla="*/ 90 h 356"/>
                            <a:gd name="T32" fmla="*/ 305 w 305"/>
                            <a:gd name="T33" fmla="*/ 90 h 356"/>
                            <a:gd name="T34" fmla="*/ 300 w 305"/>
                            <a:gd name="T35" fmla="*/ 95 h 356"/>
                            <a:gd name="T36" fmla="*/ 291 w 305"/>
                            <a:gd name="T37" fmla="*/ 103 h 356"/>
                            <a:gd name="T38" fmla="*/ 285 w 305"/>
                            <a:gd name="T39" fmla="*/ 108 h 356"/>
                            <a:gd name="T40" fmla="*/ 285 w 305"/>
                            <a:gd name="T41" fmla="*/ 108 h 356"/>
                            <a:gd name="T42" fmla="*/ 267 w 305"/>
                            <a:gd name="T43" fmla="*/ 94 h 356"/>
                            <a:gd name="T44" fmla="*/ 251 w 305"/>
                            <a:gd name="T45" fmla="*/ 92 h 356"/>
                            <a:gd name="T46" fmla="*/ 233 w 305"/>
                            <a:gd name="T47" fmla="*/ 104 h 356"/>
                            <a:gd name="T48" fmla="*/ 233 w 305"/>
                            <a:gd name="T49" fmla="*/ 104 h 356"/>
                            <a:gd name="T50" fmla="*/ 199 w 305"/>
                            <a:gd name="T51" fmla="*/ 136 h 356"/>
                            <a:gd name="T52" fmla="*/ 135 w 305"/>
                            <a:gd name="T53" fmla="*/ 197 h 356"/>
                            <a:gd name="T54" fmla="*/ 101 w 305"/>
                            <a:gd name="T55" fmla="*/ 228 h 356"/>
                            <a:gd name="T56" fmla="*/ 101 w 305"/>
                            <a:gd name="T57" fmla="*/ 228 h 356"/>
                            <a:gd name="T58" fmla="*/ 91 w 305"/>
                            <a:gd name="T59" fmla="*/ 240 h 356"/>
                            <a:gd name="T60" fmla="*/ 89 w 305"/>
                            <a:gd name="T61" fmla="*/ 253 h 356"/>
                            <a:gd name="T62" fmla="*/ 98 w 305"/>
                            <a:gd name="T63" fmla="*/ 267 h 356"/>
                            <a:gd name="T64" fmla="*/ 98 w 305"/>
                            <a:gd name="T65" fmla="*/ 267 h 356"/>
                            <a:gd name="T66" fmla="*/ 131 w 305"/>
                            <a:gd name="T67" fmla="*/ 292 h 356"/>
                            <a:gd name="T68" fmla="*/ 174 w 305"/>
                            <a:gd name="T69" fmla="*/ 303 h 356"/>
                            <a:gd name="T70" fmla="*/ 234 w 305"/>
                            <a:gd name="T71" fmla="*/ 293 h 356"/>
                            <a:gd name="T72" fmla="*/ 234 w 305"/>
                            <a:gd name="T73" fmla="*/ 293 h 356"/>
                            <a:gd name="T74" fmla="*/ 236 w 305"/>
                            <a:gd name="T75" fmla="*/ 300 h 356"/>
                            <a:gd name="T76" fmla="*/ 240 w 305"/>
                            <a:gd name="T77" fmla="*/ 311 h 356"/>
                            <a:gd name="T78" fmla="*/ 243 w 305"/>
                            <a:gd name="T79" fmla="*/ 316 h 356"/>
                            <a:gd name="T80" fmla="*/ 243 w 305"/>
                            <a:gd name="T81" fmla="*/ 316 h 356"/>
                            <a:gd name="T82" fmla="*/ 216 w 305"/>
                            <a:gd name="T83" fmla="*/ 326 h 356"/>
                            <a:gd name="T84" fmla="*/ 167 w 305"/>
                            <a:gd name="T85" fmla="*/ 346 h 356"/>
                            <a:gd name="T86" fmla="*/ 140 w 305"/>
                            <a:gd name="T87" fmla="*/ 356 h 356"/>
                            <a:gd name="T88" fmla="*/ 140 w 305"/>
                            <a:gd name="T89" fmla="*/ 356 h 356"/>
                            <a:gd name="T90" fmla="*/ 104 w 305"/>
                            <a:gd name="T91" fmla="*/ 317 h 356"/>
                            <a:gd name="T92" fmla="*/ 36 w 305"/>
                            <a:gd name="T93" fmla="*/ 246 h 356"/>
                            <a:gd name="T94" fmla="*/ 0 w 305"/>
                            <a:gd name="T95" fmla="*/ 206 h 356"/>
                            <a:gd name="T96" fmla="*/ 0 w 305"/>
                            <a:gd name="T97" fmla="*/ 206 h 356"/>
                            <a:gd name="T98" fmla="*/ 4 w 305"/>
                            <a:gd name="T99" fmla="*/ 202 h 356"/>
                            <a:gd name="T100" fmla="*/ 14 w 305"/>
                            <a:gd name="T101" fmla="*/ 193 h 356"/>
                            <a:gd name="T102" fmla="*/ 18 w 305"/>
                            <a:gd name="T103" fmla="*/ 189 h 356"/>
                            <a:gd name="T104" fmla="*/ 18 w 305"/>
                            <a:gd name="T105" fmla="*/ 189 h 356"/>
                            <a:gd name="T106" fmla="*/ 34 w 305"/>
                            <a:gd name="T107" fmla="*/ 200 h 356"/>
                            <a:gd name="T108" fmla="*/ 49 w 305"/>
                            <a:gd name="T109" fmla="*/ 201 h 356"/>
                            <a:gd name="T110" fmla="*/ 65 w 305"/>
                            <a:gd name="T111" fmla="*/ 191 h 356"/>
                            <a:gd name="T112" fmla="*/ 65 w 305"/>
                            <a:gd name="T113" fmla="*/ 191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05" h="356">
                              <a:moveTo>
                                <a:pt x="65" y="191"/>
                              </a:moveTo>
                              <a:lnTo>
                                <a:pt x="101" y="158"/>
                              </a:lnTo>
                              <a:lnTo>
                                <a:pt x="164" y="98"/>
                              </a:lnTo>
                              <a:lnTo>
                                <a:pt x="200" y="65"/>
                              </a:lnTo>
                              <a:lnTo>
                                <a:pt x="211" y="50"/>
                              </a:lnTo>
                              <a:lnTo>
                                <a:pt x="211" y="34"/>
                              </a:lnTo>
                              <a:lnTo>
                                <a:pt x="201" y="18"/>
                              </a:lnTo>
                              <a:lnTo>
                                <a:pt x="206" y="13"/>
                              </a:lnTo>
                              <a:lnTo>
                                <a:pt x="215" y="5"/>
                              </a:lnTo>
                              <a:lnTo>
                                <a:pt x="219" y="0"/>
                              </a:lnTo>
                              <a:lnTo>
                                <a:pt x="241" y="23"/>
                              </a:lnTo>
                              <a:lnTo>
                                <a:pt x="283" y="67"/>
                              </a:lnTo>
                              <a:lnTo>
                                <a:pt x="305" y="90"/>
                              </a:lnTo>
                              <a:lnTo>
                                <a:pt x="300" y="95"/>
                              </a:lnTo>
                              <a:lnTo>
                                <a:pt x="291" y="103"/>
                              </a:lnTo>
                              <a:lnTo>
                                <a:pt x="285" y="108"/>
                              </a:lnTo>
                              <a:lnTo>
                                <a:pt x="267" y="94"/>
                              </a:lnTo>
                              <a:lnTo>
                                <a:pt x="251" y="92"/>
                              </a:lnTo>
                              <a:lnTo>
                                <a:pt x="233" y="104"/>
                              </a:lnTo>
                              <a:lnTo>
                                <a:pt x="199" y="136"/>
                              </a:lnTo>
                              <a:lnTo>
                                <a:pt x="135" y="197"/>
                              </a:lnTo>
                              <a:lnTo>
                                <a:pt x="101" y="228"/>
                              </a:lnTo>
                              <a:lnTo>
                                <a:pt x="91" y="240"/>
                              </a:lnTo>
                              <a:lnTo>
                                <a:pt x="89" y="253"/>
                              </a:lnTo>
                              <a:lnTo>
                                <a:pt x="98" y="267"/>
                              </a:lnTo>
                              <a:lnTo>
                                <a:pt x="131" y="292"/>
                              </a:lnTo>
                              <a:lnTo>
                                <a:pt x="174" y="303"/>
                              </a:lnTo>
                              <a:lnTo>
                                <a:pt x="234" y="293"/>
                              </a:lnTo>
                              <a:lnTo>
                                <a:pt x="236" y="300"/>
                              </a:lnTo>
                              <a:lnTo>
                                <a:pt x="240" y="311"/>
                              </a:lnTo>
                              <a:lnTo>
                                <a:pt x="243" y="316"/>
                              </a:lnTo>
                              <a:lnTo>
                                <a:pt x="216" y="326"/>
                              </a:lnTo>
                              <a:lnTo>
                                <a:pt x="167" y="346"/>
                              </a:lnTo>
                              <a:lnTo>
                                <a:pt x="140" y="356"/>
                              </a:lnTo>
                              <a:lnTo>
                                <a:pt x="104" y="317"/>
                              </a:lnTo>
                              <a:lnTo>
                                <a:pt x="36" y="246"/>
                              </a:lnTo>
                              <a:lnTo>
                                <a:pt x="0" y="206"/>
                              </a:lnTo>
                              <a:lnTo>
                                <a:pt x="4" y="202"/>
                              </a:lnTo>
                              <a:lnTo>
                                <a:pt x="14" y="193"/>
                              </a:lnTo>
                              <a:lnTo>
                                <a:pt x="18" y="189"/>
                              </a:lnTo>
                              <a:lnTo>
                                <a:pt x="34" y="200"/>
                              </a:lnTo>
                              <a:lnTo>
                                <a:pt x="49" y="201"/>
                              </a:lnTo>
                              <a:lnTo>
                                <a:pt x="65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9" name="Freeform 561"/>
                      <wps:cNvSpPr>
                        <a:spLocks/>
                      </wps:cNvSpPr>
                      <wps:spPr bwMode="auto">
                        <a:xfrm>
                          <a:off x="2504" y="559"/>
                          <a:ext cx="84" cy="75"/>
                        </a:xfrm>
                        <a:custGeom>
                          <a:avLst/>
                          <a:gdLst>
                            <a:gd name="T0" fmla="*/ 243 w 338"/>
                            <a:gd name="T1" fmla="*/ 99 h 302"/>
                            <a:gd name="T2" fmla="*/ 228 w 338"/>
                            <a:gd name="T3" fmla="*/ 110 h 302"/>
                            <a:gd name="T4" fmla="*/ 215 w 338"/>
                            <a:gd name="T5" fmla="*/ 96 h 302"/>
                            <a:gd name="T6" fmla="*/ 197 w 338"/>
                            <a:gd name="T7" fmla="*/ 96 h 302"/>
                            <a:gd name="T8" fmla="*/ 192 w 338"/>
                            <a:gd name="T9" fmla="*/ 100 h 302"/>
                            <a:gd name="T10" fmla="*/ 183 w 338"/>
                            <a:gd name="T11" fmla="*/ 111 h 302"/>
                            <a:gd name="T12" fmla="*/ 153 w 338"/>
                            <a:gd name="T13" fmla="*/ 150 h 302"/>
                            <a:gd name="T14" fmla="*/ 70 w 338"/>
                            <a:gd name="T15" fmla="*/ 261 h 302"/>
                            <a:gd name="T16" fmla="*/ 115 w 338"/>
                            <a:gd name="T17" fmla="*/ 247 h 302"/>
                            <a:gd name="T18" fmla="*/ 241 w 338"/>
                            <a:gd name="T19" fmla="*/ 206 h 302"/>
                            <a:gd name="T20" fmla="*/ 250 w 338"/>
                            <a:gd name="T21" fmla="*/ 203 h 302"/>
                            <a:gd name="T22" fmla="*/ 262 w 338"/>
                            <a:gd name="T23" fmla="*/ 196 h 302"/>
                            <a:gd name="T24" fmla="*/ 270 w 338"/>
                            <a:gd name="T25" fmla="*/ 188 h 302"/>
                            <a:gd name="T26" fmla="*/ 263 w 338"/>
                            <a:gd name="T27" fmla="*/ 159 h 302"/>
                            <a:gd name="T28" fmla="*/ 269 w 338"/>
                            <a:gd name="T29" fmla="*/ 156 h 302"/>
                            <a:gd name="T30" fmla="*/ 284 w 338"/>
                            <a:gd name="T31" fmla="*/ 145 h 302"/>
                            <a:gd name="T32" fmla="*/ 298 w 338"/>
                            <a:gd name="T33" fmla="*/ 164 h 302"/>
                            <a:gd name="T34" fmla="*/ 338 w 338"/>
                            <a:gd name="T35" fmla="*/ 218 h 302"/>
                            <a:gd name="T36" fmla="*/ 332 w 338"/>
                            <a:gd name="T37" fmla="*/ 223 h 302"/>
                            <a:gd name="T38" fmla="*/ 317 w 338"/>
                            <a:gd name="T39" fmla="*/ 234 h 302"/>
                            <a:gd name="T40" fmla="*/ 305 w 338"/>
                            <a:gd name="T41" fmla="*/ 225 h 302"/>
                            <a:gd name="T42" fmla="*/ 264 w 338"/>
                            <a:gd name="T43" fmla="*/ 228 h 302"/>
                            <a:gd name="T44" fmla="*/ 239 w 338"/>
                            <a:gd name="T45" fmla="*/ 236 h 302"/>
                            <a:gd name="T46" fmla="*/ 108 w 338"/>
                            <a:gd name="T47" fmla="*/ 276 h 302"/>
                            <a:gd name="T48" fmla="*/ 22 w 338"/>
                            <a:gd name="T49" fmla="*/ 302 h 302"/>
                            <a:gd name="T50" fmla="*/ 17 w 338"/>
                            <a:gd name="T51" fmla="*/ 294 h 302"/>
                            <a:gd name="T52" fmla="*/ 0 w 338"/>
                            <a:gd name="T53" fmla="*/ 272 h 302"/>
                            <a:gd name="T54" fmla="*/ 23 w 338"/>
                            <a:gd name="T55" fmla="*/ 240 h 302"/>
                            <a:gd name="T56" fmla="*/ 126 w 338"/>
                            <a:gd name="T57" fmla="*/ 104 h 302"/>
                            <a:gd name="T58" fmla="*/ 149 w 338"/>
                            <a:gd name="T59" fmla="*/ 74 h 302"/>
                            <a:gd name="T60" fmla="*/ 166 w 338"/>
                            <a:gd name="T61" fmla="*/ 34 h 302"/>
                            <a:gd name="T62" fmla="*/ 160 w 338"/>
                            <a:gd name="T63" fmla="*/ 14 h 302"/>
                            <a:gd name="T64" fmla="*/ 175 w 338"/>
                            <a:gd name="T65" fmla="*/ 3 h 302"/>
                            <a:gd name="T66" fmla="*/ 181 w 338"/>
                            <a:gd name="T67" fmla="*/ 0 h 302"/>
                            <a:gd name="T68" fmla="*/ 231 w 338"/>
                            <a:gd name="T69" fmla="*/ 70 h 302"/>
                            <a:gd name="T70" fmla="*/ 249 w 338"/>
                            <a:gd name="T71" fmla="*/ 96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8" h="302">
                              <a:moveTo>
                                <a:pt x="249" y="96"/>
                              </a:moveTo>
                              <a:lnTo>
                                <a:pt x="243" y="99"/>
                              </a:lnTo>
                              <a:lnTo>
                                <a:pt x="233" y="107"/>
                              </a:lnTo>
                              <a:lnTo>
                                <a:pt x="228" y="110"/>
                              </a:lnTo>
                              <a:lnTo>
                                <a:pt x="215" y="96"/>
                              </a:lnTo>
                              <a:lnTo>
                                <a:pt x="205" y="92"/>
                              </a:lnTo>
                              <a:lnTo>
                                <a:pt x="197" y="96"/>
                              </a:lnTo>
                              <a:lnTo>
                                <a:pt x="192" y="100"/>
                              </a:lnTo>
                              <a:lnTo>
                                <a:pt x="187" y="105"/>
                              </a:lnTo>
                              <a:lnTo>
                                <a:pt x="183" y="111"/>
                              </a:lnTo>
                              <a:lnTo>
                                <a:pt x="153" y="150"/>
                              </a:lnTo>
                              <a:lnTo>
                                <a:pt x="99" y="223"/>
                              </a:lnTo>
                              <a:lnTo>
                                <a:pt x="70" y="261"/>
                              </a:lnTo>
                              <a:lnTo>
                                <a:pt x="115" y="247"/>
                              </a:lnTo>
                              <a:lnTo>
                                <a:pt x="197" y="221"/>
                              </a:lnTo>
                              <a:lnTo>
                                <a:pt x="241" y="206"/>
                              </a:lnTo>
                              <a:lnTo>
                                <a:pt x="250" y="203"/>
                              </a:lnTo>
                              <a:lnTo>
                                <a:pt x="258" y="200"/>
                              </a:lnTo>
                              <a:lnTo>
                                <a:pt x="262" y="196"/>
                              </a:lnTo>
                              <a:lnTo>
                                <a:pt x="270" y="188"/>
                              </a:lnTo>
                              <a:lnTo>
                                <a:pt x="271" y="177"/>
                              </a:lnTo>
                              <a:lnTo>
                                <a:pt x="263" y="159"/>
                              </a:lnTo>
                              <a:lnTo>
                                <a:pt x="269" y="156"/>
                              </a:lnTo>
                              <a:lnTo>
                                <a:pt x="280" y="148"/>
                              </a:lnTo>
                              <a:lnTo>
                                <a:pt x="284" y="145"/>
                              </a:lnTo>
                              <a:lnTo>
                                <a:pt x="298" y="164"/>
                              </a:lnTo>
                              <a:lnTo>
                                <a:pt x="324" y="200"/>
                              </a:lnTo>
                              <a:lnTo>
                                <a:pt x="338" y="218"/>
                              </a:lnTo>
                              <a:lnTo>
                                <a:pt x="332" y="223"/>
                              </a:lnTo>
                              <a:lnTo>
                                <a:pt x="323" y="229"/>
                              </a:lnTo>
                              <a:lnTo>
                                <a:pt x="317" y="234"/>
                              </a:lnTo>
                              <a:lnTo>
                                <a:pt x="305" y="225"/>
                              </a:lnTo>
                              <a:lnTo>
                                <a:pt x="288" y="224"/>
                              </a:lnTo>
                              <a:lnTo>
                                <a:pt x="264" y="228"/>
                              </a:lnTo>
                              <a:lnTo>
                                <a:pt x="239" y="236"/>
                              </a:lnTo>
                              <a:lnTo>
                                <a:pt x="178" y="255"/>
                              </a:lnTo>
                              <a:lnTo>
                                <a:pt x="108" y="276"/>
                              </a:lnTo>
                              <a:lnTo>
                                <a:pt x="48" y="294"/>
                              </a:lnTo>
                              <a:lnTo>
                                <a:pt x="22" y="302"/>
                              </a:lnTo>
                              <a:lnTo>
                                <a:pt x="17" y="294"/>
                              </a:lnTo>
                              <a:lnTo>
                                <a:pt x="7" y="280"/>
                              </a:lnTo>
                              <a:lnTo>
                                <a:pt x="0" y="272"/>
                              </a:lnTo>
                              <a:lnTo>
                                <a:pt x="23" y="240"/>
                              </a:lnTo>
                              <a:lnTo>
                                <a:pt x="75" y="172"/>
                              </a:lnTo>
                              <a:lnTo>
                                <a:pt x="126" y="104"/>
                              </a:lnTo>
                              <a:lnTo>
                                <a:pt x="149" y="74"/>
                              </a:lnTo>
                              <a:lnTo>
                                <a:pt x="162" y="51"/>
                              </a:lnTo>
                              <a:lnTo>
                                <a:pt x="166" y="34"/>
                              </a:lnTo>
                              <a:lnTo>
                                <a:pt x="160" y="14"/>
                              </a:lnTo>
                              <a:lnTo>
                                <a:pt x="165" y="11"/>
                              </a:lnTo>
                              <a:lnTo>
                                <a:pt x="175" y="3"/>
                              </a:lnTo>
                              <a:lnTo>
                                <a:pt x="181" y="0"/>
                              </a:lnTo>
                              <a:lnTo>
                                <a:pt x="198" y="24"/>
                              </a:lnTo>
                              <a:lnTo>
                                <a:pt x="231" y="70"/>
                              </a:lnTo>
                              <a:lnTo>
                                <a:pt x="249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" name="Freeform 562"/>
                      <wps:cNvSpPr>
                        <a:spLocks/>
                      </wps:cNvSpPr>
                      <wps:spPr bwMode="auto">
                        <a:xfrm>
                          <a:off x="2530" y="630"/>
                          <a:ext cx="103" cy="105"/>
                        </a:xfrm>
                        <a:custGeom>
                          <a:avLst/>
                          <a:gdLst>
                            <a:gd name="T0" fmla="*/ 257 w 411"/>
                            <a:gd name="T1" fmla="*/ 9 h 419"/>
                            <a:gd name="T2" fmla="*/ 275 w 411"/>
                            <a:gd name="T3" fmla="*/ 0 h 419"/>
                            <a:gd name="T4" fmla="*/ 286 w 411"/>
                            <a:gd name="T5" fmla="*/ 25 h 419"/>
                            <a:gd name="T6" fmla="*/ 320 w 411"/>
                            <a:gd name="T7" fmla="*/ 97 h 419"/>
                            <a:gd name="T8" fmla="*/ 294 w 411"/>
                            <a:gd name="T9" fmla="*/ 118 h 419"/>
                            <a:gd name="T10" fmla="*/ 182 w 411"/>
                            <a:gd name="T11" fmla="*/ 211 h 419"/>
                            <a:gd name="T12" fmla="*/ 157 w 411"/>
                            <a:gd name="T13" fmla="*/ 232 h 419"/>
                            <a:gd name="T14" fmla="*/ 157 w 411"/>
                            <a:gd name="T15" fmla="*/ 233 h 419"/>
                            <a:gd name="T16" fmla="*/ 157 w 411"/>
                            <a:gd name="T17" fmla="*/ 233 h 419"/>
                            <a:gd name="T18" fmla="*/ 263 w 411"/>
                            <a:gd name="T19" fmla="*/ 216 h 419"/>
                            <a:gd name="T20" fmla="*/ 368 w 411"/>
                            <a:gd name="T21" fmla="*/ 200 h 419"/>
                            <a:gd name="T22" fmla="*/ 379 w 411"/>
                            <a:gd name="T23" fmla="*/ 224 h 419"/>
                            <a:gd name="T24" fmla="*/ 411 w 411"/>
                            <a:gd name="T25" fmla="*/ 293 h 419"/>
                            <a:gd name="T26" fmla="*/ 406 w 411"/>
                            <a:gd name="T27" fmla="*/ 295 h 419"/>
                            <a:gd name="T28" fmla="*/ 388 w 411"/>
                            <a:gd name="T29" fmla="*/ 304 h 419"/>
                            <a:gd name="T30" fmla="*/ 377 w 411"/>
                            <a:gd name="T31" fmla="*/ 289 h 419"/>
                            <a:gd name="T32" fmla="*/ 344 w 411"/>
                            <a:gd name="T33" fmla="*/ 288 h 419"/>
                            <a:gd name="T34" fmla="*/ 301 w 411"/>
                            <a:gd name="T35" fmla="*/ 307 h 419"/>
                            <a:gd name="T36" fmla="*/ 177 w 411"/>
                            <a:gd name="T37" fmla="*/ 365 h 419"/>
                            <a:gd name="T38" fmla="*/ 161 w 411"/>
                            <a:gd name="T39" fmla="*/ 376 h 419"/>
                            <a:gd name="T40" fmla="*/ 160 w 411"/>
                            <a:gd name="T41" fmla="*/ 409 h 419"/>
                            <a:gd name="T42" fmla="*/ 155 w 411"/>
                            <a:gd name="T43" fmla="*/ 413 h 419"/>
                            <a:gd name="T44" fmla="*/ 137 w 411"/>
                            <a:gd name="T45" fmla="*/ 419 h 419"/>
                            <a:gd name="T46" fmla="*/ 124 w 411"/>
                            <a:gd name="T47" fmla="*/ 392 h 419"/>
                            <a:gd name="T48" fmla="*/ 86 w 411"/>
                            <a:gd name="T49" fmla="*/ 310 h 419"/>
                            <a:gd name="T50" fmla="*/ 91 w 411"/>
                            <a:gd name="T51" fmla="*/ 306 h 419"/>
                            <a:gd name="T52" fmla="*/ 109 w 411"/>
                            <a:gd name="T53" fmla="*/ 299 h 419"/>
                            <a:gd name="T54" fmla="*/ 124 w 411"/>
                            <a:gd name="T55" fmla="*/ 318 h 419"/>
                            <a:gd name="T56" fmla="*/ 164 w 411"/>
                            <a:gd name="T57" fmla="*/ 314 h 419"/>
                            <a:gd name="T58" fmla="*/ 211 w 411"/>
                            <a:gd name="T59" fmla="*/ 293 h 419"/>
                            <a:gd name="T60" fmla="*/ 345 w 411"/>
                            <a:gd name="T61" fmla="*/ 231 h 419"/>
                            <a:gd name="T62" fmla="*/ 345 w 411"/>
                            <a:gd name="T63" fmla="*/ 231 h 419"/>
                            <a:gd name="T64" fmla="*/ 345 w 411"/>
                            <a:gd name="T65" fmla="*/ 229 h 419"/>
                            <a:gd name="T66" fmla="*/ 315 w 411"/>
                            <a:gd name="T67" fmla="*/ 234 h 419"/>
                            <a:gd name="T68" fmla="*/ 166 w 411"/>
                            <a:gd name="T69" fmla="*/ 258 h 419"/>
                            <a:gd name="T70" fmla="*/ 68 w 411"/>
                            <a:gd name="T71" fmla="*/ 273 h 419"/>
                            <a:gd name="T72" fmla="*/ 66 w 411"/>
                            <a:gd name="T73" fmla="*/ 267 h 419"/>
                            <a:gd name="T74" fmla="*/ 58 w 411"/>
                            <a:gd name="T75" fmla="*/ 250 h 419"/>
                            <a:gd name="T76" fmla="*/ 80 w 411"/>
                            <a:gd name="T77" fmla="*/ 232 h 419"/>
                            <a:gd name="T78" fmla="*/ 196 w 411"/>
                            <a:gd name="T79" fmla="*/ 135 h 419"/>
                            <a:gd name="T80" fmla="*/ 270 w 411"/>
                            <a:gd name="T81" fmla="*/ 72 h 419"/>
                            <a:gd name="T82" fmla="*/ 270 w 411"/>
                            <a:gd name="T83" fmla="*/ 72 h 419"/>
                            <a:gd name="T84" fmla="*/ 270 w 411"/>
                            <a:gd name="T85" fmla="*/ 72 h 419"/>
                            <a:gd name="T86" fmla="*/ 241 w 411"/>
                            <a:gd name="T87" fmla="*/ 85 h 419"/>
                            <a:gd name="T88" fmla="*/ 110 w 411"/>
                            <a:gd name="T89" fmla="*/ 146 h 419"/>
                            <a:gd name="T90" fmla="*/ 80 w 411"/>
                            <a:gd name="T91" fmla="*/ 159 h 419"/>
                            <a:gd name="T92" fmla="*/ 60 w 411"/>
                            <a:gd name="T93" fmla="*/ 185 h 419"/>
                            <a:gd name="T94" fmla="*/ 65 w 411"/>
                            <a:gd name="T95" fmla="*/ 204 h 419"/>
                            <a:gd name="T96" fmla="*/ 47 w 411"/>
                            <a:gd name="T97" fmla="*/ 212 h 419"/>
                            <a:gd name="T98" fmla="*/ 40 w 411"/>
                            <a:gd name="T99" fmla="*/ 214 h 419"/>
                            <a:gd name="T100" fmla="*/ 11 w 411"/>
                            <a:gd name="T101" fmla="*/ 151 h 419"/>
                            <a:gd name="T102" fmla="*/ 0 w 411"/>
                            <a:gd name="T103" fmla="*/ 127 h 419"/>
                            <a:gd name="T104" fmla="*/ 17 w 411"/>
                            <a:gd name="T105" fmla="*/ 120 h 419"/>
                            <a:gd name="T106" fmla="*/ 24 w 411"/>
                            <a:gd name="T107" fmla="*/ 118 h 419"/>
                            <a:gd name="T108" fmla="*/ 49 w 411"/>
                            <a:gd name="T109" fmla="*/ 137 h 419"/>
                            <a:gd name="T110" fmla="*/ 68 w 411"/>
                            <a:gd name="T111" fmla="*/ 133 h 419"/>
                            <a:gd name="T112" fmla="*/ 192 w 411"/>
                            <a:gd name="T113" fmla="*/ 76 h 419"/>
                            <a:gd name="T114" fmla="*/ 235 w 411"/>
                            <a:gd name="T115" fmla="*/ 55 h 419"/>
                            <a:gd name="T116" fmla="*/ 255 w 411"/>
                            <a:gd name="T117" fmla="*/ 30 h 419"/>
                            <a:gd name="T118" fmla="*/ 252 w 411"/>
                            <a:gd name="T119" fmla="*/ 11 h 4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11" h="419">
                              <a:moveTo>
                                <a:pt x="252" y="11"/>
                              </a:moveTo>
                              <a:lnTo>
                                <a:pt x="257" y="9"/>
                              </a:lnTo>
                              <a:lnTo>
                                <a:pt x="268" y="4"/>
                              </a:lnTo>
                              <a:lnTo>
                                <a:pt x="275" y="0"/>
                              </a:lnTo>
                              <a:lnTo>
                                <a:pt x="286" y="25"/>
                              </a:lnTo>
                              <a:lnTo>
                                <a:pt x="308" y="72"/>
                              </a:lnTo>
                              <a:lnTo>
                                <a:pt x="320" y="97"/>
                              </a:lnTo>
                              <a:lnTo>
                                <a:pt x="294" y="118"/>
                              </a:lnTo>
                              <a:lnTo>
                                <a:pt x="238" y="165"/>
                              </a:lnTo>
                              <a:lnTo>
                                <a:pt x="182" y="211"/>
                              </a:lnTo>
                              <a:lnTo>
                                <a:pt x="157" y="232"/>
                              </a:lnTo>
                              <a:lnTo>
                                <a:pt x="157" y="233"/>
                              </a:lnTo>
                              <a:lnTo>
                                <a:pt x="190" y="227"/>
                              </a:lnTo>
                              <a:lnTo>
                                <a:pt x="263" y="216"/>
                              </a:lnTo>
                              <a:lnTo>
                                <a:pt x="335" y="205"/>
                              </a:lnTo>
                              <a:lnTo>
                                <a:pt x="368" y="200"/>
                              </a:lnTo>
                              <a:lnTo>
                                <a:pt x="379" y="224"/>
                              </a:lnTo>
                              <a:lnTo>
                                <a:pt x="400" y="269"/>
                              </a:lnTo>
                              <a:lnTo>
                                <a:pt x="411" y="293"/>
                              </a:lnTo>
                              <a:lnTo>
                                <a:pt x="406" y="295"/>
                              </a:lnTo>
                              <a:lnTo>
                                <a:pt x="395" y="301"/>
                              </a:lnTo>
                              <a:lnTo>
                                <a:pt x="388" y="304"/>
                              </a:lnTo>
                              <a:lnTo>
                                <a:pt x="377" y="289"/>
                              </a:lnTo>
                              <a:lnTo>
                                <a:pt x="363" y="283"/>
                              </a:lnTo>
                              <a:lnTo>
                                <a:pt x="344" y="288"/>
                              </a:lnTo>
                              <a:lnTo>
                                <a:pt x="301" y="307"/>
                              </a:lnTo>
                              <a:lnTo>
                                <a:pt x="220" y="346"/>
                              </a:lnTo>
                              <a:lnTo>
                                <a:pt x="177" y="365"/>
                              </a:lnTo>
                              <a:lnTo>
                                <a:pt x="161" y="376"/>
                              </a:lnTo>
                              <a:lnTo>
                                <a:pt x="157" y="391"/>
                              </a:lnTo>
                              <a:lnTo>
                                <a:pt x="160" y="409"/>
                              </a:lnTo>
                              <a:lnTo>
                                <a:pt x="155" y="413"/>
                              </a:lnTo>
                              <a:lnTo>
                                <a:pt x="144" y="417"/>
                              </a:lnTo>
                              <a:lnTo>
                                <a:pt x="137" y="419"/>
                              </a:lnTo>
                              <a:lnTo>
                                <a:pt x="124" y="392"/>
                              </a:lnTo>
                              <a:lnTo>
                                <a:pt x="99" y="338"/>
                              </a:lnTo>
                              <a:lnTo>
                                <a:pt x="86" y="310"/>
                              </a:lnTo>
                              <a:lnTo>
                                <a:pt x="91" y="306"/>
                              </a:lnTo>
                              <a:lnTo>
                                <a:pt x="102" y="301"/>
                              </a:lnTo>
                              <a:lnTo>
                                <a:pt x="109" y="299"/>
                              </a:lnTo>
                              <a:lnTo>
                                <a:pt x="124" y="318"/>
                              </a:lnTo>
                              <a:lnTo>
                                <a:pt x="139" y="323"/>
                              </a:lnTo>
                              <a:lnTo>
                                <a:pt x="164" y="314"/>
                              </a:lnTo>
                              <a:lnTo>
                                <a:pt x="211" y="293"/>
                              </a:lnTo>
                              <a:lnTo>
                                <a:pt x="298" y="252"/>
                              </a:lnTo>
                              <a:lnTo>
                                <a:pt x="345" y="231"/>
                              </a:lnTo>
                              <a:lnTo>
                                <a:pt x="345" y="229"/>
                              </a:lnTo>
                              <a:lnTo>
                                <a:pt x="315" y="234"/>
                              </a:lnTo>
                              <a:lnTo>
                                <a:pt x="247" y="245"/>
                              </a:lnTo>
                              <a:lnTo>
                                <a:pt x="166" y="258"/>
                              </a:lnTo>
                              <a:lnTo>
                                <a:pt x="97" y="268"/>
                              </a:lnTo>
                              <a:lnTo>
                                <a:pt x="68" y="273"/>
                              </a:lnTo>
                              <a:lnTo>
                                <a:pt x="66" y="267"/>
                              </a:lnTo>
                              <a:lnTo>
                                <a:pt x="60" y="257"/>
                              </a:lnTo>
                              <a:lnTo>
                                <a:pt x="58" y="250"/>
                              </a:lnTo>
                              <a:lnTo>
                                <a:pt x="80" y="232"/>
                              </a:lnTo>
                              <a:lnTo>
                                <a:pt x="133" y="188"/>
                              </a:lnTo>
                              <a:lnTo>
                                <a:pt x="196" y="135"/>
                              </a:lnTo>
                              <a:lnTo>
                                <a:pt x="248" y="90"/>
                              </a:lnTo>
                              <a:lnTo>
                                <a:pt x="270" y="72"/>
                              </a:lnTo>
                              <a:lnTo>
                                <a:pt x="241" y="85"/>
                              </a:lnTo>
                              <a:lnTo>
                                <a:pt x="176" y="115"/>
                              </a:lnTo>
                              <a:lnTo>
                                <a:pt x="110" y="146"/>
                              </a:lnTo>
                              <a:lnTo>
                                <a:pt x="80" y="159"/>
                              </a:lnTo>
                              <a:lnTo>
                                <a:pt x="65" y="170"/>
                              </a:lnTo>
                              <a:lnTo>
                                <a:pt x="60" y="185"/>
                              </a:lnTo>
                              <a:lnTo>
                                <a:pt x="65" y="204"/>
                              </a:lnTo>
                              <a:lnTo>
                                <a:pt x="58" y="206"/>
                              </a:lnTo>
                              <a:lnTo>
                                <a:pt x="47" y="212"/>
                              </a:lnTo>
                              <a:lnTo>
                                <a:pt x="40" y="214"/>
                              </a:lnTo>
                              <a:lnTo>
                                <a:pt x="31" y="192"/>
                              </a:lnTo>
                              <a:lnTo>
                                <a:pt x="11" y="151"/>
                              </a:lnTo>
                              <a:lnTo>
                                <a:pt x="0" y="127"/>
                              </a:lnTo>
                              <a:lnTo>
                                <a:pt x="6" y="125"/>
                              </a:lnTo>
                              <a:lnTo>
                                <a:pt x="17" y="120"/>
                              </a:lnTo>
                              <a:lnTo>
                                <a:pt x="24" y="118"/>
                              </a:lnTo>
                              <a:lnTo>
                                <a:pt x="35" y="132"/>
                              </a:lnTo>
                              <a:lnTo>
                                <a:pt x="49" y="137"/>
                              </a:lnTo>
                              <a:lnTo>
                                <a:pt x="68" y="133"/>
                              </a:lnTo>
                              <a:lnTo>
                                <a:pt x="111" y="113"/>
                              </a:lnTo>
                              <a:lnTo>
                                <a:pt x="192" y="76"/>
                              </a:lnTo>
                              <a:lnTo>
                                <a:pt x="235" y="55"/>
                              </a:lnTo>
                              <a:lnTo>
                                <a:pt x="251" y="44"/>
                              </a:lnTo>
                              <a:lnTo>
                                <a:pt x="255" y="30"/>
                              </a:lnTo>
                              <a:lnTo>
                                <a:pt x="25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1" name="Freeform 563"/>
                      <wps:cNvSpPr>
                        <a:spLocks/>
                      </wps:cNvSpPr>
                      <wps:spPr bwMode="auto">
                        <a:xfrm>
                          <a:off x="1642" y="843"/>
                          <a:ext cx="76" cy="70"/>
                        </a:xfrm>
                        <a:custGeom>
                          <a:avLst/>
                          <a:gdLst>
                            <a:gd name="T0" fmla="*/ 196 w 305"/>
                            <a:gd name="T1" fmla="*/ 248 h 282"/>
                            <a:gd name="T2" fmla="*/ 59 w 305"/>
                            <a:gd name="T3" fmla="*/ 247 h 282"/>
                            <a:gd name="T4" fmla="*/ 41 w 305"/>
                            <a:gd name="T5" fmla="*/ 250 h 282"/>
                            <a:gd name="T6" fmla="*/ 25 w 305"/>
                            <a:gd name="T7" fmla="*/ 280 h 282"/>
                            <a:gd name="T8" fmla="*/ 19 w 305"/>
                            <a:gd name="T9" fmla="*/ 280 h 282"/>
                            <a:gd name="T10" fmla="*/ 0 w 305"/>
                            <a:gd name="T11" fmla="*/ 280 h 282"/>
                            <a:gd name="T12" fmla="*/ 0 w 305"/>
                            <a:gd name="T13" fmla="*/ 249 h 282"/>
                            <a:gd name="T14" fmla="*/ 1 w 305"/>
                            <a:gd name="T15" fmla="*/ 161 h 282"/>
                            <a:gd name="T16" fmla="*/ 8 w 305"/>
                            <a:gd name="T17" fmla="*/ 162 h 282"/>
                            <a:gd name="T18" fmla="*/ 26 w 305"/>
                            <a:gd name="T19" fmla="*/ 162 h 282"/>
                            <a:gd name="T20" fmla="*/ 31 w 305"/>
                            <a:gd name="T21" fmla="*/ 181 h 282"/>
                            <a:gd name="T22" fmla="*/ 59 w 305"/>
                            <a:gd name="T23" fmla="*/ 195 h 282"/>
                            <a:gd name="T24" fmla="*/ 76 w 305"/>
                            <a:gd name="T25" fmla="*/ 195 h 282"/>
                            <a:gd name="T26" fmla="*/ 122 w 305"/>
                            <a:gd name="T27" fmla="*/ 196 h 282"/>
                            <a:gd name="T28" fmla="*/ 122 w 305"/>
                            <a:gd name="T29" fmla="*/ 167 h 282"/>
                            <a:gd name="T30" fmla="*/ 123 w 305"/>
                            <a:gd name="T31" fmla="*/ 86 h 282"/>
                            <a:gd name="T32" fmla="*/ 107 w 305"/>
                            <a:gd name="T33" fmla="*/ 86 h 282"/>
                            <a:gd name="T34" fmla="*/ 60 w 305"/>
                            <a:gd name="T35" fmla="*/ 86 h 282"/>
                            <a:gd name="T36" fmla="*/ 42 w 305"/>
                            <a:gd name="T37" fmla="*/ 89 h 282"/>
                            <a:gd name="T38" fmla="*/ 26 w 305"/>
                            <a:gd name="T39" fmla="*/ 119 h 282"/>
                            <a:gd name="T40" fmla="*/ 20 w 305"/>
                            <a:gd name="T41" fmla="*/ 118 h 282"/>
                            <a:gd name="T42" fmla="*/ 1 w 305"/>
                            <a:gd name="T43" fmla="*/ 118 h 282"/>
                            <a:gd name="T44" fmla="*/ 1 w 305"/>
                            <a:gd name="T45" fmla="*/ 87 h 282"/>
                            <a:gd name="T46" fmla="*/ 2 w 305"/>
                            <a:gd name="T47" fmla="*/ 0 h 282"/>
                            <a:gd name="T48" fmla="*/ 9 w 305"/>
                            <a:gd name="T49" fmla="*/ 0 h 282"/>
                            <a:gd name="T50" fmla="*/ 27 w 305"/>
                            <a:gd name="T51" fmla="*/ 0 h 282"/>
                            <a:gd name="T52" fmla="*/ 32 w 305"/>
                            <a:gd name="T53" fmla="*/ 19 h 282"/>
                            <a:gd name="T54" fmla="*/ 60 w 305"/>
                            <a:gd name="T55" fmla="*/ 33 h 282"/>
                            <a:gd name="T56" fmla="*/ 109 w 305"/>
                            <a:gd name="T57" fmla="*/ 34 h 282"/>
                            <a:gd name="T58" fmla="*/ 245 w 305"/>
                            <a:gd name="T59" fmla="*/ 35 h 282"/>
                            <a:gd name="T60" fmla="*/ 264 w 305"/>
                            <a:gd name="T61" fmla="*/ 32 h 282"/>
                            <a:gd name="T62" fmla="*/ 278 w 305"/>
                            <a:gd name="T63" fmla="*/ 2 h 282"/>
                            <a:gd name="T64" fmla="*/ 286 w 305"/>
                            <a:gd name="T65" fmla="*/ 2 h 282"/>
                            <a:gd name="T66" fmla="*/ 305 w 305"/>
                            <a:gd name="T67" fmla="*/ 2 h 282"/>
                            <a:gd name="T68" fmla="*/ 305 w 305"/>
                            <a:gd name="T69" fmla="*/ 33 h 282"/>
                            <a:gd name="T70" fmla="*/ 303 w 305"/>
                            <a:gd name="T71" fmla="*/ 121 h 282"/>
                            <a:gd name="T72" fmla="*/ 297 w 305"/>
                            <a:gd name="T73" fmla="*/ 121 h 282"/>
                            <a:gd name="T74" fmla="*/ 278 w 305"/>
                            <a:gd name="T75" fmla="*/ 120 h 282"/>
                            <a:gd name="T76" fmla="*/ 274 w 305"/>
                            <a:gd name="T77" fmla="*/ 101 h 282"/>
                            <a:gd name="T78" fmla="*/ 245 w 305"/>
                            <a:gd name="T79" fmla="*/ 87 h 282"/>
                            <a:gd name="T80" fmla="*/ 221 w 305"/>
                            <a:gd name="T81" fmla="*/ 87 h 282"/>
                            <a:gd name="T82" fmla="*/ 152 w 305"/>
                            <a:gd name="T83" fmla="*/ 86 h 282"/>
                            <a:gd name="T84" fmla="*/ 152 w 305"/>
                            <a:gd name="T85" fmla="*/ 114 h 282"/>
                            <a:gd name="T86" fmla="*/ 151 w 305"/>
                            <a:gd name="T87" fmla="*/ 196 h 282"/>
                            <a:gd name="T88" fmla="*/ 175 w 305"/>
                            <a:gd name="T89" fmla="*/ 196 h 282"/>
                            <a:gd name="T90" fmla="*/ 244 w 305"/>
                            <a:gd name="T91" fmla="*/ 196 h 282"/>
                            <a:gd name="T92" fmla="*/ 263 w 305"/>
                            <a:gd name="T93" fmla="*/ 193 h 282"/>
                            <a:gd name="T94" fmla="*/ 277 w 305"/>
                            <a:gd name="T95" fmla="*/ 164 h 282"/>
                            <a:gd name="T96" fmla="*/ 284 w 305"/>
                            <a:gd name="T97" fmla="*/ 164 h 282"/>
                            <a:gd name="T98" fmla="*/ 303 w 305"/>
                            <a:gd name="T99" fmla="*/ 165 h 282"/>
                            <a:gd name="T100" fmla="*/ 303 w 305"/>
                            <a:gd name="T101" fmla="*/ 195 h 282"/>
                            <a:gd name="T102" fmla="*/ 302 w 305"/>
                            <a:gd name="T103" fmla="*/ 282 h 282"/>
                            <a:gd name="T104" fmla="*/ 296 w 305"/>
                            <a:gd name="T105" fmla="*/ 282 h 282"/>
                            <a:gd name="T106" fmla="*/ 276 w 305"/>
                            <a:gd name="T107" fmla="*/ 282 h 282"/>
                            <a:gd name="T108" fmla="*/ 273 w 305"/>
                            <a:gd name="T109" fmla="*/ 263 h 282"/>
                            <a:gd name="T110" fmla="*/ 243 w 305"/>
                            <a:gd name="T111" fmla="*/ 249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5" h="282">
                              <a:moveTo>
                                <a:pt x="243" y="249"/>
                              </a:moveTo>
                              <a:lnTo>
                                <a:pt x="196" y="248"/>
                              </a:lnTo>
                              <a:lnTo>
                                <a:pt x="107" y="248"/>
                              </a:lnTo>
                              <a:lnTo>
                                <a:pt x="59" y="247"/>
                              </a:lnTo>
                              <a:lnTo>
                                <a:pt x="41" y="250"/>
                              </a:lnTo>
                              <a:lnTo>
                                <a:pt x="30" y="261"/>
                              </a:lnTo>
                              <a:lnTo>
                                <a:pt x="25" y="280"/>
                              </a:lnTo>
                              <a:lnTo>
                                <a:pt x="19" y="280"/>
                              </a:lnTo>
                              <a:lnTo>
                                <a:pt x="7" y="280"/>
                              </a:lnTo>
                              <a:lnTo>
                                <a:pt x="0" y="280"/>
                              </a:lnTo>
                              <a:lnTo>
                                <a:pt x="0" y="249"/>
                              </a:lnTo>
                              <a:lnTo>
                                <a:pt x="0" y="192"/>
                              </a:lnTo>
                              <a:lnTo>
                                <a:pt x="1" y="161"/>
                              </a:lnTo>
                              <a:lnTo>
                                <a:pt x="8" y="162"/>
                              </a:lnTo>
                              <a:lnTo>
                                <a:pt x="20" y="162"/>
                              </a:lnTo>
                              <a:lnTo>
                                <a:pt x="26" y="162"/>
                              </a:lnTo>
                              <a:lnTo>
                                <a:pt x="31" y="181"/>
                              </a:lnTo>
                              <a:lnTo>
                                <a:pt x="41" y="192"/>
                              </a:lnTo>
                              <a:lnTo>
                                <a:pt x="59" y="195"/>
                              </a:lnTo>
                              <a:lnTo>
                                <a:pt x="76" y="195"/>
                              </a:lnTo>
                              <a:lnTo>
                                <a:pt x="105" y="195"/>
                              </a:lnTo>
                              <a:lnTo>
                                <a:pt x="122" y="196"/>
                              </a:lnTo>
                              <a:lnTo>
                                <a:pt x="122" y="167"/>
                              </a:lnTo>
                              <a:lnTo>
                                <a:pt x="123" y="114"/>
                              </a:lnTo>
                              <a:lnTo>
                                <a:pt x="123" y="86"/>
                              </a:lnTo>
                              <a:lnTo>
                                <a:pt x="107" y="86"/>
                              </a:lnTo>
                              <a:lnTo>
                                <a:pt x="77" y="86"/>
                              </a:lnTo>
                              <a:lnTo>
                                <a:pt x="60" y="86"/>
                              </a:lnTo>
                              <a:lnTo>
                                <a:pt x="42" y="89"/>
                              </a:lnTo>
                              <a:lnTo>
                                <a:pt x="31" y="100"/>
                              </a:lnTo>
                              <a:lnTo>
                                <a:pt x="26" y="119"/>
                              </a:lnTo>
                              <a:lnTo>
                                <a:pt x="20" y="118"/>
                              </a:lnTo>
                              <a:lnTo>
                                <a:pt x="8" y="118"/>
                              </a:lnTo>
                              <a:lnTo>
                                <a:pt x="1" y="118"/>
                              </a:lnTo>
                              <a:lnTo>
                                <a:pt x="1" y="87"/>
                              </a:lnTo>
                              <a:lnTo>
                                <a:pt x="2" y="31"/>
                              </a:lnTo>
                              <a:lnTo>
                                <a:pt x="2" y="0"/>
                              </a:lnTo>
                              <a:lnTo>
                                <a:pt x="9" y="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32" y="19"/>
                              </a:lnTo>
                              <a:lnTo>
                                <a:pt x="42" y="30"/>
                              </a:lnTo>
                              <a:lnTo>
                                <a:pt x="60" y="33"/>
                              </a:lnTo>
                              <a:lnTo>
                                <a:pt x="109" y="34"/>
                              </a:lnTo>
                              <a:lnTo>
                                <a:pt x="197" y="34"/>
                              </a:lnTo>
                              <a:lnTo>
                                <a:pt x="245" y="35"/>
                              </a:lnTo>
                              <a:lnTo>
                                <a:pt x="264" y="32"/>
                              </a:lnTo>
                              <a:lnTo>
                                <a:pt x="275" y="21"/>
                              </a:lnTo>
                              <a:lnTo>
                                <a:pt x="278" y="2"/>
                              </a:lnTo>
                              <a:lnTo>
                                <a:pt x="286" y="2"/>
                              </a:lnTo>
                              <a:lnTo>
                                <a:pt x="298" y="2"/>
                              </a:lnTo>
                              <a:lnTo>
                                <a:pt x="305" y="2"/>
                              </a:lnTo>
                              <a:lnTo>
                                <a:pt x="305" y="33"/>
                              </a:lnTo>
                              <a:lnTo>
                                <a:pt x="303" y="90"/>
                              </a:lnTo>
                              <a:lnTo>
                                <a:pt x="303" y="121"/>
                              </a:lnTo>
                              <a:lnTo>
                                <a:pt x="297" y="121"/>
                              </a:lnTo>
                              <a:lnTo>
                                <a:pt x="285" y="120"/>
                              </a:lnTo>
                              <a:lnTo>
                                <a:pt x="278" y="120"/>
                              </a:lnTo>
                              <a:lnTo>
                                <a:pt x="274" y="101"/>
                              </a:lnTo>
                              <a:lnTo>
                                <a:pt x="263" y="90"/>
                              </a:lnTo>
                              <a:lnTo>
                                <a:pt x="245" y="87"/>
                              </a:lnTo>
                              <a:lnTo>
                                <a:pt x="221" y="87"/>
                              </a:lnTo>
                              <a:lnTo>
                                <a:pt x="176" y="86"/>
                              </a:lnTo>
                              <a:lnTo>
                                <a:pt x="152" y="86"/>
                              </a:lnTo>
                              <a:lnTo>
                                <a:pt x="152" y="114"/>
                              </a:lnTo>
                              <a:lnTo>
                                <a:pt x="151" y="168"/>
                              </a:lnTo>
                              <a:lnTo>
                                <a:pt x="151" y="196"/>
                              </a:lnTo>
                              <a:lnTo>
                                <a:pt x="175" y="196"/>
                              </a:lnTo>
                              <a:lnTo>
                                <a:pt x="220" y="196"/>
                              </a:lnTo>
                              <a:lnTo>
                                <a:pt x="244" y="196"/>
                              </a:lnTo>
                              <a:lnTo>
                                <a:pt x="263" y="193"/>
                              </a:lnTo>
                              <a:lnTo>
                                <a:pt x="273" y="182"/>
                              </a:lnTo>
                              <a:lnTo>
                                <a:pt x="277" y="164"/>
                              </a:lnTo>
                              <a:lnTo>
                                <a:pt x="284" y="164"/>
                              </a:lnTo>
                              <a:lnTo>
                                <a:pt x="297" y="165"/>
                              </a:lnTo>
                              <a:lnTo>
                                <a:pt x="303" y="165"/>
                              </a:lnTo>
                              <a:lnTo>
                                <a:pt x="303" y="195"/>
                              </a:lnTo>
                              <a:lnTo>
                                <a:pt x="302" y="251"/>
                              </a:lnTo>
                              <a:lnTo>
                                <a:pt x="302" y="282"/>
                              </a:lnTo>
                              <a:lnTo>
                                <a:pt x="296" y="282"/>
                              </a:lnTo>
                              <a:lnTo>
                                <a:pt x="284" y="282"/>
                              </a:lnTo>
                              <a:lnTo>
                                <a:pt x="276" y="282"/>
                              </a:lnTo>
                              <a:lnTo>
                                <a:pt x="273" y="263"/>
                              </a:lnTo>
                              <a:lnTo>
                                <a:pt x="262" y="252"/>
                              </a:lnTo>
                              <a:lnTo>
                                <a:pt x="243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2" name="Freeform 564"/>
                      <wps:cNvSpPr>
                        <a:spLocks/>
                      </wps:cNvSpPr>
                      <wps:spPr bwMode="auto">
                        <a:xfrm>
                          <a:off x="1644" y="767"/>
                          <a:ext cx="85" cy="69"/>
                        </a:xfrm>
                        <a:custGeom>
                          <a:avLst/>
                          <a:gdLst>
                            <a:gd name="T0" fmla="*/ 198 w 336"/>
                            <a:gd name="T1" fmla="*/ 225 h 277"/>
                            <a:gd name="T2" fmla="*/ 64 w 336"/>
                            <a:gd name="T3" fmla="*/ 201 h 277"/>
                            <a:gd name="T4" fmla="*/ 45 w 336"/>
                            <a:gd name="T5" fmla="*/ 201 h 277"/>
                            <a:gd name="T6" fmla="*/ 25 w 336"/>
                            <a:gd name="T7" fmla="*/ 227 h 277"/>
                            <a:gd name="T8" fmla="*/ 19 w 336"/>
                            <a:gd name="T9" fmla="*/ 226 h 277"/>
                            <a:gd name="T10" fmla="*/ 0 w 336"/>
                            <a:gd name="T11" fmla="*/ 223 h 277"/>
                            <a:gd name="T12" fmla="*/ 10 w 336"/>
                            <a:gd name="T13" fmla="*/ 170 h 277"/>
                            <a:gd name="T14" fmla="*/ 37 w 336"/>
                            <a:gd name="T15" fmla="*/ 19 h 277"/>
                            <a:gd name="T16" fmla="*/ 60 w 336"/>
                            <a:gd name="T17" fmla="*/ 15 h 277"/>
                            <a:gd name="T18" fmla="*/ 130 w 336"/>
                            <a:gd name="T19" fmla="*/ 0 h 277"/>
                            <a:gd name="T20" fmla="*/ 132 w 336"/>
                            <a:gd name="T21" fmla="*/ 6 h 277"/>
                            <a:gd name="T22" fmla="*/ 137 w 336"/>
                            <a:gd name="T23" fmla="*/ 21 h 277"/>
                            <a:gd name="T24" fmla="*/ 90 w 336"/>
                            <a:gd name="T25" fmla="*/ 45 h 277"/>
                            <a:gd name="T26" fmla="*/ 52 w 336"/>
                            <a:gd name="T27" fmla="*/ 114 h 277"/>
                            <a:gd name="T28" fmla="*/ 51 w 336"/>
                            <a:gd name="T29" fmla="*/ 133 h 277"/>
                            <a:gd name="T30" fmla="*/ 71 w 336"/>
                            <a:gd name="T31" fmla="*/ 149 h 277"/>
                            <a:gd name="T32" fmla="*/ 88 w 336"/>
                            <a:gd name="T33" fmla="*/ 153 h 277"/>
                            <a:gd name="T34" fmla="*/ 135 w 336"/>
                            <a:gd name="T35" fmla="*/ 160 h 277"/>
                            <a:gd name="T36" fmla="*/ 136 w 336"/>
                            <a:gd name="T37" fmla="*/ 155 h 277"/>
                            <a:gd name="T38" fmla="*/ 138 w 336"/>
                            <a:gd name="T39" fmla="*/ 138 h 277"/>
                            <a:gd name="T40" fmla="*/ 137 w 336"/>
                            <a:gd name="T41" fmla="*/ 118 h 277"/>
                            <a:gd name="T42" fmla="*/ 91 w 336"/>
                            <a:gd name="T43" fmla="*/ 95 h 277"/>
                            <a:gd name="T44" fmla="*/ 92 w 336"/>
                            <a:gd name="T45" fmla="*/ 89 h 277"/>
                            <a:gd name="T46" fmla="*/ 94 w 336"/>
                            <a:gd name="T47" fmla="*/ 75 h 277"/>
                            <a:gd name="T48" fmla="*/ 131 w 336"/>
                            <a:gd name="T49" fmla="*/ 81 h 277"/>
                            <a:gd name="T50" fmla="*/ 234 w 336"/>
                            <a:gd name="T51" fmla="*/ 100 h 277"/>
                            <a:gd name="T52" fmla="*/ 233 w 336"/>
                            <a:gd name="T53" fmla="*/ 104 h 277"/>
                            <a:gd name="T54" fmla="*/ 231 w 336"/>
                            <a:gd name="T55" fmla="*/ 120 h 277"/>
                            <a:gd name="T56" fmla="*/ 197 w 336"/>
                            <a:gd name="T57" fmla="*/ 119 h 277"/>
                            <a:gd name="T58" fmla="*/ 168 w 336"/>
                            <a:gd name="T59" fmla="*/ 152 h 277"/>
                            <a:gd name="T60" fmla="*/ 167 w 336"/>
                            <a:gd name="T61" fmla="*/ 155 h 277"/>
                            <a:gd name="T62" fmla="*/ 165 w 336"/>
                            <a:gd name="T63" fmla="*/ 167 h 277"/>
                            <a:gd name="T64" fmla="*/ 189 w 336"/>
                            <a:gd name="T65" fmla="*/ 170 h 277"/>
                            <a:gd name="T66" fmla="*/ 258 w 336"/>
                            <a:gd name="T67" fmla="*/ 183 h 277"/>
                            <a:gd name="T68" fmla="*/ 275 w 336"/>
                            <a:gd name="T69" fmla="*/ 183 h 277"/>
                            <a:gd name="T70" fmla="*/ 291 w 336"/>
                            <a:gd name="T71" fmla="*/ 153 h 277"/>
                            <a:gd name="T72" fmla="*/ 291 w 336"/>
                            <a:gd name="T73" fmla="*/ 112 h 277"/>
                            <a:gd name="T74" fmla="*/ 229 w 336"/>
                            <a:gd name="T75" fmla="*/ 27 h 277"/>
                            <a:gd name="T76" fmla="*/ 232 w 336"/>
                            <a:gd name="T77" fmla="*/ 21 h 277"/>
                            <a:gd name="T78" fmla="*/ 243 w 336"/>
                            <a:gd name="T79" fmla="*/ 8 h 277"/>
                            <a:gd name="T80" fmla="*/ 267 w 336"/>
                            <a:gd name="T81" fmla="*/ 23 h 277"/>
                            <a:gd name="T82" fmla="*/ 336 w 336"/>
                            <a:gd name="T83" fmla="*/ 65 h 277"/>
                            <a:gd name="T84" fmla="*/ 330 w 336"/>
                            <a:gd name="T85" fmla="*/ 98 h 277"/>
                            <a:gd name="T86" fmla="*/ 303 w 336"/>
                            <a:gd name="T87" fmla="*/ 244 h 277"/>
                            <a:gd name="T88" fmla="*/ 297 w 336"/>
                            <a:gd name="T89" fmla="*/ 277 h 277"/>
                            <a:gd name="T90" fmla="*/ 278 w 336"/>
                            <a:gd name="T91" fmla="*/ 273 h 277"/>
                            <a:gd name="T92" fmla="*/ 272 w 336"/>
                            <a:gd name="T93" fmla="*/ 272 h 277"/>
                            <a:gd name="T94" fmla="*/ 263 w 336"/>
                            <a:gd name="T95" fmla="*/ 240 h 277"/>
                            <a:gd name="T96" fmla="*/ 245 w 336"/>
                            <a:gd name="T97" fmla="*/ 234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36" h="277">
                              <a:moveTo>
                                <a:pt x="245" y="234"/>
                              </a:moveTo>
                              <a:lnTo>
                                <a:pt x="198" y="225"/>
                              </a:lnTo>
                              <a:lnTo>
                                <a:pt x="111" y="209"/>
                              </a:lnTo>
                              <a:lnTo>
                                <a:pt x="64" y="201"/>
                              </a:lnTo>
                              <a:lnTo>
                                <a:pt x="45" y="201"/>
                              </a:lnTo>
                              <a:lnTo>
                                <a:pt x="33" y="210"/>
                              </a:lnTo>
                              <a:lnTo>
                                <a:pt x="25" y="227"/>
                              </a:lnTo>
                              <a:lnTo>
                                <a:pt x="19" y="226"/>
                              </a:lnTo>
                              <a:lnTo>
                                <a:pt x="7" y="224"/>
                              </a:lnTo>
                              <a:lnTo>
                                <a:pt x="0" y="223"/>
                              </a:lnTo>
                              <a:lnTo>
                                <a:pt x="10" y="170"/>
                              </a:lnTo>
                              <a:lnTo>
                                <a:pt x="27" y="72"/>
                              </a:lnTo>
                              <a:lnTo>
                                <a:pt x="37" y="19"/>
                              </a:lnTo>
                              <a:lnTo>
                                <a:pt x="60" y="15"/>
                              </a:lnTo>
                              <a:lnTo>
                                <a:pt x="105" y="5"/>
                              </a:lnTo>
                              <a:lnTo>
                                <a:pt x="130" y="0"/>
                              </a:lnTo>
                              <a:lnTo>
                                <a:pt x="132" y="6"/>
                              </a:lnTo>
                              <a:lnTo>
                                <a:pt x="135" y="16"/>
                              </a:lnTo>
                              <a:lnTo>
                                <a:pt x="137" y="21"/>
                              </a:lnTo>
                              <a:lnTo>
                                <a:pt x="90" y="45"/>
                              </a:lnTo>
                              <a:lnTo>
                                <a:pt x="64" y="77"/>
                              </a:lnTo>
                              <a:lnTo>
                                <a:pt x="52" y="114"/>
                              </a:lnTo>
                              <a:lnTo>
                                <a:pt x="51" y="133"/>
                              </a:lnTo>
                              <a:lnTo>
                                <a:pt x="56" y="144"/>
                              </a:lnTo>
                              <a:lnTo>
                                <a:pt x="71" y="149"/>
                              </a:lnTo>
                              <a:lnTo>
                                <a:pt x="88" y="153"/>
                              </a:lnTo>
                              <a:lnTo>
                                <a:pt x="119" y="158"/>
                              </a:lnTo>
                              <a:lnTo>
                                <a:pt x="135" y="160"/>
                              </a:lnTo>
                              <a:lnTo>
                                <a:pt x="136" y="155"/>
                              </a:lnTo>
                              <a:lnTo>
                                <a:pt x="137" y="144"/>
                              </a:lnTo>
                              <a:lnTo>
                                <a:pt x="138" y="138"/>
                              </a:lnTo>
                              <a:lnTo>
                                <a:pt x="137" y="118"/>
                              </a:lnTo>
                              <a:lnTo>
                                <a:pt x="122" y="104"/>
                              </a:lnTo>
                              <a:lnTo>
                                <a:pt x="91" y="95"/>
                              </a:lnTo>
                              <a:lnTo>
                                <a:pt x="92" y="89"/>
                              </a:lnTo>
                              <a:lnTo>
                                <a:pt x="94" y="79"/>
                              </a:lnTo>
                              <a:lnTo>
                                <a:pt x="94" y="75"/>
                              </a:lnTo>
                              <a:lnTo>
                                <a:pt x="131" y="81"/>
                              </a:lnTo>
                              <a:lnTo>
                                <a:pt x="198" y="94"/>
                              </a:lnTo>
                              <a:lnTo>
                                <a:pt x="234" y="100"/>
                              </a:lnTo>
                              <a:lnTo>
                                <a:pt x="233" y="104"/>
                              </a:lnTo>
                              <a:lnTo>
                                <a:pt x="231" y="114"/>
                              </a:lnTo>
                              <a:lnTo>
                                <a:pt x="231" y="120"/>
                              </a:lnTo>
                              <a:lnTo>
                                <a:pt x="197" y="119"/>
                              </a:lnTo>
                              <a:lnTo>
                                <a:pt x="177" y="129"/>
                              </a:lnTo>
                              <a:lnTo>
                                <a:pt x="168" y="152"/>
                              </a:lnTo>
                              <a:lnTo>
                                <a:pt x="167" y="155"/>
                              </a:lnTo>
                              <a:lnTo>
                                <a:pt x="166" y="163"/>
                              </a:lnTo>
                              <a:lnTo>
                                <a:pt x="165" y="167"/>
                              </a:lnTo>
                              <a:lnTo>
                                <a:pt x="189" y="170"/>
                              </a:lnTo>
                              <a:lnTo>
                                <a:pt x="234" y="179"/>
                              </a:lnTo>
                              <a:lnTo>
                                <a:pt x="258" y="183"/>
                              </a:lnTo>
                              <a:lnTo>
                                <a:pt x="275" y="183"/>
                              </a:lnTo>
                              <a:lnTo>
                                <a:pt x="285" y="175"/>
                              </a:lnTo>
                              <a:lnTo>
                                <a:pt x="291" y="153"/>
                              </a:lnTo>
                              <a:lnTo>
                                <a:pt x="291" y="112"/>
                              </a:lnTo>
                              <a:lnTo>
                                <a:pt x="274" y="72"/>
                              </a:lnTo>
                              <a:lnTo>
                                <a:pt x="229" y="27"/>
                              </a:lnTo>
                              <a:lnTo>
                                <a:pt x="232" y="21"/>
                              </a:lnTo>
                              <a:lnTo>
                                <a:pt x="240" y="12"/>
                              </a:lnTo>
                              <a:lnTo>
                                <a:pt x="243" y="8"/>
                              </a:lnTo>
                              <a:lnTo>
                                <a:pt x="267" y="23"/>
                              </a:lnTo>
                              <a:lnTo>
                                <a:pt x="312" y="51"/>
                              </a:lnTo>
                              <a:lnTo>
                                <a:pt x="336" y="65"/>
                              </a:lnTo>
                              <a:lnTo>
                                <a:pt x="330" y="98"/>
                              </a:lnTo>
                              <a:lnTo>
                                <a:pt x="317" y="171"/>
                              </a:lnTo>
                              <a:lnTo>
                                <a:pt x="303" y="244"/>
                              </a:lnTo>
                              <a:lnTo>
                                <a:pt x="297" y="277"/>
                              </a:lnTo>
                              <a:lnTo>
                                <a:pt x="290" y="276"/>
                              </a:lnTo>
                              <a:lnTo>
                                <a:pt x="278" y="273"/>
                              </a:lnTo>
                              <a:lnTo>
                                <a:pt x="272" y="272"/>
                              </a:lnTo>
                              <a:lnTo>
                                <a:pt x="272" y="254"/>
                              </a:lnTo>
                              <a:lnTo>
                                <a:pt x="263" y="240"/>
                              </a:lnTo>
                              <a:lnTo>
                                <a:pt x="245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3" name="Freeform 565"/>
                      <wps:cNvSpPr>
                        <a:spLocks/>
                      </wps:cNvSpPr>
                      <wps:spPr bwMode="auto">
                        <a:xfrm>
                          <a:off x="1660" y="719"/>
                          <a:ext cx="81" cy="50"/>
                        </a:xfrm>
                        <a:custGeom>
                          <a:avLst/>
                          <a:gdLst>
                            <a:gd name="T0" fmla="*/ 242 w 323"/>
                            <a:gd name="T1" fmla="*/ 152 h 200"/>
                            <a:gd name="T2" fmla="*/ 196 w 323"/>
                            <a:gd name="T3" fmla="*/ 138 h 200"/>
                            <a:gd name="T4" fmla="*/ 111 w 323"/>
                            <a:gd name="T5" fmla="*/ 111 h 200"/>
                            <a:gd name="T6" fmla="*/ 66 w 323"/>
                            <a:gd name="T7" fmla="*/ 98 h 200"/>
                            <a:gd name="T8" fmla="*/ 66 w 323"/>
                            <a:gd name="T9" fmla="*/ 98 h 200"/>
                            <a:gd name="T10" fmla="*/ 47 w 323"/>
                            <a:gd name="T11" fmla="*/ 96 h 200"/>
                            <a:gd name="T12" fmla="*/ 33 w 323"/>
                            <a:gd name="T13" fmla="*/ 102 h 200"/>
                            <a:gd name="T14" fmla="*/ 24 w 323"/>
                            <a:gd name="T15" fmla="*/ 120 h 200"/>
                            <a:gd name="T16" fmla="*/ 24 w 323"/>
                            <a:gd name="T17" fmla="*/ 120 h 200"/>
                            <a:gd name="T18" fmla="*/ 17 w 323"/>
                            <a:gd name="T19" fmla="*/ 118 h 200"/>
                            <a:gd name="T20" fmla="*/ 5 w 323"/>
                            <a:gd name="T21" fmla="*/ 115 h 200"/>
                            <a:gd name="T22" fmla="*/ 0 w 323"/>
                            <a:gd name="T23" fmla="*/ 112 h 200"/>
                            <a:gd name="T24" fmla="*/ 0 w 323"/>
                            <a:gd name="T25" fmla="*/ 112 h 200"/>
                            <a:gd name="T26" fmla="*/ 8 w 323"/>
                            <a:gd name="T27" fmla="*/ 83 h 200"/>
                            <a:gd name="T28" fmla="*/ 25 w 323"/>
                            <a:gd name="T29" fmla="*/ 30 h 200"/>
                            <a:gd name="T30" fmla="*/ 34 w 323"/>
                            <a:gd name="T31" fmla="*/ 0 h 200"/>
                            <a:gd name="T32" fmla="*/ 34 w 323"/>
                            <a:gd name="T33" fmla="*/ 0 h 200"/>
                            <a:gd name="T34" fmla="*/ 40 w 323"/>
                            <a:gd name="T35" fmla="*/ 3 h 200"/>
                            <a:gd name="T36" fmla="*/ 52 w 323"/>
                            <a:gd name="T37" fmla="*/ 6 h 200"/>
                            <a:gd name="T38" fmla="*/ 58 w 323"/>
                            <a:gd name="T39" fmla="*/ 8 h 200"/>
                            <a:gd name="T40" fmla="*/ 58 w 323"/>
                            <a:gd name="T41" fmla="*/ 8 h 200"/>
                            <a:gd name="T42" fmla="*/ 57 w 323"/>
                            <a:gd name="T43" fmla="*/ 27 h 200"/>
                            <a:gd name="T44" fmla="*/ 63 w 323"/>
                            <a:gd name="T45" fmla="*/ 40 h 200"/>
                            <a:gd name="T46" fmla="*/ 81 w 323"/>
                            <a:gd name="T47" fmla="*/ 50 h 200"/>
                            <a:gd name="T48" fmla="*/ 81 w 323"/>
                            <a:gd name="T49" fmla="*/ 50 h 200"/>
                            <a:gd name="T50" fmla="*/ 126 w 323"/>
                            <a:gd name="T51" fmla="*/ 63 h 200"/>
                            <a:gd name="T52" fmla="*/ 211 w 323"/>
                            <a:gd name="T53" fmla="*/ 88 h 200"/>
                            <a:gd name="T54" fmla="*/ 257 w 323"/>
                            <a:gd name="T55" fmla="*/ 101 h 200"/>
                            <a:gd name="T56" fmla="*/ 257 w 323"/>
                            <a:gd name="T57" fmla="*/ 101 h 200"/>
                            <a:gd name="T58" fmla="*/ 276 w 323"/>
                            <a:gd name="T59" fmla="*/ 104 h 200"/>
                            <a:gd name="T60" fmla="*/ 289 w 323"/>
                            <a:gd name="T61" fmla="*/ 97 h 200"/>
                            <a:gd name="T62" fmla="*/ 299 w 323"/>
                            <a:gd name="T63" fmla="*/ 79 h 200"/>
                            <a:gd name="T64" fmla="*/ 299 w 323"/>
                            <a:gd name="T65" fmla="*/ 79 h 200"/>
                            <a:gd name="T66" fmla="*/ 305 w 323"/>
                            <a:gd name="T67" fmla="*/ 82 h 200"/>
                            <a:gd name="T68" fmla="*/ 316 w 323"/>
                            <a:gd name="T69" fmla="*/ 85 h 200"/>
                            <a:gd name="T70" fmla="*/ 323 w 323"/>
                            <a:gd name="T71" fmla="*/ 87 h 200"/>
                            <a:gd name="T72" fmla="*/ 323 w 323"/>
                            <a:gd name="T73" fmla="*/ 87 h 200"/>
                            <a:gd name="T74" fmla="*/ 314 w 323"/>
                            <a:gd name="T75" fmla="*/ 117 h 200"/>
                            <a:gd name="T76" fmla="*/ 298 w 323"/>
                            <a:gd name="T77" fmla="*/ 170 h 200"/>
                            <a:gd name="T78" fmla="*/ 289 w 323"/>
                            <a:gd name="T79" fmla="*/ 200 h 200"/>
                            <a:gd name="T80" fmla="*/ 289 w 323"/>
                            <a:gd name="T81" fmla="*/ 200 h 200"/>
                            <a:gd name="T82" fmla="*/ 282 w 323"/>
                            <a:gd name="T83" fmla="*/ 198 h 200"/>
                            <a:gd name="T84" fmla="*/ 270 w 323"/>
                            <a:gd name="T85" fmla="*/ 195 h 200"/>
                            <a:gd name="T86" fmla="*/ 264 w 323"/>
                            <a:gd name="T87" fmla="*/ 192 h 200"/>
                            <a:gd name="T88" fmla="*/ 264 w 323"/>
                            <a:gd name="T89" fmla="*/ 192 h 200"/>
                            <a:gd name="T90" fmla="*/ 265 w 323"/>
                            <a:gd name="T91" fmla="*/ 174 h 200"/>
                            <a:gd name="T92" fmla="*/ 258 w 323"/>
                            <a:gd name="T93" fmla="*/ 161 h 200"/>
                            <a:gd name="T94" fmla="*/ 242 w 323"/>
                            <a:gd name="T95" fmla="*/ 152 h 200"/>
                            <a:gd name="T96" fmla="*/ 242 w 323"/>
                            <a:gd name="T97" fmla="*/ 152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23" h="200">
                              <a:moveTo>
                                <a:pt x="242" y="152"/>
                              </a:moveTo>
                              <a:lnTo>
                                <a:pt x="196" y="138"/>
                              </a:lnTo>
                              <a:lnTo>
                                <a:pt x="111" y="111"/>
                              </a:lnTo>
                              <a:lnTo>
                                <a:pt x="66" y="98"/>
                              </a:lnTo>
                              <a:lnTo>
                                <a:pt x="47" y="96"/>
                              </a:lnTo>
                              <a:lnTo>
                                <a:pt x="33" y="102"/>
                              </a:lnTo>
                              <a:lnTo>
                                <a:pt x="24" y="120"/>
                              </a:lnTo>
                              <a:lnTo>
                                <a:pt x="17" y="118"/>
                              </a:lnTo>
                              <a:lnTo>
                                <a:pt x="5" y="115"/>
                              </a:lnTo>
                              <a:lnTo>
                                <a:pt x="0" y="112"/>
                              </a:lnTo>
                              <a:lnTo>
                                <a:pt x="8" y="83"/>
                              </a:lnTo>
                              <a:lnTo>
                                <a:pt x="25" y="30"/>
                              </a:lnTo>
                              <a:lnTo>
                                <a:pt x="34" y="0"/>
                              </a:lnTo>
                              <a:lnTo>
                                <a:pt x="40" y="3"/>
                              </a:lnTo>
                              <a:lnTo>
                                <a:pt x="52" y="6"/>
                              </a:lnTo>
                              <a:lnTo>
                                <a:pt x="58" y="8"/>
                              </a:lnTo>
                              <a:lnTo>
                                <a:pt x="57" y="27"/>
                              </a:lnTo>
                              <a:lnTo>
                                <a:pt x="63" y="40"/>
                              </a:lnTo>
                              <a:lnTo>
                                <a:pt x="81" y="50"/>
                              </a:lnTo>
                              <a:lnTo>
                                <a:pt x="126" y="63"/>
                              </a:lnTo>
                              <a:lnTo>
                                <a:pt x="211" y="88"/>
                              </a:lnTo>
                              <a:lnTo>
                                <a:pt x="257" y="101"/>
                              </a:lnTo>
                              <a:lnTo>
                                <a:pt x="276" y="104"/>
                              </a:lnTo>
                              <a:lnTo>
                                <a:pt x="289" y="97"/>
                              </a:lnTo>
                              <a:lnTo>
                                <a:pt x="299" y="79"/>
                              </a:lnTo>
                              <a:lnTo>
                                <a:pt x="305" y="82"/>
                              </a:lnTo>
                              <a:lnTo>
                                <a:pt x="316" y="85"/>
                              </a:lnTo>
                              <a:lnTo>
                                <a:pt x="323" y="87"/>
                              </a:lnTo>
                              <a:lnTo>
                                <a:pt x="314" y="117"/>
                              </a:lnTo>
                              <a:lnTo>
                                <a:pt x="298" y="170"/>
                              </a:lnTo>
                              <a:lnTo>
                                <a:pt x="289" y="200"/>
                              </a:lnTo>
                              <a:lnTo>
                                <a:pt x="282" y="198"/>
                              </a:lnTo>
                              <a:lnTo>
                                <a:pt x="270" y="195"/>
                              </a:lnTo>
                              <a:lnTo>
                                <a:pt x="264" y="192"/>
                              </a:lnTo>
                              <a:lnTo>
                                <a:pt x="265" y="174"/>
                              </a:lnTo>
                              <a:lnTo>
                                <a:pt x="258" y="161"/>
                              </a:lnTo>
                              <a:lnTo>
                                <a:pt x="242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4" name="Freeform 566"/>
                      <wps:cNvSpPr>
                        <a:spLocks noEditPoints="1"/>
                      </wps:cNvSpPr>
                      <wps:spPr bwMode="auto">
                        <a:xfrm>
                          <a:off x="1673" y="652"/>
                          <a:ext cx="87" cy="82"/>
                        </a:xfrm>
                        <a:custGeom>
                          <a:avLst/>
                          <a:gdLst>
                            <a:gd name="T0" fmla="*/ 261 w 349"/>
                            <a:gd name="T1" fmla="*/ 229 h 329"/>
                            <a:gd name="T2" fmla="*/ 275 w 349"/>
                            <a:gd name="T3" fmla="*/ 233 h 329"/>
                            <a:gd name="T4" fmla="*/ 287 w 349"/>
                            <a:gd name="T5" fmla="*/ 227 h 329"/>
                            <a:gd name="T6" fmla="*/ 302 w 349"/>
                            <a:gd name="T7" fmla="*/ 204 h 329"/>
                            <a:gd name="T8" fmla="*/ 302 w 349"/>
                            <a:gd name="T9" fmla="*/ 204 h 329"/>
                            <a:gd name="T10" fmla="*/ 310 w 349"/>
                            <a:gd name="T11" fmla="*/ 158 h 329"/>
                            <a:gd name="T12" fmla="*/ 288 w 349"/>
                            <a:gd name="T13" fmla="*/ 111 h 329"/>
                            <a:gd name="T14" fmla="*/ 224 w 349"/>
                            <a:gd name="T15" fmla="*/ 66 h 329"/>
                            <a:gd name="T16" fmla="*/ 224 w 349"/>
                            <a:gd name="T17" fmla="*/ 66 h 329"/>
                            <a:gd name="T18" fmla="*/ 168 w 349"/>
                            <a:gd name="T19" fmla="*/ 51 h 329"/>
                            <a:gd name="T20" fmla="*/ 116 w 349"/>
                            <a:gd name="T21" fmla="*/ 61 h 329"/>
                            <a:gd name="T22" fmla="*/ 77 w 349"/>
                            <a:gd name="T23" fmla="*/ 104 h 329"/>
                            <a:gd name="T24" fmla="*/ 77 w 349"/>
                            <a:gd name="T25" fmla="*/ 104 h 329"/>
                            <a:gd name="T26" fmla="*/ 69 w 349"/>
                            <a:gd name="T27" fmla="*/ 128 h 329"/>
                            <a:gd name="T28" fmla="*/ 73 w 349"/>
                            <a:gd name="T29" fmla="*/ 141 h 329"/>
                            <a:gd name="T30" fmla="*/ 91 w 349"/>
                            <a:gd name="T31" fmla="*/ 152 h 329"/>
                            <a:gd name="T32" fmla="*/ 91 w 349"/>
                            <a:gd name="T33" fmla="*/ 152 h 329"/>
                            <a:gd name="T34" fmla="*/ 135 w 349"/>
                            <a:gd name="T35" fmla="*/ 172 h 329"/>
                            <a:gd name="T36" fmla="*/ 217 w 349"/>
                            <a:gd name="T37" fmla="*/ 209 h 329"/>
                            <a:gd name="T38" fmla="*/ 261 w 349"/>
                            <a:gd name="T39" fmla="*/ 229 h 329"/>
                            <a:gd name="T40" fmla="*/ 261 w 349"/>
                            <a:gd name="T41" fmla="*/ 229 h 329"/>
                            <a:gd name="T42" fmla="*/ 236 w 349"/>
                            <a:gd name="T43" fmla="*/ 274 h 329"/>
                            <a:gd name="T44" fmla="*/ 192 w 349"/>
                            <a:gd name="T45" fmla="*/ 254 h 329"/>
                            <a:gd name="T46" fmla="*/ 111 w 349"/>
                            <a:gd name="T47" fmla="*/ 218 h 329"/>
                            <a:gd name="T48" fmla="*/ 67 w 349"/>
                            <a:gd name="T49" fmla="*/ 198 h 329"/>
                            <a:gd name="T50" fmla="*/ 67 w 349"/>
                            <a:gd name="T51" fmla="*/ 198 h 329"/>
                            <a:gd name="T52" fmla="*/ 49 w 349"/>
                            <a:gd name="T53" fmla="*/ 194 h 329"/>
                            <a:gd name="T54" fmla="*/ 34 w 349"/>
                            <a:gd name="T55" fmla="*/ 199 h 329"/>
                            <a:gd name="T56" fmla="*/ 23 w 349"/>
                            <a:gd name="T57" fmla="*/ 215 h 329"/>
                            <a:gd name="T58" fmla="*/ 23 w 349"/>
                            <a:gd name="T59" fmla="*/ 215 h 329"/>
                            <a:gd name="T60" fmla="*/ 18 w 349"/>
                            <a:gd name="T61" fmla="*/ 213 h 329"/>
                            <a:gd name="T62" fmla="*/ 6 w 349"/>
                            <a:gd name="T63" fmla="*/ 207 h 329"/>
                            <a:gd name="T64" fmla="*/ 0 w 349"/>
                            <a:gd name="T65" fmla="*/ 204 h 329"/>
                            <a:gd name="T66" fmla="*/ 0 w 349"/>
                            <a:gd name="T67" fmla="*/ 204 h 329"/>
                            <a:gd name="T68" fmla="*/ 16 w 349"/>
                            <a:gd name="T69" fmla="*/ 171 h 329"/>
                            <a:gd name="T70" fmla="*/ 43 w 349"/>
                            <a:gd name="T71" fmla="*/ 110 h 329"/>
                            <a:gd name="T72" fmla="*/ 59 w 349"/>
                            <a:gd name="T73" fmla="*/ 76 h 329"/>
                            <a:gd name="T74" fmla="*/ 59 w 349"/>
                            <a:gd name="T75" fmla="*/ 76 h 329"/>
                            <a:gd name="T76" fmla="*/ 94 w 349"/>
                            <a:gd name="T77" fmla="*/ 27 h 329"/>
                            <a:gd name="T78" fmla="*/ 137 w 349"/>
                            <a:gd name="T79" fmla="*/ 5 h 329"/>
                            <a:gd name="T80" fmla="*/ 181 w 349"/>
                            <a:gd name="T81" fmla="*/ 0 h 329"/>
                            <a:gd name="T82" fmla="*/ 221 w 349"/>
                            <a:gd name="T83" fmla="*/ 6 h 329"/>
                            <a:gd name="T84" fmla="*/ 251 w 349"/>
                            <a:gd name="T85" fmla="*/ 17 h 329"/>
                            <a:gd name="T86" fmla="*/ 251 w 349"/>
                            <a:gd name="T87" fmla="*/ 17 h 329"/>
                            <a:gd name="T88" fmla="*/ 281 w 349"/>
                            <a:gd name="T89" fmla="*/ 34 h 329"/>
                            <a:gd name="T90" fmla="*/ 313 w 349"/>
                            <a:gd name="T91" fmla="*/ 59 h 329"/>
                            <a:gd name="T92" fmla="*/ 338 w 349"/>
                            <a:gd name="T93" fmla="*/ 95 h 329"/>
                            <a:gd name="T94" fmla="*/ 349 w 349"/>
                            <a:gd name="T95" fmla="*/ 141 h 329"/>
                            <a:gd name="T96" fmla="*/ 335 w 349"/>
                            <a:gd name="T97" fmla="*/ 198 h 329"/>
                            <a:gd name="T98" fmla="*/ 335 w 349"/>
                            <a:gd name="T99" fmla="*/ 198 h 329"/>
                            <a:gd name="T100" fmla="*/ 319 w 349"/>
                            <a:gd name="T101" fmla="*/ 232 h 329"/>
                            <a:gd name="T102" fmla="*/ 291 w 349"/>
                            <a:gd name="T103" fmla="*/ 295 h 329"/>
                            <a:gd name="T104" fmla="*/ 275 w 349"/>
                            <a:gd name="T105" fmla="*/ 329 h 329"/>
                            <a:gd name="T106" fmla="*/ 275 w 349"/>
                            <a:gd name="T107" fmla="*/ 329 h 329"/>
                            <a:gd name="T108" fmla="*/ 270 w 349"/>
                            <a:gd name="T109" fmla="*/ 326 h 329"/>
                            <a:gd name="T110" fmla="*/ 258 w 349"/>
                            <a:gd name="T111" fmla="*/ 321 h 329"/>
                            <a:gd name="T112" fmla="*/ 252 w 349"/>
                            <a:gd name="T113" fmla="*/ 318 h 329"/>
                            <a:gd name="T114" fmla="*/ 252 w 349"/>
                            <a:gd name="T115" fmla="*/ 318 h 329"/>
                            <a:gd name="T116" fmla="*/ 255 w 349"/>
                            <a:gd name="T117" fmla="*/ 300 h 329"/>
                            <a:gd name="T118" fmla="*/ 251 w 349"/>
                            <a:gd name="T119" fmla="*/ 285 h 329"/>
                            <a:gd name="T120" fmla="*/ 236 w 349"/>
                            <a:gd name="T121" fmla="*/ 274 h 329"/>
                            <a:gd name="T122" fmla="*/ 236 w 349"/>
                            <a:gd name="T123" fmla="*/ 274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49" h="329">
                              <a:moveTo>
                                <a:pt x="261" y="229"/>
                              </a:moveTo>
                              <a:lnTo>
                                <a:pt x="275" y="233"/>
                              </a:lnTo>
                              <a:lnTo>
                                <a:pt x="287" y="227"/>
                              </a:lnTo>
                              <a:lnTo>
                                <a:pt x="302" y="204"/>
                              </a:lnTo>
                              <a:lnTo>
                                <a:pt x="310" y="158"/>
                              </a:lnTo>
                              <a:lnTo>
                                <a:pt x="288" y="111"/>
                              </a:lnTo>
                              <a:lnTo>
                                <a:pt x="224" y="66"/>
                              </a:lnTo>
                              <a:lnTo>
                                <a:pt x="168" y="51"/>
                              </a:lnTo>
                              <a:lnTo>
                                <a:pt x="116" y="61"/>
                              </a:lnTo>
                              <a:lnTo>
                                <a:pt x="77" y="104"/>
                              </a:lnTo>
                              <a:lnTo>
                                <a:pt x="69" y="128"/>
                              </a:lnTo>
                              <a:lnTo>
                                <a:pt x="73" y="141"/>
                              </a:lnTo>
                              <a:lnTo>
                                <a:pt x="91" y="152"/>
                              </a:lnTo>
                              <a:lnTo>
                                <a:pt x="135" y="172"/>
                              </a:lnTo>
                              <a:lnTo>
                                <a:pt x="217" y="209"/>
                              </a:lnTo>
                              <a:lnTo>
                                <a:pt x="261" y="229"/>
                              </a:lnTo>
                              <a:close/>
                              <a:moveTo>
                                <a:pt x="236" y="274"/>
                              </a:moveTo>
                              <a:lnTo>
                                <a:pt x="192" y="254"/>
                              </a:lnTo>
                              <a:lnTo>
                                <a:pt x="111" y="218"/>
                              </a:lnTo>
                              <a:lnTo>
                                <a:pt x="67" y="198"/>
                              </a:lnTo>
                              <a:lnTo>
                                <a:pt x="49" y="194"/>
                              </a:lnTo>
                              <a:lnTo>
                                <a:pt x="34" y="199"/>
                              </a:lnTo>
                              <a:lnTo>
                                <a:pt x="23" y="215"/>
                              </a:lnTo>
                              <a:lnTo>
                                <a:pt x="18" y="213"/>
                              </a:lnTo>
                              <a:lnTo>
                                <a:pt x="6" y="207"/>
                              </a:lnTo>
                              <a:lnTo>
                                <a:pt x="0" y="204"/>
                              </a:lnTo>
                              <a:lnTo>
                                <a:pt x="16" y="171"/>
                              </a:lnTo>
                              <a:lnTo>
                                <a:pt x="43" y="110"/>
                              </a:lnTo>
                              <a:lnTo>
                                <a:pt x="59" y="76"/>
                              </a:lnTo>
                              <a:lnTo>
                                <a:pt x="94" y="27"/>
                              </a:lnTo>
                              <a:lnTo>
                                <a:pt x="137" y="5"/>
                              </a:lnTo>
                              <a:lnTo>
                                <a:pt x="181" y="0"/>
                              </a:lnTo>
                              <a:lnTo>
                                <a:pt x="221" y="6"/>
                              </a:lnTo>
                              <a:lnTo>
                                <a:pt x="251" y="17"/>
                              </a:lnTo>
                              <a:lnTo>
                                <a:pt x="281" y="34"/>
                              </a:lnTo>
                              <a:lnTo>
                                <a:pt x="313" y="59"/>
                              </a:lnTo>
                              <a:lnTo>
                                <a:pt x="338" y="95"/>
                              </a:lnTo>
                              <a:lnTo>
                                <a:pt x="349" y="141"/>
                              </a:lnTo>
                              <a:lnTo>
                                <a:pt x="335" y="198"/>
                              </a:lnTo>
                              <a:lnTo>
                                <a:pt x="319" y="232"/>
                              </a:lnTo>
                              <a:lnTo>
                                <a:pt x="291" y="295"/>
                              </a:lnTo>
                              <a:lnTo>
                                <a:pt x="275" y="329"/>
                              </a:lnTo>
                              <a:lnTo>
                                <a:pt x="270" y="326"/>
                              </a:lnTo>
                              <a:lnTo>
                                <a:pt x="258" y="321"/>
                              </a:lnTo>
                              <a:lnTo>
                                <a:pt x="252" y="318"/>
                              </a:lnTo>
                              <a:lnTo>
                                <a:pt x="255" y="300"/>
                              </a:lnTo>
                              <a:lnTo>
                                <a:pt x="251" y="285"/>
                              </a:lnTo>
                              <a:lnTo>
                                <a:pt x="236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5" name="Freeform 567"/>
                      <wps:cNvSpPr>
                        <a:spLocks/>
                      </wps:cNvSpPr>
                      <wps:spPr bwMode="auto">
                        <a:xfrm>
                          <a:off x="1711" y="581"/>
                          <a:ext cx="93" cy="85"/>
                        </a:xfrm>
                        <a:custGeom>
                          <a:avLst/>
                          <a:gdLst>
                            <a:gd name="T0" fmla="*/ 181 w 372"/>
                            <a:gd name="T1" fmla="*/ 253 h 340"/>
                            <a:gd name="T2" fmla="*/ 68 w 372"/>
                            <a:gd name="T3" fmla="*/ 178 h 340"/>
                            <a:gd name="T4" fmla="*/ 51 w 372"/>
                            <a:gd name="T5" fmla="*/ 170 h 340"/>
                            <a:gd name="T6" fmla="*/ 22 w 372"/>
                            <a:gd name="T7" fmla="*/ 186 h 340"/>
                            <a:gd name="T8" fmla="*/ 17 w 372"/>
                            <a:gd name="T9" fmla="*/ 182 h 340"/>
                            <a:gd name="T10" fmla="*/ 0 w 372"/>
                            <a:gd name="T11" fmla="*/ 172 h 340"/>
                            <a:gd name="T12" fmla="*/ 31 w 372"/>
                            <a:gd name="T13" fmla="*/ 127 h 340"/>
                            <a:gd name="T14" fmla="*/ 117 w 372"/>
                            <a:gd name="T15" fmla="*/ 0 h 340"/>
                            <a:gd name="T16" fmla="*/ 140 w 372"/>
                            <a:gd name="T17" fmla="*/ 5 h 340"/>
                            <a:gd name="T18" fmla="*/ 209 w 372"/>
                            <a:gd name="T19" fmla="*/ 20 h 340"/>
                            <a:gd name="T20" fmla="*/ 208 w 372"/>
                            <a:gd name="T21" fmla="*/ 25 h 340"/>
                            <a:gd name="T22" fmla="*/ 207 w 372"/>
                            <a:gd name="T23" fmla="*/ 43 h 340"/>
                            <a:gd name="T24" fmla="*/ 155 w 372"/>
                            <a:gd name="T25" fmla="*/ 45 h 340"/>
                            <a:gd name="T26" fmla="*/ 91 w 372"/>
                            <a:gd name="T27" fmla="*/ 93 h 340"/>
                            <a:gd name="T28" fmla="*/ 83 w 372"/>
                            <a:gd name="T29" fmla="*/ 110 h 340"/>
                            <a:gd name="T30" fmla="*/ 96 w 372"/>
                            <a:gd name="T31" fmla="*/ 134 h 340"/>
                            <a:gd name="T32" fmla="*/ 110 w 372"/>
                            <a:gd name="T33" fmla="*/ 143 h 340"/>
                            <a:gd name="T34" fmla="*/ 148 w 372"/>
                            <a:gd name="T35" fmla="*/ 169 h 340"/>
                            <a:gd name="T36" fmla="*/ 152 w 372"/>
                            <a:gd name="T37" fmla="*/ 164 h 340"/>
                            <a:gd name="T38" fmla="*/ 162 w 372"/>
                            <a:gd name="T39" fmla="*/ 150 h 340"/>
                            <a:gd name="T40" fmla="*/ 168 w 372"/>
                            <a:gd name="T41" fmla="*/ 130 h 340"/>
                            <a:gd name="T42" fmla="*/ 136 w 372"/>
                            <a:gd name="T43" fmla="*/ 91 h 340"/>
                            <a:gd name="T44" fmla="*/ 139 w 372"/>
                            <a:gd name="T45" fmla="*/ 87 h 340"/>
                            <a:gd name="T46" fmla="*/ 147 w 372"/>
                            <a:gd name="T47" fmla="*/ 75 h 340"/>
                            <a:gd name="T48" fmla="*/ 177 w 372"/>
                            <a:gd name="T49" fmla="*/ 94 h 340"/>
                            <a:gd name="T50" fmla="*/ 264 w 372"/>
                            <a:gd name="T51" fmla="*/ 152 h 340"/>
                            <a:gd name="T52" fmla="*/ 262 w 372"/>
                            <a:gd name="T53" fmla="*/ 157 h 340"/>
                            <a:gd name="T54" fmla="*/ 253 w 372"/>
                            <a:gd name="T55" fmla="*/ 169 h 340"/>
                            <a:gd name="T56" fmla="*/ 222 w 372"/>
                            <a:gd name="T57" fmla="*/ 156 h 340"/>
                            <a:gd name="T58" fmla="*/ 184 w 372"/>
                            <a:gd name="T59" fmla="*/ 173 h 340"/>
                            <a:gd name="T60" fmla="*/ 181 w 372"/>
                            <a:gd name="T61" fmla="*/ 177 h 340"/>
                            <a:gd name="T62" fmla="*/ 175 w 372"/>
                            <a:gd name="T63" fmla="*/ 186 h 340"/>
                            <a:gd name="T64" fmla="*/ 195 w 372"/>
                            <a:gd name="T65" fmla="*/ 200 h 340"/>
                            <a:gd name="T66" fmla="*/ 253 w 372"/>
                            <a:gd name="T67" fmla="*/ 239 h 340"/>
                            <a:gd name="T68" fmla="*/ 268 w 372"/>
                            <a:gd name="T69" fmla="*/ 246 h 340"/>
                            <a:gd name="T70" fmla="*/ 295 w 372"/>
                            <a:gd name="T71" fmla="*/ 225 h 340"/>
                            <a:gd name="T72" fmla="*/ 312 w 372"/>
                            <a:gd name="T73" fmla="*/ 187 h 340"/>
                            <a:gd name="T74" fmla="*/ 289 w 372"/>
                            <a:gd name="T75" fmla="*/ 83 h 340"/>
                            <a:gd name="T76" fmla="*/ 295 w 372"/>
                            <a:gd name="T77" fmla="*/ 80 h 340"/>
                            <a:gd name="T78" fmla="*/ 310 w 372"/>
                            <a:gd name="T79" fmla="*/ 72 h 340"/>
                            <a:gd name="T80" fmla="*/ 326 w 372"/>
                            <a:gd name="T81" fmla="*/ 95 h 340"/>
                            <a:gd name="T82" fmla="*/ 372 w 372"/>
                            <a:gd name="T83" fmla="*/ 162 h 340"/>
                            <a:gd name="T84" fmla="*/ 353 w 372"/>
                            <a:gd name="T85" fmla="*/ 190 h 340"/>
                            <a:gd name="T86" fmla="*/ 271 w 372"/>
                            <a:gd name="T87" fmla="*/ 313 h 340"/>
                            <a:gd name="T88" fmla="*/ 252 w 372"/>
                            <a:gd name="T89" fmla="*/ 340 h 340"/>
                            <a:gd name="T90" fmla="*/ 235 w 372"/>
                            <a:gd name="T91" fmla="*/ 329 h 340"/>
                            <a:gd name="T92" fmla="*/ 230 w 372"/>
                            <a:gd name="T93" fmla="*/ 326 h 340"/>
                            <a:gd name="T94" fmla="*/ 235 w 372"/>
                            <a:gd name="T95" fmla="*/ 295 h 340"/>
                            <a:gd name="T96" fmla="*/ 221 w 372"/>
                            <a:gd name="T97" fmla="*/ 28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72" h="340">
                              <a:moveTo>
                                <a:pt x="221" y="280"/>
                              </a:moveTo>
                              <a:lnTo>
                                <a:pt x="181" y="253"/>
                              </a:lnTo>
                              <a:lnTo>
                                <a:pt x="108" y="204"/>
                              </a:lnTo>
                              <a:lnTo>
                                <a:pt x="68" y="178"/>
                              </a:lnTo>
                              <a:lnTo>
                                <a:pt x="51" y="170"/>
                              </a:lnTo>
                              <a:lnTo>
                                <a:pt x="35" y="173"/>
                              </a:lnTo>
                              <a:lnTo>
                                <a:pt x="22" y="186"/>
                              </a:lnTo>
                              <a:lnTo>
                                <a:pt x="17" y="182"/>
                              </a:lnTo>
                              <a:lnTo>
                                <a:pt x="6" y="175"/>
                              </a:lnTo>
                              <a:lnTo>
                                <a:pt x="0" y="172"/>
                              </a:lnTo>
                              <a:lnTo>
                                <a:pt x="31" y="127"/>
                              </a:lnTo>
                              <a:lnTo>
                                <a:pt x="86" y="45"/>
                              </a:lnTo>
                              <a:lnTo>
                                <a:pt x="117" y="0"/>
                              </a:lnTo>
                              <a:lnTo>
                                <a:pt x="140" y="5"/>
                              </a:lnTo>
                              <a:lnTo>
                                <a:pt x="185" y="14"/>
                              </a:lnTo>
                              <a:lnTo>
                                <a:pt x="209" y="20"/>
                              </a:lnTo>
                              <a:lnTo>
                                <a:pt x="208" y="25"/>
                              </a:lnTo>
                              <a:lnTo>
                                <a:pt x="208" y="36"/>
                              </a:lnTo>
                              <a:lnTo>
                                <a:pt x="207" y="43"/>
                              </a:lnTo>
                              <a:lnTo>
                                <a:pt x="155" y="45"/>
                              </a:lnTo>
                              <a:lnTo>
                                <a:pt x="118" y="64"/>
                              </a:lnTo>
                              <a:lnTo>
                                <a:pt x="91" y="93"/>
                              </a:lnTo>
                              <a:lnTo>
                                <a:pt x="83" y="110"/>
                              </a:lnTo>
                              <a:lnTo>
                                <a:pt x="84" y="122"/>
                              </a:lnTo>
                              <a:lnTo>
                                <a:pt x="96" y="134"/>
                              </a:lnTo>
                              <a:lnTo>
                                <a:pt x="110" y="143"/>
                              </a:lnTo>
                              <a:lnTo>
                                <a:pt x="135" y="160"/>
                              </a:lnTo>
                              <a:lnTo>
                                <a:pt x="148" y="169"/>
                              </a:lnTo>
                              <a:lnTo>
                                <a:pt x="152" y="164"/>
                              </a:lnTo>
                              <a:lnTo>
                                <a:pt x="158" y="156"/>
                              </a:lnTo>
                              <a:lnTo>
                                <a:pt x="162" y="150"/>
                              </a:lnTo>
                              <a:lnTo>
                                <a:pt x="168" y="130"/>
                              </a:lnTo>
                              <a:lnTo>
                                <a:pt x="161" y="112"/>
                              </a:lnTo>
                              <a:lnTo>
                                <a:pt x="136" y="91"/>
                              </a:lnTo>
                              <a:lnTo>
                                <a:pt x="139" y="87"/>
                              </a:lnTo>
                              <a:lnTo>
                                <a:pt x="144" y="79"/>
                              </a:lnTo>
                              <a:lnTo>
                                <a:pt x="147" y="75"/>
                              </a:lnTo>
                              <a:lnTo>
                                <a:pt x="177" y="94"/>
                              </a:lnTo>
                              <a:lnTo>
                                <a:pt x="234" y="133"/>
                              </a:lnTo>
                              <a:lnTo>
                                <a:pt x="264" y="152"/>
                              </a:lnTo>
                              <a:lnTo>
                                <a:pt x="262" y="157"/>
                              </a:lnTo>
                              <a:lnTo>
                                <a:pt x="256" y="166"/>
                              </a:lnTo>
                              <a:lnTo>
                                <a:pt x="253" y="169"/>
                              </a:lnTo>
                              <a:lnTo>
                                <a:pt x="222" y="156"/>
                              </a:lnTo>
                              <a:lnTo>
                                <a:pt x="201" y="157"/>
                              </a:lnTo>
                              <a:lnTo>
                                <a:pt x="184" y="173"/>
                              </a:lnTo>
                              <a:lnTo>
                                <a:pt x="181" y="177"/>
                              </a:lnTo>
                              <a:lnTo>
                                <a:pt x="177" y="183"/>
                              </a:lnTo>
                              <a:lnTo>
                                <a:pt x="175" y="186"/>
                              </a:lnTo>
                              <a:lnTo>
                                <a:pt x="195" y="200"/>
                              </a:lnTo>
                              <a:lnTo>
                                <a:pt x="232" y="225"/>
                              </a:lnTo>
                              <a:lnTo>
                                <a:pt x="253" y="239"/>
                              </a:lnTo>
                              <a:lnTo>
                                <a:pt x="268" y="246"/>
                              </a:lnTo>
                              <a:lnTo>
                                <a:pt x="282" y="241"/>
                              </a:lnTo>
                              <a:lnTo>
                                <a:pt x="295" y="225"/>
                              </a:lnTo>
                              <a:lnTo>
                                <a:pt x="312" y="187"/>
                              </a:lnTo>
                              <a:lnTo>
                                <a:pt x="312" y="143"/>
                              </a:lnTo>
                              <a:lnTo>
                                <a:pt x="289" y="83"/>
                              </a:lnTo>
                              <a:lnTo>
                                <a:pt x="295" y="80"/>
                              </a:lnTo>
                              <a:lnTo>
                                <a:pt x="305" y="76"/>
                              </a:lnTo>
                              <a:lnTo>
                                <a:pt x="310" y="72"/>
                              </a:lnTo>
                              <a:lnTo>
                                <a:pt x="326" y="95"/>
                              </a:lnTo>
                              <a:lnTo>
                                <a:pt x="355" y="139"/>
                              </a:lnTo>
                              <a:lnTo>
                                <a:pt x="372" y="162"/>
                              </a:lnTo>
                              <a:lnTo>
                                <a:pt x="353" y="190"/>
                              </a:lnTo>
                              <a:lnTo>
                                <a:pt x="311" y="251"/>
                              </a:lnTo>
                              <a:lnTo>
                                <a:pt x="271" y="313"/>
                              </a:lnTo>
                              <a:lnTo>
                                <a:pt x="252" y="340"/>
                              </a:lnTo>
                              <a:lnTo>
                                <a:pt x="245" y="337"/>
                              </a:lnTo>
                              <a:lnTo>
                                <a:pt x="235" y="329"/>
                              </a:lnTo>
                              <a:lnTo>
                                <a:pt x="230" y="326"/>
                              </a:lnTo>
                              <a:lnTo>
                                <a:pt x="234" y="308"/>
                              </a:lnTo>
                              <a:lnTo>
                                <a:pt x="235" y="295"/>
                              </a:lnTo>
                              <a:lnTo>
                                <a:pt x="221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6" name="Freeform 568"/>
                      <wps:cNvSpPr>
                        <a:spLocks/>
                      </wps:cNvSpPr>
                      <wps:spPr bwMode="auto">
                        <a:xfrm>
                          <a:off x="1758" y="535"/>
                          <a:ext cx="90" cy="74"/>
                        </a:xfrm>
                        <a:custGeom>
                          <a:avLst/>
                          <a:gdLst>
                            <a:gd name="T0" fmla="*/ 201 w 361"/>
                            <a:gd name="T1" fmla="*/ 230 h 295"/>
                            <a:gd name="T2" fmla="*/ 166 w 361"/>
                            <a:gd name="T3" fmla="*/ 198 h 295"/>
                            <a:gd name="T4" fmla="*/ 101 w 361"/>
                            <a:gd name="T5" fmla="*/ 138 h 295"/>
                            <a:gd name="T6" fmla="*/ 66 w 361"/>
                            <a:gd name="T7" fmla="*/ 105 h 295"/>
                            <a:gd name="T8" fmla="*/ 66 w 361"/>
                            <a:gd name="T9" fmla="*/ 105 h 295"/>
                            <a:gd name="T10" fmla="*/ 49 w 361"/>
                            <a:gd name="T11" fmla="*/ 95 h 295"/>
                            <a:gd name="T12" fmla="*/ 34 w 361"/>
                            <a:gd name="T13" fmla="*/ 96 h 295"/>
                            <a:gd name="T14" fmla="*/ 19 w 361"/>
                            <a:gd name="T15" fmla="*/ 107 h 295"/>
                            <a:gd name="T16" fmla="*/ 19 w 361"/>
                            <a:gd name="T17" fmla="*/ 107 h 295"/>
                            <a:gd name="T18" fmla="*/ 13 w 361"/>
                            <a:gd name="T19" fmla="*/ 103 h 295"/>
                            <a:gd name="T20" fmla="*/ 4 w 361"/>
                            <a:gd name="T21" fmla="*/ 94 h 295"/>
                            <a:gd name="T22" fmla="*/ 0 w 361"/>
                            <a:gd name="T23" fmla="*/ 90 h 295"/>
                            <a:gd name="T24" fmla="*/ 0 w 361"/>
                            <a:gd name="T25" fmla="*/ 90 h 295"/>
                            <a:gd name="T26" fmla="*/ 22 w 361"/>
                            <a:gd name="T27" fmla="*/ 67 h 295"/>
                            <a:gd name="T28" fmla="*/ 62 w 361"/>
                            <a:gd name="T29" fmla="*/ 23 h 295"/>
                            <a:gd name="T30" fmla="*/ 84 w 361"/>
                            <a:gd name="T31" fmla="*/ 0 h 295"/>
                            <a:gd name="T32" fmla="*/ 84 w 361"/>
                            <a:gd name="T33" fmla="*/ 0 h 295"/>
                            <a:gd name="T34" fmla="*/ 89 w 361"/>
                            <a:gd name="T35" fmla="*/ 4 h 295"/>
                            <a:gd name="T36" fmla="*/ 98 w 361"/>
                            <a:gd name="T37" fmla="*/ 12 h 295"/>
                            <a:gd name="T38" fmla="*/ 102 w 361"/>
                            <a:gd name="T39" fmla="*/ 16 h 295"/>
                            <a:gd name="T40" fmla="*/ 102 w 361"/>
                            <a:gd name="T41" fmla="*/ 16 h 295"/>
                            <a:gd name="T42" fmla="*/ 89 w 361"/>
                            <a:gd name="T43" fmla="*/ 36 h 295"/>
                            <a:gd name="T44" fmla="*/ 89 w 361"/>
                            <a:gd name="T45" fmla="*/ 52 h 295"/>
                            <a:gd name="T46" fmla="*/ 103 w 361"/>
                            <a:gd name="T47" fmla="*/ 70 h 295"/>
                            <a:gd name="T48" fmla="*/ 103 w 361"/>
                            <a:gd name="T49" fmla="*/ 70 h 295"/>
                            <a:gd name="T50" fmla="*/ 137 w 361"/>
                            <a:gd name="T51" fmla="*/ 102 h 295"/>
                            <a:gd name="T52" fmla="*/ 201 w 361"/>
                            <a:gd name="T53" fmla="*/ 160 h 295"/>
                            <a:gd name="T54" fmla="*/ 236 w 361"/>
                            <a:gd name="T55" fmla="*/ 192 h 295"/>
                            <a:gd name="T56" fmla="*/ 236 w 361"/>
                            <a:gd name="T57" fmla="*/ 192 h 295"/>
                            <a:gd name="T58" fmla="*/ 248 w 361"/>
                            <a:gd name="T59" fmla="*/ 202 h 295"/>
                            <a:gd name="T60" fmla="*/ 261 w 361"/>
                            <a:gd name="T61" fmla="*/ 203 h 295"/>
                            <a:gd name="T62" fmla="*/ 275 w 361"/>
                            <a:gd name="T63" fmla="*/ 192 h 295"/>
                            <a:gd name="T64" fmla="*/ 275 w 361"/>
                            <a:gd name="T65" fmla="*/ 192 h 295"/>
                            <a:gd name="T66" fmla="*/ 298 w 361"/>
                            <a:gd name="T67" fmla="*/ 158 h 295"/>
                            <a:gd name="T68" fmla="*/ 306 w 361"/>
                            <a:gd name="T69" fmla="*/ 114 h 295"/>
                            <a:gd name="T70" fmla="*/ 292 w 361"/>
                            <a:gd name="T71" fmla="*/ 56 h 295"/>
                            <a:gd name="T72" fmla="*/ 292 w 361"/>
                            <a:gd name="T73" fmla="*/ 56 h 295"/>
                            <a:gd name="T74" fmla="*/ 298 w 361"/>
                            <a:gd name="T75" fmla="*/ 54 h 295"/>
                            <a:gd name="T76" fmla="*/ 309 w 361"/>
                            <a:gd name="T77" fmla="*/ 48 h 295"/>
                            <a:gd name="T78" fmla="*/ 314 w 361"/>
                            <a:gd name="T79" fmla="*/ 46 h 295"/>
                            <a:gd name="T80" fmla="*/ 314 w 361"/>
                            <a:gd name="T81" fmla="*/ 46 h 295"/>
                            <a:gd name="T82" fmla="*/ 327 w 361"/>
                            <a:gd name="T83" fmla="*/ 71 h 295"/>
                            <a:gd name="T84" fmla="*/ 349 w 361"/>
                            <a:gd name="T85" fmla="*/ 119 h 295"/>
                            <a:gd name="T86" fmla="*/ 361 w 361"/>
                            <a:gd name="T87" fmla="*/ 145 h 295"/>
                            <a:gd name="T88" fmla="*/ 361 w 361"/>
                            <a:gd name="T89" fmla="*/ 145 h 295"/>
                            <a:gd name="T90" fmla="*/ 325 w 361"/>
                            <a:gd name="T91" fmla="*/ 183 h 295"/>
                            <a:gd name="T92" fmla="*/ 257 w 361"/>
                            <a:gd name="T93" fmla="*/ 255 h 295"/>
                            <a:gd name="T94" fmla="*/ 222 w 361"/>
                            <a:gd name="T95" fmla="*/ 295 h 295"/>
                            <a:gd name="T96" fmla="*/ 222 w 361"/>
                            <a:gd name="T97" fmla="*/ 295 h 295"/>
                            <a:gd name="T98" fmla="*/ 217 w 361"/>
                            <a:gd name="T99" fmla="*/ 289 h 295"/>
                            <a:gd name="T100" fmla="*/ 208 w 361"/>
                            <a:gd name="T101" fmla="*/ 282 h 295"/>
                            <a:gd name="T102" fmla="*/ 202 w 361"/>
                            <a:gd name="T103" fmla="*/ 277 h 295"/>
                            <a:gd name="T104" fmla="*/ 202 w 361"/>
                            <a:gd name="T105" fmla="*/ 277 h 295"/>
                            <a:gd name="T106" fmla="*/ 212 w 361"/>
                            <a:gd name="T107" fmla="*/ 261 h 295"/>
                            <a:gd name="T108" fmla="*/ 212 w 361"/>
                            <a:gd name="T109" fmla="*/ 245 h 295"/>
                            <a:gd name="T110" fmla="*/ 201 w 361"/>
                            <a:gd name="T111" fmla="*/ 230 h 295"/>
                            <a:gd name="T112" fmla="*/ 201 w 361"/>
                            <a:gd name="T113" fmla="*/ 230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61" h="295">
                              <a:moveTo>
                                <a:pt x="201" y="230"/>
                              </a:moveTo>
                              <a:lnTo>
                                <a:pt x="166" y="198"/>
                              </a:lnTo>
                              <a:lnTo>
                                <a:pt x="101" y="138"/>
                              </a:lnTo>
                              <a:lnTo>
                                <a:pt x="66" y="105"/>
                              </a:lnTo>
                              <a:lnTo>
                                <a:pt x="49" y="95"/>
                              </a:lnTo>
                              <a:lnTo>
                                <a:pt x="34" y="96"/>
                              </a:lnTo>
                              <a:lnTo>
                                <a:pt x="19" y="107"/>
                              </a:lnTo>
                              <a:lnTo>
                                <a:pt x="13" y="103"/>
                              </a:lnTo>
                              <a:lnTo>
                                <a:pt x="4" y="94"/>
                              </a:lnTo>
                              <a:lnTo>
                                <a:pt x="0" y="90"/>
                              </a:lnTo>
                              <a:lnTo>
                                <a:pt x="22" y="67"/>
                              </a:lnTo>
                              <a:lnTo>
                                <a:pt x="62" y="23"/>
                              </a:lnTo>
                              <a:lnTo>
                                <a:pt x="84" y="0"/>
                              </a:lnTo>
                              <a:lnTo>
                                <a:pt x="89" y="4"/>
                              </a:lnTo>
                              <a:lnTo>
                                <a:pt x="98" y="12"/>
                              </a:lnTo>
                              <a:lnTo>
                                <a:pt x="102" y="16"/>
                              </a:lnTo>
                              <a:lnTo>
                                <a:pt x="89" y="36"/>
                              </a:lnTo>
                              <a:lnTo>
                                <a:pt x="89" y="52"/>
                              </a:lnTo>
                              <a:lnTo>
                                <a:pt x="103" y="70"/>
                              </a:lnTo>
                              <a:lnTo>
                                <a:pt x="137" y="102"/>
                              </a:lnTo>
                              <a:lnTo>
                                <a:pt x="201" y="160"/>
                              </a:lnTo>
                              <a:lnTo>
                                <a:pt x="236" y="192"/>
                              </a:lnTo>
                              <a:lnTo>
                                <a:pt x="248" y="202"/>
                              </a:lnTo>
                              <a:lnTo>
                                <a:pt x="261" y="203"/>
                              </a:lnTo>
                              <a:lnTo>
                                <a:pt x="275" y="192"/>
                              </a:lnTo>
                              <a:lnTo>
                                <a:pt x="298" y="158"/>
                              </a:lnTo>
                              <a:lnTo>
                                <a:pt x="306" y="114"/>
                              </a:lnTo>
                              <a:lnTo>
                                <a:pt x="292" y="56"/>
                              </a:lnTo>
                              <a:lnTo>
                                <a:pt x="298" y="54"/>
                              </a:lnTo>
                              <a:lnTo>
                                <a:pt x="309" y="48"/>
                              </a:lnTo>
                              <a:lnTo>
                                <a:pt x="314" y="46"/>
                              </a:lnTo>
                              <a:lnTo>
                                <a:pt x="327" y="71"/>
                              </a:lnTo>
                              <a:lnTo>
                                <a:pt x="349" y="119"/>
                              </a:lnTo>
                              <a:lnTo>
                                <a:pt x="361" y="145"/>
                              </a:lnTo>
                              <a:lnTo>
                                <a:pt x="325" y="183"/>
                              </a:lnTo>
                              <a:lnTo>
                                <a:pt x="257" y="255"/>
                              </a:lnTo>
                              <a:lnTo>
                                <a:pt x="222" y="295"/>
                              </a:lnTo>
                              <a:lnTo>
                                <a:pt x="217" y="289"/>
                              </a:lnTo>
                              <a:lnTo>
                                <a:pt x="208" y="282"/>
                              </a:lnTo>
                              <a:lnTo>
                                <a:pt x="202" y="277"/>
                              </a:lnTo>
                              <a:lnTo>
                                <a:pt x="212" y="261"/>
                              </a:lnTo>
                              <a:lnTo>
                                <a:pt x="212" y="245"/>
                              </a:lnTo>
                              <a:lnTo>
                                <a:pt x="201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7" name="Freeform 569"/>
                      <wps:cNvSpPr>
                        <a:spLocks noEditPoints="1"/>
                      </wps:cNvSpPr>
                      <wps:spPr bwMode="auto">
                        <a:xfrm>
                          <a:off x="1810" y="473"/>
                          <a:ext cx="88" cy="89"/>
                        </a:xfrm>
                        <a:custGeom>
                          <a:avLst/>
                          <a:gdLst>
                            <a:gd name="T0" fmla="*/ 153 w 355"/>
                            <a:gd name="T1" fmla="*/ 160 h 356"/>
                            <a:gd name="T2" fmla="*/ 175 w 355"/>
                            <a:gd name="T3" fmla="*/ 142 h 356"/>
                            <a:gd name="T4" fmla="*/ 199 w 355"/>
                            <a:gd name="T5" fmla="*/ 119 h 356"/>
                            <a:gd name="T6" fmla="*/ 199 w 355"/>
                            <a:gd name="T7" fmla="*/ 63 h 356"/>
                            <a:gd name="T8" fmla="*/ 178 w 355"/>
                            <a:gd name="T9" fmla="*/ 46 h 356"/>
                            <a:gd name="T10" fmla="*/ 119 w 355"/>
                            <a:gd name="T11" fmla="*/ 63 h 356"/>
                            <a:gd name="T12" fmla="*/ 98 w 355"/>
                            <a:gd name="T13" fmla="*/ 83 h 356"/>
                            <a:gd name="T14" fmla="*/ 104 w 355"/>
                            <a:gd name="T15" fmla="*/ 114 h 356"/>
                            <a:gd name="T16" fmla="*/ 114 w 355"/>
                            <a:gd name="T17" fmla="*/ 128 h 356"/>
                            <a:gd name="T18" fmla="*/ 145 w 355"/>
                            <a:gd name="T19" fmla="*/ 165 h 356"/>
                            <a:gd name="T20" fmla="*/ 177 w 355"/>
                            <a:gd name="T21" fmla="*/ 290 h 356"/>
                            <a:gd name="T22" fmla="*/ 92 w 355"/>
                            <a:gd name="T23" fmla="*/ 183 h 356"/>
                            <a:gd name="T24" fmla="*/ 62 w 355"/>
                            <a:gd name="T25" fmla="*/ 146 h 356"/>
                            <a:gd name="T26" fmla="*/ 34 w 355"/>
                            <a:gd name="T27" fmla="*/ 131 h 356"/>
                            <a:gd name="T28" fmla="*/ 16 w 355"/>
                            <a:gd name="T29" fmla="*/ 140 h 356"/>
                            <a:gd name="T30" fmla="*/ 4 w 355"/>
                            <a:gd name="T31" fmla="*/ 125 h 356"/>
                            <a:gd name="T32" fmla="*/ 0 w 355"/>
                            <a:gd name="T33" fmla="*/ 121 h 356"/>
                            <a:gd name="T34" fmla="*/ 84 w 355"/>
                            <a:gd name="T35" fmla="*/ 54 h 356"/>
                            <a:gd name="T36" fmla="*/ 114 w 355"/>
                            <a:gd name="T37" fmla="*/ 31 h 356"/>
                            <a:gd name="T38" fmla="*/ 197 w 355"/>
                            <a:gd name="T39" fmla="*/ 0 h 356"/>
                            <a:gd name="T40" fmla="*/ 235 w 355"/>
                            <a:gd name="T41" fmla="*/ 26 h 356"/>
                            <a:gd name="T42" fmla="*/ 249 w 355"/>
                            <a:gd name="T43" fmla="*/ 79 h 356"/>
                            <a:gd name="T44" fmla="*/ 243 w 355"/>
                            <a:gd name="T45" fmla="*/ 99 h 356"/>
                            <a:gd name="T46" fmla="*/ 240 w 355"/>
                            <a:gd name="T47" fmla="*/ 105 h 356"/>
                            <a:gd name="T48" fmla="*/ 238 w 355"/>
                            <a:gd name="T49" fmla="*/ 107 h 356"/>
                            <a:gd name="T50" fmla="*/ 238 w 355"/>
                            <a:gd name="T51" fmla="*/ 108 h 356"/>
                            <a:gd name="T52" fmla="*/ 238 w 355"/>
                            <a:gd name="T53" fmla="*/ 108 h 356"/>
                            <a:gd name="T54" fmla="*/ 244 w 355"/>
                            <a:gd name="T55" fmla="*/ 106 h 356"/>
                            <a:gd name="T56" fmla="*/ 246 w 355"/>
                            <a:gd name="T57" fmla="*/ 105 h 356"/>
                            <a:gd name="T58" fmla="*/ 304 w 355"/>
                            <a:gd name="T59" fmla="*/ 104 h 356"/>
                            <a:gd name="T60" fmla="*/ 333 w 355"/>
                            <a:gd name="T61" fmla="*/ 128 h 356"/>
                            <a:gd name="T62" fmla="*/ 340 w 355"/>
                            <a:gd name="T63" fmla="*/ 228 h 356"/>
                            <a:gd name="T64" fmla="*/ 304 w 355"/>
                            <a:gd name="T65" fmla="*/ 265 h 356"/>
                            <a:gd name="T66" fmla="*/ 218 w 355"/>
                            <a:gd name="T67" fmla="*/ 333 h 356"/>
                            <a:gd name="T68" fmla="*/ 188 w 355"/>
                            <a:gd name="T69" fmla="*/ 356 h 356"/>
                            <a:gd name="T70" fmla="*/ 176 w 355"/>
                            <a:gd name="T71" fmla="*/ 342 h 356"/>
                            <a:gd name="T72" fmla="*/ 171 w 355"/>
                            <a:gd name="T73" fmla="*/ 337 h 356"/>
                            <a:gd name="T74" fmla="*/ 186 w 355"/>
                            <a:gd name="T75" fmla="*/ 307 h 356"/>
                            <a:gd name="T76" fmla="*/ 177 w 355"/>
                            <a:gd name="T77" fmla="*/ 290 h 356"/>
                            <a:gd name="T78" fmla="*/ 233 w 355"/>
                            <a:gd name="T79" fmla="*/ 272 h 356"/>
                            <a:gd name="T80" fmla="*/ 270 w 355"/>
                            <a:gd name="T81" fmla="*/ 256 h 356"/>
                            <a:gd name="T82" fmla="*/ 298 w 355"/>
                            <a:gd name="T83" fmla="*/ 224 h 356"/>
                            <a:gd name="T84" fmla="*/ 287 w 355"/>
                            <a:gd name="T85" fmla="*/ 161 h 356"/>
                            <a:gd name="T86" fmla="*/ 262 w 355"/>
                            <a:gd name="T87" fmla="*/ 140 h 356"/>
                            <a:gd name="T88" fmla="*/ 209 w 355"/>
                            <a:gd name="T89" fmla="*/ 152 h 356"/>
                            <a:gd name="T90" fmla="*/ 197 w 355"/>
                            <a:gd name="T91" fmla="*/ 161 h 356"/>
                            <a:gd name="T92" fmla="*/ 163 w 355"/>
                            <a:gd name="T93" fmla="*/ 188 h 356"/>
                            <a:gd name="T94" fmla="*/ 177 w 355"/>
                            <a:gd name="T95" fmla="*/ 206 h 356"/>
                            <a:gd name="T96" fmla="*/ 218 w 355"/>
                            <a:gd name="T97" fmla="*/ 259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55" h="356">
                              <a:moveTo>
                                <a:pt x="145" y="165"/>
                              </a:moveTo>
                              <a:lnTo>
                                <a:pt x="153" y="160"/>
                              </a:lnTo>
                              <a:lnTo>
                                <a:pt x="167" y="149"/>
                              </a:lnTo>
                              <a:lnTo>
                                <a:pt x="175" y="142"/>
                              </a:lnTo>
                              <a:lnTo>
                                <a:pt x="199" y="119"/>
                              </a:lnTo>
                              <a:lnTo>
                                <a:pt x="210" y="93"/>
                              </a:lnTo>
                              <a:lnTo>
                                <a:pt x="199" y="63"/>
                              </a:lnTo>
                              <a:lnTo>
                                <a:pt x="178" y="46"/>
                              </a:lnTo>
                              <a:lnTo>
                                <a:pt x="152" y="45"/>
                              </a:lnTo>
                              <a:lnTo>
                                <a:pt x="119" y="63"/>
                              </a:lnTo>
                              <a:lnTo>
                                <a:pt x="98" y="83"/>
                              </a:lnTo>
                              <a:lnTo>
                                <a:pt x="94" y="99"/>
                              </a:lnTo>
                              <a:lnTo>
                                <a:pt x="104" y="114"/>
                              </a:lnTo>
                              <a:lnTo>
                                <a:pt x="114" y="128"/>
                              </a:lnTo>
                              <a:lnTo>
                                <a:pt x="134" y="152"/>
                              </a:lnTo>
                              <a:lnTo>
                                <a:pt x="145" y="165"/>
                              </a:lnTo>
                              <a:close/>
                              <a:moveTo>
                                <a:pt x="177" y="290"/>
                              </a:moveTo>
                              <a:lnTo>
                                <a:pt x="147" y="252"/>
                              </a:lnTo>
                              <a:lnTo>
                                <a:pt x="92" y="183"/>
                              </a:lnTo>
                              <a:lnTo>
                                <a:pt x="62" y="146"/>
                              </a:lnTo>
                              <a:lnTo>
                                <a:pt x="48" y="134"/>
                              </a:lnTo>
                              <a:lnTo>
                                <a:pt x="34" y="131"/>
                              </a:lnTo>
                              <a:lnTo>
                                <a:pt x="16" y="140"/>
                              </a:lnTo>
                              <a:lnTo>
                                <a:pt x="12" y="135"/>
                              </a:lnTo>
                              <a:lnTo>
                                <a:pt x="4" y="125"/>
                              </a:lnTo>
                              <a:lnTo>
                                <a:pt x="0" y="121"/>
                              </a:lnTo>
                              <a:lnTo>
                                <a:pt x="29" y="97"/>
                              </a:lnTo>
                              <a:lnTo>
                                <a:pt x="84" y="54"/>
                              </a:lnTo>
                              <a:lnTo>
                                <a:pt x="114" y="31"/>
                              </a:lnTo>
                              <a:lnTo>
                                <a:pt x="156" y="5"/>
                              </a:lnTo>
                              <a:lnTo>
                                <a:pt x="197" y="0"/>
                              </a:lnTo>
                              <a:lnTo>
                                <a:pt x="235" y="26"/>
                              </a:lnTo>
                              <a:lnTo>
                                <a:pt x="249" y="54"/>
                              </a:lnTo>
                              <a:lnTo>
                                <a:pt x="249" y="79"/>
                              </a:lnTo>
                              <a:lnTo>
                                <a:pt x="243" y="99"/>
                              </a:lnTo>
                              <a:lnTo>
                                <a:pt x="242" y="101"/>
                              </a:lnTo>
                              <a:lnTo>
                                <a:pt x="240" y="105"/>
                              </a:lnTo>
                              <a:lnTo>
                                <a:pt x="238" y="107"/>
                              </a:lnTo>
                              <a:lnTo>
                                <a:pt x="238" y="108"/>
                              </a:lnTo>
                              <a:lnTo>
                                <a:pt x="241" y="107"/>
                              </a:lnTo>
                              <a:lnTo>
                                <a:pt x="244" y="106"/>
                              </a:lnTo>
                              <a:lnTo>
                                <a:pt x="246" y="105"/>
                              </a:lnTo>
                              <a:lnTo>
                                <a:pt x="276" y="97"/>
                              </a:lnTo>
                              <a:lnTo>
                                <a:pt x="304" y="104"/>
                              </a:lnTo>
                              <a:lnTo>
                                <a:pt x="333" y="128"/>
                              </a:lnTo>
                              <a:lnTo>
                                <a:pt x="355" y="182"/>
                              </a:lnTo>
                              <a:lnTo>
                                <a:pt x="340" y="228"/>
                              </a:lnTo>
                              <a:lnTo>
                                <a:pt x="304" y="265"/>
                              </a:lnTo>
                              <a:lnTo>
                                <a:pt x="274" y="289"/>
                              </a:lnTo>
                              <a:lnTo>
                                <a:pt x="218" y="333"/>
                              </a:lnTo>
                              <a:lnTo>
                                <a:pt x="188" y="356"/>
                              </a:lnTo>
                              <a:lnTo>
                                <a:pt x="183" y="352"/>
                              </a:lnTo>
                              <a:lnTo>
                                <a:pt x="176" y="342"/>
                              </a:lnTo>
                              <a:lnTo>
                                <a:pt x="171" y="337"/>
                              </a:lnTo>
                              <a:lnTo>
                                <a:pt x="183" y="322"/>
                              </a:lnTo>
                              <a:lnTo>
                                <a:pt x="186" y="307"/>
                              </a:lnTo>
                              <a:lnTo>
                                <a:pt x="177" y="290"/>
                              </a:lnTo>
                              <a:close/>
                              <a:moveTo>
                                <a:pt x="218" y="259"/>
                              </a:moveTo>
                              <a:lnTo>
                                <a:pt x="233" y="272"/>
                              </a:lnTo>
                              <a:lnTo>
                                <a:pt x="248" y="271"/>
                              </a:lnTo>
                              <a:lnTo>
                                <a:pt x="270" y="256"/>
                              </a:lnTo>
                              <a:lnTo>
                                <a:pt x="298" y="224"/>
                              </a:lnTo>
                              <a:lnTo>
                                <a:pt x="301" y="191"/>
                              </a:lnTo>
                              <a:lnTo>
                                <a:pt x="287" y="161"/>
                              </a:lnTo>
                              <a:lnTo>
                                <a:pt x="262" y="140"/>
                              </a:lnTo>
                              <a:lnTo>
                                <a:pt x="236" y="138"/>
                              </a:lnTo>
                              <a:lnTo>
                                <a:pt x="209" y="152"/>
                              </a:lnTo>
                              <a:lnTo>
                                <a:pt x="197" y="161"/>
                              </a:lnTo>
                              <a:lnTo>
                                <a:pt x="175" y="179"/>
                              </a:lnTo>
                              <a:lnTo>
                                <a:pt x="163" y="188"/>
                              </a:lnTo>
                              <a:lnTo>
                                <a:pt x="177" y="206"/>
                              </a:lnTo>
                              <a:lnTo>
                                <a:pt x="203" y="240"/>
                              </a:lnTo>
                              <a:lnTo>
                                <a:pt x="218" y="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8" name="Freeform 570"/>
                      <wps:cNvSpPr>
                        <a:spLocks/>
                      </wps:cNvSpPr>
                      <wps:spPr bwMode="auto">
                        <a:xfrm>
                          <a:off x="1876" y="428"/>
                          <a:ext cx="84" cy="91"/>
                        </a:xfrm>
                        <a:custGeom>
                          <a:avLst/>
                          <a:gdLst>
                            <a:gd name="T0" fmla="*/ 124 w 335"/>
                            <a:gd name="T1" fmla="*/ 255 h 364"/>
                            <a:gd name="T2" fmla="*/ 57 w 335"/>
                            <a:gd name="T3" fmla="*/ 136 h 364"/>
                            <a:gd name="T4" fmla="*/ 45 w 335"/>
                            <a:gd name="T5" fmla="*/ 122 h 364"/>
                            <a:gd name="T6" fmla="*/ 12 w 335"/>
                            <a:gd name="T7" fmla="*/ 123 h 364"/>
                            <a:gd name="T8" fmla="*/ 9 w 335"/>
                            <a:gd name="T9" fmla="*/ 117 h 364"/>
                            <a:gd name="T10" fmla="*/ 0 w 335"/>
                            <a:gd name="T11" fmla="*/ 101 h 364"/>
                            <a:gd name="T12" fmla="*/ 46 w 335"/>
                            <a:gd name="T13" fmla="*/ 74 h 364"/>
                            <a:gd name="T14" fmla="*/ 181 w 335"/>
                            <a:gd name="T15" fmla="*/ 0 h 364"/>
                            <a:gd name="T16" fmla="*/ 200 w 335"/>
                            <a:gd name="T17" fmla="*/ 15 h 364"/>
                            <a:gd name="T18" fmla="*/ 255 w 335"/>
                            <a:gd name="T19" fmla="*/ 59 h 364"/>
                            <a:gd name="T20" fmla="*/ 252 w 335"/>
                            <a:gd name="T21" fmla="*/ 65 h 364"/>
                            <a:gd name="T22" fmla="*/ 243 w 335"/>
                            <a:gd name="T23" fmla="*/ 79 h 364"/>
                            <a:gd name="T24" fmla="*/ 194 w 335"/>
                            <a:gd name="T25" fmla="*/ 58 h 364"/>
                            <a:gd name="T26" fmla="*/ 116 w 335"/>
                            <a:gd name="T27" fmla="*/ 71 h 364"/>
                            <a:gd name="T28" fmla="*/ 101 w 335"/>
                            <a:gd name="T29" fmla="*/ 82 h 364"/>
                            <a:gd name="T30" fmla="*/ 102 w 335"/>
                            <a:gd name="T31" fmla="*/ 110 h 364"/>
                            <a:gd name="T32" fmla="*/ 110 w 335"/>
                            <a:gd name="T33" fmla="*/ 124 h 364"/>
                            <a:gd name="T34" fmla="*/ 133 w 335"/>
                            <a:gd name="T35" fmla="*/ 166 h 364"/>
                            <a:gd name="T36" fmla="*/ 138 w 335"/>
                            <a:gd name="T37" fmla="*/ 162 h 364"/>
                            <a:gd name="T38" fmla="*/ 153 w 335"/>
                            <a:gd name="T39" fmla="*/ 155 h 364"/>
                            <a:gd name="T40" fmla="*/ 168 w 335"/>
                            <a:gd name="T41" fmla="*/ 140 h 364"/>
                            <a:gd name="T42" fmla="*/ 157 w 335"/>
                            <a:gd name="T43" fmla="*/ 90 h 364"/>
                            <a:gd name="T44" fmla="*/ 161 w 335"/>
                            <a:gd name="T45" fmla="*/ 88 h 364"/>
                            <a:gd name="T46" fmla="*/ 175 w 335"/>
                            <a:gd name="T47" fmla="*/ 80 h 364"/>
                            <a:gd name="T48" fmla="*/ 192 w 335"/>
                            <a:gd name="T49" fmla="*/ 112 h 364"/>
                            <a:gd name="T50" fmla="*/ 244 w 335"/>
                            <a:gd name="T51" fmla="*/ 203 h 364"/>
                            <a:gd name="T52" fmla="*/ 240 w 335"/>
                            <a:gd name="T53" fmla="*/ 205 h 364"/>
                            <a:gd name="T54" fmla="*/ 226 w 335"/>
                            <a:gd name="T55" fmla="*/ 213 h 364"/>
                            <a:gd name="T56" fmla="*/ 204 w 335"/>
                            <a:gd name="T57" fmla="*/ 186 h 364"/>
                            <a:gd name="T58" fmla="*/ 161 w 335"/>
                            <a:gd name="T59" fmla="*/ 185 h 364"/>
                            <a:gd name="T60" fmla="*/ 158 w 335"/>
                            <a:gd name="T61" fmla="*/ 187 h 364"/>
                            <a:gd name="T62" fmla="*/ 148 w 335"/>
                            <a:gd name="T63" fmla="*/ 193 h 364"/>
                            <a:gd name="T64" fmla="*/ 160 w 335"/>
                            <a:gd name="T65" fmla="*/ 214 h 364"/>
                            <a:gd name="T66" fmla="*/ 194 w 335"/>
                            <a:gd name="T67" fmla="*/ 274 h 364"/>
                            <a:gd name="T68" fmla="*/ 204 w 335"/>
                            <a:gd name="T69" fmla="*/ 288 h 364"/>
                            <a:gd name="T70" fmla="*/ 238 w 335"/>
                            <a:gd name="T71" fmla="*/ 281 h 364"/>
                            <a:gd name="T72" fmla="*/ 270 w 335"/>
                            <a:gd name="T73" fmla="*/ 255 h 364"/>
                            <a:gd name="T74" fmla="*/ 297 w 335"/>
                            <a:gd name="T75" fmla="*/ 152 h 364"/>
                            <a:gd name="T76" fmla="*/ 303 w 335"/>
                            <a:gd name="T77" fmla="*/ 152 h 364"/>
                            <a:gd name="T78" fmla="*/ 321 w 335"/>
                            <a:gd name="T79" fmla="*/ 151 h 364"/>
                            <a:gd name="T80" fmla="*/ 324 w 335"/>
                            <a:gd name="T81" fmla="*/ 180 h 364"/>
                            <a:gd name="T82" fmla="*/ 335 w 335"/>
                            <a:gd name="T83" fmla="*/ 260 h 364"/>
                            <a:gd name="T84" fmla="*/ 305 w 335"/>
                            <a:gd name="T85" fmla="*/ 276 h 364"/>
                            <a:gd name="T86" fmla="*/ 176 w 335"/>
                            <a:gd name="T87" fmla="*/ 348 h 364"/>
                            <a:gd name="T88" fmla="*/ 146 w 335"/>
                            <a:gd name="T89" fmla="*/ 364 h 364"/>
                            <a:gd name="T90" fmla="*/ 137 w 335"/>
                            <a:gd name="T91" fmla="*/ 348 h 364"/>
                            <a:gd name="T92" fmla="*/ 134 w 335"/>
                            <a:gd name="T93" fmla="*/ 342 h 364"/>
                            <a:gd name="T94" fmla="*/ 153 w 335"/>
                            <a:gd name="T95" fmla="*/ 315 h 364"/>
                            <a:gd name="T96" fmla="*/ 147 w 335"/>
                            <a:gd name="T97" fmla="*/ 296 h 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35" h="364">
                              <a:moveTo>
                                <a:pt x="147" y="296"/>
                              </a:moveTo>
                              <a:lnTo>
                                <a:pt x="124" y="255"/>
                              </a:lnTo>
                              <a:lnTo>
                                <a:pt x="80" y="178"/>
                              </a:lnTo>
                              <a:lnTo>
                                <a:pt x="57" y="136"/>
                              </a:lnTo>
                              <a:lnTo>
                                <a:pt x="45" y="122"/>
                              </a:lnTo>
                              <a:lnTo>
                                <a:pt x="31" y="117"/>
                              </a:lnTo>
                              <a:lnTo>
                                <a:pt x="12" y="123"/>
                              </a:lnTo>
                              <a:lnTo>
                                <a:pt x="9" y="117"/>
                              </a:lnTo>
                              <a:lnTo>
                                <a:pt x="3" y="106"/>
                              </a:lnTo>
                              <a:lnTo>
                                <a:pt x="0" y="101"/>
                              </a:lnTo>
                              <a:lnTo>
                                <a:pt x="46" y="74"/>
                              </a:lnTo>
                              <a:lnTo>
                                <a:pt x="134" y="26"/>
                              </a:lnTo>
                              <a:lnTo>
                                <a:pt x="181" y="0"/>
                              </a:lnTo>
                              <a:lnTo>
                                <a:pt x="200" y="15"/>
                              </a:lnTo>
                              <a:lnTo>
                                <a:pt x="235" y="44"/>
                              </a:lnTo>
                              <a:lnTo>
                                <a:pt x="255" y="59"/>
                              </a:lnTo>
                              <a:lnTo>
                                <a:pt x="252" y="65"/>
                              </a:lnTo>
                              <a:lnTo>
                                <a:pt x="246" y="73"/>
                              </a:lnTo>
                              <a:lnTo>
                                <a:pt x="243" y="79"/>
                              </a:lnTo>
                              <a:lnTo>
                                <a:pt x="194" y="58"/>
                              </a:lnTo>
                              <a:lnTo>
                                <a:pt x="153" y="57"/>
                              </a:lnTo>
                              <a:lnTo>
                                <a:pt x="116" y="71"/>
                              </a:lnTo>
                              <a:lnTo>
                                <a:pt x="101" y="82"/>
                              </a:lnTo>
                              <a:lnTo>
                                <a:pt x="97" y="94"/>
                              </a:lnTo>
                              <a:lnTo>
                                <a:pt x="102" y="110"/>
                              </a:lnTo>
                              <a:lnTo>
                                <a:pt x="110" y="124"/>
                              </a:lnTo>
                              <a:lnTo>
                                <a:pt x="125" y="151"/>
                              </a:lnTo>
                              <a:lnTo>
                                <a:pt x="133" y="166"/>
                              </a:lnTo>
                              <a:lnTo>
                                <a:pt x="138" y="162"/>
                              </a:lnTo>
                              <a:lnTo>
                                <a:pt x="148" y="157"/>
                              </a:lnTo>
                              <a:lnTo>
                                <a:pt x="153" y="155"/>
                              </a:lnTo>
                              <a:lnTo>
                                <a:pt x="168" y="140"/>
                              </a:lnTo>
                              <a:lnTo>
                                <a:pt x="169" y="119"/>
                              </a:lnTo>
                              <a:lnTo>
                                <a:pt x="157" y="90"/>
                              </a:lnTo>
                              <a:lnTo>
                                <a:pt x="161" y="88"/>
                              </a:lnTo>
                              <a:lnTo>
                                <a:pt x="170" y="82"/>
                              </a:lnTo>
                              <a:lnTo>
                                <a:pt x="175" y="80"/>
                              </a:lnTo>
                              <a:lnTo>
                                <a:pt x="192" y="112"/>
                              </a:lnTo>
                              <a:lnTo>
                                <a:pt x="225" y="171"/>
                              </a:lnTo>
                              <a:lnTo>
                                <a:pt x="244" y="203"/>
                              </a:lnTo>
                              <a:lnTo>
                                <a:pt x="240" y="205"/>
                              </a:lnTo>
                              <a:lnTo>
                                <a:pt x="231" y="210"/>
                              </a:lnTo>
                              <a:lnTo>
                                <a:pt x="226" y="213"/>
                              </a:lnTo>
                              <a:lnTo>
                                <a:pt x="204" y="186"/>
                              </a:lnTo>
                              <a:lnTo>
                                <a:pt x="186" y="178"/>
                              </a:lnTo>
                              <a:lnTo>
                                <a:pt x="161" y="185"/>
                              </a:lnTo>
                              <a:lnTo>
                                <a:pt x="158" y="187"/>
                              </a:lnTo>
                              <a:lnTo>
                                <a:pt x="152" y="191"/>
                              </a:lnTo>
                              <a:lnTo>
                                <a:pt x="148" y="193"/>
                              </a:lnTo>
                              <a:lnTo>
                                <a:pt x="160" y="214"/>
                              </a:lnTo>
                              <a:lnTo>
                                <a:pt x="182" y="253"/>
                              </a:lnTo>
                              <a:lnTo>
                                <a:pt x="194" y="274"/>
                              </a:lnTo>
                              <a:lnTo>
                                <a:pt x="204" y="288"/>
                              </a:lnTo>
                              <a:lnTo>
                                <a:pt x="218" y="289"/>
                              </a:lnTo>
                              <a:lnTo>
                                <a:pt x="238" y="281"/>
                              </a:lnTo>
                              <a:lnTo>
                                <a:pt x="270" y="255"/>
                              </a:lnTo>
                              <a:lnTo>
                                <a:pt x="291" y="215"/>
                              </a:lnTo>
                              <a:lnTo>
                                <a:pt x="297" y="152"/>
                              </a:lnTo>
                              <a:lnTo>
                                <a:pt x="303" y="152"/>
                              </a:lnTo>
                              <a:lnTo>
                                <a:pt x="314" y="152"/>
                              </a:lnTo>
                              <a:lnTo>
                                <a:pt x="321" y="151"/>
                              </a:lnTo>
                              <a:lnTo>
                                <a:pt x="324" y="180"/>
                              </a:lnTo>
                              <a:lnTo>
                                <a:pt x="331" y="231"/>
                              </a:lnTo>
                              <a:lnTo>
                                <a:pt x="335" y="260"/>
                              </a:lnTo>
                              <a:lnTo>
                                <a:pt x="305" y="276"/>
                              </a:lnTo>
                              <a:lnTo>
                                <a:pt x="241" y="311"/>
                              </a:lnTo>
                              <a:lnTo>
                                <a:pt x="176" y="348"/>
                              </a:lnTo>
                              <a:lnTo>
                                <a:pt x="146" y="364"/>
                              </a:lnTo>
                              <a:lnTo>
                                <a:pt x="144" y="359"/>
                              </a:lnTo>
                              <a:lnTo>
                                <a:pt x="137" y="348"/>
                              </a:lnTo>
                              <a:lnTo>
                                <a:pt x="134" y="342"/>
                              </a:lnTo>
                              <a:lnTo>
                                <a:pt x="148" y="329"/>
                              </a:lnTo>
                              <a:lnTo>
                                <a:pt x="153" y="315"/>
                              </a:lnTo>
                              <a:lnTo>
                                <a:pt x="147" y="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9" name="Freeform 571"/>
                      <wps:cNvSpPr>
                        <a:spLocks noEditPoints="1"/>
                      </wps:cNvSpPr>
                      <wps:spPr bwMode="auto">
                        <a:xfrm>
                          <a:off x="1948" y="400"/>
                          <a:ext cx="89" cy="86"/>
                        </a:xfrm>
                        <a:custGeom>
                          <a:avLst/>
                          <a:gdLst>
                            <a:gd name="T0" fmla="*/ 133 w 358"/>
                            <a:gd name="T1" fmla="*/ 155 h 341"/>
                            <a:gd name="T2" fmla="*/ 150 w 358"/>
                            <a:gd name="T3" fmla="*/ 148 h 341"/>
                            <a:gd name="T4" fmla="*/ 189 w 358"/>
                            <a:gd name="T5" fmla="*/ 128 h 341"/>
                            <a:gd name="T6" fmla="*/ 199 w 358"/>
                            <a:gd name="T7" fmla="*/ 73 h 341"/>
                            <a:gd name="T8" fmla="*/ 185 w 358"/>
                            <a:gd name="T9" fmla="*/ 48 h 341"/>
                            <a:gd name="T10" fmla="*/ 126 w 358"/>
                            <a:gd name="T11" fmla="*/ 43 h 341"/>
                            <a:gd name="T12" fmla="*/ 103 w 358"/>
                            <a:gd name="T13" fmla="*/ 53 h 341"/>
                            <a:gd name="T14" fmla="*/ 100 w 358"/>
                            <a:gd name="T15" fmla="*/ 83 h 341"/>
                            <a:gd name="T16" fmla="*/ 106 w 358"/>
                            <a:gd name="T17" fmla="*/ 102 h 341"/>
                            <a:gd name="T18" fmla="*/ 127 w 358"/>
                            <a:gd name="T19" fmla="*/ 157 h 341"/>
                            <a:gd name="T20" fmla="*/ 115 w 358"/>
                            <a:gd name="T21" fmla="*/ 274 h 341"/>
                            <a:gd name="T22" fmla="*/ 68 w 358"/>
                            <a:gd name="T23" fmla="*/ 147 h 341"/>
                            <a:gd name="T24" fmla="*/ 51 w 358"/>
                            <a:gd name="T25" fmla="*/ 102 h 341"/>
                            <a:gd name="T26" fmla="*/ 28 w 358"/>
                            <a:gd name="T27" fmla="*/ 80 h 341"/>
                            <a:gd name="T28" fmla="*/ 9 w 358"/>
                            <a:gd name="T29" fmla="*/ 82 h 341"/>
                            <a:gd name="T30" fmla="*/ 2 w 358"/>
                            <a:gd name="T31" fmla="*/ 65 h 341"/>
                            <a:gd name="T32" fmla="*/ 0 w 358"/>
                            <a:gd name="T33" fmla="*/ 58 h 341"/>
                            <a:gd name="T34" fmla="*/ 100 w 358"/>
                            <a:gd name="T35" fmla="*/ 22 h 341"/>
                            <a:gd name="T36" fmla="*/ 135 w 358"/>
                            <a:gd name="T37" fmla="*/ 9 h 341"/>
                            <a:gd name="T38" fmla="*/ 231 w 358"/>
                            <a:gd name="T39" fmla="*/ 18 h 341"/>
                            <a:gd name="T40" fmla="*/ 252 w 358"/>
                            <a:gd name="T41" fmla="*/ 51 h 341"/>
                            <a:gd name="T42" fmla="*/ 245 w 358"/>
                            <a:gd name="T43" fmla="*/ 123 h 341"/>
                            <a:gd name="T44" fmla="*/ 219 w 358"/>
                            <a:gd name="T45" fmla="*/ 148 h 341"/>
                            <a:gd name="T46" fmla="*/ 280 w 358"/>
                            <a:gd name="T47" fmla="*/ 194 h 341"/>
                            <a:gd name="T48" fmla="*/ 302 w 358"/>
                            <a:gd name="T49" fmla="*/ 211 h 341"/>
                            <a:gd name="T50" fmla="*/ 332 w 358"/>
                            <a:gd name="T51" fmla="*/ 226 h 341"/>
                            <a:gd name="T52" fmla="*/ 349 w 358"/>
                            <a:gd name="T53" fmla="*/ 225 h 341"/>
                            <a:gd name="T54" fmla="*/ 355 w 358"/>
                            <a:gd name="T55" fmla="*/ 243 h 341"/>
                            <a:gd name="T56" fmla="*/ 358 w 358"/>
                            <a:gd name="T57" fmla="*/ 249 h 341"/>
                            <a:gd name="T58" fmla="*/ 309 w 358"/>
                            <a:gd name="T59" fmla="*/ 267 h 341"/>
                            <a:gd name="T60" fmla="*/ 291 w 358"/>
                            <a:gd name="T61" fmla="*/ 273 h 341"/>
                            <a:gd name="T62" fmla="*/ 198 w 358"/>
                            <a:gd name="T63" fmla="*/ 199 h 341"/>
                            <a:gd name="T64" fmla="*/ 165 w 358"/>
                            <a:gd name="T65" fmla="*/ 173 h 341"/>
                            <a:gd name="T66" fmla="*/ 144 w 358"/>
                            <a:gd name="T67" fmla="*/ 181 h 341"/>
                            <a:gd name="T68" fmla="*/ 136 w 358"/>
                            <a:gd name="T69" fmla="*/ 183 h 341"/>
                            <a:gd name="T70" fmla="*/ 157 w 358"/>
                            <a:gd name="T71" fmla="*/ 238 h 341"/>
                            <a:gd name="T72" fmla="*/ 164 w 358"/>
                            <a:gd name="T73" fmla="*/ 257 h 341"/>
                            <a:gd name="T74" fmla="*/ 187 w 358"/>
                            <a:gd name="T75" fmla="*/ 280 h 341"/>
                            <a:gd name="T76" fmla="*/ 207 w 358"/>
                            <a:gd name="T77" fmla="*/ 277 h 341"/>
                            <a:gd name="T78" fmla="*/ 213 w 358"/>
                            <a:gd name="T79" fmla="*/ 295 h 341"/>
                            <a:gd name="T80" fmla="*/ 215 w 358"/>
                            <a:gd name="T81" fmla="*/ 301 h 341"/>
                            <a:gd name="T82" fmla="*/ 133 w 358"/>
                            <a:gd name="T83" fmla="*/ 331 h 341"/>
                            <a:gd name="T84" fmla="*/ 104 w 358"/>
                            <a:gd name="T85" fmla="*/ 341 h 341"/>
                            <a:gd name="T86" fmla="*/ 98 w 358"/>
                            <a:gd name="T87" fmla="*/ 324 h 341"/>
                            <a:gd name="T88" fmla="*/ 95 w 358"/>
                            <a:gd name="T89" fmla="*/ 317 h 341"/>
                            <a:gd name="T90" fmla="*/ 117 w 358"/>
                            <a:gd name="T91" fmla="*/ 293 h 341"/>
                            <a:gd name="T92" fmla="*/ 115 w 358"/>
                            <a:gd name="T93" fmla="*/ 274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58" h="341">
                              <a:moveTo>
                                <a:pt x="127" y="157"/>
                              </a:moveTo>
                              <a:lnTo>
                                <a:pt x="133" y="155"/>
                              </a:lnTo>
                              <a:lnTo>
                                <a:pt x="145" y="150"/>
                              </a:lnTo>
                              <a:lnTo>
                                <a:pt x="150" y="148"/>
                              </a:lnTo>
                              <a:lnTo>
                                <a:pt x="189" y="128"/>
                              </a:lnTo>
                              <a:lnTo>
                                <a:pt x="204" y="104"/>
                              </a:lnTo>
                              <a:lnTo>
                                <a:pt x="199" y="73"/>
                              </a:lnTo>
                              <a:lnTo>
                                <a:pt x="185" y="48"/>
                              </a:lnTo>
                              <a:lnTo>
                                <a:pt x="160" y="37"/>
                              </a:lnTo>
                              <a:lnTo>
                                <a:pt x="126" y="43"/>
                              </a:lnTo>
                              <a:lnTo>
                                <a:pt x="103" y="53"/>
                              </a:lnTo>
                              <a:lnTo>
                                <a:pt x="97" y="65"/>
                              </a:lnTo>
                              <a:lnTo>
                                <a:pt x="100" y="83"/>
                              </a:lnTo>
                              <a:lnTo>
                                <a:pt x="106" y="102"/>
                              </a:lnTo>
                              <a:lnTo>
                                <a:pt x="120" y="138"/>
                              </a:lnTo>
                              <a:lnTo>
                                <a:pt x="127" y="157"/>
                              </a:lnTo>
                              <a:close/>
                              <a:moveTo>
                                <a:pt x="115" y="274"/>
                              </a:moveTo>
                              <a:lnTo>
                                <a:pt x="99" y="230"/>
                              </a:lnTo>
                              <a:lnTo>
                                <a:pt x="68" y="147"/>
                              </a:lnTo>
                              <a:lnTo>
                                <a:pt x="51" y="102"/>
                              </a:lnTo>
                              <a:lnTo>
                                <a:pt x="42" y="86"/>
                              </a:lnTo>
                              <a:lnTo>
                                <a:pt x="28" y="80"/>
                              </a:lnTo>
                              <a:lnTo>
                                <a:pt x="9" y="82"/>
                              </a:lnTo>
                              <a:lnTo>
                                <a:pt x="6" y="76"/>
                              </a:lnTo>
                              <a:lnTo>
                                <a:pt x="2" y="65"/>
                              </a:lnTo>
                              <a:lnTo>
                                <a:pt x="0" y="58"/>
                              </a:lnTo>
                              <a:lnTo>
                                <a:pt x="35" y="45"/>
                              </a:lnTo>
                              <a:lnTo>
                                <a:pt x="100" y="22"/>
                              </a:lnTo>
                              <a:lnTo>
                                <a:pt x="135" y="9"/>
                              </a:lnTo>
                              <a:lnTo>
                                <a:pt x="194" y="0"/>
                              </a:lnTo>
                              <a:lnTo>
                                <a:pt x="231" y="18"/>
                              </a:lnTo>
                              <a:lnTo>
                                <a:pt x="252" y="51"/>
                              </a:lnTo>
                              <a:lnTo>
                                <a:pt x="257" y="90"/>
                              </a:lnTo>
                              <a:lnTo>
                                <a:pt x="245" y="123"/>
                              </a:lnTo>
                              <a:lnTo>
                                <a:pt x="219" y="148"/>
                              </a:lnTo>
                              <a:lnTo>
                                <a:pt x="241" y="165"/>
                              </a:lnTo>
                              <a:lnTo>
                                <a:pt x="280" y="194"/>
                              </a:lnTo>
                              <a:lnTo>
                                <a:pt x="302" y="211"/>
                              </a:lnTo>
                              <a:lnTo>
                                <a:pt x="318" y="222"/>
                              </a:lnTo>
                              <a:lnTo>
                                <a:pt x="332" y="226"/>
                              </a:lnTo>
                              <a:lnTo>
                                <a:pt x="349" y="225"/>
                              </a:lnTo>
                              <a:lnTo>
                                <a:pt x="352" y="232"/>
                              </a:lnTo>
                              <a:lnTo>
                                <a:pt x="355" y="243"/>
                              </a:lnTo>
                              <a:lnTo>
                                <a:pt x="358" y="249"/>
                              </a:lnTo>
                              <a:lnTo>
                                <a:pt x="341" y="256"/>
                              </a:lnTo>
                              <a:lnTo>
                                <a:pt x="309" y="267"/>
                              </a:lnTo>
                              <a:lnTo>
                                <a:pt x="291" y="273"/>
                              </a:lnTo>
                              <a:lnTo>
                                <a:pt x="258" y="247"/>
                              </a:lnTo>
                              <a:lnTo>
                                <a:pt x="198" y="199"/>
                              </a:lnTo>
                              <a:lnTo>
                                <a:pt x="165" y="173"/>
                              </a:lnTo>
                              <a:lnTo>
                                <a:pt x="157" y="176"/>
                              </a:lnTo>
                              <a:lnTo>
                                <a:pt x="144" y="181"/>
                              </a:lnTo>
                              <a:lnTo>
                                <a:pt x="136" y="183"/>
                              </a:lnTo>
                              <a:lnTo>
                                <a:pt x="144" y="203"/>
                              </a:lnTo>
                              <a:lnTo>
                                <a:pt x="157" y="238"/>
                              </a:lnTo>
                              <a:lnTo>
                                <a:pt x="164" y="257"/>
                              </a:lnTo>
                              <a:lnTo>
                                <a:pt x="174" y="273"/>
                              </a:lnTo>
                              <a:lnTo>
                                <a:pt x="187" y="280"/>
                              </a:lnTo>
                              <a:lnTo>
                                <a:pt x="207" y="277"/>
                              </a:lnTo>
                              <a:lnTo>
                                <a:pt x="209" y="283"/>
                              </a:lnTo>
                              <a:lnTo>
                                <a:pt x="213" y="295"/>
                              </a:lnTo>
                              <a:lnTo>
                                <a:pt x="215" y="301"/>
                              </a:lnTo>
                              <a:lnTo>
                                <a:pt x="187" y="312"/>
                              </a:lnTo>
                              <a:lnTo>
                                <a:pt x="133" y="331"/>
                              </a:lnTo>
                              <a:lnTo>
                                <a:pt x="104" y="341"/>
                              </a:lnTo>
                              <a:lnTo>
                                <a:pt x="102" y="335"/>
                              </a:lnTo>
                              <a:lnTo>
                                <a:pt x="98" y="324"/>
                              </a:lnTo>
                              <a:lnTo>
                                <a:pt x="95" y="317"/>
                              </a:lnTo>
                              <a:lnTo>
                                <a:pt x="111" y="307"/>
                              </a:lnTo>
                              <a:lnTo>
                                <a:pt x="117" y="293"/>
                              </a:lnTo>
                              <a:lnTo>
                                <a:pt x="115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" name="Freeform 572"/>
                      <wps:cNvSpPr>
                        <a:spLocks/>
                      </wps:cNvSpPr>
                      <wps:spPr bwMode="auto">
                        <a:xfrm>
                          <a:off x="2033" y="378"/>
                          <a:ext cx="70" cy="80"/>
                        </a:xfrm>
                        <a:custGeom>
                          <a:avLst/>
                          <a:gdLst>
                            <a:gd name="T0" fmla="*/ 262 w 280"/>
                            <a:gd name="T1" fmla="*/ 226 h 319"/>
                            <a:gd name="T2" fmla="*/ 274 w 280"/>
                            <a:gd name="T3" fmla="*/ 291 h 319"/>
                            <a:gd name="T4" fmla="*/ 267 w 280"/>
                            <a:gd name="T5" fmla="*/ 292 h 319"/>
                            <a:gd name="T6" fmla="*/ 246 w 280"/>
                            <a:gd name="T7" fmla="*/ 296 h 319"/>
                            <a:gd name="T8" fmla="*/ 242 w 280"/>
                            <a:gd name="T9" fmla="*/ 289 h 319"/>
                            <a:gd name="T10" fmla="*/ 231 w 280"/>
                            <a:gd name="T11" fmla="*/ 268 h 319"/>
                            <a:gd name="T12" fmla="*/ 207 w 280"/>
                            <a:gd name="T13" fmla="*/ 293 h 319"/>
                            <a:gd name="T14" fmla="*/ 154 w 280"/>
                            <a:gd name="T15" fmla="*/ 319 h 319"/>
                            <a:gd name="T16" fmla="*/ 110 w 280"/>
                            <a:gd name="T17" fmla="*/ 319 h 319"/>
                            <a:gd name="T18" fmla="*/ 39 w 280"/>
                            <a:gd name="T19" fmla="*/ 274 h 319"/>
                            <a:gd name="T20" fmla="*/ 2 w 280"/>
                            <a:gd name="T21" fmla="*/ 188 h 319"/>
                            <a:gd name="T22" fmla="*/ 0 w 280"/>
                            <a:gd name="T23" fmla="*/ 127 h 319"/>
                            <a:gd name="T24" fmla="*/ 48 w 280"/>
                            <a:gd name="T25" fmla="*/ 33 h 319"/>
                            <a:gd name="T26" fmla="*/ 96 w 280"/>
                            <a:gd name="T27" fmla="*/ 12 h 319"/>
                            <a:gd name="T28" fmla="*/ 140 w 280"/>
                            <a:gd name="T29" fmla="*/ 13 h 319"/>
                            <a:gd name="T30" fmla="*/ 166 w 280"/>
                            <a:gd name="T31" fmla="*/ 22 h 319"/>
                            <a:gd name="T32" fmla="*/ 168 w 280"/>
                            <a:gd name="T33" fmla="*/ 9 h 319"/>
                            <a:gd name="T34" fmla="*/ 169 w 280"/>
                            <a:gd name="T35" fmla="*/ 5 h 319"/>
                            <a:gd name="T36" fmla="*/ 183 w 280"/>
                            <a:gd name="T37" fmla="*/ 1 h 319"/>
                            <a:gd name="T38" fmla="*/ 188 w 280"/>
                            <a:gd name="T39" fmla="*/ 0 h 319"/>
                            <a:gd name="T40" fmla="*/ 220 w 280"/>
                            <a:gd name="T41" fmla="*/ 70 h 319"/>
                            <a:gd name="T42" fmla="*/ 231 w 280"/>
                            <a:gd name="T43" fmla="*/ 96 h 319"/>
                            <a:gd name="T44" fmla="*/ 216 w 280"/>
                            <a:gd name="T45" fmla="*/ 103 h 319"/>
                            <a:gd name="T46" fmla="*/ 211 w 280"/>
                            <a:gd name="T47" fmla="*/ 107 h 319"/>
                            <a:gd name="T48" fmla="*/ 140 w 280"/>
                            <a:gd name="T49" fmla="*/ 44 h 319"/>
                            <a:gd name="T50" fmla="*/ 107 w 280"/>
                            <a:gd name="T51" fmla="*/ 41 h 319"/>
                            <a:gd name="T52" fmla="*/ 53 w 280"/>
                            <a:gd name="T53" fmla="*/ 111 h 319"/>
                            <a:gd name="T54" fmla="*/ 58 w 280"/>
                            <a:gd name="T55" fmla="*/ 179 h 319"/>
                            <a:gd name="T56" fmla="*/ 117 w 280"/>
                            <a:gd name="T57" fmla="*/ 282 h 319"/>
                            <a:gd name="T58" fmla="*/ 157 w 280"/>
                            <a:gd name="T59" fmla="*/ 288 h 319"/>
                            <a:gd name="T60" fmla="*/ 207 w 280"/>
                            <a:gd name="T61" fmla="*/ 249 h 319"/>
                            <a:gd name="T62" fmla="*/ 210 w 280"/>
                            <a:gd name="T63" fmla="*/ 213 h 319"/>
                            <a:gd name="T64" fmla="*/ 190 w 280"/>
                            <a:gd name="T65" fmla="*/ 184 h 319"/>
                            <a:gd name="T66" fmla="*/ 170 w 280"/>
                            <a:gd name="T67" fmla="*/ 182 h 319"/>
                            <a:gd name="T68" fmla="*/ 167 w 280"/>
                            <a:gd name="T69" fmla="*/ 164 h 319"/>
                            <a:gd name="T70" fmla="*/ 166 w 280"/>
                            <a:gd name="T71" fmla="*/ 157 h 319"/>
                            <a:gd name="T72" fmla="*/ 246 w 280"/>
                            <a:gd name="T73" fmla="*/ 142 h 319"/>
                            <a:gd name="T74" fmla="*/ 274 w 280"/>
                            <a:gd name="T75" fmla="*/ 136 h 319"/>
                            <a:gd name="T76" fmla="*/ 279 w 280"/>
                            <a:gd name="T77" fmla="*/ 155 h 319"/>
                            <a:gd name="T78" fmla="*/ 280 w 280"/>
                            <a:gd name="T79" fmla="*/ 161 h 319"/>
                            <a:gd name="T80" fmla="*/ 257 w 280"/>
                            <a:gd name="T81" fmla="*/ 184 h 319"/>
                            <a:gd name="T82" fmla="*/ 258 w 280"/>
                            <a:gd name="T83" fmla="*/ 204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0" h="319">
                              <a:moveTo>
                                <a:pt x="258" y="204"/>
                              </a:moveTo>
                              <a:lnTo>
                                <a:pt x="262" y="226"/>
                              </a:lnTo>
                              <a:lnTo>
                                <a:pt x="270" y="269"/>
                              </a:lnTo>
                              <a:lnTo>
                                <a:pt x="274" y="291"/>
                              </a:lnTo>
                              <a:lnTo>
                                <a:pt x="267" y="292"/>
                              </a:lnTo>
                              <a:lnTo>
                                <a:pt x="254" y="295"/>
                              </a:lnTo>
                              <a:lnTo>
                                <a:pt x="246" y="296"/>
                              </a:lnTo>
                              <a:lnTo>
                                <a:pt x="242" y="289"/>
                              </a:lnTo>
                              <a:lnTo>
                                <a:pt x="234" y="275"/>
                              </a:lnTo>
                              <a:lnTo>
                                <a:pt x="231" y="268"/>
                              </a:lnTo>
                              <a:lnTo>
                                <a:pt x="207" y="293"/>
                              </a:lnTo>
                              <a:lnTo>
                                <a:pt x="182" y="311"/>
                              </a:lnTo>
                              <a:lnTo>
                                <a:pt x="154" y="319"/>
                              </a:lnTo>
                              <a:lnTo>
                                <a:pt x="110" y="319"/>
                              </a:lnTo>
                              <a:lnTo>
                                <a:pt x="71" y="303"/>
                              </a:lnTo>
                              <a:lnTo>
                                <a:pt x="39" y="274"/>
                              </a:lnTo>
                              <a:lnTo>
                                <a:pt x="16" y="235"/>
                              </a:lnTo>
                              <a:lnTo>
                                <a:pt x="2" y="188"/>
                              </a:lnTo>
                              <a:lnTo>
                                <a:pt x="0" y="127"/>
                              </a:lnTo>
                              <a:lnTo>
                                <a:pt x="15" y="74"/>
                              </a:lnTo>
                              <a:lnTo>
                                <a:pt x="48" y="33"/>
                              </a:lnTo>
                              <a:lnTo>
                                <a:pt x="96" y="12"/>
                              </a:lnTo>
                              <a:lnTo>
                                <a:pt x="117" y="10"/>
                              </a:lnTo>
                              <a:lnTo>
                                <a:pt x="140" y="13"/>
                              </a:lnTo>
                              <a:lnTo>
                                <a:pt x="166" y="22"/>
                              </a:lnTo>
                              <a:lnTo>
                                <a:pt x="167" y="18"/>
                              </a:lnTo>
                              <a:lnTo>
                                <a:pt x="168" y="9"/>
                              </a:lnTo>
                              <a:lnTo>
                                <a:pt x="169" y="5"/>
                              </a:lnTo>
                              <a:lnTo>
                                <a:pt x="173" y="4"/>
                              </a:lnTo>
                              <a:lnTo>
                                <a:pt x="183" y="1"/>
                              </a:lnTo>
                              <a:lnTo>
                                <a:pt x="188" y="0"/>
                              </a:lnTo>
                              <a:lnTo>
                                <a:pt x="199" y="25"/>
                              </a:lnTo>
                              <a:lnTo>
                                <a:pt x="220" y="70"/>
                              </a:lnTo>
                              <a:lnTo>
                                <a:pt x="231" y="96"/>
                              </a:lnTo>
                              <a:lnTo>
                                <a:pt x="226" y="98"/>
                              </a:lnTo>
                              <a:lnTo>
                                <a:pt x="216" y="103"/>
                              </a:lnTo>
                              <a:lnTo>
                                <a:pt x="211" y="107"/>
                              </a:lnTo>
                              <a:lnTo>
                                <a:pt x="176" y="64"/>
                              </a:lnTo>
                              <a:lnTo>
                                <a:pt x="140" y="44"/>
                              </a:lnTo>
                              <a:lnTo>
                                <a:pt x="107" y="41"/>
                              </a:lnTo>
                              <a:lnTo>
                                <a:pt x="71" y="64"/>
                              </a:lnTo>
                              <a:lnTo>
                                <a:pt x="53" y="111"/>
                              </a:lnTo>
                              <a:lnTo>
                                <a:pt x="58" y="179"/>
                              </a:lnTo>
                              <a:lnTo>
                                <a:pt x="82" y="248"/>
                              </a:lnTo>
                              <a:lnTo>
                                <a:pt x="117" y="282"/>
                              </a:lnTo>
                              <a:lnTo>
                                <a:pt x="157" y="288"/>
                              </a:lnTo>
                              <a:lnTo>
                                <a:pt x="189" y="274"/>
                              </a:lnTo>
                              <a:lnTo>
                                <a:pt x="207" y="249"/>
                              </a:lnTo>
                              <a:lnTo>
                                <a:pt x="210" y="213"/>
                              </a:lnTo>
                              <a:lnTo>
                                <a:pt x="203" y="195"/>
                              </a:lnTo>
                              <a:lnTo>
                                <a:pt x="190" y="184"/>
                              </a:lnTo>
                              <a:lnTo>
                                <a:pt x="170" y="182"/>
                              </a:lnTo>
                              <a:lnTo>
                                <a:pt x="169" y="176"/>
                              </a:lnTo>
                              <a:lnTo>
                                <a:pt x="167" y="164"/>
                              </a:lnTo>
                              <a:lnTo>
                                <a:pt x="166" y="157"/>
                              </a:lnTo>
                              <a:lnTo>
                                <a:pt x="193" y="152"/>
                              </a:lnTo>
                              <a:lnTo>
                                <a:pt x="246" y="142"/>
                              </a:lnTo>
                              <a:lnTo>
                                <a:pt x="274" y="136"/>
                              </a:lnTo>
                              <a:lnTo>
                                <a:pt x="276" y="143"/>
                              </a:lnTo>
                              <a:lnTo>
                                <a:pt x="279" y="155"/>
                              </a:lnTo>
                              <a:lnTo>
                                <a:pt x="280" y="161"/>
                              </a:lnTo>
                              <a:lnTo>
                                <a:pt x="263" y="171"/>
                              </a:lnTo>
                              <a:lnTo>
                                <a:pt x="257" y="184"/>
                              </a:lnTo>
                              <a:lnTo>
                                <a:pt x="258" y="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1" name="Freeform 573"/>
                      <wps:cNvSpPr>
                        <a:spLocks/>
                      </wps:cNvSpPr>
                      <wps:spPr bwMode="auto">
                        <a:xfrm>
                          <a:off x="2120" y="389"/>
                          <a:ext cx="55" cy="57"/>
                        </a:xfrm>
                        <a:custGeom>
                          <a:avLst/>
                          <a:gdLst>
                            <a:gd name="T0" fmla="*/ 214 w 221"/>
                            <a:gd name="T1" fmla="*/ 192 h 228"/>
                            <a:gd name="T2" fmla="*/ 136 w 221"/>
                            <a:gd name="T3" fmla="*/ 174 h 228"/>
                            <a:gd name="T4" fmla="*/ 77 w 221"/>
                            <a:gd name="T5" fmla="*/ 228 h 228"/>
                            <a:gd name="T6" fmla="*/ 69 w 221"/>
                            <a:gd name="T7" fmla="*/ 149 h 228"/>
                            <a:gd name="T8" fmla="*/ 0 w 221"/>
                            <a:gd name="T9" fmla="*/ 111 h 228"/>
                            <a:gd name="T10" fmla="*/ 74 w 221"/>
                            <a:gd name="T11" fmla="*/ 79 h 228"/>
                            <a:gd name="T12" fmla="*/ 89 w 221"/>
                            <a:gd name="T13" fmla="*/ 0 h 228"/>
                            <a:gd name="T14" fmla="*/ 142 w 221"/>
                            <a:gd name="T15" fmla="*/ 60 h 228"/>
                            <a:gd name="T16" fmla="*/ 221 w 221"/>
                            <a:gd name="T17" fmla="*/ 51 h 228"/>
                            <a:gd name="T18" fmla="*/ 180 w 221"/>
                            <a:gd name="T19" fmla="*/ 120 h 228"/>
                            <a:gd name="T20" fmla="*/ 214 w 221"/>
                            <a:gd name="T21" fmla="*/ 192 h 228"/>
                            <a:gd name="T22" fmla="*/ 214 w 221"/>
                            <a:gd name="T23" fmla="*/ 192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1" h="228">
                              <a:moveTo>
                                <a:pt x="214" y="192"/>
                              </a:moveTo>
                              <a:lnTo>
                                <a:pt x="136" y="174"/>
                              </a:lnTo>
                              <a:lnTo>
                                <a:pt x="77" y="228"/>
                              </a:lnTo>
                              <a:lnTo>
                                <a:pt x="69" y="149"/>
                              </a:lnTo>
                              <a:lnTo>
                                <a:pt x="0" y="111"/>
                              </a:lnTo>
                              <a:lnTo>
                                <a:pt x="74" y="79"/>
                              </a:lnTo>
                              <a:lnTo>
                                <a:pt x="89" y="0"/>
                              </a:lnTo>
                              <a:lnTo>
                                <a:pt x="142" y="60"/>
                              </a:lnTo>
                              <a:lnTo>
                                <a:pt x="221" y="51"/>
                              </a:lnTo>
                              <a:lnTo>
                                <a:pt x="180" y="120"/>
                              </a:lnTo>
                              <a:lnTo>
                                <a:pt x="214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2" name="Freeform 574"/>
                      <wps:cNvSpPr>
                        <a:spLocks/>
                      </wps:cNvSpPr>
                      <wps:spPr bwMode="auto">
                        <a:xfrm>
                          <a:off x="2126" y="394"/>
                          <a:ext cx="45" cy="45"/>
                        </a:xfrm>
                        <a:custGeom>
                          <a:avLst/>
                          <a:gdLst>
                            <a:gd name="T0" fmla="*/ 105 w 180"/>
                            <a:gd name="T1" fmla="*/ 182 h 182"/>
                            <a:gd name="T2" fmla="*/ 64 w 180"/>
                            <a:gd name="T3" fmla="*/ 133 h 182"/>
                            <a:gd name="T4" fmla="*/ 0 w 180"/>
                            <a:gd name="T5" fmla="*/ 138 h 182"/>
                            <a:gd name="T6" fmla="*/ 36 w 180"/>
                            <a:gd name="T7" fmla="*/ 84 h 182"/>
                            <a:gd name="T8" fmla="*/ 11 w 180"/>
                            <a:gd name="T9" fmla="*/ 25 h 182"/>
                            <a:gd name="T10" fmla="*/ 73 w 180"/>
                            <a:gd name="T11" fmla="*/ 42 h 182"/>
                            <a:gd name="T12" fmla="*/ 121 w 180"/>
                            <a:gd name="T13" fmla="*/ 0 h 182"/>
                            <a:gd name="T14" fmla="*/ 125 w 180"/>
                            <a:gd name="T15" fmla="*/ 63 h 182"/>
                            <a:gd name="T16" fmla="*/ 180 w 180"/>
                            <a:gd name="T17" fmla="*/ 97 h 182"/>
                            <a:gd name="T18" fmla="*/ 120 w 180"/>
                            <a:gd name="T19" fmla="*/ 120 h 182"/>
                            <a:gd name="T20" fmla="*/ 105 w 180"/>
                            <a:gd name="T21" fmla="*/ 182 h 182"/>
                            <a:gd name="T22" fmla="*/ 105 w 180"/>
                            <a:gd name="T2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80" h="182">
                              <a:moveTo>
                                <a:pt x="105" y="182"/>
                              </a:moveTo>
                              <a:lnTo>
                                <a:pt x="64" y="133"/>
                              </a:lnTo>
                              <a:lnTo>
                                <a:pt x="0" y="138"/>
                              </a:lnTo>
                              <a:lnTo>
                                <a:pt x="36" y="84"/>
                              </a:lnTo>
                              <a:lnTo>
                                <a:pt x="11" y="25"/>
                              </a:lnTo>
                              <a:lnTo>
                                <a:pt x="73" y="42"/>
                              </a:lnTo>
                              <a:lnTo>
                                <a:pt x="121" y="0"/>
                              </a:lnTo>
                              <a:lnTo>
                                <a:pt x="125" y="63"/>
                              </a:lnTo>
                              <a:lnTo>
                                <a:pt x="180" y="97"/>
                              </a:lnTo>
                              <a:lnTo>
                                <a:pt x="120" y="120"/>
                              </a:lnTo>
                              <a:lnTo>
                                <a:pt x="105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3" name="Freeform 575"/>
                      <wps:cNvSpPr>
                        <a:spLocks/>
                      </wps:cNvSpPr>
                      <wps:spPr bwMode="auto">
                        <a:xfrm>
                          <a:off x="1672" y="932"/>
                          <a:ext cx="19" cy="19"/>
                        </a:xfrm>
                        <a:custGeom>
                          <a:avLst/>
                          <a:gdLst>
                            <a:gd name="T0" fmla="*/ 75 w 75"/>
                            <a:gd name="T1" fmla="*/ 38 h 75"/>
                            <a:gd name="T2" fmla="*/ 70 w 75"/>
                            <a:gd name="T3" fmla="*/ 18 h 75"/>
                            <a:gd name="T4" fmla="*/ 56 w 75"/>
                            <a:gd name="T5" fmla="*/ 5 h 75"/>
                            <a:gd name="T6" fmla="*/ 37 w 75"/>
                            <a:gd name="T7" fmla="*/ 0 h 75"/>
                            <a:gd name="T8" fmla="*/ 37 w 75"/>
                            <a:gd name="T9" fmla="*/ 0 h 75"/>
                            <a:gd name="T10" fmla="*/ 19 w 75"/>
                            <a:gd name="T11" fmla="*/ 5 h 75"/>
                            <a:gd name="T12" fmla="*/ 4 w 75"/>
                            <a:gd name="T13" fmla="*/ 18 h 75"/>
                            <a:gd name="T14" fmla="*/ 0 w 75"/>
                            <a:gd name="T15" fmla="*/ 38 h 75"/>
                            <a:gd name="T16" fmla="*/ 0 w 75"/>
                            <a:gd name="T17" fmla="*/ 38 h 75"/>
                            <a:gd name="T18" fmla="*/ 4 w 75"/>
                            <a:gd name="T19" fmla="*/ 57 h 75"/>
                            <a:gd name="T20" fmla="*/ 19 w 75"/>
                            <a:gd name="T21" fmla="*/ 70 h 75"/>
                            <a:gd name="T22" fmla="*/ 37 w 75"/>
                            <a:gd name="T23" fmla="*/ 75 h 75"/>
                            <a:gd name="T24" fmla="*/ 37 w 75"/>
                            <a:gd name="T25" fmla="*/ 75 h 75"/>
                            <a:gd name="T26" fmla="*/ 56 w 75"/>
                            <a:gd name="T27" fmla="*/ 70 h 75"/>
                            <a:gd name="T28" fmla="*/ 70 w 75"/>
                            <a:gd name="T29" fmla="*/ 57 h 75"/>
                            <a:gd name="T30" fmla="*/ 75 w 75"/>
                            <a:gd name="T31" fmla="*/ 38 h 75"/>
                            <a:gd name="T32" fmla="*/ 75 w 75"/>
                            <a:gd name="T33" fmla="*/ 38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0" y="18"/>
                              </a:lnTo>
                              <a:lnTo>
                                <a:pt x="56" y="5"/>
                              </a:lnTo>
                              <a:lnTo>
                                <a:pt x="37" y="0"/>
                              </a:lnTo>
                              <a:lnTo>
                                <a:pt x="19" y="5"/>
                              </a:lnTo>
                              <a:lnTo>
                                <a:pt x="4" y="18"/>
                              </a:lnTo>
                              <a:lnTo>
                                <a:pt x="0" y="38"/>
                              </a:lnTo>
                              <a:lnTo>
                                <a:pt x="4" y="57"/>
                              </a:lnTo>
                              <a:lnTo>
                                <a:pt x="19" y="70"/>
                              </a:lnTo>
                              <a:lnTo>
                                <a:pt x="37" y="75"/>
                              </a:lnTo>
                              <a:lnTo>
                                <a:pt x="56" y="70"/>
                              </a:lnTo>
                              <a:lnTo>
                                <a:pt x="70" y="57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" name="Freeform 576"/>
                      <wps:cNvSpPr>
                        <a:spLocks/>
                      </wps:cNvSpPr>
                      <wps:spPr bwMode="auto">
                        <a:xfrm>
                          <a:off x="1929" y="878"/>
                          <a:ext cx="65" cy="81"/>
                        </a:xfrm>
                        <a:custGeom>
                          <a:avLst/>
                          <a:gdLst>
                            <a:gd name="T0" fmla="*/ 222 w 261"/>
                            <a:gd name="T1" fmla="*/ 31 h 326"/>
                            <a:gd name="T2" fmla="*/ 198 w 261"/>
                            <a:gd name="T3" fmla="*/ 36 h 326"/>
                            <a:gd name="T4" fmla="*/ 167 w 261"/>
                            <a:gd name="T5" fmla="*/ 57 h 326"/>
                            <a:gd name="T6" fmla="*/ 132 w 261"/>
                            <a:gd name="T7" fmla="*/ 72 h 326"/>
                            <a:gd name="T8" fmla="*/ 132 w 261"/>
                            <a:gd name="T9" fmla="*/ 72 h 326"/>
                            <a:gd name="T10" fmla="*/ 96 w 261"/>
                            <a:gd name="T11" fmla="*/ 55 h 326"/>
                            <a:gd name="T12" fmla="*/ 74 w 261"/>
                            <a:gd name="T13" fmla="*/ 25 h 326"/>
                            <a:gd name="T14" fmla="*/ 53 w 261"/>
                            <a:gd name="T15" fmla="*/ 0 h 326"/>
                            <a:gd name="T16" fmla="*/ 22 w 261"/>
                            <a:gd name="T17" fmla="*/ 9 h 326"/>
                            <a:gd name="T18" fmla="*/ 22 w 261"/>
                            <a:gd name="T19" fmla="*/ 9 h 326"/>
                            <a:gd name="T20" fmla="*/ 6 w 261"/>
                            <a:gd name="T21" fmla="*/ 45 h 326"/>
                            <a:gd name="T22" fmla="*/ 13 w 261"/>
                            <a:gd name="T23" fmla="*/ 71 h 326"/>
                            <a:gd name="T24" fmla="*/ 39 w 261"/>
                            <a:gd name="T25" fmla="*/ 87 h 326"/>
                            <a:gd name="T26" fmla="*/ 73 w 261"/>
                            <a:gd name="T27" fmla="*/ 99 h 326"/>
                            <a:gd name="T28" fmla="*/ 111 w 261"/>
                            <a:gd name="T29" fmla="*/ 111 h 326"/>
                            <a:gd name="T30" fmla="*/ 145 w 261"/>
                            <a:gd name="T31" fmla="*/ 124 h 326"/>
                            <a:gd name="T32" fmla="*/ 169 w 261"/>
                            <a:gd name="T33" fmla="*/ 143 h 326"/>
                            <a:gd name="T34" fmla="*/ 169 w 261"/>
                            <a:gd name="T35" fmla="*/ 143 h 326"/>
                            <a:gd name="T36" fmla="*/ 189 w 261"/>
                            <a:gd name="T37" fmla="*/ 176 h 326"/>
                            <a:gd name="T38" fmla="*/ 187 w 261"/>
                            <a:gd name="T39" fmla="*/ 188 h 326"/>
                            <a:gd name="T40" fmla="*/ 167 w 261"/>
                            <a:gd name="T41" fmla="*/ 186 h 326"/>
                            <a:gd name="T42" fmla="*/ 139 w 261"/>
                            <a:gd name="T43" fmla="*/ 174 h 326"/>
                            <a:gd name="T44" fmla="*/ 106 w 261"/>
                            <a:gd name="T45" fmla="*/ 159 h 326"/>
                            <a:gd name="T46" fmla="*/ 75 w 261"/>
                            <a:gd name="T47" fmla="*/ 149 h 326"/>
                            <a:gd name="T48" fmla="*/ 53 w 261"/>
                            <a:gd name="T49" fmla="*/ 146 h 326"/>
                            <a:gd name="T50" fmla="*/ 53 w 261"/>
                            <a:gd name="T51" fmla="*/ 146 h 326"/>
                            <a:gd name="T52" fmla="*/ 28 w 261"/>
                            <a:gd name="T53" fmla="*/ 162 h 326"/>
                            <a:gd name="T54" fmla="*/ 7 w 261"/>
                            <a:gd name="T55" fmla="*/ 187 h 326"/>
                            <a:gd name="T56" fmla="*/ 0 w 261"/>
                            <a:gd name="T57" fmla="*/ 215 h 326"/>
                            <a:gd name="T58" fmla="*/ 0 w 261"/>
                            <a:gd name="T59" fmla="*/ 215 h 326"/>
                            <a:gd name="T60" fmla="*/ 10 w 261"/>
                            <a:gd name="T61" fmla="*/ 238 h 326"/>
                            <a:gd name="T62" fmla="*/ 29 w 261"/>
                            <a:gd name="T63" fmla="*/ 230 h 326"/>
                            <a:gd name="T64" fmla="*/ 52 w 261"/>
                            <a:gd name="T65" fmla="*/ 215 h 326"/>
                            <a:gd name="T66" fmla="*/ 52 w 261"/>
                            <a:gd name="T67" fmla="*/ 215 h 326"/>
                            <a:gd name="T68" fmla="*/ 89 w 261"/>
                            <a:gd name="T69" fmla="*/ 206 h 326"/>
                            <a:gd name="T70" fmla="*/ 123 w 261"/>
                            <a:gd name="T71" fmla="*/ 206 h 326"/>
                            <a:gd name="T72" fmla="*/ 157 w 261"/>
                            <a:gd name="T73" fmla="*/ 221 h 326"/>
                            <a:gd name="T74" fmla="*/ 157 w 261"/>
                            <a:gd name="T75" fmla="*/ 221 h 326"/>
                            <a:gd name="T76" fmla="*/ 169 w 261"/>
                            <a:gd name="T77" fmla="*/ 256 h 326"/>
                            <a:gd name="T78" fmla="*/ 168 w 261"/>
                            <a:gd name="T79" fmla="*/ 300 h 326"/>
                            <a:gd name="T80" fmla="*/ 181 w 261"/>
                            <a:gd name="T81" fmla="*/ 324 h 326"/>
                            <a:gd name="T82" fmla="*/ 181 w 261"/>
                            <a:gd name="T83" fmla="*/ 324 h 326"/>
                            <a:gd name="T84" fmla="*/ 208 w 261"/>
                            <a:gd name="T85" fmla="*/ 325 h 326"/>
                            <a:gd name="T86" fmla="*/ 232 w 261"/>
                            <a:gd name="T87" fmla="*/ 326 h 326"/>
                            <a:gd name="T88" fmla="*/ 247 w 261"/>
                            <a:gd name="T89" fmla="*/ 321 h 326"/>
                            <a:gd name="T90" fmla="*/ 247 w 261"/>
                            <a:gd name="T91" fmla="*/ 321 h 326"/>
                            <a:gd name="T92" fmla="*/ 261 w 261"/>
                            <a:gd name="T93" fmla="*/ 276 h 326"/>
                            <a:gd name="T94" fmla="*/ 246 w 261"/>
                            <a:gd name="T95" fmla="*/ 223 h 326"/>
                            <a:gd name="T96" fmla="*/ 228 w 261"/>
                            <a:gd name="T97" fmla="*/ 177 h 326"/>
                            <a:gd name="T98" fmla="*/ 228 w 261"/>
                            <a:gd name="T99" fmla="*/ 177 h 326"/>
                            <a:gd name="T100" fmla="*/ 228 w 261"/>
                            <a:gd name="T101" fmla="*/ 130 h 326"/>
                            <a:gd name="T102" fmla="*/ 232 w 261"/>
                            <a:gd name="T103" fmla="*/ 66 h 326"/>
                            <a:gd name="T104" fmla="*/ 222 w 261"/>
                            <a:gd name="T105" fmla="*/ 31 h 326"/>
                            <a:gd name="T106" fmla="*/ 222 w 261"/>
                            <a:gd name="T107" fmla="*/ 31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61" h="326">
                              <a:moveTo>
                                <a:pt x="222" y="31"/>
                              </a:moveTo>
                              <a:lnTo>
                                <a:pt x="198" y="36"/>
                              </a:lnTo>
                              <a:lnTo>
                                <a:pt x="167" y="57"/>
                              </a:lnTo>
                              <a:lnTo>
                                <a:pt x="132" y="72"/>
                              </a:lnTo>
                              <a:lnTo>
                                <a:pt x="96" y="55"/>
                              </a:lnTo>
                              <a:lnTo>
                                <a:pt x="74" y="25"/>
                              </a:lnTo>
                              <a:lnTo>
                                <a:pt x="53" y="0"/>
                              </a:lnTo>
                              <a:lnTo>
                                <a:pt x="22" y="9"/>
                              </a:lnTo>
                              <a:lnTo>
                                <a:pt x="6" y="45"/>
                              </a:lnTo>
                              <a:lnTo>
                                <a:pt x="13" y="71"/>
                              </a:lnTo>
                              <a:lnTo>
                                <a:pt x="39" y="87"/>
                              </a:lnTo>
                              <a:lnTo>
                                <a:pt x="73" y="99"/>
                              </a:lnTo>
                              <a:lnTo>
                                <a:pt x="111" y="111"/>
                              </a:lnTo>
                              <a:lnTo>
                                <a:pt x="145" y="124"/>
                              </a:lnTo>
                              <a:lnTo>
                                <a:pt x="169" y="143"/>
                              </a:lnTo>
                              <a:lnTo>
                                <a:pt x="189" y="176"/>
                              </a:lnTo>
                              <a:lnTo>
                                <a:pt x="187" y="188"/>
                              </a:lnTo>
                              <a:lnTo>
                                <a:pt x="167" y="186"/>
                              </a:lnTo>
                              <a:lnTo>
                                <a:pt x="139" y="174"/>
                              </a:lnTo>
                              <a:lnTo>
                                <a:pt x="106" y="159"/>
                              </a:lnTo>
                              <a:lnTo>
                                <a:pt x="75" y="149"/>
                              </a:lnTo>
                              <a:lnTo>
                                <a:pt x="53" y="146"/>
                              </a:lnTo>
                              <a:lnTo>
                                <a:pt x="28" y="162"/>
                              </a:lnTo>
                              <a:lnTo>
                                <a:pt x="7" y="187"/>
                              </a:lnTo>
                              <a:lnTo>
                                <a:pt x="0" y="215"/>
                              </a:lnTo>
                              <a:lnTo>
                                <a:pt x="10" y="238"/>
                              </a:lnTo>
                              <a:lnTo>
                                <a:pt x="29" y="230"/>
                              </a:lnTo>
                              <a:lnTo>
                                <a:pt x="52" y="215"/>
                              </a:lnTo>
                              <a:lnTo>
                                <a:pt x="89" y="206"/>
                              </a:lnTo>
                              <a:lnTo>
                                <a:pt x="123" y="206"/>
                              </a:lnTo>
                              <a:lnTo>
                                <a:pt x="157" y="221"/>
                              </a:lnTo>
                              <a:lnTo>
                                <a:pt x="169" y="256"/>
                              </a:lnTo>
                              <a:lnTo>
                                <a:pt x="168" y="300"/>
                              </a:lnTo>
                              <a:lnTo>
                                <a:pt x="181" y="324"/>
                              </a:lnTo>
                              <a:lnTo>
                                <a:pt x="208" y="325"/>
                              </a:lnTo>
                              <a:lnTo>
                                <a:pt x="232" y="326"/>
                              </a:lnTo>
                              <a:lnTo>
                                <a:pt x="247" y="321"/>
                              </a:lnTo>
                              <a:lnTo>
                                <a:pt x="261" y="276"/>
                              </a:lnTo>
                              <a:lnTo>
                                <a:pt x="246" y="223"/>
                              </a:lnTo>
                              <a:lnTo>
                                <a:pt x="228" y="177"/>
                              </a:lnTo>
                              <a:lnTo>
                                <a:pt x="228" y="130"/>
                              </a:lnTo>
                              <a:lnTo>
                                <a:pt x="232" y="66"/>
                              </a:lnTo>
                              <a:lnTo>
                                <a:pt x="22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5" name="Freeform 577"/>
                      <wps:cNvSpPr>
                        <a:spLocks/>
                      </wps:cNvSpPr>
                      <wps:spPr bwMode="auto">
                        <a:xfrm>
                          <a:off x="1902" y="714"/>
                          <a:ext cx="51" cy="35"/>
                        </a:xfrm>
                        <a:custGeom>
                          <a:avLst/>
                          <a:gdLst>
                            <a:gd name="T0" fmla="*/ 83 w 205"/>
                            <a:gd name="T1" fmla="*/ 130 h 139"/>
                            <a:gd name="T2" fmla="*/ 117 w 205"/>
                            <a:gd name="T3" fmla="*/ 138 h 139"/>
                            <a:gd name="T4" fmla="*/ 166 w 205"/>
                            <a:gd name="T5" fmla="*/ 139 h 139"/>
                            <a:gd name="T6" fmla="*/ 205 w 205"/>
                            <a:gd name="T7" fmla="*/ 127 h 139"/>
                            <a:gd name="T8" fmla="*/ 205 w 205"/>
                            <a:gd name="T9" fmla="*/ 96 h 139"/>
                            <a:gd name="T10" fmla="*/ 205 w 205"/>
                            <a:gd name="T11" fmla="*/ 96 h 139"/>
                            <a:gd name="T12" fmla="*/ 182 w 205"/>
                            <a:gd name="T13" fmla="*/ 102 h 139"/>
                            <a:gd name="T14" fmla="*/ 137 w 205"/>
                            <a:gd name="T15" fmla="*/ 114 h 139"/>
                            <a:gd name="T16" fmla="*/ 93 w 205"/>
                            <a:gd name="T17" fmla="*/ 94 h 139"/>
                            <a:gd name="T18" fmla="*/ 93 w 205"/>
                            <a:gd name="T19" fmla="*/ 94 h 139"/>
                            <a:gd name="T20" fmla="*/ 72 w 205"/>
                            <a:gd name="T21" fmla="*/ 59 h 139"/>
                            <a:gd name="T22" fmla="*/ 38 w 205"/>
                            <a:gd name="T23" fmla="*/ 9 h 139"/>
                            <a:gd name="T24" fmla="*/ 7 w 205"/>
                            <a:gd name="T25" fmla="*/ 0 h 139"/>
                            <a:gd name="T26" fmla="*/ 7 w 205"/>
                            <a:gd name="T27" fmla="*/ 0 h 139"/>
                            <a:gd name="T28" fmla="*/ 0 w 205"/>
                            <a:gd name="T29" fmla="*/ 54 h 139"/>
                            <a:gd name="T30" fmla="*/ 38 w 205"/>
                            <a:gd name="T31" fmla="*/ 100 h 139"/>
                            <a:gd name="T32" fmla="*/ 83 w 205"/>
                            <a:gd name="T33" fmla="*/ 130 h 139"/>
                            <a:gd name="T34" fmla="*/ 83 w 205"/>
                            <a:gd name="T35" fmla="*/ 130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5" h="139">
                              <a:moveTo>
                                <a:pt x="83" y="130"/>
                              </a:moveTo>
                              <a:lnTo>
                                <a:pt x="117" y="138"/>
                              </a:lnTo>
                              <a:lnTo>
                                <a:pt x="166" y="139"/>
                              </a:lnTo>
                              <a:lnTo>
                                <a:pt x="205" y="127"/>
                              </a:lnTo>
                              <a:lnTo>
                                <a:pt x="205" y="96"/>
                              </a:lnTo>
                              <a:lnTo>
                                <a:pt x="182" y="102"/>
                              </a:lnTo>
                              <a:lnTo>
                                <a:pt x="137" y="114"/>
                              </a:lnTo>
                              <a:lnTo>
                                <a:pt x="93" y="94"/>
                              </a:lnTo>
                              <a:lnTo>
                                <a:pt x="72" y="59"/>
                              </a:lnTo>
                              <a:lnTo>
                                <a:pt x="38" y="9"/>
                              </a:lnTo>
                              <a:lnTo>
                                <a:pt x="7" y="0"/>
                              </a:lnTo>
                              <a:lnTo>
                                <a:pt x="0" y="54"/>
                              </a:lnTo>
                              <a:lnTo>
                                <a:pt x="38" y="100"/>
                              </a:lnTo>
                              <a:lnTo>
                                <a:pt x="83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6" name="Freeform 578"/>
                      <wps:cNvSpPr>
                        <a:spLocks/>
                      </wps:cNvSpPr>
                      <wps:spPr bwMode="auto">
                        <a:xfrm>
                          <a:off x="1881" y="738"/>
                          <a:ext cx="59" cy="73"/>
                        </a:xfrm>
                        <a:custGeom>
                          <a:avLst/>
                          <a:gdLst>
                            <a:gd name="T0" fmla="*/ 99 w 235"/>
                            <a:gd name="T1" fmla="*/ 58 h 293"/>
                            <a:gd name="T2" fmla="*/ 110 w 235"/>
                            <a:gd name="T3" fmla="*/ 86 h 293"/>
                            <a:gd name="T4" fmla="*/ 133 w 235"/>
                            <a:gd name="T5" fmla="*/ 92 h 293"/>
                            <a:gd name="T6" fmla="*/ 146 w 235"/>
                            <a:gd name="T7" fmla="*/ 103 h 293"/>
                            <a:gd name="T8" fmla="*/ 146 w 235"/>
                            <a:gd name="T9" fmla="*/ 103 h 293"/>
                            <a:gd name="T10" fmla="*/ 150 w 235"/>
                            <a:gd name="T11" fmla="*/ 137 h 293"/>
                            <a:gd name="T12" fmla="*/ 166 w 235"/>
                            <a:gd name="T13" fmla="*/ 164 h 293"/>
                            <a:gd name="T14" fmla="*/ 198 w 235"/>
                            <a:gd name="T15" fmla="*/ 176 h 293"/>
                            <a:gd name="T16" fmla="*/ 198 w 235"/>
                            <a:gd name="T17" fmla="*/ 176 h 293"/>
                            <a:gd name="T18" fmla="*/ 228 w 235"/>
                            <a:gd name="T19" fmla="*/ 187 h 293"/>
                            <a:gd name="T20" fmla="*/ 235 w 235"/>
                            <a:gd name="T21" fmla="*/ 214 h 293"/>
                            <a:gd name="T22" fmla="*/ 223 w 235"/>
                            <a:gd name="T23" fmla="*/ 248 h 293"/>
                            <a:gd name="T24" fmla="*/ 198 w 235"/>
                            <a:gd name="T25" fmla="*/ 278 h 293"/>
                            <a:gd name="T26" fmla="*/ 168 w 235"/>
                            <a:gd name="T27" fmla="*/ 293 h 293"/>
                            <a:gd name="T28" fmla="*/ 168 w 235"/>
                            <a:gd name="T29" fmla="*/ 293 h 293"/>
                            <a:gd name="T30" fmla="*/ 178 w 235"/>
                            <a:gd name="T31" fmla="*/ 268 h 293"/>
                            <a:gd name="T32" fmla="*/ 190 w 235"/>
                            <a:gd name="T33" fmla="*/ 236 h 293"/>
                            <a:gd name="T34" fmla="*/ 188 w 235"/>
                            <a:gd name="T35" fmla="*/ 209 h 293"/>
                            <a:gd name="T36" fmla="*/ 188 w 235"/>
                            <a:gd name="T37" fmla="*/ 209 h 293"/>
                            <a:gd name="T38" fmla="*/ 160 w 235"/>
                            <a:gd name="T39" fmla="*/ 198 h 293"/>
                            <a:gd name="T40" fmla="*/ 134 w 235"/>
                            <a:gd name="T41" fmla="*/ 217 h 293"/>
                            <a:gd name="T42" fmla="*/ 118 w 235"/>
                            <a:gd name="T43" fmla="*/ 245 h 293"/>
                            <a:gd name="T44" fmla="*/ 118 w 235"/>
                            <a:gd name="T45" fmla="*/ 245 h 293"/>
                            <a:gd name="T46" fmla="*/ 110 w 235"/>
                            <a:gd name="T47" fmla="*/ 218 h 293"/>
                            <a:gd name="T48" fmla="*/ 107 w 235"/>
                            <a:gd name="T49" fmla="*/ 191 h 293"/>
                            <a:gd name="T50" fmla="*/ 98 w 235"/>
                            <a:gd name="T51" fmla="*/ 163 h 293"/>
                            <a:gd name="T52" fmla="*/ 98 w 235"/>
                            <a:gd name="T53" fmla="*/ 163 h 293"/>
                            <a:gd name="T54" fmla="*/ 77 w 235"/>
                            <a:gd name="T55" fmla="*/ 146 h 293"/>
                            <a:gd name="T56" fmla="*/ 48 w 235"/>
                            <a:gd name="T57" fmla="*/ 133 h 293"/>
                            <a:gd name="T58" fmla="*/ 24 w 235"/>
                            <a:gd name="T59" fmla="*/ 118 h 293"/>
                            <a:gd name="T60" fmla="*/ 24 w 235"/>
                            <a:gd name="T61" fmla="*/ 118 h 293"/>
                            <a:gd name="T62" fmla="*/ 0 w 235"/>
                            <a:gd name="T63" fmla="*/ 74 h 293"/>
                            <a:gd name="T64" fmla="*/ 1 w 235"/>
                            <a:gd name="T65" fmla="*/ 29 h 293"/>
                            <a:gd name="T66" fmla="*/ 15 w 235"/>
                            <a:gd name="T67" fmla="*/ 0 h 293"/>
                            <a:gd name="T68" fmla="*/ 34 w 235"/>
                            <a:gd name="T69" fmla="*/ 5 h 293"/>
                            <a:gd name="T70" fmla="*/ 34 w 235"/>
                            <a:gd name="T71" fmla="*/ 5 h 293"/>
                            <a:gd name="T72" fmla="*/ 33 w 235"/>
                            <a:gd name="T73" fmla="*/ 53 h 293"/>
                            <a:gd name="T74" fmla="*/ 56 w 235"/>
                            <a:gd name="T75" fmla="*/ 81 h 293"/>
                            <a:gd name="T76" fmla="*/ 99 w 235"/>
                            <a:gd name="T77" fmla="*/ 58 h 293"/>
                            <a:gd name="T78" fmla="*/ 99 w 235"/>
                            <a:gd name="T79" fmla="*/ 58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5" h="293">
                              <a:moveTo>
                                <a:pt x="99" y="58"/>
                              </a:moveTo>
                              <a:lnTo>
                                <a:pt x="110" y="86"/>
                              </a:lnTo>
                              <a:lnTo>
                                <a:pt x="133" y="92"/>
                              </a:lnTo>
                              <a:lnTo>
                                <a:pt x="146" y="103"/>
                              </a:lnTo>
                              <a:lnTo>
                                <a:pt x="150" y="137"/>
                              </a:lnTo>
                              <a:lnTo>
                                <a:pt x="166" y="164"/>
                              </a:lnTo>
                              <a:lnTo>
                                <a:pt x="198" y="176"/>
                              </a:lnTo>
                              <a:lnTo>
                                <a:pt x="228" y="187"/>
                              </a:lnTo>
                              <a:lnTo>
                                <a:pt x="235" y="214"/>
                              </a:lnTo>
                              <a:lnTo>
                                <a:pt x="223" y="248"/>
                              </a:lnTo>
                              <a:lnTo>
                                <a:pt x="198" y="278"/>
                              </a:lnTo>
                              <a:lnTo>
                                <a:pt x="168" y="293"/>
                              </a:lnTo>
                              <a:lnTo>
                                <a:pt x="178" y="268"/>
                              </a:lnTo>
                              <a:lnTo>
                                <a:pt x="190" y="236"/>
                              </a:lnTo>
                              <a:lnTo>
                                <a:pt x="188" y="209"/>
                              </a:lnTo>
                              <a:lnTo>
                                <a:pt x="160" y="198"/>
                              </a:lnTo>
                              <a:lnTo>
                                <a:pt x="134" y="217"/>
                              </a:lnTo>
                              <a:lnTo>
                                <a:pt x="118" y="245"/>
                              </a:lnTo>
                              <a:lnTo>
                                <a:pt x="110" y="218"/>
                              </a:lnTo>
                              <a:lnTo>
                                <a:pt x="107" y="191"/>
                              </a:lnTo>
                              <a:lnTo>
                                <a:pt x="98" y="163"/>
                              </a:lnTo>
                              <a:lnTo>
                                <a:pt x="77" y="146"/>
                              </a:lnTo>
                              <a:lnTo>
                                <a:pt x="48" y="133"/>
                              </a:lnTo>
                              <a:lnTo>
                                <a:pt x="24" y="118"/>
                              </a:lnTo>
                              <a:lnTo>
                                <a:pt x="0" y="74"/>
                              </a:lnTo>
                              <a:lnTo>
                                <a:pt x="1" y="29"/>
                              </a:lnTo>
                              <a:lnTo>
                                <a:pt x="15" y="0"/>
                              </a:lnTo>
                              <a:lnTo>
                                <a:pt x="34" y="5"/>
                              </a:lnTo>
                              <a:lnTo>
                                <a:pt x="33" y="53"/>
                              </a:lnTo>
                              <a:lnTo>
                                <a:pt x="56" y="81"/>
                              </a:lnTo>
                              <a:lnTo>
                                <a:pt x="99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7" name="Freeform 579"/>
                      <wps:cNvSpPr>
                        <a:spLocks noEditPoints="1"/>
                      </wps:cNvSpPr>
                      <wps:spPr bwMode="auto">
                        <a:xfrm>
                          <a:off x="2052" y="657"/>
                          <a:ext cx="114" cy="73"/>
                        </a:xfrm>
                        <a:custGeom>
                          <a:avLst/>
                          <a:gdLst>
                            <a:gd name="T0" fmla="*/ 297 w 455"/>
                            <a:gd name="T1" fmla="*/ 82 h 288"/>
                            <a:gd name="T2" fmla="*/ 255 w 455"/>
                            <a:gd name="T3" fmla="*/ 71 h 288"/>
                            <a:gd name="T4" fmla="*/ 264 w 455"/>
                            <a:gd name="T5" fmla="*/ 48 h 288"/>
                            <a:gd name="T6" fmla="*/ 297 w 455"/>
                            <a:gd name="T7" fmla="*/ 33 h 288"/>
                            <a:gd name="T8" fmla="*/ 333 w 455"/>
                            <a:gd name="T9" fmla="*/ 28 h 288"/>
                            <a:gd name="T10" fmla="*/ 356 w 455"/>
                            <a:gd name="T11" fmla="*/ 60 h 288"/>
                            <a:gd name="T12" fmla="*/ 316 w 455"/>
                            <a:gd name="T13" fmla="*/ 76 h 288"/>
                            <a:gd name="T14" fmla="*/ 228 w 455"/>
                            <a:gd name="T15" fmla="*/ 42 h 288"/>
                            <a:gd name="T16" fmla="*/ 200 w 455"/>
                            <a:gd name="T17" fmla="*/ 97 h 288"/>
                            <a:gd name="T18" fmla="*/ 160 w 455"/>
                            <a:gd name="T19" fmla="*/ 118 h 288"/>
                            <a:gd name="T20" fmla="*/ 73 w 455"/>
                            <a:gd name="T21" fmla="*/ 97 h 288"/>
                            <a:gd name="T22" fmla="*/ 28 w 455"/>
                            <a:gd name="T23" fmla="*/ 114 h 288"/>
                            <a:gd name="T24" fmla="*/ 15 w 455"/>
                            <a:gd name="T25" fmla="*/ 148 h 288"/>
                            <a:gd name="T26" fmla="*/ 67 w 455"/>
                            <a:gd name="T27" fmla="*/ 141 h 288"/>
                            <a:gd name="T28" fmla="*/ 154 w 455"/>
                            <a:gd name="T29" fmla="*/ 172 h 288"/>
                            <a:gd name="T30" fmla="*/ 191 w 455"/>
                            <a:gd name="T31" fmla="*/ 208 h 288"/>
                            <a:gd name="T32" fmla="*/ 238 w 455"/>
                            <a:gd name="T33" fmla="*/ 251 h 288"/>
                            <a:gd name="T34" fmla="*/ 299 w 455"/>
                            <a:gd name="T35" fmla="*/ 288 h 288"/>
                            <a:gd name="T36" fmla="*/ 308 w 455"/>
                            <a:gd name="T37" fmla="*/ 254 h 288"/>
                            <a:gd name="T38" fmla="*/ 294 w 455"/>
                            <a:gd name="T39" fmla="*/ 245 h 288"/>
                            <a:gd name="T40" fmla="*/ 255 w 455"/>
                            <a:gd name="T41" fmla="*/ 220 h 288"/>
                            <a:gd name="T42" fmla="*/ 245 w 455"/>
                            <a:gd name="T43" fmla="*/ 190 h 288"/>
                            <a:gd name="T44" fmla="*/ 273 w 455"/>
                            <a:gd name="T45" fmla="*/ 131 h 288"/>
                            <a:gd name="T46" fmla="*/ 304 w 455"/>
                            <a:gd name="T47" fmla="*/ 113 h 288"/>
                            <a:gd name="T48" fmla="*/ 371 w 455"/>
                            <a:gd name="T49" fmla="*/ 111 h 288"/>
                            <a:gd name="T50" fmla="*/ 391 w 455"/>
                            <a:gd name="T51" fmla="*/ 124 h 288"/>
                            <a:gd name="T52" fmla="*/ 431 w 455"/>
                            <a:gd name="T53" fmla="*/ 149 h 288"/>
                            <a:gd name="T54" fmla="*/ 455 w 455"/>
                            <a:gd name="T55" fmla="*/ 128 h 288"/>
                            <a:gd name="T56" fmla="*/ 430 w 455"/>
                            <a:gd name="T57" fmla="*/ 55 h 288"/>
                            <a:gd name="T58" fmla="*/ 372 w 455"/>
                            <a:gd name="T59" fmla="*/ 6 h 288"/>
                            <a:gd name="T60" fmla="*/ 333 w 455"/>
                            <a:gd name="T61" fmla="*/ 0 h 288"/>
                            <a:gd name="T62" fmla="*/ 251 w 455"/>
                            <a:gd name="T63" fmla="*/ 17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55" h="288">
                              <a:moveTo>
                                <a:pt x="316" y="76"/>
                              </a:moveTo>
                              <a:lnTo>
                                <a:pt x="297" y="82"/>
                              </a:lnTo>
                              <a:lnTo>
                                <a:pt x="271" y="86"/>
                              </a:lnTo>
                              <a:lnTo>
                                <a:pt x="255" y="71"/>
                              </a:lnTo>
                              <a:lnTo>
                                <a:pt x="264" y="48"/>
                              </a:lnTo>
                              <a:lnTo>
                                <a:pt x="284" y="36"/>
                              </a:lnTo>
                              <a:lnTo>
                                <a:pt x="297" y="33"/>
                              </a:lnTo>
                              <a:lnTo>
                                <a:pt x="333" y="28"/>
                              </a:lnTo>
                              <a:lnTo>
                                <a:pt x="357" y="40"/>
                              </a:lnTo>
                              <a:lnTo>
                                <a:pt x="356" y="60"/>
                              </a:lnTo>
                              <a:lnTo>
                                <a:pt x="316" y="76"/>
                              </a:lnTo>
                              <a:close/>
                              <a:moveTo>
                                <a:pt x="251" y="17"/>
                              </a:moveTo>
                              <a:lnTo>
                                <a:pt x="228" y="42"/>
                              </a:lnTo>
                              <a:lnTo>
                                <a:pt x="216" y="71"/>
                              </a:lnTo>
                              <a:lnTo>
                                <a:pt x="200" y="97"/>
                              </a:lnTo>
                              <a:lnTo>
                                <a:pt x="160" y="118"/>
                              </a:lnTo>
                              <a:lnTo>
                                <a:pt x="123" y="108"/>
                              </a:lnTo>
                              <a:lnTo>
                                <a:pt x="73" y="97"/>
                              </a:lnTo>
                              <a:lnTo>
                                <a:pt x="28" y="114"/>
                              </a:lnTo>
                              <a:lnTo>
                                <a:pt x="0" y="140"/>
                              </a:lnTo>
                              <a:lnTo>
                                <a:pt x="15" y="148"/>
                              </a:lnTo>
                              <a:lnTo>
                                <a:pt x="67" y="141"/>
                              </a:lnTo>
                              <a:lnTo>
                                <a:pt x="113" y="150"/>
                              </a:lnTo>
                              <a:lnTo>
                                <a:pt x="154" y="172"/>
                              </a:lnTo>
                              <a:lnTo>
                                <a:pt x="191" y="208"/>
                              </a:lnTo>
                              <a:lnTo>
                                <a:pt x="209" y="226"/>
                              </a:lnTo>
                              <a:lnTo>
                                <a:pt x="238" y="251"/>
                              </a:lnTo>
                              <a:lnTo>
                                <a:pt x="270" y="274"/>
                              </a:lnTo>
                              <a:lnTo>
                                <a:pt x="299" y="288"/>
                              </a:lnTo>
                              <a:lnTo>
                                <a:pt x="313" y="284"/>
                              </a:lnTo>
                              <a:lnTo>
                                <a:pt x="308" y="254"/>
                              </a:lnTo>
                              <a:lnTo>
                                <a:pt x="294" y="245"/>
                              </a:lnTo>
                              <a:lnTo>
                                <a:pt x="272" y="233"/>
                              </a:lnTo>
                              <a:lnTo>
                                <a:pt x="255" y="220"/>
                              </a:lnTo>
                              <a:lnTo>
                                <a:pt x="245" y="190"/>
                              </a:lnTo>
                              <a:lnTo>
                                <a:pt x="251" y="158"/>
                              </a:lnTo>
                              <a:lnTo>
                                <a:pt x="273" y="131"/>
                              </a:lnTo>
                              <a:lnTo>
                                <a:pt x="304" y="113"/>
                              </a:lnTo>
                              <a:lnTo>
                                <a:pt x="336" y="105"/>
                              </a:lnTo>
                              <a:lnTo>
                                <a:pt x="371" y="111"/>
                              </a:lnTo>
                              <a:lnTo>
                                <a:pt x="391" y="124"/>
                              </a:lnTo>
                              <a:lnTo>
                                <a:pt x="411" y="142"/>
                              </a:lnTo>
                              <a:lnTo>
                                <a:pt x="431" y="149"/>
                              </a:lnTo>
                              <a:lnTo>
                                <a:pt x="455" y="128"/>
                              </a:lnTo>
                              <a:lnTo>
                                <a:pt x="452" y="93"/>
                              </a:lnTo>
                              <a:lnTo>
                                <a:pt x="430" y="55"/>
                              </a:lnTo>
                              <a:lnTo>
                                <a:pt x="400" y="23"/>
                              </a:lnTo>
                              <a:lnTo>
                                <a:pt x="372" y="6"/>
                              </a:lnTo>
                              <a:lnTo>
                                <a:pt x="333" y="0"/>
                              </a:lnTo>
                              <a:lnTo>
                                <a:pt x="289" y="3"/>
                              </a:lnTo>
                              <a:lnTo>
                                <a:pt x="25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" name="Freeform 580"/>
                      <wps:cNvSpPr>
                        <a:spLocks/>
                      </wps:cNvSpPr>
                      <wps:spPr bwMode="auto">
                        <a:xfrm>
                          <a:off x="2024" y="593"/>
                          <a:ext cx="80" cy="66"/>
                        </a:xfrm>
                        <a:custGeom>
                          <a:avLst/>
                          <a:gdLst>
                            <a:gd name="T0" fmla="*/ 169 w 324"/>
                            <a:gd name="T1" fmla="*/ 50 h 261"/>
                            <a:gd name="T2" fmla="*/ 198 w 324"/>
                            <a:gd name="T3" fmla="*/ 66 h 261"/>
                            <a:gd name="T4" fmla="*/ 227 w 324"/>
                            <a:gd name="T5" fmla="*/ 93 h 261"/>
                            <a:gd name="T6" fmla="*/ 219 w 324"/>
                            <a:gd name="T7" fmla="*/ 120 h 261"/>
                            <a:gd name="T8" fmla="*/ 219 w 324"/>
                            <a:gd name="T9" fmla="*/ 120 h 261"/>
                            <a:gd name="T10" fmla="*/ 183 w 324"/>
                            <a:gd name="T11" fmla="*/ 136 h 261"/>
                            <a:gd name="T12" fmla="*/ 153 w 324"/>
                            <a:gd name="T13" fmla="*/ 149 h 261"/>
                            <a:gd name="T14" fmla="*/ 129 w 324"/>
                            <a:gd name="T15" fmla="*/ 182 h 261"/>
                            <a:gd name="T16" fmla="*/ 129 w 324"/>
                            <a:gd name="T17" fmla="*/ 182 h 261"/>
                            <a:gd name="T18" fmla="*/ 123 w 324"/>
                            <a:gd name="T19" fmla="*/ 215 h 261"/>
                            <a:gd name="T20" fmla="*/ 130 w 324"/>
                            <a:gd name="T21" fmla="*/ 246 h 261"/>
                            <a:gd name="T22" fmla="*/ 154 w 324"/>
                            <a:gd name="T23" fmla="*/ 261 h 261"/>
                            <a:gd name="T24" fmla="*/ 154 w 324"/>
                            <a:gd name="T25" fmla="*/ 261 h 261"/>
                            <a:gd name="T26" fmla="*/ 153 w 324"/>
                            <a:gd name="T27" fmla="*/ 215 h 261"/>
                            <a:gd name="T28" fmla="*/ 176 w 324"/>
                            <a:gd name="T29" fmla="*/ 180 h 261"/>
                            <a:gd name="T30" fmla="*/ 215 w 324"/>
                            <a:gd name="T31" fmla="*/ 161 h 261"/>
                            <a:gd name="T32" fmla="*/ 260 w 324"/>
                            <a:gd name="T33" fmla="*/ 169 h 261"/>
                            <a:gd name="T34" fmla="*/ 260 w 324"/>
                            <a:gd name="T35" fmla="*/ 169 h 261"/>
                            <a:gd name="T36" fmla="*/ 276 w 324"/>
                            <a:gd name="T37" fmla="*/ 180 h 261"/>
                            <a:gd name="T38" fmla="*/ 295 w 324"/>
                            <a:gd name="T39" fmla="*/ 193 h 261"/>
                            <a:gd name="T40" fmla="*/ 314 w 324"/>
                            <a:gd name="T41" fmla="*/ 200 h 261"/>
                            <a:gd name="T42" fmla="*/ 314 w 324"/>
                            <a:gd name="T43" fmla="*/ 200 h 261"/>
                            <a:gd name="T44" fmla="*/ 324 w 324"/>
                            <a:gd name="T45" fmla="*/ 181 h 261"/>
                            <a:gd name="T46" fmla="*/ 305 w 324"/>
                            <a:gd name="T47" fmla="*/ 144 h 261"/>
                            <a:gd name="T48" fmla="*/ 287 w 324"/>
                            <a:gd name="T49" fmla="*/ 121 h 261"/>
                            <a:gd name="T50" fmla="*/ 287 w 324"/>
                            <a:gd name="T51" fmla="*/ 121 h 261"/>
                            <a:gd name="T52" fmla="*/ 280 w 324"/>
                            <a:gd name="T53" fmla="*/ 96 h 261"/>
                            <a:gd name="T54" fmla="*/ 274 w 324"/>
                            <a:gd name="T55" fmla="*/ 68 h 261"/>
                            <a:gd name="T56" fmla="*/ 239 w 324"/>
                            <a:gd name="T57" fmla="*/ 33 h 261"/>
                            <a:gd name="T58" fmla="*/ 239 w 324"/>
                            <a:gd name="T59" fmla="*/ 33 h 261"/>
                            <a:gd name="T60" fmla="*/ 177 w 324"/>
                            <a:gd name="T61" fmla="*/ 6 h 261"/>
                            <a:gd name="T62" fmla="*/ 121 w 324"/>
                            <a:gd name="T63" fmla="*/ 0 h 261"/>
                            <a:gd name="T64" fmla="*/ 73 w 324"/>
                            <a:gd name="T65" fmla="*/ 10 h 261"/>
                            <a:gd name="T66" fmla="*/ 34 w 324"/>
                            <a:gd name="T67" fmla="*/ 28 h 261"/>
                            <a:gd name="T68" fmla="*/ 9 w 324"/>
                            <a:gd name="T69" fmla="*/ 44 h 261"/>
                            <a:gd name="T70" fmla="*/ 0 w 324"/>
                            <a:gd name="T71" fmla="*/ 52 h 261"/>
                            <a:gd name="T72" fmla="*/ 0 w 324"/>
                            <a:gd name="T73" fmla="*/ 52 h 261"/>
                            <a:gd name="T74" fmla="*/ 44 w 324"/>
                            <a:gd name="T75" fmla="*/ 52 h 261"/>
                            <a:gd name="T76" fmla="*/ 125 w 324"/>
                            <a:gd name="T77" fmla="*/ 51 h 261"/>
                            <a:gd name="T78" fmla="*/ 169 w 324"/>
                            <a:gd name="T79" fmla="*/ 50 h 261"/>
                            <a:gd name="T80" fmla="*/ 169 w 324"/>
                            <a:gd name="T81" fmla="*/ 50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24" h="261">
                              <a:moveTo>
                                <a:pt x="169" y="50"/>
                              </a:moveTo>
                              <a:lnTo>
                                <a:pt x="198" y="66"/>
                              </a:lnTo>
                              <a:lnTo>
                                <a:pt x="227" y="93"/>
                              </a:lnTo>
                              <a:lnTo>
                                <a:pt x="219" y="120"/>
                              </a:lnTo>
                              <a:lnTo>
                                <a:pt x="183" y="136"/>
                              </a:lnTo>
                              <a:lnTo>
                                <a:pt x="153" y="149"/>
                              </a:lnTo>
                              <a:lnTo>
                                <a:pt x="129" y="182"/>
                              </a:lnTo>
                              <a:lnTo>
                                <a:pt x="123" y="215"/>
                              </a:lnTo>
                              <a:lnTo>
                                <a:pt x="130" y="246"/>
                              </a:lnTo>
                              <a:lnTo>
                                <a:pt x="154" y="261"/>
                              </a:lnTo>
                              <a:lnTo>
                                <a:pt x="153" y="215"/>
                              </a:lnTo>
                              <a:lnTo>
                                <a:pt x="176" y="180"/>
                              </a:lnTo>
                              <a:lnTo>
                                <a:pt x="215" y="161"/>
                              </a:lnTo>
                              <a:lnTo>
                                <a:pt x="260" y="169"/>
                              </a:lnTo>
                              <a:lnTo>
                                <a:pt x="276" y="180"/>
                              </a:lnTo>
                              <a:lnTo>
                                <a:pt x="295" y="193"/>
                              </a:lnTo>
                              <a:lnTo>
                                <a:pt x="314" y="200"/>
                              </a:lnTo>
                              <a:lnTo>
                                <a:pt x="324" y="181"/>
                              </a:lnTo>
                              <a:lnTo>
                                <a:pt x="305" y="144"/>
                              </a:lnTo>
                              <a:lnTo>
                                <a:pt x="287" y="121"/>
                              </a:lnTo>
                              <a:lnTo>
                                <a:pt x="280" y="96"/>
                              </a:lnTo>
                              <a:lnTo>
                                <a:pt x="274" y="68"/>
                              </a:lnTo>
                              <a:lnTo>
                                <a:pt x="239" y="33"/>
                              </a:lnTo>
                              <a:lnTo>
                                <a:pt x="177" y="6"/>
                              </a:lnTo>
                              <a:lnTo>
                                <a:pt x="121" y="0"/>
                              </a:lnTo>
                              <a:lnTo>
                                <a:pt x="73" y="10"/>
                              </a:lnTo>
                              <a:lnTo>
                                <a:pt x="34" y="28"/>
                              </a:lnTo>
                              <a:lnTo>
                                <a:pt x="9" y="44"/>
                              </a:lnTo>
                              <a:lnTo>
                                <a:pt x="0" y="52"/>
                              </a:lnTo>
                              <a:lnTo>
                                <a:pt x="44" y="52"/>
                              </a:lnTo>
                              <a:lnTo>
                                <a:pt x="125" y="51"/>
                              </a:lnTo>
                              <a:lnTo>
                                <a:pt x="16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9" name="Freeform 581"/>
                      <wps:cNvSpPr>
                        <a:spLocks/>
                      </wps:cNvSpPr>
                      <wps:spPr bwMode="auto">
                        <a:xfrm>
                          <a:off x="2162" y="652"/>
                          <a:ext cx="90" cy="85"/>
                        </a:xfrm>
                        <a:custGeom>
                          <a:avLst/>
                          <a:gdLst>
                            <a:gd name="T0" fmla="*/ 140 w 361"/>
                            <a:gd name="T1" fmla="*/ 82 h 342"/>
                            <a:gd name="T2" fmla="*/ 162 w 361"/>
                            <a:gd name="T3" fmla="*/ 111 h 342"/>
                            <a:gd name="T4" fmla="*/ 173 w 361"/>
                            <a:gd name="T5" fmla="*/ 140 h 342"/>
                            <a:gd name="T6" fmla="*/ 180 w 361"/>
                            <a:gd name="T7" fmla="*/ 175 h 342"/>
                            <a:gd name="T8" fmla="*/ 180 w 361"/>
                            <a:gd name="T9" fmla="*/ 175 h 342"/>
                            <a:gd name="T10" fmla="*/ 162 w 361"/>
                            <a:gd name="T11" fmla="*/ 188 h 342"/>
                            <a:gd name="T12" fmla="*/ 120 w 361"/>
                            <a:gd name="T13" fmla="*/ 171 h 342"/>
                            <a:gd name="T14" fmla="*/ 93 w 361"/>
                            <a:gd name="T15" fmla="*/ 156 h 342"/>
                            <a:gd name="T16" fmla="*/ 93 w 361"/>
                            <a:gd name="T17" fmla="*/ 156 h 342"/>
                            <a:gd name="T18" fmla="*/ 110 w 361"/>
                            <a:gd name="T19" fmla="*/ 204 h 342"/>
                            <a:gd name="T20" fmla="*/ 109 w 361"/>
                            <a:gd name="T21" fmla="*/ 238 h 342"/>
                            <a:gd name="T22" fmla="*/ 94 w 361"/>
                            <a:gd name="T23" fmla="*/ 262 h 342"/>
                            <a:gd name="T24" fmla="*/ 67 w 361"/>
                            <a:gd name="T25" fmla="*/ 282 h 342"/>
                            <a:gd name="T26" fmla="*/ 34 w 361"/>
                            <a:gd name="T27" fmla="*/ 302 h 342"/>
                            <a:gd name="T28" fmla="*/ 0 w 361"/>
                            <a:gd name="T29" fmla="*/ 329 h 342"/>
                            <a:gd name="T30" fmla="*/ 0 w 361"/>
                            <a:gd name="T31" fmla="*/ 329 h 342"/>
                            <a:gd name="T32" fmla="*/ 44 w 361"/>
                            <a:gd name="T33" fmla="*/ 342 h 342"/>
                            <a:gd name="T34" fmla="*/ 93 w 361"/>
                            <a:gd name="T35" fmla="*/ 336 h 342"/>
                            <a:gd name="T36" fmla="*/ 141 w 361"/>
                            <a:gd name="T37" fmla="*/ 319 h 342"/>
                            <a:gd name="T38" fmla="*/ 186 w 361"/>
                            <a:gd name="T39" fmla="*/ 294 h 342"/>
                            <a:gd name="T40" fmla="*/ 226 w 361"/>
                            <a:gd name="T41" fmla="*/ 270 h 342"/>
                            <a:gd name="T42" fmla="*/ 226 w 361"/>
                            <a:gd name="T43" fmla="*/ 270 h 342"/>
                            <a:gd name="T44" fmla="*/ 252 w 361"/>
                            <a:gd name="T45" fmla="*/ 252 h 342"/>
                            <a:gd name="T46" fmla="*/ 283 w 361"/>
                            <a:gd name="T47" fmla="*/ 237 h 342"/>
                            <a:gd name="T48" fmla="*/ 314 w 361"/>
                            <a:gd name="T49" fmla="*/ 234 h 342"/>
                            <a:gd name="T50" fmla="*/ 314 w 361"/>
                            <a:gd name="T51" fmla="*/ 234 h 342"/>
                            <a:gd name="T52" fmla="*/ 329 w 361"/>
                            <a:gd name="T53" fmla="*/ 253 h 342"/>
                            <a:gd name="T54" fmla="*/ 336 w 361"/>
                            <a:gd name="T55" fmla="*/ 279 h 342"/>
                            <a:gd name="T56" fmla="*/ 347 w 361"/>
                            <a:gd name="T57" fmla="*/ 297 h 342"/>
                            <a:gd name="T58" fmla="*/ 347 w 361"/>
                            <a:gd name="T59" fmla="*/ 297 h 342"/>
                            <a:gd name="T60" fmla="*/ 361 w 361"/>
                            <a:gd name="T61" fmla="*/ 285 h 342"/>
                            <a:gd name="T62" fmla="*/ 358 w 361"/>
                            <a:gd name="T63" fmla="*/ 252 h 342"/>
                            <a:gd name="T64" fmla="*/ 350 w 361"/>
                            <a:gd name="T65" fmla="*/ 227 h 342"/>
                            <a:gd name="T66" fmla="*/ 350 w 361"/>
                            <a:gd name="T67" fmla="*/ 227 h 342"/>
                            <a:gd name="T68" fmla="*/ 326 w 361"/>
                            <a:gd name="T69" fmla="*/ 208 h 342"/>
                            <a:gd name="T70" fmla="*/ 295 w 361"/>
                            <a:gd name="T71" fmla="*/ 200 h 342"/>
                            <a:gd name="T72" fmla="*/ 271 w 361"/>
                            <a:gd name="T73" fmla="*/ 181 h 342"/>
                            <a:gd name="T74" fmla="*/ 271 w 361"/>
                            <a:gd name="T75" fmla="*/ 181 h 342"/>
                            <a:gd name="T76" fmla="*/ 247 w 361"/>
                            <a:gd name="T77" fmla="*/ 134 h 342"/>
                            <a:gd name="T78" fmla="*/ 221 w 361"/>
                            <a:gd name="T79" fmla="*/ 85 h 342"/>
                            <a:gd name="T80" fmla="*/ 196 w 361"/>
                            <a:gd name="T81" fmla="*/ 39 h 342"/>
                            <a:gd name="T82" fmla="*/ 168 w 361"/>
                            <a:gd name="T83" fmla="*/ 0 h 342"/>
                            <a:gd name="T84" fmla="*/ 168 w 361"/>
                            <a:gd name="T85" fmla="*/ 0 h 342"/>
                            <a:gd name="T86" fmla="*/ 168 w 361"/>
                            <a:gd name="T87" fmla="*/ 0 h 342"/>
                            <a:gd name="T88" fmla="*/ 166 w 361"/>
                            <a:gd name="T89" fmla="*/ 0 h 342"/>
                            <a:gd name="T90" fmla="*/ 165 w 361"/>
                            <a:gd name="T91" fmla="*/ 0 h 342"/>
                            <a:gd name="T92" fmla="*/ 165 w 361"/>
                            <a:gd name="T93" fmla="*/ 0 h 342"/>
                            <a:gd name="T94" fmla="*/ 133 w 361"/>
                            <a:gd name="T95" fmla="*/ 22 h 342"/>
                            <a:gd name="T96" fmla="*/ 110 w 361"/>
                            <a:gd name="T97" fmla="*/ 33 h 342"/>
                            <a:gd name="T98" fmla="*/ 109 w 361"/>
                            <a:gd name="T99" fmla="*/ 49 h 342"/>
                            <a:gd name="T100" fmla="*/ 140 w 361"/>
                            <a:gd name="T101" fmla="*/ 82 h 342"/>
                            <a:gd name="T102" fmla="*/ 140 w 361"/>
                            <a:gd name="T103" fmla="*/ 8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61" h="342">
                              <a:moveTo>
                                <a:pt x="140" y="82"/>
                              </a:moveTo>
                              <a:lnTo>
                                <a:pt x="162" y="111"/>
                              </a:lnTo>
                              <a:lnTo>
                                <a:pt x="173" y="140"/>
                              </a:lnTo>
                              <a:lnTo>
                                <a:pt x="180" y="175"/>
                              </a:lnTo>
                              <a:lnTo>
                                <a:pt x="162" y="188"/>
                              </a:lnTo>
                              <a:lnTo>
                                <a:pt x="120" y="171"/>
                              </a:lnTo>
                              <a:lnTo>
                                <a:pt x="93" y="156"/>
                              </a:lnTo>
                              <a:lnTo>
                                <a:pt x="110" y="204"/>
                              </a:lnTo>
                              <a:lnTo>
                                <a:pt x="109" y="238"/>
                              </a:lnTo>
                              <a:lnTo>
                                <a:pt x="94" y="262"/>
                              </a:lnTo>
                              <a:lnTo>
                                <a:pt x="67" y="282"/>
                              </a:lnTo>
                              <a:lnTo>
                                <a:pt x="34" y="302"/>
                              </a:lnTo>
                              <a:lnTo>
                                <a:pt x="0" y="329"/>
                              </a:lnTo>
                              <a:lnTo>
                                <a:pt x="44" y="342"/>
                              </a:lnTo>
                              <a:lnTo>
                                <a:pt x="93" y="336"/>
                              </a:lnTo>
                              <a:lnTo>
                                <a:pt x="141" y="319"/>
                              </a:lnTo>
                              <a:lnTo>
                                <a:pt x="186" y="294"/>
                              </a:lnTo>
                              <a:lnTo>
                                <a:pt x="226" y="270"/>
                              </a:lnTo>
                              <a:lnTo>
                                <a:pt x="252" y="252"/>
                              </a:lnTo>
                              <a:lnTo>
                                <a:pt x="283" y="237"/>
                              </a:lnTo>
                              <a:lnTo>
                                <a:pt x="314" y="234"/>
                              </a:lnTo>
                              <a:lnTo>
                                <a:pt x="329" y="253"/>
                              </a:lnTo>
                              <a:lnTo>
                                <a:pt x="336" y="279"/>
                              </a:lnTo>
                              <a:lnTo>
                                <a:pt x="347" y="297"/>
                              </a:lnTo>
                              <a:lnTo>
                                <a:pt x="361" y="285"/>
                              </a:lnTo>
                              <a:lnTo>
                                <a:pt x="358" y="252"/>
                              </a:lnTo>
                              <a:lnTo>
                                <a:pt x="350" y="227"/>
                              </a:lnTo>
                              <a:lnTo>
                                <a:pt x="326" y="208"/>
                              </a:lnTo>
                              <a:lnTo>
                                <a:pt x="295" y="200"/>
                              </a:lnTo>
                              <a:lnTo>
                                <a:pt x="271" y="181"/>
                              </a:lnTo>
                              <a:lnTo>
                                <a:pt x="247" y="134"/>
                              </a:lnTo>
                              <a:lnTo>
                                <a:pt x="221" y="85"/>
                              </a:lnTo>
                              <a:lnTo>
                                <a:pt x="196" y="39"/>
                              </a:lnTo>
                              <a:lnTo>
                                <a:pt x="168" y="0"/>
                              </a:lnTo>
                              <a:lnTo>
                                <a:pt x="166" y="0"/>
                              </a:lnTo>
                              <a:lnTo>
                                <a:pt x="165" y="0"/>
                              </a:lnTo>
                              <a:lnTo>
                                <a:pt x="133" y="22"/>
                              </a:lnTo>
                              <a:lnTo>
                                <a:pt x="110" y="33"/>
                              </a:lnTo>
                              <a:lnTo>
                                <a:pt x="109" y="49"/>
                              </a:lnTo>
                              <a:lnTo>
                                <a:pt x="14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0" name="Freeform 582"/>
                      <wps:cNvSpPr>
                        <a:spLocks noEditPoints="1"/>
                      </wps:cNvSpPr>
                      <wps:spPr bwMode="auto">
                        <a:xfrm>
                          <a:off x="2159" y="592"/>
                          <a:ext cx="58" cy="46"/>
                        </a:xfrm>
                        <a:custGeom>
                          <a:avLst/>
                          <a:gdLst>
                            <a:gd name="T0" fmla="*/ 159 w 231"/>
                            <a:gd name="T1" fmla="*/ 75 h 184"/>
                            <a:gd name="T2" fmla="*/ 132 w 231"/>
                            <a:gd name="T3" fmla="*/ 61 h 184"/>
                            <a:gd name="T4" fmla="*/ 112 w 231"/>
                            <a:gd name="T5" fmla="*/ 46 h 184"/>
                            <a:gd name="T6" fmla="*/ 139 w 231"/>
                            <a:gd name="T7" fmla="*/ 31 h 184"/>
                            <a:gd name="T8" fmla="*/ 139 w 231"/>
                            <a:gd name="T9" fmla="*/ 31 h 184"/>
                            <a:gd name="T10" fmla="*/ 174 w 231"/>
                            <a:gd name="T11" fmla="*/ 51 h 184"/>
                            <a:gd name="T12" fmla="*/ 177 w 231"/>
                            <a:gd name="T13" fmla="*/ 75 h 184"/>
                            <a:gd name="T14" fmla="*/ 159 w 231"/>
                            <a:gd name="T15" fmla="*/ 75 h 184"/>
                            <a:gd name="T16" fmla="*/ 159 w 231"/>
                            <a:gd name="T17" fmla="*/ 75 h 184"/>
                            <a:gd name="T18" fmla="*/ 10 w 231"/>
                            <a:gd name="T19" fmla="*/ 151 h 184"/>
                            <a:gd name="T20" fmla="*/ 34 w 231"/>
                            <a:gd name="T21" fmla="*/ 116 h 184"/>
                            <a:gd name="T22" fmla="*/ 64 w 231"/>
                            <a:gd name="T23" fmla="*/ 94 h 184"/>
                            <a:gd name="T24" fmla="*/ 97 w 231"/>
                            <a:gd name="T25" fmla="*/ 86 h 184"/>
                            <a:gd name="T26" fmla="*/ 129 w 231"/>
                            <a:gd name="T27" fmla="*/ 93 h 184"/>
                            <a:gd name="T28" fmla="*/ 158 w 231"/>
                            <a:gd name="T29" fmla="*/ 110 h 184"/>
                            <a:gd name="T30" fmla="*/ 181 w 231"/>
                            <a:gd name="T31" fmla="*/ 141 h 184"/>
                            <a:gd name="T32" fmla="*/ 193 w 231"/>
                            <a:gd name="T33" fmla="*/ 184 h 184"/>
                            <a:gd name="T34" fmla="*/ 193 w 231"/>
                            <a:gd name="T35" fmla="*/ 184 h 184"/>
                            <a:gd name="T36" fmla="*/ 215 w 231"/>
                            <a:gd name="T37" fmla="*/ 145 h 184"/>
                            <a:gd name="T38" fmla="*/ 229 w 231"/>
                            <a:gd name="T39" fmla="*/ 107 h 184"/>
                            <a:gd name="T40" fmla="*/ 231 w 231"/>
                            <a:gd name="T41" fmla="*/ 71 h 184"/>
                            <a:gd name="T42" fmla="*/ 220 w 231"/>
                            <a:gd name="T43" fmla="*/ 39 h 184"/>
                            <a:gd name="T44" fmla="*/ 193 w 231"/>
                            <a:gd name="T45" fmla="*/ 15 h 184"/>
                            <a:gd name="T46" fmla="*/ 147 w 231"/>
                            <a:gd name="T47" fmla="*/ 0 h 184"/>
                            <a:gd name="T48" fmla="*/ 147 w 231"/>
                            <a:gd name="T49" fmla="*/ 0 h 184"/>
                            <a:gd name="T50" fmla="*/ 110 w 231"/>
                            <a:gd name="T51" fmla="*/ 2 h 184"/>
                            <a:gd name="T52" fmla="*/ 73 w 231"/>
                            <a:gd name="T53" fmla="*/ 17 h 184"/>
                            <a:gd name="T54" fmla="*/ 38 w 231"/>
                            <a:gd name="T55" fmla="*/ 43 h 184"/>
                            <a:gd name="T56" fmla="*/ 11 w 231"/>
                            <a:gd name="T57" fmla="*/ 76 h 184"/>
                            <a:gd name="T58" fmla="*/ 0 w 231"/>
                            <a:gd name="T59" fmla="*/ 114 h 184"/>
                            <a:gd name="T60" fmla="*/ 10 w 231"/>
                            <a:gd name="T61" fmla="*/ 151 h 184"/>
                            <a:gd name="T62" fmla="*/ 10 w 231"/>
                            <a:gd name="T63" fmla="*/ 151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31" h="184">
                              <a:moveTo>
                                <a:pt x="159" y="75"/>
                              </a:moveTo>
                              <a:lnTo>
                                <a:pt x="132" y="61"/>
                              </a:lnTo>
                              <a:lnTo>
                                <a:pt x="112" y="46"/>
                              </a:lnTo>
                              <a:lnTo>
                                <a:pt x="139" y="31"/>
                              </a:lnTo>
                              <a:lnTo>
                                <a:pt x="174" y="51"/>
                              </a:lnTo>
                              <a:lnTo>
                                <a:pt x="177" y="75"/>
                              </a:lnTo>
                              <a:lnTo>
                                <a:pt x="159" y="75"/>
                              </a:lnTo>
                              <a:close/>
                              <a:moveTo>
                                <a:pt x="10" y="151"/>
                              </a:moveTo>
                              <a:lnTo>
                                <a:pt x="34" y="116"/>
                              </a:lnTo>
                              <a:lnTo>
                                <a:pt x="64" y="94"/>
                              </a:lnTo>
                              <a:lnTo>
                                <a:pt x="97" y="86"/>
                              </a:lnTo>
                              <a:lnTo>
                                <a:pt x="129" y="93"/>
                              </a:lnTo>
                              <a:lnTo>
                                <a:pt x="158" y="110"/>
                              </a:lnTo>
                              <a:lnTo>
                                <a:pt x="181" y="141"/>
                              </a:lnTo>
                              <a:lnTo>
                                <a:pt x="193" y="184"/>
                              </a:lnTo>
                              <a:lnTo>
                                <a:pt x="215" y="145"/>
                              </a:lnTo>
                              <a:lnTo>
                                <a:pt x="229" y="107"/>
                              </a:lnTo>
                              <a:lnTo>
                                <a:pt x="231" y="71"/>
                              </a:lnTo>
                              <a:lnTo>
                                <a:pt x="220" y="39"/>
                              </a:lnTo>
                              <a:lnTo>
                                <a:pt x="193" y="15"/>
                              </a:lnTo>
                              <a:lnTo>
                                <a:pt x="147" y="0"/>
                              </a:lnTo>
                              <a:lnTo>
                                <a:pt x="110" y="2"/>
                              </a:lnTo>
                              <a:lnTo>
                                <a:pt x="73" y="17"/>
                              </a:lnTo>
                              <a:lnTo>
                                <a:pt x="38" y="43"/>
                              </a:lnTo>
                              <a:lnTo>
                                <a:pt x="11" y="76"/>
                              </a:lnTo>
                              <a:lnTo>
                                <a:pt x="0" y="114"/>
                              </a:lnTo>
                              <a:lnTo>
                                <a:pt x="10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1" name="Freeform 583"/>
                      <wps:cNvSpPr>
                        <a:spLocks/>
                      </wps:cNvSpPr>
                      <wps:spPr bwMode="auto">
                        <a:xfrm>
                          <a:off x="2085" y="719"/>
                          <a:ext cx="17" cy="40"/>
                        </a:xfrm>
                        <a:custGeom>
                          <a:avLst/>
                          <a:gdLst>
                            <a:gd name="T0" fmla="*/ 34 w 67"/>
                            <a:gd name="T1" fmla="*/ 162 h 162"/>
                            <a:gd name="T2" fmla="*/ 61 w 67"/>
                            <a:gd name="T3" fmla="*/ 118 h 162"/>
                            <a:gd name="T4" fmla="*/ 67 w 67"/>
                            <a:gd name="T5" fmla="*/ 64 h 162"/>
                            <a:gd name="T6" fmla="*/ 43 w 67"/>
                            <a:gd name="T7" fmla="*/ 19 h 162"/>
                            <a:gd name="T8" fmla="*/ 43 w 67"/>
                            <a:gd name="T9" fmla="*/ 19 h 162"/>
                            <a:gd name="T10" fmla="*/ 18 w 67"/>
                            <a:gd name="T11" fmla="*/ 4 h 162"/>
                            <a:gd name="T12" fmla="*/ 0 w 67"/>
                            <a:gd name="T13" fmla="*/ 0 h 162"/>
                            <a:gd name="T14" fmla="*/ 0 w 67"/>
                            <a:gd name="T15" fmla="*/ 21 h 162"/>
                            <a:gd name="T16" fmla="*/ 0 w 67"/>
                            <a:gd name="T17" fmla="*/ 21 h 162"/>
                            <a:gd name="T18" fmla="*/ 20 w 67"/>
                            <a:gd name="T19" fmla="*/ 65 h 162"/>
                            <a:gd name="T20" fmla="*/ 34 w 67"/>
                            <a:gd name="T21" fmla="*/ 112 h 162"/>
                            <a:gd name="T22" fmla="*/ 34 w 67"/>
                            <a:gd name="T23" fmla="*/ 162 h 162"/>
                            <a:gd name="T24" fmla="*/ 34 w 67"/>
                            <a:gd name="T2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67" h="162">
                              <a:moveTo>
                                <a:pt x="34" y="162"/>
                              </a:moveTo>
                              <a:lnTo>
                                <a:pt x="61" y="118"/>
                              </a:lnTo>
                              <a:lnTo>
                                <a:pt x="67" y="64"/>
                              </a:lnTo>
                              <a:lnTo>
                                <a:pt x="43" y="19"/>
                              </a:lnTo>
                              <a:lnTo>
                                <a:pt x="18" y="4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20" y="65"/>
                              </a:lnTo>
                              <a:lnTo>
                                <a:pt x="34" y="112"/>
                              </a:lnTo>
                              <a:lnTo>
                                <a:pt x="34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2" name="Freeform 584"/>
                      <wps:cNvSpPr>
                        <a:spLocks/>
                      </wps:cNvSpPr>
                      <wps:spPr bwMode="auto">
                        <a:xfrm>
                          <a:off x="1869" y="963"/>
                          <a:ext cx="37" cy="91"/>
                        </a:xfrm>
                        <a:custGeom>
                          <a:avLst/>
                          <a:gdLst>
                            <a:gd name="T0" fmla="*/ 29 w 148"/>
                            <a:gd name="T1" fmla="*/ 189 h 366"/>
                            <a:gd name="T2" fmla="*/ 40 w 148"/>
                            <a:gd name="T3" fmla="*/ 220 h 366"/>
                            <a:gd name="T4" fmla="*/ 60 w 148"/>
                            <a:gd name="T5" fmla="*/ 271 h 366"/>
                            <a:gd name="T6" fmla="*/ 86 w 148"/>
                            <a:gd name="T7" fmla="*/ 324 h 366"/>
                            <a:gd name="T8" fmla="*/ 116 w 148"/>
                            <a:gd name="T9" fmla="*/ 362 h 366"/>
                            <a:gd name="T10" fmla="*/ 147 w 148"/>
                            <a:gd name="T11" fmla="*/ 366 h 366"/>
                            <a:gd name="T12" fmla="*/ 147 w 148"/>
                            <a:gd name="T13" fmla="*/ 366 h 366"/>
                            <a:gd name="T14" fmla="*/ 148 w 148"/>
                            <a:gd name="T15" fmla="*/ 352 h 366"/>
                            <a:gd name="T16" fmla="*/ 141 w 148"/>
                            <a:gd name="T17" fmla="*/ 321 h 366"/>
                            <a:gd name="T18" fmla="*/ 130 w 148"/>
                            <a:gd name="T19" fmla="*/ 277 h 366"/>
                            <a:gd name="T20" fmla="*/ 114 w 148"/>
                            <a:gd name="T21" fmla="*/ 225 h 366"/>
                            <a:gd name="T22" fmla="*/ 94 w 148"/>
                            <a:gd name="T23" fmla="*/ 169 h 366"/>
                            <a:gd name="T24" fmla="*/ 73 w 148"/>
                            <a:gd name="T25" fmla="*/ 114 h 366"/>
                            <a:gd name="T26" fmla="*/ 53 w 148"/>
                            <a:gd name="T27" fmla="*/ 66 h 366"/>
                            <a:gd name="T28" fmla="*/ 34 w 148"/>
                            <a:gd name="T29" fmla="*/ 28 h 366"/>
                            <a:gd name="T30" fmla="*/ 19 w 148"/>
                            <a:gd name="T31" fmla="*/ 4 h 366"/>
                            <a:gd name="T32" fmla="*/ 9 w 148"/>
                            <a:gd name="T33" fmla="*/ 0 h 366"/>
                            <a:gd name="T34" fmla="*/ 9 w 148"/>
                            <a:gd name="T35" fmla="*/ 0 h 366"/>
                            <a:gd name="T36" fmla="*/ 0 w 148"/>
                            <a:gd name="T37" fmla="*/ 66 h 366"/>
                            <a:gd name="T38" fmla="*/ 8 w 148"/>
                            <a:gd name="T39" fmla="*/ 127 h 366"/>
                            <a:gd name="T40" fmla="*/ 29 w 148"/>
                            <a:gd name="T41" fmla="*/ 189 h 366"/>
                            <a:gd name="T42" fmla="*/ 29 w 148"/>
                            <a:gd name="T43" fmla="*/ 189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29" y="189"/>
                              </a:moveTo>
                              <a:lnTo>
                                <a:pt x="40" y="220"/>
                              </a:lnTo>
                              <a:lnTo>
                                <a:pt x="60" y="271"/>
                              </a:lnTo>
                              <a:lnTo>
                                <a:pt x="86" y="324"/>
                              </a:lnTo>
                              <a:lnTo>
                                <a:pt x="116" y="362"/>
                              </a:lnTo>
                              <a:lnTo>
                                <a:pt x="147" y="366"/>
                              </a:lnTo>
                              <a:lnTo>
                                <a:pt x="148" y="352"/>
                              </a:lnTo>
                              <a:lnTo>
                                <a:pt x="141" y="321"/>
                              </a:lnTo>
                              <a:lnTo>
                                <a:pt x="130" y="277"/>
                              </a:lnTo>
                              <a:lnTo>
                                <a:pt x="114" y="225"/>
                              </a:lnTo>
                              <a:lnTo>
                                <a:pt x="94" y="169"/>
                              </a:lnTo>
                              <a:lnTo>
                                <a:pt x="73" y="114"/>
                              </a:lnTo>
                              <a:lnTo>
                                <a:pt x="53" y="66"/>
                              </a:lnTo>
                              <a:lnTo>
                                <a:pt x="34" y="28"/>
                              </a:lnTo>
                              <a:lnTo>
                                <a:pt x="19" y="4"/>
                              </a:lnTo>
                              <a:lnTo>
                                <a:pt x="9" y="0"/>
                              </a:lnTo>
                              <a:lnTo>
                                <a:pt x="0" y="66"/>
                              </a:lnTo>
                              <a:lnTo>
                                <a:pt x="8" y="127"/>
                              </a:lnTo>
                              <a:lnTo>
                                <a:pt x="29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3" name="Freeform 585"/>
                      <wps:cNvSpPr>
                        <a:spLocks/>
                      </wps:cNvSpPr>
                      <wps:spPr bwMode="auto">
                        <a:xfrm>
                          <a:off x="2416" y="886"/>
                          <a:ext cx="27" cy="52"/>
                        </a:xfrm>
                        <a:custGeom>
                          <a:avLst/>
                          <a:gdLst>
                            <a:gd name="T0" fmla="*/ 50 w 106"/>
                            <a:gd name="T1" fmla="*/ 169 h 210"/>
                            <a:gd name="T2" fmla="*/ 72 w 106"/>
                            <a:gd name="T3" fmla="*/ 210 h 210"/>
                            <a:gd name="T4" fmla="*/ 96 w 106"/>
                            <a:gd name="T5" fmla="*/ 199 h 210"/>
                            <a:gd name="T6" fmla="*/ 106 w 106"/>
                            <a:gd name="T7" fmla="*/ 153 h 210"/>
                            <a:gd name="T8" fmla="*/ 106 w 106"/>
                            <a:gd name="T9" fmla="*/ 153 h 210"/>
                            <a:gd name="T10" fmla="*/ 99 w 106"/>
                            <a:gd name="T11" fmla="*/ 107 h 210"/>
                            <a:gd name="T12" fmla="*/ 79 w 106"/>
                            <a:gd name="T13" fmla="*/ 50 h 210"/>
                            <a:gd name="T14" fmla="*/ 52 w 106"/>
                            <a:gd name="T15" fmla="*/ 11 h 210"/>
                            <a:gd name="T16" fmla="*/ 52 w 106"/>
                            <a:gd name="T17" fmla="*/ 11 h 210"/>
                            <a:gd name="T18" fmla="*/ 28 w 106"/>
                            <a:gd name="T19" fmla="*/ 0 h 210"/>
                            <a:gd name="T20" fmla="*/ 4 w 106"/>
                            <a:gd name="T21" fmla="*/ 2 h 210"/>
                            <a:gd name="T22" fmla="*/ 0 w 106"/>
                            <a:gd name="T23" fmla="*/ 29 h 210"/>
                            <a:gd name="T24" fmla="*/ 0 w 106"/>
                            <a:gd name="T25" fmla="*/ 29 h 210"/>
                            <a:gd name="T26" fmla="*/ 11 w 106"/>
                            <a:gd name="T27" fmla="*/ 55 h 210"/>
                            <a:gd name="T28" fmla="*/ 33 w 106"/>
                            <a:gd name="T29" fmla="*/ 113 h 210"/>
                            <a:gd name="T30" fmla="*/ 50 w 106"/>
                            <a:gd name="T31" fmla="*/ 169 h 210"/>
                            <a:gd name="T32" fmla="*/ 50 w 106"/>
                            <a:gd name="T33" fmla="*/ 169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6" h="210">
                              <a:moveTo>
                                <a:pt x="50" y="169"/>
                              </a:moveTo>
                              <a:lnTo>
                                <a:pt x="72" y="210"/>
                              </a:lnTo>
                              <a:lnTo>
                                <a:pt x="96" y="199"/>
                              </a:lnTo>
                              <a:lnTo>
                                <a:pt x="106" y="153"/>
                              </a:lnTo>
                              <a:lnTo>
                                <a:pt x="99" y="107"/>
                              </a:lnTo>
                              <a:lnTo>
                                <a:pt x="79" y="50"/>
                              </a:lnTo>
                              <a:lnTo>
                                <a:pt x="52" y="11"/>
                              </a:lnTo>
                              <a:lnTo>
                                <a:pt x="28" y="0"/>
                              </a:lnTo>
                              <a:lnTo>
                                <a:pt x="4" y="2"/>
                              </a:lnTo>
                              <a:lnTo>
                                <a:pt x="0" y="29"/>
                              </a:lnTo>
                              <a:lnTo>
                                <a:pt x="11" y="55"/>
                              </a:lnTo>
                              <a:lnTo>
                                <a:pt x="33" y="113"/>
                              </a:lnTo>
                              <a:lnTo>
                                <a:pt x="50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Freeform 586"/>
                      <wps:cNvSpPr>
                        <a:spLocks/>
                      </wps:cNvSpPr>
                      <wps:spPr bwMode="auto">
                        <a:xfrm>
                          <a:off x="2328" y="940"/>
                          <a:ext cx="86" cy="95"/>
                        </a:xfrm>
                        <a:custGeom>
                          <a:avLst/>
                          <a:gdLst>
                            <a:gd name="T0" fmla="*/ 16 w 343"/>
                            <a:gd name="T1" fmla="*/ 307 h 381"/>
                            <a:gd name="T2" fmla="*/ 4 w 343"/>
                            <a:gd name="T3" fmla="*/ 276 h 381"/>
                            <a:gd name="T4" fmla="*/ 26 w 343"/>
                            <a:gd name="T5" fmla="*/ 233 h 381"/>
                            <a:gd name="T6" fmla="*/ 101 w 343"/>
                            <a:gd name="T7" fmla="*/ 198 h 381"/>
                            <a:gd name="T8" fmla="*/ 122 w 343"/>
                            <a:gd name="T9" fmla="*/ 193 h 381"/>
                            <a:gd name="T10" fmla="*/ 155 w 343"/>
                            <a:gd name="T11" fmla="*/ 168 h 381"/>
                            <a:gd name="T12" fmla="*/ 141 w 343"/>
                            <a:gd name="T13" fmla="*/ 164 h 381"/>
                            <a:gd name="T14" fmla="*/ 69 w 343"/>
                            <a:gd name="T15" fmla="*/ 137 h 381"/>
                            <a:gd name="T16" fmla="*/ 77 w 343"/>
                            <a:gd name="T17" fmla="*/ 113 h 381"/>
                            <a:gd name="T18" fmla="*/ 143 w 343"/>
                            <a:gd name="T19" fmla="*/ 101 h 381"/>
                            <a:gd name="T20" fmla="*/ 158 w 343"/>
                            <a:gd name="T21" fmla="*/ 80 h 381"/>
                            <a:gd name="T22" fmla="*/ 173 w 343"/>
                            <a:gd name="T23" fmla="*/ 17 h 381"/>
                            <a:gd name="T24" fmla="*/ 200 w 343"/>
                            <a:gd name="T25" fmla="*/ 0 h 381"/>
                            <a:gd name="T26" fmla="*/ 271 w 343"/>
                            <a:gd name="T27" fmla="*/ 21 h 381"/>
                            <a:gd name="T28" fmla="*/ 335 w 343"/>
                            <a:gd name="T29" fmla="*/ 71 h 381"/>
                            <a:gd name="T30" fmla="*/ 323 w 343"/>
                            <a:gd name="T31" fmla="*/ 102 h 381"/>
                            <a:gd name="T32" fmla="*/ 289 w 343"/>
                            <a:gd name="T33" fmla="*/ 98 h 381"/>
                            <a:gd name="T34" fmla="*/ 222 w 343"/>
                            <a:gd name="T35" fmla="*/ 116 h 381"/>
                            <a:gd name="T36" fmla="*/ 239 w 343"/>
                            <a:gd name="T37" fmla="*/ 152 h 381"/>
                            <a:gd name="T38" fmla="*/ 323 w 343"/>
                            <a:gd name="T39" fmla="*/ 169 h 381"/>
                            <a:gd name="T40" fmla="*/ 329 w 343"/>
                            <a:gd name="T41" fmla="*/ 182 h 381"/>
                            <a:gd name="T42" fmla="*/ 313 w 343"/>
                            <a:gd name="T43" fmla="*/ 212 h 381"/>
                            <a:gd name="T44" fmla="*/ 279 w 343"/>
                            <a:gd name="T45" fmla="*/ 200 h 381"/>
                            <a:gd name="T46" fmla="*/ 227 w 343"/>
                            <a:gd name="T47" fmla="*/ 213 h 381"/>
                            <a:gd name="T48" fmla="*/ 211 w 343"/>
                            <a:gd name="T49" fmla="*/ 253 h 381"/>
                            <a:gd name="T50" fmla="*/ 185 w 343"/>
                            <a:gd name="T51" fmla="*/ 334 h 381"/>
                            <a:gd name="T52" fmla="*/ 160 w 343"/>
                            <a:gd name="T53" fmla="*/ 362 h 381"/>
                            <a:gd name="T54" fmla="*/ 110 w 343"/>
                            <a:gd name="T55" fmla="*/ 356 h 381"/>
                            <a:gd name="T56" fmla="*/ 111 w 343"/>
                            <a:gd name="T57" fmla="*/ 354 h 381"/>
                            <a:gd name="T58" fmla="*/ 113 w 343"/>
                            <a:gd name="T59" fmla="*/ 347 h 381"/>
                            <a:gd name="T60" fmla="*/ 125 w 343"/>
                            <a:gd name="T61" fmla="*/ 304 h 381"/>
                            <a:gd name="T62" fmla="*/ 77 w 343"/>
                            <a:gd name="T63" fmla="*/ 272 h 381"/>
                            <a:gd name="T64" fmla="*/ 38 w 343"/>
                            <a:gd name="T65" fmla="*/ 294 h 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43" h="381">
                              <a:moveTo>
                                <a:pt x="38" y="294"/>
                              </a:moveTo>
                              <a:lnTo>
                                <a:pt x="16" y="307"/>
                              </a:lnTo>
                              <a:lnTo>
                                <a:pt x="0" y="304"/>
                              </a:lnTo>
                              <a:lnTo>
                                <a:pt x="4" y="276"/>
                              </a:lnTo>
                              <a:lnTo>
                                <a:pt x="26" y="233"/>
                              </a:lnTo>
                              <a:lnTo>
                                <a:pt x="52" y="210"/>
                              </a:lnTo>
                              <a:lnTo>
                                <a:pt x="101" y="198"/>
                              </a:lnTo>
                              <a:lnTo>
                                <a:pt x="122" y="193"/>
                              </a:lnTo>
                              <a:lnTo>
                                <a:pt x="152" y="184"/>
                              </a:lnTo>
                              <a:lnTo>
                                <a:pt x="155" y="168"/>
                              </a:lnTo>
                              <a:lnTo>
                                <a:pt x="141" y="164"/>
                              </a:lnTo>
                              <a:lnTo>
                                <a:pt x="111" y="155"/>
                              </a:lnTo>
                              <a:lnTo>
                                <a:pt x="69" y="137"/>
                              </a:lnTo>
                              <a:lnTo>
                                <a:pt x="77" y="113"/>
                              </a:lnTo>
                              <a:lnTo>
                                <a:pt x="108" y="107"/>
                              </a:lnTo>
                              <a:lnTo>
                                <a:pt x="143" y="101"/>
                              </a:lnTo>
                              <a:lnTo>
                                <a:pt x="158" y="80"/>
                              </a:lnTo>
                              <a:lnTo>
                                <a:pt x="161" y="48"/>
                              </a:lnTo>
                              <a:lnTo>
                                <a:pt x="173" y="17"/>
                              </a:lnTo>
                              <a:lnTo>
                                <a:pt x="200" y="0"/>
                              </a:lnTo>
                              <a:lnTo>
                                <a:pt x="232" y="5"/>
                              </a:lnTo>
                              <a:lnTo>
                                <a:pt x="271" y="21"/>
                              </a:lnTo>
                              <a:lnTo>
                                <a:pt x="307" y="45"/>
                              </a:lnTo>
                              <a:lnTo>
                                <a:pt x="335" y="71"/>
                              </a:lnTo>
                              <a:lnTo>
                                <a:pt x="343" y="91"/>
                              </a:lnTo>
                              <a:lnTo>
                                <a:pt x="323" y="102"/>
                              </a:lnTo>
                              <a:lnTo>
                                <a:pt x="289" y="98"/>
                              </a:lnTo>
                              <a:lnTo>
                                <a:pt x="244" y="96"/>
                              </a:lnTo>
                              <a:lnTo>
                                <a:pt x="222" y="116"/>
                              </a:lnTo>
                              <a:lnTo>
                                <a:pt x="239" y="152"/>
                              </a:lnTo>
                              <a:lnTo>
                                <a:pt x="279" y="163"/>
                              </a:lnTo>
                              <a:lnTo>
                                <a:pt x="323" y="169"/>
                              </a:lnTo>
                              <a:lnTo>
                                <a:pt x="329" y="182"/>
                              </a:lnTo>
                              <a:lnTo>
                                <a:pt x="324" y="203"/>
                              </a:lnTo>
                              <a:lnTo>
                                <a:pt x="313" y="212"/>
                              </a:lnTo>
                              <a:lnTo>
                                <a:pt x="279" y="200"/>
                              </a:lnTo>
                              <a:lnTo>
                                <a:pt x="252" y="193"/>
                              </a:lnTo>
                              <a:lnTo>
                                <a:pt x="227" y="213"/>
                              </a:lnTo>
                              <a:lnTo>
                                <a:pt x="211" y="253"/>
                              </a:lnTo>
                              <a:lnTo>
                                <a:pt x="201" y="295"/>
                              </a:lnTo>
                              <a:lnTo>
                                <a:pt x="185" y="334"/>
                              </a:lnTo>
                              <a:lnTo>
                                <a:pt x="160" y="362"/>
                              </a:lnTo>
                              <a:lnTo>
                                <a:pt x="127" y="381"/>
                              </a:lnTo>
                              <a:lnTo>
                                <a:pt x="110" y="356"/>
                              </a:lnTo>
                              <a:lnTo>
                                <a:pt x="111" y="354"/>
                              </a:lnTo>
                              <a:lnTo>
                                <a:pt x="112" y="349"/>
                              </a:lnTo>
                              <a:lnTo>
                                <a:pt x="113" y="347"/>
                              </a:lnTo>
                              <a:lnTo>
                                <a:pt x="125" y="304"/>
                              </a:lnTo>
                              <a:lnTo>
                                <a:pt x="110" y="278"/>
                              </a:lnTo>
                              <a:lnTo>
                                <a:pt x="77" y="272"/>
                              </a:lnTo>
                              <a:lnTo>
                                <a:pt x="38" y="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5" name="Freeform 587"/>
                      <wps:cNvSpPr>
                        <a:spLocks/>
                      </wps:cNvSpPr>
                      <wps:spPr bwMode="auto">
                        <a:xfrm>
                          <a:off x="2313" y="756"/>
                          <a:ext cx="59" cy="82"/>
                        </a:xfrm>
                        <a:custGeom>
                          <a:avLst/>
                          <a:gdLst>
                            <a:gd name="T0" fmla="*/ 128 w 235"/>
                            <a:gd name="T1" fmla="*/ 23 h 330"/>
                            <a:gd name="T2" fmla="*/ 110 w 235"/>
                            <a:gd name="T3" fmla="*/ 59 h 330"/>
                            <a:gd name="T4" fmla="*/ 105 w 235"/>
                            <a:gd name="T5" fmla="*/ 85 h 330"/>
                            <a:gd name="T6" fmla="*/ 105 w 235"/>
                            <a:gd name="T7" fmla="*/ 96 h 330"/>
                            <a:gd name="T8" fmla="*/ 105 w 235"/>
                            <a:gd name="T9" fmla="*/ 96 h 330"/>
                            <a:gd name="T10" fmla="*/ 105 w 235"/>
                            <a:gd name="T11" fmla="*/ 107 h 330"/>
                            <a:gd name="T12" fmla="*/ 101 w 235"/>
                            <a:gd name="T13" fmla="*/ 130 h 330"/>
                            <a:gd name="T14" fmla="*/ 88 w 235"/>
                            <a:gd name="T15" fmla="*/ 148 h 330"/>
                            <a:gd name="T16" fmla="*/ 88 w 235"/>
                            <a:gd name="T17" fmla="*/ 148 h 330"/>
                            <a:gd name="T18" fmla="*/ 42 w 235"/>
                            <a:gd name="T19" fmla="*/ 188 h 330"/>
                            <a:gd name="T20" fmla="*/ 6 w 235"/>
                            <a:gd name="T21" fmla="*/ 247 h 330"/>
                            <a:gd name="T22" fmla="*/ 0 w 235"/>
                            <a:gd name="T23" fmla="*/ 304 h 330"/>
                            <a:gd name="T24" fmla="*/ 0 w 235"/>
                            <a:gd name="T25" fmla="*/ 304 h 330"/>
                            <a:gd name="T26" fmla="*/ 15 w 235"/>
                            <a:gd name="T27" fmla="*/ 327 h 330"/>
                            <a:gd name="T28" fmla="*/ 32 w 235"/>
                            <a:gd name="T29" fmla="*/ 327 h 330"/>
                            <a:gd name="T30" fmla="*/ 45 w 235"/>
                            <a:gd name="T31" fmla="*/ 306 h 330"/>
                            <a:gd name="T32" fmla="*/ 45 w 235"/>
                            <a:gd name="T33" fmla="*/ 306 h 330"/>
                            <a:gd name="T34" fmla="*/ 50 w 235"/>
                            <a:gd name="T35" fmla="*/ 281 h 330"/>
                            <a:gd name="T36" fmla="*/ 57 w 235"/>
                            <a:gd name="T37" fmla="*/ 269 h 330"/>
                            <a:gd name="T38" fmla="*/ 86 w 235"/>
                            <a:gd name="T39" fmla="*/ 257 h 330"/>
                            <a:gd name="T40" fmla="*/ 86 w 235"/>
                            <a:gd name="T41" fmla="*/ 257 h 330"/>
                            <a:gd name="T42" fmla="*/ 119 w 235"/>
                            <a:gd name="T43" fmla="*/ 258 h 330"/>
                            <a:gd name="T44" fmla="*/ 144 w 235"/>
                            <a:gd name="T45" fmla="*/ 272 h 330"/>
                            <a:gd name="T46" fmla="*/ 156 w 235"/>
                            <a:gd name="T47" fmla="*/ 286 h 330"/>
                            <a:gd name="T48" fmla="*/ 156 w 235"/>
                            <a:gd name="T49" fmla="*/ 286 h 330"/>
                            <a:gd name="T50" fmla="*/ 171 w 235"/>
                            <a:gd name="T51" fmla="*/ 301 h 330"/>
                            <a:gd name="T52" fmla="*/ 192 w 235"/>
                            <a:gd name="T53" fmla="*/ 316 h 330"/>
                            <a:gd name="T54" fmla="*/ 203 w 235"/>
                            <a:gd name="T55" fmla="*/ 325 h 330"/>
                            <a:gd name="T56" fmla="*/ 203 w 235"/>
                            <a:gd name="T57" fmla="*/ 325 h 330"/>
                            <a:gd name="T58" fmla="*/ 214 w 235"/>
                            <a:gd name="T59" fmla="*/ 330 h 330"/>
                            <a:gd name="T60" fmla="*/ 231 w 235"/>
                            <a:gd name="T61" fmla="*/ 330 h 330"/>
                            <a:gd name="T62" fmla="*/ 235 w 235"/>
                            <a:gd name="T63" fmla="*/ 309 h 330"/>
                            <a:gd name="T64" fmla="*/ 235 w 235"/>
                            <a:gd name="T65" fmla="*/ 309 h 330"/>
                            <a:gd name="T66" fmla="*/ 224 w 235"/>
                            <a:gd name="T67" fmla="*/ 270 h 330"/>
                            <a:gd name="T68" fmla="*/ 207 w 235"/>
                            <a:gd name="T69" fmla="*/ 233 h 330"/>
                            <a:gd name="T70" fmla="*/ 185 w 235"/>
                            <a:gd name="T71" fmla="*/ 205 h 330"/>
                            <a:gd name="T72" fmla="*/ 185 w 235"/>
                            <a:gd name="T73" fmla="*/ 205 h 330"/>
                            <a:gd name="T74" fmla="*/ 163 w 235"/>
                            <a:gd name="T75" fmla="*/ 171 h 330"/>
                            <a:gd name="T76" fmla="*/ 148 w 235"/>
                            <a:gd name="T77" fmla="*/ 129 h 330"/>
                            <a:gd name="T78" fmla="*/ 143 w 235"/>
                            <a:gd name="T79" fmla="*/ 104 h 330"/>
                            <a:gd name="T80" fmla="*/ 143 w 235"/>
                            <a:gd name="T81" fmla="*/ 104 h 330"/>
                            <a:gd name="T82" fmla="*/ 142 w 235"/>
                            <a:gd name="T83" fmla="*/ 94 h 330"/>
                            <a:gd name="T84" fmla="*/ 144 w 235"/>
                            <a:gd name="T85" fmla="*/ 79 h 330"/>
                            <a:gd name="T86" fmla="*/ 160 w 235"/>
                            <a:gd name="T87" fmla="*/ 43 h 330"/>
                            <a:gd name="T88" fmla="*/ 160 w 235"/>
                            <a:gd name="T89" fmla="*/ 43 h 330"/>
                            <a:gd name="T90" fmla="*/ 167 w 235"/>
                            <a:gd name="T91" fmla="*/ 8 h 330"/>
                            <a:gd name="T92" fmla="*/ 152 w 235"/>
                            <a:gd name="T93" fmla="*/ 0 h 330"/>
                            <a:gd name="T94" fmla="*/ 128 w 235"/>
                            <a:gd name="T95" fmla="*/ 23 h 330"/>
                            <a:gd name="T96" fmla="*/ 128 w 235"/>
                            <a:gd name="T97" fmla="*/ 23 h 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35" h="330">
                              <a:moveTo>
                                <a:pt x="128" y="23"/>
                              </a:moveTo>
                              <a:lnTo>
                                <a:pt x="110" y="59"/>
                              </a:lnTo>
                              <a:lnTo>
                                <a:pt x="105" y="85"/>
                              </a:lnTo>
                              <a:lnTo>
                                <a:pt x="105" y="96"/>
                              </a:lnTo>
                              <a:lnTo>
                                <a:pt x="105" y="107"/>
                              </a:lnTo>
                              <a:lnTo>
                                <a:pt x="101" y="130"/>
                              </a:lnTo>
                              <a:lnTo>
                                <a:pt x="88" y="148"/>
                              </a:lnTo>
                              <a:lnTo>
                                <a:pt x="42" y="188"/>
                              </a:lnTo>
                              <a:lnTo>
                                <a:pt x="6" y="247"/>
                              </a:lnTo>
                              <a:lnTo>
                                <a:pt x="0" y="304"/>
                              </a:lnTo>
                              <a:lnTo>
                                <a:pt x="15" y="327"/>
                              </a:lnTo>
                              <a:lnTo>
                                <a:pt x="32" y="327"/>
                              </a:lnTo>
                              <a:lnTo>
                                <a:pt x="45" y="306"/>
                              </a:lnTo>
                              <a:lnTo>
                                <a:pt x="50" y="281"/>
                              </a:lnTo>
                              <a:lnTo>
                                <a:pt x="57" y="269"/>
                              </a:lnTo>
                              <a:lnTo>
                                <a:pt x="86" y="257"/>
                              </a:lnTo>
                              <a:lnTo>
                                <a:pt x="119" y="258"/>
                              </a:lnTo>
                              <a:lnTo>
                                <a:pt x="144" y="272"/>
                              </a:lnTo>
                              <a:lnTo>
                                <a:pt x="156" y="286"/>
                              </a:lnTo>
                              <a:lnTo>
                                <a:pt x="171" y="301"/>
                              </a:lnTo>
                              <a:lnTo>
                                <a:pt x="192" y="316"/>
                              </a:lnTo>
                              <a:lnTo>
                                <a:pt x="203" y="325"/>
                              </a:lnTo>
                              <a:lnTo>
                                <a:pt x="214" y="330"/>
                              </a:lnTo>
                              <a:lnTo>
                                <a:pt x="231" y="330"/>
                              </a:lnTo>
                              <a:lnTo>
                                <a:pt x="235" y="309"/>
                              </a:lnTo>
                              <a:lnTo>
                                <a:pt x="224" y="270"/>
                              </a:lnTo>
                              <a:lnTo>
                                <a:pt x="207" y="233"/>
                              </a:lnTo>
                              <a:lnTo>
                                <a:pt x="185" y="205"/>
                              </a:lnTo>
                              <a:lnTo>
                                <a:pt x="163" y="171"/>
                              </a:lnTo>
                              <a:lnTo>
                                <a:pt x="148" y="129"/>
                              </a:lnTo>
                              <a:lnTo>
                                <a:pt x="143" y="104"/>
                              </a:lnTo>
                              <a:lnTo>
                                <a:pt x="142" y="94"/>
                              </a:lnTo>
                              <a:lnTo>
                                <a:pt x="144" y="79"/>
                              </a:lnTo>
                              <a:lnTo>
                                <a:pt x="160" y="43"/>
                              </a:lnTo>
                              <a:lnTo>
                                <a:pt x="167" y="8"/>
                              </a:lnTo>
                              <a:lnTo>
                                <a:pt x="152" y="0"/>
                              </a:lnTo>
                              <a:lnTo>
                                <a:pt x="12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6" name="Freeform 588"/>
                      <wps:cNvSpPr>
                        <a:spLocks noEditPoints="1"/>
                      </wps:cNvSpPr>
                      <wps:spPr bwMode="auto">
                        <a:xfrm>
                          <a:off x="1959" y="724"/>
                          <a:ext cx="114" cy="100"/>
                        </a:xfrm>
                        <a:custGeom>
                          <a:avLst/>
                          <a:gdLst>
                            <a:gd name="T0" fmla="*/ 373 w 455"/>
                            <a:gd name="T1" fmla="*/ 312 h 400"/>
                            <a:gd name="T2" fmla="*/ 276 w 455"/>
                            <a:gd name="T3" fmla="*/ 316 h 400"/>
                            <a:gd name="T4" fmla="*/ 256 w 455"/>
                            <a:gd name="T5" fmla="*/ 295 h 400"/>
                            <a:gd name="T6" fmla="*/ 281 w 455"/>
                            <a:gd name="T7" fmla="*/ 271 h 400"/>
                            <a:gd name="T8" fmla="*/ 296 w 455"/>
                            <a:gd name="T9" fmla="*/ 275 h 400"/>
                            <a:gd name="T10" fmla="*/ 376 w 455"/>
                            <a:gd name="T11" fmla="*/ 283 h 400"/>
                            <a:gd name="T12" fmla="*/ 399 w 455"/>
                            <a:gd name="T13" fmla="*/ 286 h 400"/>
                            <a:gd name="T14" fmla="*/ 389 w 455"/>
                            <a:gd name="T15" fmla="*/ 302 h 400"/>
                            <a:gd name="T16" fmla="*/ 396 w 455"/>
                            <a:gd name="T17" fmla="*/ 0 h 400"/>
                            <a:gd name="T18" fmla="*/ 369 w 455"/>
                            <a:gd name="T19" fmla="*/ 42 h 400"/>
                            <a:gd name="T20" fmla="*/ 366 w 455"/>
                            <a:gd name="T21" fmla="*/ 184 h 400"/>
                            <a:gd name="T22" fmla="*/ 361 w 455"/>
                            <a:gd name="T23" fmla="*/ 241 h 400"/>
                            <a:gd name="T24" fmla="*/ 292 w 455"/>
                            <a:gd name="T25" fmla="*/ 233 h 400"/>
                            <a:gd name="T26" fmla="*/ 264 w 455"/>
                            <a:gd name="T27" fmla="*/ 212 h 400"/>
                            <a:gd name="T28" fmla="*/ 149 w 455"/>
                            <a:gd name="T29" fmla="*/ 204 h 400"/>
                            <a:gd name="T30" fmla="*/ 116 w 455"/>
                            <a:gd name="T31" fmla="*/ 212 h 400"/>
                            <a:gd name="T32" fmla="*/ 101 w 455"/>
                            <a:gd name="T33" fmla="*/ 181 h 400"/>
                            <a:gd name="T34" fmla="*/ 134 w 455"/>
                            <a:gd name="T35" fmla="*/ 141 h 400"/>
                            <a:gd name="T36" fmla="*/ 189 w 455"/>
                            <a:gd name="T37" fmla="*/ 37 h 400"/>
                            <a:gd name="T38" fmla="*/ 189 w 455"/>
                            <a:gd name="T39" fmla="*/ 7 h 400"/>
                            <a:gd name="T40" fmla="*/ 123 w 455"/>
                            <a:gd name="T41" fmla="*/ 77 h 400"/>
                            <a:gd name="T42" fmla="*/ 41 w 455"/>
                            <a:gd name="T43" fmla="*/ 156 h 400"/>
                            <a:gd name="T44" fmla="*/ 15 w 455"/>
                            <a:gd name="T45" fmla="*/ 189 h 400"/>
                            <a:gd name="T46" fmla="*/ 20 w 455"/>
                            <a:gd name="T47" fmla="*/ 279 h 400"/>
                            <a:gd name="T48" fmla="*/ 58 w 455"/>
                            <a:gd name="T49" fmla="*/ 291 h 400"/>
                            <a:gd name="T50" fmla="*/ 92 w 455"/>
                            <a:gd name="T51" fmla="*/ 289 h 400"/>
                            <a:gd name="T52" fmla="*/ 103 w 455"/>
                            <a:gd name="T53" fmla="*/ 276 h 400"/>
                            <a:gd name="T54" fmla="*/ 142 w 455"/>
                            <a:gd name="T55" fmla="*/ 251 h 400"/>
                            <a:gd name="T56" fmla="*/ 168 w 455"/>
                            <a:gd name="T57" fmla="*/ 249 h 400"/>
                            <a:gd name="T58" fmla="*/ 214 w 455"/>
                            <a:gd name="T59" fmla="*/ 295 h 400"/>
                            <a:gd name="T60" fmla="*/ 230 w 455"/>
                            <a:gd name="T61" fmla="*/ 346 h 400"/>
                            <a:gd name="T62" fmla="*/ 260 w 455"/>
                            <a:gd name="T63" fmla="*/ 400 h 400"/>
                            <a:gd name="T64" fmla="*/ 279 w 455"/>
                            <a:gd name="T65" fmla="*/ 398 h 400"/>
                            <a:gd name="T66" fmla="*/ 358 w 455"/>
                            <a:gd name="T67" fmla="*/ 375 h 400"/>
                            <a:gd name="T68" fmla="*/ 379 w 455"/>
                            <a:gd name="T69" fmla="*/ 362 h 400"/>
                            <a:gd name="T70" fmla="*/ 436 w 455"/>
                            <a:gd name="T71" fmla="*/ 315 h 400"/>
                            <a:gd name="T72" fmla="*/ 454 w 455"/>
                            <a:gd name="T73" fmla="*/ 236 h 400"/>
                            <a:gd name="T74" fmla="*/ 427 w 455"/>
                            <a:gd name="T75" fmla="*/ 183 h 400"/>
                            <a:gd name="T76" fmla="*/ 390 w 455"/>
                            <a:gd name="T77" fmla="*/ 62 h 400"/>
                            <a:gd name="T78" fmla="*/ 396 w 455"/>
                            <a:gd name="T7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55" h="400">
                              <a:moveTo>
                                <a:pt x="389" y="302"/>
                              </a:moveTo>
                              <a:lnTo>
                                <a:pt x="373" y="312"/>
                              </a:lnTo>
                              <a:lnTo>
                                <a:pt x="332" y="324"/>
                              </a:lnTo>
                              <a:lnTo>
                                <a:pt x="276" y="316"/>
                              </a:lnTo>
                              <a:lnTo>
                                <a:pt x="256" y="295"/>
                              </a:lnTo>
                              <a:lnTo>
                                <a:pt x="269" y="278"/>
                              </a:lnTo>
                              <a:lnTo>
                                <a:pt x="281" y="271"/>
                              </a:lnTo>
                              <a:lnTo>
                                <a:pt x="296" y="275"/>
                              </a:lnTo>
                              <a:lnTo>
                                <a:pt x="332" y="282"/>
                              </a:lnTo>
                              <a:lnTo>
                                <a:pt x="376" y="283"/>
                              </a:lnTo>
                              <a:lnTo>
                                <a:pt x="399" y="286"/>
                              </a:lnTo>
                              <a:lnTo>
                                <a:pt x="396" y="296"/>
                              </a:lnTo>
                              <a:lnTo>
                                <a:pt x="389" y="302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87" y="10"/>
                              </a:lnTo>
                              <a:lnTo>
                                <a:pt x="369" y="42"/>
                              </a:lnTo>
                              <a:lnTo>
                                <a:pt x="357" y="98"/>
                              </a:lnTo>
                              <a:lnTo>
                                <a:pt x="366" y="184"/>
                              </a:lnTo>
                              <a:lnTo>
                                <a:pt x="361" y="241"/>
                              </a:lnTo>
                              <a:lnTo>
                                <a:pt x="324" y="245"/>
                              </a:lnTo>
                              <a:lnTo>
                                <a:pt x="292" y="233"/>
                              </a:lnTo>
                              <a:lnTo>
                                <a:pt x="264" y="212"/>
                              </a:lnTo>
                              <a:lnTo>
                                <a:pt x="214" y="191"/>
                              </a:lnTo>
                              <a:lnTo>
                                <a:pt x="149" y="204"/>
                              </a:lnTo>
                              <a:lnTo>
                                <a:pt x="116" y="212"/>
                              </a:lnTo>
                              <a:lnTo>
                                <a:pt x="98" y="199"/>
                              </a:lnTo>
                              <a:lnTo>
                                <a:pt x="101" y="181"/>
                              </a:lnTo>
                              <a:lnTo>
                                <a:pt x="134" y="141"/>
                              </a:lnTo>
                              <a:lnTo>
                                <a:pt x="167" y="87"/>
                              </a:lnTo>
                              <a:lnTo>
                                <a:pt x="189" y="37"/>
                              </a:lnTo>
                              <a:lnTo>
                                <a:pt x="189" y="7"/>
                              </a:lnTo>
                              <a:lnTo>
                                <a:pt x="169" y="29"/>
                              </a:lnTo>
                              <a:lnTo>
                                <a:pt x="123" y="77"/>
                              </a:lnTo>
                              <a:lnTo>
                                <a:pt x="72" y="128"/>
                              </a:lnTo>
                              <a:lnTo>
                                <a:pt x="41" y="156"/>
                              </a:lnTo>
                              <a:lnTo>
                                <a:pt x="15" y="189"/>
                              </a:lnTo>
                              <a:lnTo>
                                <a:pt x="0" y="240"/>
                              </a:lnTo>
                              <a:lnTo>
                                <a:pt x="20" y="279"/>
                              </a:lnTo>
                              <a:lnTo>
                                <a:pt x="58" y="291"/>
                              </a:lnTo>
                              <a:lnTo>
                                <a:pt x="82" y="292"/>
                              </a:lnTo>
                              <a:lnTo>
                                <a:pt x="92" y="289"/>
                              </a:lnTo>
                              <a:lnTo>
                                <a:pt x="103" y="276"/>
                              </a:lnTo>
                              <a:lnTo>
                                <a:pt x="121" y="261"/>
                              </a:lnTo>
                              <a:lnTo>
                                <a:pt x="142" y="251"/>
                              </a:lnTo>
                              <a:lnTo>
                                <a:pt x="168" y="249"/>
                              </a:lnTo>
                              <a:lnTo>
                                <a:pt x="196" y="259"/>
                              </a:lnTo>
                              <a:lnTo>
                                <a:pt x="214" y="295"/>
                              </a:lnTo>
                              <a:lnTo>
                                <a:pt x="230" y="346"/>
                              </a:lnTo>
                              <a:lnTo>
                                <a:pt x="251" y="385"/>
                              </a:lnTo>
                              <a:lnTo>
                                <a:pt x="260" y="400"/>
                              </a:lnTo>
                              <a:lnTo>
                                <a:pt x="279" y="398"/>
                              </a:lnTo>
                              <a:lnTo>
                                <a:pt x="321" y="389"/>
                              </a:lnTo>
                              <a:lnTo>
                                <a:pt x="358" y="375"/>
                              </a:lnTo>
                              <a:lnTo>
                                <a:pt x="379" y="362"/>
                              </a:lnTo>
                              <a:lnTo>
                                <a:pt x="409" y="342"/>
                              </a:lnTo>
                              <a:lnTo>
                                <a:pt x="436" y="315"/>
                              </a:lnTo>
                              <a:lnTo>
                                <a:pt x="455" y="279"/>
                              </a:lnTo>
                              <a:lnTo>
                                <a:pt x="454" y="236"/>
                              </a:lnTo>
                              <a:lnTo>
                                <a:pt x="427" y="183"/>
                              </a:lnTo>
                              <a:lnTo>
                                <a:pt x="399" y="127"/>
                              </a:lnTo>
                              <a:lnTo>
                                <a:pt x="390" y="62"/>
                              </a:lnTo>
                              <a:lnTo>
                                <a:pt x="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7" name="Freeform 589"/>
                      <wps:cNvSpPr>
                        <a:spLocks/>
                      </wps:cNvSpPr>
                      <wps:spPr bwMode="auto">
                        <a:xfrm>
                          <a:off x="2026" y="821"/>
                          <a:ext cx="47" cy="6"/>
                        </a:xfrm>
                        <a:custGeom>
                          <a:avLst/>
                          <a:gdLst>
                            <a:gd name="T0" fmla="*/ 0 w 189"/>
                            <a:gd name="T1" fmla="*/ 25 h 25"/>
                            <a:gd name="T2" fmla="*/ 31 w 189"/>
                            <a:gd name="T3" fmla="*/ 15 h 25"/>
                            <a:gd name="T4" fmla="*/ 103 w 189"/>
                            <a:gd name="T5" fmla="*/ 0 h 25"/>
                            <a:gd name="T6" fmla="*/ 189 w 189"/>
                            <a:gd name="T7" fmla="*/ 1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9" h="25">
                              <a:moveTo>
                                <a:pt x="0" y="25"/>
                              </a:moveTo>
                              <a:lnTo>
                                <a:pt x="31" y="15"/>
                              </a:lnTo>
                              <a:lnTo>
                                <a:pt x="103" y="0"/>
                              </a:lnTo>
                              <a:lnTo>
                                <a:pt x="189" y="1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8" name="Freeform 590"/>
                      <wps:cNvSpPr>
                        <a:spLocks/>
                      </wps:cNvSpPr>
                      <wps:spPr bwMode="auto">
                        <a:xfrm>
                          <a:off x="2073" y="821"/>
                          <a:ext cx="10" cy="11"/>
                        </a:xfrm>
                        <a:custGeom>
                          <a:avLst/>
                          <a:gdLst>
                            <a:gd name="T0" fmla="*/ 0 w 41"/>
                            <a:gd name="T1" fmla="*/ 0 h 42"/>
                            <a:gd name="T2" fmla="*/ 41 w 41"/>
                            <a:gd name="T3" fmla="*/ 18 h 42"/>
                            <a:gd name="T4" fmla="*/ 27 w 41"/>
                            <a:gd name="T5" fmla="*/ 35 h 42"/>
                            <a:gd name="T6" fmla="*/ 8 w 41"/>
                            <a:gd name="T7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1" h="42">
                              <a:moveTo>
                                <a:pt x="0" y="0"/>
                              </a:moveTo>
                              <a:lnTo>
                                <a:pt x="41" y="18"/>
                              </a:lnTo>
                              <a:lnTo>
                                <a:pt x="27" y="35"/>
                              </a:lnTo>
                              <a:lnTo>
                                <a:pt x="8" y="42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9" name="Freeform 591"/>
                      <wps:cNvSpPr>
                        <a:spLocks/>
                      </wps:cNvSpPr>
                      <wps:spPr bwMode="auto">
                        <a:xfrm>
                          <a:off x="2049" y="832"/>
                          <a:ext cx="26" cy="29"/>
                        </a:xfrm>
                        <a:custGeom>
                          <a:avLst/>
                          <a:gdLst>
                            <a:gd name="T0" fmla="*/ 105 w 105"/>
                            <a:gd name="T1" fmla="*/ 0 h 117"/>
                            <a:gd name="T2" fmla="*/ 81 w 105"/>
                            <a:gd name="T3" fmla="*/ 11 h 117"/>
                            <a:gd name="T4" fmla="*/ 35 w 105"/>
                            <a:gd name="T5" fmla="*/ 39 h 117"/>
                            <a:gd name="T6" fmla="*/ 0 w 105"/>
                            <a:gd name="T7" fmla="*/ 77 h 117"/>
                            <a:gd name="T8" fmla="*/ 11 w 105"/>
                            <a:gd name="T9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117">
                              <a:moveTo>
                                <a:pt x="105" y="0"/>
                              </a:moveTo>
                              <a:lnTo>
                                <a:pt x="81" y="11"/>
                              </a:lnTo>
                              <a:lnTo>
                                <a:pt x="35" y="39"/>
                              </a:lnTo>
                              <a:lnTo>
                                <a:pt x="0" y="77"/>
                              </a:lnTo>
                              <a:lnTo>
                                <a:pt x="11" y="117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0" name="Freeform 592"/>
                      <wps:cNvSpPr>
                        <a:spLocks/>
                      </wps:cNvSpPr>
                      <wps:spPr bwMode="auto">
                        <a:xfrm>
                          <a:off x="2278" y="865"/>
                          <a:ext cx="63" cy="104"/>
                        </a:xfrm>
                        <a:custGeom>
                          <a:avLst/>
                          <a:gdLst>
                            <a:gd name="T0" fmla="*/ 194 w 255"/>
                            <a:gd name="T1" fmla="*/ 90 h 415"/>
                            <a:gd name="T2" fmla="*/ 148 w 255"/>
                            <a:gd name="T3" fmla="*/ 57 h 415"/>
                            <a:gd name="T4" fmla="*/ 104 w 255"/>
                            <a:gd name="T5" fmla="*/ 33 h 415"/>
                            <a:gd name="T6" fmla="*/ 56 w 255"/>
                            <a:gd name="T7" fmla="*/ 15 h 415"/>
                            <a:gd name="T8" fmla="*/ 0 w 255"/>
                            <a:gd name="T9" fmla="*/ 0 h 415"/>
                            <a:gd name="T10" fmla="*/ 0 w 255"/>
                            <a:gd name="T11" fmla="*/ 0 h 415"/>
                            <a:gd name="T12" fmla="*/ 20 w 255"/>
                            <a:gd name="T13" fmla="*/ 12 h 415"/>
                            <a:gd name="T14" fmla="*/ 40 w 255"/>
                            <a:gd name="T15" fmla="*/ 25 h 415"/>
                            <a:gd name="T16" fmla="*/ 61 w 255"/>
                            <a:gd name="T17" fmla="*/ 34 h 415"/>
                            <a:gd name="T18" fmla="*/ 61 w 255"/>
                            <a:gd name="T19" fmla="*/ 34 h 415"/>
                            <a:gd name="T20" fmla="*/ 109 w 255"/>
                            <a:gd name="T21" fmla="*/ 50 h 415"/>
                            <a:gd name="T22" fmla="*/ 154 w 255"/>
                            <a:gd name="T23" fmla="*/ 73 h 415"/>
                            <a:gd name="T24" fmla="*/ 196 w 255"/>
                            <a:gd name="T25" fmla="*/ 109 h 415"/>
                            <a:gd name="T26" fmla="*/ 196 w 255"/>
                            <a:gd name="T27" fmla="*/ 109 h 415"/>
                            <a:gd name="T28" fmla="*/ 224 w 255"/>
                            <a:gd name="T29" fmla="*/ 149 h 415"/>
                            <a:gd name="T30" fmla="*/ 241 w 255"/>
                            <a:gd name="T31" fmla="*/ 197 h 415"/>
                            <a:gd name="T32" fmla="*/ 246 w 255"/>
                            <a:gd name="T33" fmla="*/ 248 h 415"/>
                            <a:gd name="T34" fmla="*/ 236 w 255"/>
                            <a:gd name="T35" fmla="*/ 295 h 415"/>
                            <a:gd name="T36" fmla="*/ 207 w 255"/>
                            <a:gd name="T37" fmla="*/ 333 h 415"/>
                            <a:gd name="T38" fmla="*/ 207 w 255"/>
                            <a:gd name="T39" fmla="*/ 333 h 415"/>
                            <a:gd name="T40" fmla="*/ 177 w 255"/>
                            <a:gd name="T41" fmla="*/ 351 h 415"/>
                            <a:gd name="T42" fmla="*/ 143 w 255"/>
                            <a:gd name="T43" fmla="*/ 360 h 415"/>
                            <a:gd name="T44" fmla="*/ 108 w 255"/>
                            <a:gd name="T45" fmla="*/ 365 h 415"/>
                            <a:gd name="T46" fmla="*/ 108 w 255"/>
                            <a:gd name="T47" fmla="*/ 365 h 415"/>
                            <a:gd name="T48" fmla="*/ 103 w 255"/>
                            <a:gd name="T49" fmla="*/ 372 h 415"/>
                            <a:gd name="T50" fmla="*/ 94 w 255"/>
                            <a:gd name="T51" fmla="*/ 383 h 415"/>
                            <a:gd name="T52" fmla="*/ 89 w 255"/>
                            <a:gd name="T53" fmla="*/ 394 h 415"/>
                            <a:gd name="T54" fmla="*/ 89 w 255"/>
                            <a:gd name="T55" fmla="*/ 394 h 415"/>
                            <a:gd name="T56" fmla="*/ 91 w 255"/>
                            <a:gd name="T57" fmla="*/ 401 h 415"/>
                            <a:gd name="T58" fmla="*/ 96 w 255"/>
                            <a:gd name="T59" fmla="*/ 409 h 415"/>
                            <a:gd name="T60" fmla="*/ 105 w 255"/>
                            <a:gd name="T61" fmla="*/ 415 h 415"/>
                            <a:gd name="T62" fmla="*/ 105 w 255"/>
                            <a:gd name="T63" fmla="*/ 415 h 415"/>
                            <a:gd name="T64" fmla="*/ 154 w 255"/>
                            <a:gd name="T65" fmla="*/ 396 h 415"/>
                            <a:gd name="T66" fmla="*/ 195 w 255"/>
                            <a:gd name="T67" fmla="*/ 366 h 415"/>
                            <a:gd name="T68" fmla="*/ 227 w 255"/>
                            <a:gd name="T69" fmla="*/ 332 h 415"/>
                            <a:gd name="T70" fmla="*/ 227 w 255"/>
                            <a:gd name="T71" fmla="*/ 332 h 415"/>
                            <a:gd name="T72" fmla="*/ 247 w 255"/>
                            <a:gd name="T73" fmla="*/ 295 h 415"/>
                            <a:gd name="T74" fmla="*/ 255 w 255"/>
                            <a:gd name="T75" fmla="*/ 251 h 415"/>
                            <a:gd name="T76" fmla="*/ 253 w 255"/>
                            <a:gd name="T77" fmla="*/ 205 h 415"/>
                            <a:gd name="T78" fmla="*/ 241 w 255"/>
                            <a:gd name="T79" fmla="*/ 160 h 415"/>
                            <a:gd name="T80" fmla="*/ 221 w 255"/>
                            <a:gd name="T81" fmla="*/ 121 h 415"/>
                            <a:gd name="T82" fmla="*/ 194 w 255"/>
                            <a:gd name="T83" fmla="*/ 91 h 415"/>
                            <a:gd name="T84" fmla="*/ 194 w 255"/>
                            <a:gd name="T85" fmla="*/ 91 h 415"/>
                            <a:gd name="T86" fmla="*/ 194 w 255"/>
                            <a:gd name="T87" fmla="*/ 90 h 415"/>
                            <a:gd name="T88" fmla="*/ 194 w 255"/>
                            <a:gd name="T89" fmla="*/ 90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55" h="415">
                              <a:moveTo>
                                <a:pt x="194" y="90"/>
                              </a:moveTo>
                              <a:lnTo>
                                <a:pt x="148" y="57"/>
                              </a:lnTo>
                              <a:lnTo>
                                <a:pt x="104" y="33"/>
                              </a:lnTo>
                              <a:lnTo>
                                <a:pt x="56" y="15"/>
                              </a:lnTo>
                              <a:lnTo>
                                <a:pt x="0" y="0"/>
                              </a:lnTo>
                              <a:lnTo>
                                <a:pt x="20" y="12"/>
                              </a:lnTo>
                              <a:lnTo>
                                <a:pt x="40" y="25"/>
                              </a:lnTo>
                              <a:lnTo>
                                <a:pt x="61" y="34"/>
                              </a:lnTo>
                              <a:lnTo>
                                <a:pt x="109" y="50"/>
                              </a:lnTo>
                              <a:lnTo>
                                <a:pt x="154" y="73"/>
                              </a:lnTo>
                              <a:lnTo>
                                <a:pt x="196" y="109"/>
                              </a:lnTo>
                              <a:lnTo>
                                <a:pt x="224" y="149"/>
                              </a:lnTo>
                              <a:lnTo>
                                <a:pt x="241" y="197"/>
                              </a:lnTo>
                              <a:lnTo>
                                <a:pt x="246" y="248"/>
                              </a:lnTo>
                              <a:lnTo>
                                <a:pt x="236" y="295"/>
                              </a:lnTo>
                              <a:lnTo>
                                <a:pt x="207" y="333"/>
                              </a:lnTo>
                              <a:lnTo>
                                <a:pt x="177" y="351"/>
                              </a:lnTo>
                              <a:lnTo>
                                <a:pt x="143" y="360"/>
                              </a:lnTo>
                              <a:lnTo>
                                <a:pt x="108" y="365"/>
                              </a:lnTo>
                              <a:lnTo>
                                <a:pt x="103" y="372"/>
                              </a:lnTo>
                              <a:lnTo>
                                <a:pt x="94" y="383"/>
                              </a:lnTo>
                              <a:lnTo>
                                <a:pt x="89" y="394"/>
                              </a:lnTo>
                              <a:lnTo>
                                <a:pt x="91" y="401"/>
                              </a:lnTo>
                              <a:lnTo>
                                <a:pt x="96" y="409"/>
                              </a:lnTo>
                              <a:lnTo>
                                <a:pt x="105" y="415"/>
                              </a:lnTo>
                              <a:lnTo>
                                <a:pt x="154" y="396"/>
                              </a:lnTo>
                              <a:lnTo>
                                <a:pt x="195" y="366"/>
                              </a:lnTo>
                              <a:lnTo>
                                <a:pt x="227" y="332"/>
                              </a:lnTo>
                              <a:lnTo>
                                <a:pt x="247" y="295"/>
                              </a:lnTo>
                              <a:lnTo>
                                <a:pt x="255" y="251"/>
                              </a:lnTo>
                              <a:lnTo>
                                <a:pt x="253" y="205"/>
                              </a:lnTo>
                              <a:lnTo>
                                <a:pt x="241" y="160"/>
                              </a:lnTo>
                              <a:lnTo>
                                <a:pt x="221" y="121"/>
                              </a:lnTo>
                              <a:lnTo>
                                <a:pt x="194" y="91"/>
                              </a:lnTo>
                              <a:lnTo>
                                <a:pt x="194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1" name="Freeform 593"/>
                      <wps:cNvSpPr>
                        <a:spLocks/>
                      </wps:cNvSpPr>
                      <wps:spPr bwMode="auto">
                        <a:xfrm>
                          <a:off x="1981" y="815"/>
                          <a:ext cx="22" cy="13"/>
                        </a:xfrm>
                        <a:custGeom>
                          <a:avLst/>
                          <a:gdLst>
                            <a:gd name="T0" fmla="*/ 15 w 88"/>
                            <a:gd name="T1" fmla="*/ 53 h 53"/>
                            <a:gd name="T2" fmla="*/ 2 w 88"/>
                            <a:gd name="T3" fmla="*/ 51 h 53"/>
                            <a:gd name="T4" fmla="*/ 0 w 88"/>
                            <a:gd name="T5" fmla="*/ 37 h 53"/>
                            <a:gd name="T6" fmla="*/ 9 w 88"/>
                            <a:gd name="T7" fmla="*/ 21 h 53"/>
                            <a:gd name="T8" fmla="*/ 9 w 88"/>
                            <a:gd name="T9" fmla="*/ 21 h 53"/>
                            <a:gd name="T10" fmla="*/ 21 w 88"/>
                            <a:gd name="T11" fmla="*/ 13 h 53"/>
                            <a:gd name="T12" fmla="*/ 30 w 88"/>
                            <a:gd name="T13" fmla="*/ 12 h 53"/>
                            <a:gd name="T14" fmla="*/ 34 w 88"/>
                            <a:gd name="T15" fmla="*/ 13 h 53"/>
                            <a:gd name="T16" fmla="*/ 34 w 88"/>
                            <a:gd name="T17" fmla="*/ 13 h 53"/>
                            <a:gd name="T18" fmla="*/ 46 w 88"/>
                            <a:gd name="T19" fmla="*/ 13 h 53"/>
                            <a:gd name="T20" fmla="*/ 57 w 88"/>
                            <a:gd name="T21" fmla="*/ 8 h 53"/>
                            <a:gd name="T22" fmla="*/ 71 w 88"/>
                            <a:gd name="T23" fmla="*/ 1 h 53"/>
                            <a:gd name="T24" fmla="*/ 71 w 88"/>
                            <a:gd name="T25" fmla="*/ 1 h 53"/>
                            <a:gd name="T26" fmla="*/ 83 w 88"/>
                            <a:gd name="T27" fmla="*/ 0 h 53"/>
                            <a:gd name="T28" fmla="*/ 88 w 88"/>
                            <a:gd name="T29" fmla="*/ 5 h 53"/>
                            <a:gd name="T30" fmla="*/ 88 w 88"/>
                            <a:gd name="T31" fmla="*/ 12 h 53"/>
                            <a:gd name="T32" fmla="*/ 88 w 88"/>
                            <a:gd name="T33" fmla="*/ 12 h 53"/>
                            <a:gd name="T34" fmla="*/ 70 w 88"/>
                            <a:gd name="T35" fmla="*/ 29 h 53"/>
                            <a:gd name="T36" fmla="*/ 39 w 88"/>
                            <a:gd name="T37" fmla="*/ 44 h 53"/>
                            <a:gd name="T38" fmla="*/ 15 w 88"/>
                            <a:gd name="T39" fmla="*/ 53 h 53"/>
                            <a:gd name="T40" fmla="*/ 15 w 88"/>
                            <a:gd name="T41" fmla="*/ 5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8" h="53">
                              <a:moveTo>
                                <a:pt x="15" y="53"/>
                              </a:moveTo>
                              <a:lnTo>
                                <a:pt x="2" y="51"/>
                              </a:lnTo>
                              <a:lnTo>
                                <a:pt x="0" y="37"/>
                              </a:lnTo>
                              <a:lnTo>
                                <a:pt x="9" y="21"/>
                              </a:lnTo>
                              <a:lnTo>
                                <a:pt x="21" y="13"/>
                              </a:lnTo>
                              <a:lnTo>
                                <a:pt x="30" y="12"/>
                              </a:lnTo>
                              <a:lnTo>
                                <a:pt x="34" y="13"/>
                              </a:lnTo>
                              <a:lnTo>
                                <a:pt x="46" y="13"/>
                              </a:lnTo>
                              <a:lnTo>
                                <a:pt x="57" y="8"/>
                              </a:lnTo>
                              <a:lnTo>
                                <a:pt x="71" y="1"/>
                              </a:lnTo>
                              <a:lnTo>
                                <a:pt x="83" y="0"/>
                              </a:lnTo>
                              <a:lnTo>
                                <a:pt x="88" y="5"/>
                              </a:lnTo>
                              <a:lnTo>
                                <a:pt x="88" y="12"/>
                              </a:lnTo>
                              <a:lnTo>
                                <a:pt x="70" y="29"/>
                              </a:lnTo>
                              <a:lnTo>
                                <a:pt x="39" y="44"/>
                              </a:lnTo>
                              <a:lnTo>
                                <a:pt x="15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2" name="Freeform 594"/>
                      <wps:cNvSpPr>
                        <a:spLocks/>
                      </wps:cNvSpPr>
                      <wps:spPr bwMode="auto">
                        <a:xfrm>
                          <a:off x="2189" y="678"/>
                          <a:ext cx="155" cy="92"/>
                        </a:xfrm>
                        <a:custGeom>
                          <a:avLst/>
                          <a:gdLst>
                            <a:gd name="T0" fmla="*/ 63 w 623"/>
                            <a:gd name="T1" fmla="*/ 348 h 366"/>
                            <a:gd name="T2" fmla="*/ 115 w 623"/>
                            <a:gd name="T3" fmla="*/ 342 h 366"/>
                            <a:gd name="T4" fmla="*/ 168 w 623"/>
                            <a:gd name="T5" fmla="*/ 329 h 366"/>
                            <a:gd name="T6" fmla="*/ 220 w 623"/>
                            <a:gd name="T7" fmla="*/ 310 h 366"/>
                            <a:gd name="T8" fmla="*/ 270 w 623"/>
                            <a:gd name="T9" fmla="*/ 286 h 366"/>
                            <a:gd name="T10" fmla="*/ 316 w 623"/>
                            <a:gd name="T11" fmla="*/ 260 h 366"/>
                            <a:gd name="T12" fmla="*/ 356 w 623"/>
                            <a:gd name="T13" fmla="*/ 234 h 366"/>
                            <a:gd name="T14" fmla="*/ 389 w 623"/>
                            <a:gd name="T15" fmla="*/ 211 h 366"/>
                            <a:gd name="T16" fmla="*/ 414 w 623"/>
                            <a:gd name="T17" fmla="*/ 190 h 366"/>
                            <a:gd name="T18" fmla="*/ 429 w 623"/>
                            <a:gd name="T19" fmla="*/ 176 h 366"/>
                            <a:gd name="T20" fmla="*/ 429 w 623"/>
                            <a:gd name="T21" fmla="*/ 176 h 366"/>
                            <a:gd name="T22" fmla="*/ 465 w 623"/>
                            <a:gd name="T23" fmla="*/ 132 h 366"/>
                            <a:gd name="T24" fmla="*/ 506 w 623"/>
                            <a:gd name="T25" fmla="*/ 81 h 366"/>
                            <a:gd name="T26" fmla="*/ 544 w 623"/>
                            <a:gd name="T27" fmla="*/ 37 h 366"/>
                            <a:gd name="T28" fmla="*/ 573 w 623"/>
                            <a:gd name="T29" fmla="*/ 9 h 366"/>
                            <a:gd name="T30" fmla="*/ 573 w 623"/>
                            <a:gd name="T31" fmla="*/ 9 h 366"/>
                            <a:gd name="T32" fmla="*/ 604 w 623"/>
                            <a:gd name="T33" fmla="*/ 0 h 366"/>
                            <a:gd name="T34" fmla="*/ 623 w 623"/>
                            <a:gd name="T35" fmla="*/ 17 h 366"/>
                            <a:gd name="T36" fmla="*/ 607 w 623"/>
                            <a:gd name="T37" fmla="*/ 58 h 366"/>
                            <a:gd name="T38" fmla="*/ 607 w 623"/>
                            <a:gd name="T39" fmla="*/ 58 h 366"/>
                            <a:gd name="T40" fmla="*/ 569 w 623"/>
                            <a:gd name="T41" fmla="*/ 104 h 366"/>
                            <a:gd name="T42" fmla="*/ 530 w 623"/>
                            <a:gd name="T43" fmla="*/ 147 h 366"/>
                            <a:gd name="T44" fmla="*/ 491 w 623"/>
                            <a:gd name="T45" fmla="*/ 185 h 366"/>
                            <a:gd name="T46" fmla="*/ 452 w 623"/>
                            <a:gd name="T47" fmla="*/ 219 h 366"/>
                            <a:gd name="T48" fmla="*/ 414 w 623"/>
                            <a:gd name="T49" fmla="*/ 248 h 366"/>
                            <a:gd name="T50" fmla="*/ 375 w 623"/>
                            <a:gd name="T51" fmla="*/ 274 h 366"/>
                            <a:gd name="T52" fmla="*/ 339 w 623"/>
                            <a:gd name="T53" fmla="*/ 296 h 366"/>
                            <a:gd name="T54" fmla="*/ 303 w 623"/>
                            <a:gd name="T55" fmla="*/ 316 h 366"/>
                            <a:gd name="T56" fmla="*/ 267 w 623"/>
                            <a:gd name="T57" fmla="*/ 331 h 366"/>
                            <a:gd name="T58" fmla="*/ 233 w 623"/>
                            <a:gd name="T59" fmla="*/ 343 h 366"/>
                            <a:gd name="T60" fmla="*/ 202 w 623"/>
                            <a:gd name="T61" fmla="*/ 353 h 366"/>
                            <a:gd name="T62" fmla="*/ 172 w 623"/>
                            <a:gd name="T63" fmla="*/ 360 h 366"/>
                            <a:gd name="T64" fmla="*/ 144 w 623"/>
                            <a:gd name="T65" fmla="*/ 364 h 366"/>
                            <a:gd name="T66" fmla="*/ 144 w 623"/>
                            <a:gd name="T67" fmla="*/ 364 h 366"/>
                            <a:gd name="T68" fmla="*/ 115 w 623"/>
                            <a:gd name="T69" fmla="*/ 366 h 366"/>
                            <a:gd name="T70" fmla="*/ 80 w 623"/>
                            <a:gd name="T71" fmla="*/ 365 h 366"/>
                            <a:gd name="T72" fmla="*/ 47 w 623"/>
                            <a:gd name="T73" fmla="*/ 362 h 366"/>
                            <a:gd name="T74" fmla="*/ 19 w 623"/>
                            <a:gd name="T75" fmla="*/ 359 h 366"/>
                            <a:gd name="T76" fmla="*/ 2 w 623"/>
                            <a:gd name="T77" fmla="*/ 354 h 366"/>
                            <a:gd name="T78" fmla="*/ 0 w 623"/>
                            <a:gd name="T79" fmla="*/ 351 h 366"/>
                            <a:gd name="T80" fmla="*/ 19 w 623"/>
                            <a:gd name="T81" fmla="*/ 349 h 366"/>
                            <a:gd name="T82" fmla="*/ 63 w 623"/>
                            <a:gd name="T83" fmla="*/ 348 h 366"/>
                            <a:gd name="T84" fmla="*/ 63 w 623"/>
                            <a:gd name="T85" fmla="*/ 348 h 366"/>
                            <a:gd name="T86" fmla="*/ 63 w 623"/>
                            <a:gd name="T87" fmla="*/ 348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23" h="366">
                              <a:moveTo>
                                <a:pt x="63" y="348"/>
                              </a:moveTo>
                              <a:lnTo>
                                <a:pt x="115" y="342"/>
                              </a:lnTo>
                              <a:lnTo>
                                <a:pt x="168" y="329"/>
                              </a:lnTo>
                              <a:lnTo>
                                <a:pt x="220" y="310"/>
                              </a:lnTo>
                              <a:lnTo>
                                <a:pt x="270" y="286"/>
                              </a:lnTo>
                              <a:lnTo>
                                <a:pt x="316" y="260"/>
                              </a:lnTo>
                              <a:lnTo>
                                <a:pt x="356" y="234"/>
                              </a:lnTo>
                              <a:lnTo>
                                <a:pt x="389" y="211"/>
                              </a:lnTo>
                              <a:lnTo>
                                <a:pt x="414" y="190"/>
                              </a:lnTo>
                              <a:lnTo>
                                <a:pt x="429" y="176"/>
                              </a:lnTo>
                              <a:lnTo>
                                <a:pt x="465" y="132"/>
                              </a:lnTo>
                              <a:lnTo>
                                <a:pt x="506" y="81"/>
                              </a:lnTo>
                              <a:lnTo>
                                <a:pt x="544" y="37"/>
                              </a:lnTo>
                              <a:lnTo>
                                <a:pt x="573" y="9"/>
                              </a:lnTo>
                              <a:lnTo>
                                <a:pt x="604" y="0"/>
                              </a:lnTo>
                              <a:lnTo>
                                <a:pt x="623" y="17"/>
                              </a:lnTo>
                              <a:lnTo>
                                <a:pt x="607" y="58"/>
                              </a:lnTo>
                              <a:lnTo>
                                <a:pt x="569" y="104"/>
                              </a:lnTo>
                              <a:lnTo>
                                <a:pt x="530" y="147"/>
                              </a:lnTo>
                              <a:lnTo>
                                <a:pt x="491" y="185"/>
                              </a:lnTo>
                              <a:lnTo>
                                <a:pt x="452" y="219"/>
                              </a:lnTo>
                              <a:lnTo>
                                <a:pt x="414" y="248"/>
                              </a:lnTo>
                              <a:lnTo>
                                <a:pt x="375" y="274"/>
                              </a:lnTo>
                              <a:lnTo>
                                <a:pt x="339" y="296"/>
                              </a:lnTo>
                              <a:lnTo>
                                <a:pt x="303" y="316"/>
                              </a:lnTo>
                              <a:lnTo>
                                <a:pt x="267" y="331"/>
                              </a:lnTo>
                              <a:lnTo>
                                <a:pt x="233" y="343"/>
                              </a:lnTo>
                              <a:lnTo>
                                <a:pt x="202" y="353"/>
                              </a:lnTo>
                              <a:lnTo>
                                <a:pt x="172" y="360"/>
                              </a:lnTo>
                              <a:lnTo>
                                <a:pt x="144" y="364"/>
                              </a:lnTo>
                              <a:lnTo>
                                <a:pt x="115" y="366"/>
                              </a:lnTo>
                              <a:lnTo>
                                <a:pt x="80" y="365"/>
                              </a:lnTo>
                              <a:lnTo>
                                <a:pt x="47" y="362"/>
                              </a:lnTo>
                              <a:lnTo>
                                <a:pt x="19" y="359"/>
                              </a:lnTo>
                              <a:lnTo>
                                <a:pt x="2" y="354"/>
                              </a:lnTo>
                              <a:lnTo>
                                <a:pt x="0" y="351"/>
                              </a:lnTo>
                              <a:lnTo>
                                <a:pt x="19" y="349"/>
                              </a:lnTo>
                              <a:lnTo>
                                <a:pt x="63" y="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Freeform 595"/>
                      <wps:cNvSpPr>
                        <a:spLocks/>
                      </wps:cNvSpPr>
                      <wps:spPr bwMode="auto">
                        <a:xfrm>
                          <a:off x="2176" y="861"/>
                          <a:ext cx="32" cy="9"/>
                        </a:xfrm>
                        <a:custGeom>
                          <a:avLst/>
                          <a:gdLst>
                            <a:gd name="T0" fmla="*/ 38 w 127"/>
                            <a:gd name="T1" fmla="*/ 15 h 40"/>
                            <a:gd name="T2" fmla="*/ 64 w 127"/>
                            <a:gd name="T3" fmla="*/ 7 h 40"/>
                            <a:gd name="T4" fmla="*/ 104 w 127"/>
                            <a:gd name="T5" fmla="*/ 0 h 40"/>
                            <a:gd name="T6" fmla="*/ 127 w 127"/>
                            <a:gd name="T7" fmla="*/ 3 h 40"/>
                            <a:gd name="T8" fmla="*/ 127 w 127"/>
                            <a:gd name="T9" fmla="*/ 3 h 40"/>
                            <a:gd name="T10" fmla="*/ 123 w 127"/>
                            <a:gd name="T11" fmla="*/ 15 h 40"/>
                            <a:gd name="T12" fmla="*/ 94 w 127"/>
                            <a:gd name="T13" fmla="*/ 29 h 40"/>
                            <a:gd name="T14" fmla="*/ 35 w 127"/>
                            <a:gd name="T15" fmla="*/ 40 h 40"/>
                            <a:gd name="T16" fmla="*/ 35 w 127"/>
                            <a:gd name="T17" fmla="*/ 40 h 40"/>
                            <a:gd name="T18" fmla="*/ 0 w 127"/>
                            <a:gd name="T19" fmla="*/ 38 h 40"/>
                            <a:gd name="T20" fmla="*/ 13 w 127"/>
                            <a:gd name="T21" fmla="*/ 27 h 40"/>
                            <a:gd name="T22" fmla="*/ 38 w 127"/>
                            <a:gd name="T23" fmla="*/ 15 h 40"/>
                            <a:gd name="T24" fmla="*/ 38 w 127"/>
                            <a:gd name="T25" fmla="*/ 1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27" h="40">
                              <a:moveTo>
                                <a:pt x="38" y="15"/>
                              </a:moveTo>
                              <a:lnTo>
                                <a:pt x="64" y="7"/>
                              </a:lnTo>
                              <a:lnTo>
                                <a:pt x="104" y="0"/>
                              </a:lnTo>
                              <a:lnTo>
                                <a:pt x="127" y="3"/>
                              </a:lnTo>
                              <a:lnTo>
                                <a:pt x="123" y="15"/>
                              </a:lnTo>
                              <a:lnTo>
                                <a:pt x="94" y="29"/>
                              </a:lnTo>
                              <a:lnTo>
                                <a:pt x="35" y="40"/>
                              </a:lnTo>
                              <a:lnTo>
                                <a:pt x="0" y="38"/>
                              </a:lnTo>
                              <a:lnTo>
                                <a:pt x="13" y="27"/>
                              </a:lnTo>
                              <a:lnTo>
                                <a:pt x="3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4" name="Freeform 596"/>
                      <wps:cNvSpPr>
                        <a:spLocks/>
                      </wps:cNvSpPr>
                      <wps:spPr bwMode="auto">
                        <a:xfrm>
                          <a:off x="2182" y="825"/>
                          <a:ext cx="69" cy="29"/>
                        </a:xfrm>
                        <a:custGeom>
                          <a:avLst/>
                          <a:gdLst>
                            <a:gd name="T0" fmla="*/ 126 w 275"/>
                            <a:gd name="T1" fmla="*/ 90 h 114"/>
                            <a:gd name="T2" fmla="*/ 102 w 275"/>
                            <a:gd name="T3" fmla="*/ 105 h 114"/>
                            <a:gd name="T4" fmla="*/ 78 w 275"/>
                            <a:gd name="T5" fmla="*/ 114 h 114"/>
                            <a:gd name="T6" fmla="*/ 30 w 275"/>
                            <a:gd name="T7" fmla="*/ 106 h 114"/>
                            <a:gd name="T8" fmla="*/ 30 w 275"/>
                            <a:gd name="T9" fmla="*/ 106 h 114"/>
                            <a:gd name="T10" fmla="*/ 0 w 275"/>
                            <a:gd name="T11" fmla="*/ 82 h 114"/>
                            <a:gd name="T12" fmla="*/ 14 w 275"/>
                            <a:gd name="T13" fmla="*/ 54 h 114"/>
                            <a:gd name="T14" fmla="*/ 56 w 275"/>
                            <a:gd name="T15" fmla="*/ 36 h 114"/>
                            <a:gd name="T16" fmla="*/ 56 w 275"/>
                            <a:gd name="T17" fmla="*/ 36 h 114"/>
                            <a:gd name="T18" fmla="*/ 101 w 275"/>
                            <a:gd name="T19" fmla="*/ 31 h 114"/>
                            <a:gd name="T20" fmla="*/ 152 w 275"/>
                            <a:gd name="T21" fmla="*/ 21 h 114"/>
                            <a:gd name="T22" fmla="*/ 233 w 275"/>
                            <a:gd name="T23" fmla="*/ 1 h 114"/>
                            <a:gd name="T24" fmla="*/ 233 w 275"/>
                            <a:gd name="T25" fmla="*/ 1 h 114"/>
                            <a:gd name="T26" fmla="*/ 275 w 275"/>
                            <a:gd name="T27" fmla="*/ 0 h 114"/>
                            <a:gd name="T28" fmla="*/ 259 w 275"/>
                            <a:gd name="T29" fmla="*/ 24 h 114"/>
                            <a:gd name="T30" fmla="*/ 223 w 275"/>
                            <a:gd name="T31" fmla="*/ 52 h 114"/>
                            <a:gd name="T32" fmla="*/ 223 w 275"/>
                            <a:gd name="T33" fmla="*/ 52 h 114"/>
                            <a:gd name="T34" fmla="*/ 191 w 275"/>
                            <a:gd name="T35" fmla="*/ 67 h 114"/>
                            <a:gd name="T36" fmla="*/ 158 w 275"/>
                            <a:gd name="T37" fmla="*/ 78 h 114"/>
                            <a:gd name="T38" fmla="*/ 126 w 275"/>
                            <a:gd name="T39" fmla="*/ 90 h 114"/>
                            <a:gd name="T40" fmla="*/ 126 w 275"/>
                            <a:gd name="T41" fmla="*/ 90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75" h="114">
                              <a:moveTo>
                                <a:pt x="126" y="90"/>
                              </a:moveTo>
                              <a:lnTo>
                                <a:pt x="102" y="105"/>
                              </a:lnTo>
                              <a:lnTo>
                                <a:pt x="78" y="114"/>
                              </a:lnTo>
                              <a:lnTo>
                                <a:pt x="30" y="106"/>
                              </a:lnTo>
                              <a:lnTo>
                                <a:pt x="0" y="82"/>
                              </a:lnTo>
                              <a:lnTo>
                                <a:pt x="14" y="54"/>
                              </a:lnTo>
                              <a:lnTo>
                                <a:pt x="56" y="36"/>
                              </a:lnTo>
                              <a:lnTo>
                                <a:pt x="101" y="31"/>
                              </a:lnTo>
                              <a:lnTo>
                                <a:pt x="152" y="21"/>
                              </a:lnTo>
                              <a:lnTo>
                                <a:pt x="233" y="1"/>
                              </a:lnTo>
                              <a:lnTo>
                                <a:pt x="275" y="0"/>
                              </a:lnTo>
                              <a:lnTo>
                                <a:pt x="259" y="24"/>
                              </a:lnTo>
                              <a:lnTo>
                                <a:pt x="223" y="52"/>
                              </a:lnTo>
                              <a:lnTo>
                                <a:pt x="191" y="67"/>
                              </a:lnTo>
                              <a:lnTo>
                                <a:pt x="158" y="78"/>
                              </a:lnTo>
                              <a:lnTo>
                                <a:pt x="126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5" name="Freeform 597"/>
                      <wps:cNvSpPr>
                        <a:spLocks/>
                      </wps:cNvSpPr>
                      <wps:spPr bwMode="auto">
                        <a:xfrm>
                          <a:off x="2185" y="787"/>
                          <a:ext cx="108" cy="38"/>
                        </a:xfrm>
                        <a:custGeom>
                          <a:avLst/>
                          <a:gdLst>
                            <a:gd name="T0" fmla="*/ 213 w 432"/>
                            <a:gd name="T1" fmla="*/ 125 h 150"/>
                            <a:gd name="T2" fmla="*/ 180 w 432"/>
                            <a:gd name="T3" fmla="*/ 137 h 150"/>
                            <a:gd name="T4" fmla="*/ 112 w 432"/>
                            <a:gd name="T5" fmla="*/ 150 h 150"/>
                            <a:gd name="T6" fmla="*/ 42 w 432"/>
                            <a:gd name="T7" fmla="*/ 141 h 150"/>
                            <a:gd name="T8" fmla="*/ 42 w 432"/>
                            <a:gd name="T9" fmla="*/ 141 h 150"/>
                            <a:gd name="T10" fmla="*/ 0 w 432"/>
                            <a:gd name="T11" fmla="*/ 107 h 150"/>
                            <a:gd name="T12" fmla="*/ 12 w 432"/>
                            <a:gd name="T13" fmla="*/ 76 h 150"/>
                            <a:gd name="T14" fmla="*/ 61 w 432"/>
                            <a:gd name="T15" fmla="*/ 59 h 150"/>
                            <a:gd name="T16" fmla="*/ 61 w 432"/>
                            <a:gd name="T17" fmla="*/ 59 h 150"/>
                            <a:gd name="T18" fmla="*/ 108 w 432"/>
                            <a:gd name="T19" fmla="*/ 54 h 150"/>
                            <a:gd name="T20" fmla="*/ 138 w 432"/>
                            <a:gd name="T21" fmla="*/ 53 h 150"/>
                            <a:gd name="T22" fmla="*/ 181 w 432"/>
                            <a:gd name="T23" fmla="*/ 50 h 150"/>
                            <a:gd name="T24" fmla="*/ 181 w 432"/>
                            <a:gd name="T25" fmla="*/ 50 h 150"/>
                            <a:gd name="T26" fmla="*/ 222 w 432"/>
                            <a:gd name="T27" fmla="*/ 40 h 150"/>
                            <a:gd name="T28" fmla="*/ 261 w 432"/>
                            <a:gd name="T29" fmla="*/ 25 h 150"/>
                            <a:gd name="T30" fmla="*/ 311 w 432"/>
                            <a:gd name="T31" fmla="*/ 10 h 150"/>
                            <a:gd name="T32" fmla="*/ 377 w 432"/>
                            <a:gd name="T33" fmla="*/ 0 h 150"/>
                            <a:gd name="T34" fmla="*/ 377 w 432"/>
                            <a:gd name="T35" fmla="*/ 0 h 150"/>
                            <a:gd name="T36" fmla="*/ 422 w 432"/>
                            <a:gd name="T37" fmla="*/ 2 h 150"/>
                            <a:gd name="T38" fmla="*/ 432 w 432"/>
                            <a:gd name="T39" fmla="*/ 12 h 150"/>
                            <a:gd name="T40" fmla="*/ 418 w 432"/>
                            <a:gd name="T41" fmla="*/ 28 h 150"/>
                            <a:gd name="T42" fmla="*/ 395 w 432"/>
                            <a:gd name="T43" fmla="*/ 49 h 150"/>
                            <a:gd name="T44" fmla="*/ 374 w 432"/>
                            <a:gd name="T45" fmla="*/ 71 h 150"/>
                            <a:gd name="T46" fmla="*/ 374 w 432"/>
                            <a:gd name="T47" fmla="*/ 71 h 150"/>
                            <a:gd name="T48" fmla="*/ 327 w 432"/>
                            <a:gd name="T49" fmla="*/ 101 h 150"/>
                            <a:gd name="T50" fmla="*/ 266 w 432"/>
                            <a:gd name="T51" fmla="*/ 110 h 150"/>
                            <a:gd name="T52" fmla="*/ 213 w 432"/>
                            <a:gd name="T53" fmla="*/ 125 h 150"/>
                            <a:gd name="T54" fmla="*/ 213 w 432"/>
                            <a:gd name="T55" fmla="*/ 125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32" h="150">
                              <a:moveTo>
                                <a:pt x="213" y="125"/>
                              </a:moveTo>
                              <a:lnTo>
                                <a:pt x="180" y="137"/>
                              </a:lnTo>
                              <a:lnTo>
                                <a:pt x="112" y="150"/>
                              </a:lnTo>
                              <a:lnTo>
                                <a:pt x="42" y="141"/>
                              </a:lnTo>
                              <a:lnTo>
                                <a:pt x="0" y="107"/>
                              </a:lnTo>
                              <a:lnTo>
                                <a:pt x="12" y="76"/>
                              </a:lnTo>
                              <a:lnTo>
                                <a:pt x="61" y="59"/>
                              </a:lnTo>
                              <a:lnTo>
                                <a:pt x="108" y="54"/>
                              </a:lnTo>
                              <a:lnTo>
                                <a:pt x="138" y="53"/>
                              </a:lnTo>
                              <a:lnTo>
                                <a:pt x="181" y="50"/>
                              </a:lnTo>
                              <a:lnTo>
                                <a:pt x="222" y="40"/>
                              </a:lnTo>
                              <a:lnTo>
                                <a:pt x="261" y="25"/>
                              </a:lnTo>
                              <a:lnTo>
                                <a:pt x="311" y="10"/>
                              </a:lnTo>
                              <a:lnTo>
                                <a:pt x="377" y="0"/>
                              </a:lnTo>
                              <a:lnTo>
                                <a:pt x="422" y="2"/>
                              </a:lnTo>
                              <a:lnTo>
                                <a:pt x="432" y="12"/>
                              </a:lnTo>
                              <a:lnTo>
                                <a:pt x="418" y="28"/>
                              </a:lnTo>
                              <a:lnTo>
                                <a:pt x="395" y="49"/>
                              </a:lnTo>
                              <a:lnTo>
                                <a:pt x="374" y="71"/>
                              </a:lnTo>
                              <a:lnTo>
                                <a:pt x="327" y="101"/>
                              </a:lnTo>
                              <a:lnTo>
                                <a:pt x="266" y="110"/>
                              </a:lnTo>
                              <a:lnTo>
                                <a:pt x="213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6" name="Freeform 598"/>
                      <wps:cNvSpPr>
                        <a:spLocks/>
                      </wps:cNvSpPr>
                      <wps:spPr bwMode="auto">
                        <a:xfrm>
                          <a:off x="2107" y="684"/>
                          <a:ext cx="268" cy="208"/>
                        </a:xfrm>
                        <a:custGeom>
                          <a:avLst/>
                          <a:gdLst>
                            <a:gd name="T0" fmla="*/ 39 w 1072"/>
                            <a:gd name="T1" fmla="*/ 560 h 836"/>
                            <a:gd name="T2" fmla="*/ 4 w 1072"/>
                            <a:gd name="T3" fmla="*/ 487 h 836"/>
                            <a:gd name="T4" fmla="*/ 12 w 1072"/>
                            <a:gd name="T5" fmla="*/ 399 h 836"/>
                            <a:gd name="T6" fmla="*/ 46 w 1072"/>
                            <a:gd name="T7" fmla="*/ 361 h 836"/>
                            <a:gd name="T8" fmla="*/ 177 w 1072"/>
                            <a:gd name="T9" fmla="*/ 322 h 836"/>
                            <a:gd name="T10" fmla="*/ 242 w 1072"/>
                            <a:gd name="T11" fmla="*/ 333 h 836"/>
                            <a:gd name="T12" fmla="*/ 259 w 1072"/>
                            <a:gd name="T13" fmla="*/ 344 h 836"/>
                            <a:gd name="T14" fmla="*/ 402 w 1072"/>
                            <a:gd name="T15" fmla="*/ 375 h 836"/>
                            <a:gd name="T16" fmla="*/ 463 w 1072"/>
                            <a:gd name="T17" fmla="*/ 373 h 836"/>
                            <a:gd name="T18" fmla="*/ 573 w 1072"/>
                            <a:gd name="T19" fmla="*/ 352 h 836"/>
                            <a:gd name="T20" fmla="*/ 666 w 1072"/>
                            <a:gd name="T21" fmla="*/ 318 h 836"/>
                            <a:gd name="T22" fmla="*/ 745 w 1072"/>
                            <a:gd name="T23" fmla="*/ 272 h 836"/>
                            <a:gd name="T24" fmla="*/ 813 w 1072"/>
                            <a:gd name="T25" fmla="*/ 220 h 836"/>
                            <a:gd name="T26" fmla="*/ 871 w 1072"/>
                            <a:gd name="T27" fmla="*/ 168 h 836"/>
                            <a:gd name="T28" fmla="*/ 919 w 1072"/>
                            <a:gd name="T29" fmla="*/ 115 h 836"/>
                            <a:gd name="T30" fmla="*/ 960 w 1072"/>
                            <a:gd name="T31" fmla="*/ 69 h 836"/>
                            <a:gd name="T32" fmla="*/ 996 w 1072"/>
                            <a:gd name="T33" fmla="*/ 33 h 836"/>
                            <a:gd name="T34" fmla="*/ 1029 w 1072"/>
                            <a:gd name="T35" fmla="*/ 12 h 836"/>
                            <a:gd name="T36" fmla="*/ 1059 w 1072"/>
                            <a:gd name="T37" fmla="*/ 0 h 836"/>
                            <a:gd name="T38" fmla="*/ 1047 w 1072"/>
                            <a:gd name="T39" fmla="*/ 41 h 836"/>
                            <a:gd name="T40" fmla="*/ 1015 w 1072"/>
                            <a:gd name="T41" fmla="*/ 80 h 836"/>
                            <a:gd name="T42" fmla="*/ 955 w 1072"/>
                            <a:gd name="T43" fmla="*/ 157 h 836"/>
                            <a:gd name="T44" fmla="*/ 898 w 1072"/>
                            <a:gd name="T45" fmla="*/ 228 h 836"/>
                            <a:gd name="T46" fmla="*/ 839 w 1072"/>
                            <a:gd name="T47" fmla="*/ 292 h 836"/>
                            <a:gd name="T48" fmla="*/ 776 w 1072"/>
                            <a:gd name="T49" fmla="*/ 342 h 836"/>
                            <a:gd name="T50" fmla="*/ 705 w 1072"/>
                            <a:gd name="T51" fmla="*/ 374 h 836"/>
                            <a:gd name="T52" fmla="*/ 666 w 1072"/>
                            <a:gd name="T53" fmla="*/ 381 h 836"/>
                            <a:gd name="T54" fmla="*/ 591 w 1072"/>
                            <a:gd name="T55" fmla="*/ 400 h 836"/>
                            <a:gd name="T56" fmla="*/ 504 w 1072"/>
                            <a:gd name="T57" fmla="*/ 429 h 836"/>
                            <a:gd name="T58" fmla="*/ 410 w 1072"/>
                            <a:gd name="T59" fmla="*/ 447 h 836"/>
                            <a:gd name="T60" fmla="*/ 311 w 1072"/>
                            <a:gd name="T61" fmla="*/ 434 h 836"/>
                            <a:gd name="T62" fmla="*/ 288 w 1072"/>
                            <a:gd name="T63" fmla="*/ 420 h 836"/>
                            <a:gd name="T64" fmla="*/ 264 w 1072"/>
                            <a:gd name="T65" fmla="*/ 435 h 836"/>
                            <a:gd name="T66" fmla="*/ 251 w 1072"/>
                            <a:gd name="T67" fmla="*/ 489 h 836"/>
                            <a:gd name="T68" fmla="*/ 178 w 1072"/>
                            <a:gd name="T69" fmla="*/ 549 h 836"/>
                            <a:gd name="T70" fmla="*/ 145 w 1072"/>
                            <a:gd name="T71" fmla="*/ 563 h 836"/>
                            <a:gd name="T72" fmla="*/ 208 w 1072"/>
                            <a:gd name="T73" fmla="*/ 586 h 836"/>
                            <a:gd name="T74" fmla="*/ 240 w 1072"/>
                            <a:gd name="T75" fmla="*/ 590 h 836"/>
                            <a:gd name="T76" fmla="*/ 265 w 1072"/>
                            <a:gd name="T77" fmla="*/ 633 h 836"/>
                            <a:gd name="T78" fmla="*/ 250 w 1072"/>
                            <a:gd name="T79" fmla="*/ 702 h 836"/>
                            <a:gd name="T80" fmla="*/ 216 w 1072"/>
                            <a:gd name="T81" fmla="*/ 775 h 836"/>
                            <a:gd name="T82" fmla="*/ 179 w 1072"/>
                            <a:gd name="T83" fmla="*/ 828 h 836"/>
                            <a:gd name="T84" fmla="*/ 146 w 1072"/>
                            <a:gd name="T85" fmla="*/ 836 h 836"/>
                            <a:gd name="T86" fmla="*/ 87 w 1072"/>
                            <a:gd name="T87" fmla="*/ 816 h 836"/>
                            <a:gd name="T88" fmla="*/ 104 w 1072"/>
                            <a:gd name="T89" fmla="*/ 775 h 836"/>
                            <a:gd name="T90" fmla="*/ 106 w 1072"/>
                            <a:gd name="T91" fmla="*/ 666 h 836"/>
                            <a:gd name="T92" fmla="*/ 60 w 1072"/>
                            <a:gd name="T93" fmla="*/ 581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72" h="836">
                              <a:moveTo>
                                <a:pt x="60" y="581"/>
                              </a:moveTo>
                              <a:lnTo>
                                <a:pt x="39" y="560"/>
                              </a:lnTo>
                              <a:lnTo>
                                <a:pt x="18" y="528"/>
                              </a:lnTo>
                              <a:lnTo>
                                <a:pt x="4" y="487"/>
                              </a:lnTo>
                              <a:lnTo>
                                <a:pt x="0" y="443"/>
                              </a:lnTo>
                              <a:lnTo>
                                <a:pt x="12" y="399"/>
                              </a:lnTo>
                              <a:lnTo>
                                <a:pt x="46" y="361"/>
                              </a:lnTo>
                              <a:lnTo>
                                <a:pt x="114" y="329"/>
                              </a:lnTo>
                              <a:lnTo>
                                <a:pt x="177" y="322"/>
                              </a:lnTo>
                              <a:lnTo>
                                <a:pt x="223" y="329"/>
                              </a:lnTo>
                              <a:lnTo>
                                <a:pt x="242" y="333"/>
                              </a:lnTo>
                              <a:lnTo>
                                <a:pt x="259" y="344"/>
                              </a:lnTo>
                              <a:lnTo>
                                <a:pt x="312" y="365"/>
                              </a:lnTo>
                              <a:lnTo>
                                <a:pt x="402" y="375"/>
                              </a:lnTo>
                              <a:lnTo>
                                <a:pt x="463" y="373"/>
                              </a:lnTo>
                              <a:lnTo>
                                <a:pt x="520" y="364"/>
                              </a:lnTo>
                              <a:lnTo>
                                <a:pt x="573" y="352"/>
                              </a:lnTo>
                              <a:lnTo>
                                <a:pt x="621" y="337"/>
                              </a:lnTo>
                              <a:lnTo>
                                <a:pt x="666" y="318"/>
                              </a:lnTo>
                              <a:lnTo>
                                <a:pt x="708" y="296"/>
                              </a:lnTo>
                              <a:lnTo>
                                <a:pt x="745" y="272"/>
                              </a:lnTo>
                              <a:lnTo>
                                <a:pt x="780" y="247"/>
                              </a:lnTo>
                              <a:lnTo>
                                <a:pt x="813" y="220"/>
                              </a:lnTo>
                              <a:lnTo>
                                <a:pt x="843" y="194"/>
                              </a:lnTo>
                              <a:lnTo>
                                <a:pt x="871" y="168"/>
                              </a:lnTo>
                              <a:lnTo>
                                <a:pt x="895" y="140"/>
                              </a:lnTo>
                              <a:lnTo>
                                <a:pt x="919" y="115"/>
                              </a:lnTo>
                              <a:lnTo>
                                <a:pt x="940" y="91"/>
                              </a:lnTo>
                              <a:lnTo>
                                <a:pt x="960" y="69"/>
                              </a:lnTo>
                              <a:lnTo>
                                <a:pt x="978" y="49"/>
                              </a:lnTo>
                              <a:lnTo>
                                <a:pt x="996" y="33"/>
                              </a:lnTo>
                              <a:lnTo>
                                <a:pt x="1014" y="21"/>
                              </a:lnTo>
                              <a:lnTo>
                                <a:pt x="1029" y="12"/>
                              </a:lnTo>
                              <a:lnTo>
                                <a:pt x="1059" y="0"/>
                              </a:lnTo>
                              <a:lnTo>
                                <a:pt x="1072" y="2"/>
                              </a:lnTo>
                              <a:lnTo>
                                <a:pt x="1047" y="41"/>
                              </a:lnTo>
                              <a:lnTo>
                                <a:pt x="1015" y="80"/>
                              </a:lnTo>
                              <a:lnTo>
                                <a:pt x="985" y="118"/>
                              </a:lnTo>
                              <a:lnTo>
                                <a:pt x="955" y="157"/>
                              </a:lnTo>
                              <a:lnTo>
                                <a:pt x="927" y="194"/>
                              </a:lnTo>
                              <a:lnTo>
                                <a:pt x="898" y="228"/>
                              </a:lnTo>
                              <a:lnTo>
                                <a:pt x="869" y="262"/>
                              </a:lnTo>
                              <a:lnTo>
                                <a:pt x="839" y="292"/>
                              </a:lnTo>
                              <a:lnTo>
                                <a:pt x="808" y="319"/>
                              </a:lnTo>
                              <a:lnTo>
                                <a:pt x="776" y="342"/>
                              </a:lnTo>
                              <a:lnTo>
                                <a:pt x="742" y="361"/>
                              </a:lnTo>
                              <a:lnTo>
                                <a:pt x="705" y="374"/>
                              </a:lnTo>
                              <a:lnTo>
                                <a:pt x="666" y="381"/>
                              </a:lnTo>
                              <a:lnTo>
                                <a:pt x="630" y="388"/>
                              </a:lnTo>
                              <a:lnTo>
                                <a:pt x="591" y="400"/>
                              </a:lnTo>
                              <a:lnTo>
                                <a:pt x="549" y="415"/>
                              </a:lnTo>
                              <a:lnTo>
                                <a:pt x="504" y="429"/>
                              </a:lnTo>
                              <a:lnTo>
                                <a:pt x="457" y="441"/>
                              </a:lnTo>
                              <a:lnTo>
                                <a:pt x="410" y="447"/>
                              </a:lnTo>
                              <a:lnTo>
                                <a:pt x="360" y="446"/>
                              </a:lnTo>
                              <a:lnTo>
                                <a:pt x="311" y="434"/>
                              </a:lnTo>
                              <a:lnTo>
                                <a:pt x="288" y="420"/>
                              </a:lnTo>
                              <a:lnTo>
                                <a:pt x="267" y="409"/>
                              </a:lnTo>
                              <a:lnTo>
                                <a:pt x="264" y="435"/>
                              </a:lnTo>
                              <a:lnTo>
                                <a:pt x="251" y="489"/>
                              </a:lnTo>
                              <a:lnTo>
                                <a:pt x="212" y="531"/>
                              </a:lnTo>
                              <a:lnTo>
                                <a:pt x="178" y="549"/>
                              </a:lnTo>
                              <a:lnTo>
                                <a:pt x="145" y="563"/>
                              </a:lnTo>
                              <a:lnTo>
                                <a:pt x="146" y="581"/>
                              </a:lnTo>
                              <a:lnTo>
                                <a:pt x="208" y="586"/>
                              </a:lnTo>
                              <a:lnTo>
                                <a:pt x="240" y="590"/>
                              </a:lnTo>
                              <a:lnTo>
                                <a:pt x="258" y="606"/>
                              </a:lnTo>
                              <a:lnTo>
                                <a:pt x="265" y="633"/>
                              </a:lnTo>
                              <a:lnTo>
                                <a:pt x="261" y="666"/>
                              </a:lnTo>
                              <a:lnTo>
                                <a:pt x="250" y="702"/>
                              </a:lnTo>
                              <a:lnTo>
                                <a:pt x="235" y="739"/>
                              </a:lnTo>
                              <a:lnTo>
                                <a:pt x="216" y="775"/>
                              </a:lnTo>
                              <a:lnTo>
                                <a:pt x="197" y="805"/>
                              </a:lnTo>
                              <a:lnTo>
                                <a:pt x="179" y="828"/>
                              </a:lnTo>
                              <a:lnTo>
                                <a:pt x="146" y="836"/>
                              </a:lnTo>
                              <a:lnTo>
                                <a:pt x="100" y="833"/>
                              </a:lnTo>
                              <a:lnTo>
                                <a:pt x="87" y="816"/>
                              </a:lnTo>
                              <a:lnTo>
                                <a:pt x="104" y="775"/>
                              </a:lnTo>
                              <a:lnTo>
                                <a:pt x="111" y="722"/>
                              </a:lnTo>
                              <a:lnTo>
                                <a:pt x="106" y="666"/>
                              </a:lnTo>
                              <a:lnTo>
                                <a:pt x="90" y="615"/>
                              </a:lnTo>
                              <a:lnTo>
                                <a:pt x="60" y="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02C289" id="Group 46" o:spid="_x0000_s1026" style="position:absolute;margin-left:0;margin-top:0;width:137.15pt;height:73.45pt;z-index:251648000;mso-position-horizontal-relative:char;mso-position-vertical-relative:line" coordsize="2743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">
              <o:lock v:ext="edit" aspectratio="t"/>
              <v:rect id="AutoShape 47" o:spid="_x0000_s1027" style="position:absolute;width:274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<o:lock v:ext="edit" aspectratio="t" text="t"/>
              </v:rect>
              <v:group id="Group 599" o:spid="_x0000_s1028" style="position:absolute;width:1476;height:1469" coordsize="1476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49" o:spid="_x0000_s1029" style="position:absolute;width:1476;height:1469;visibility:visible;mso-wrap-style:square;v-text-anchor:top" coordsize="5903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" path="m2952,5876r40,l3032,5875r39,-1l3111,5872r39,-3l3190,5866r38,-3l3268,5860r39,-5l3345,5850r39,-6l3422,5839r39,-7l3498,5826r38,-8l3574,5810r37,-9l3649,5793r37,-9l3723,5774r37,-10l3796,5753r36,-11l3868,5730r37,-12l3941,5706r35,-13l4011,5680r36,-15l4082,5651r34,-14l4151,5622r34,-16l4219,5591r34,-17l4286,5557r33,-17l4353,5523r32,-19l4418,5487r32,-20l4483,5448r31,-19l4546,5409r32,-21l4609,5367r30,-21l4669,5325r31,-21l4729,5282r30,-23l4788,5236r29,-23l4846,5188r28,-24l4902,5140r28,-24l4957,5091r28,-25l5011,5039r26,-25l5064,4988r25,-28l5115,4934r25,-27l5165,4879r24,-28l5213,4822r24,-28l5261,4765r23,-28l5307,4707r22,-30l5351,4647r21,-30l5394,4586r21,-30l5434,4524r20,-31l5474,4461r19,-32l5511,4397r19,-32l5548,4332r17,-33l5583,4266r16,-34l5616,4199r16,-34l5648,4131r15,-35l5677,4062r15,-35l5706,3992r13,-35l5732,3922r12,-36l5757,3850r12,-36l5780,3778r11,-36l5800,3705r10,-37l5819,3631r9,-37l5837,3557r7,-38l5852,3481r7,-37l5865,3405r6,-38l5876,3328r6,-38l5886,3252r4,-39l5893,3174r3,-39l5898,3096r3,-40l5902,3017r1,-40l5903,2938r,-39l5902,2859r-1,-39l5898,2780r-2,-39l5893,2702r-3,-39l5886,2624r-4,-38l5876,2548r-5,-39l5865,2471r-6,-39l5852,2395r-8,-38l5837,2319r-9,-37l5819,2245r-9,-37l5800,2171r-9,-37l5780,2098r-11,-36l5757,2026r-13,-36l5732,1954r-13,-35l5706,1884r-14,-35l5677,1814r-14,-34l5648,1745r-16,-34l5616,1677r-17,-33l5583,1610r-18,-33l5548,1544r-18,-33l5511,1479r-18,-32l5474,1415r-20,-32l5434,1352r-19,-32l5394,1290r-22,-31l5351,1229r-22,-30l5307,1169r-23,-30l5261,1111r-24,-29l5213,1054r-24,-29l5165,997r-25,-28l5115,942r-26,-26l5064,888r-27,-26l5011,837r-26,-27l4957,785r-27,-25l4902,736r-28,-24l4846,688r-29,-25l4788,640r-29,-23l4729,594r-29,-22l4669,551r-30,-21l4609,509r-31,-21l4546,467r-32,-20l4483,428r-33,-19l4418,389r-33,-17l4353,353r-34,-17l4286,319r-33,-17l4219,285r-34,-15l4151,254r-35,-15l4082,225r-35,-14l4011,196r-35,-13l3941,170r-36,-12l3868,146r-36,-12l3796,123r-36,-11l3723,102,3686,92r-37,-9l3611,75r-37,-9l3536,58r-38,-8l3461,44r-39,-7l3384,32r-39,-6l3307,21r-39,-5l3228,13r-38,-3l3150,7,3111,4,3071,2,3032,1,2992,r-40,l2912,r-40,1l2833,2r-40,2l2753,7r-39,3l2675,13r-39,3l2597,21r-38,5l2520,32r-38,5l2443,44r-37,6l2367,58r-37,8l2293,75r-38,8l2218,92r-37,10l2144,112r-36,11l2072,134r-37,12l1999,158r-36,12l1928,183r-36,13l1857,211r-35,14l1788,239r-35,15l1719,270r-34,15l1651,302r-33,17l1585,336r-35,17l1519,372r-33,17l1454,409r-33,19l1390,447r-32,20l1327,488r-32,21l1265,530r-30,21l1204,572r-30,22l1145,617r-29,23l1086,663r-28,25l1030,712r-28,24l974,760r-27,25l919,810r-26,27l866,862r-26,26l815,916r-27,26l764,969r-25,28l715,1025r-24,29l666,1082r-23,29l620,1139r-23,30l575,1199r-22,30l532,1259r-22,31l489,1320r-19,32l450,1383r-20,32l410,1447r-19,32l373,1511r-18,33l338,1577r-18,33l303,1644r-16,33l271,1711r-16,34l240,1780r-15,34l211,1849r-14,35l184,1919r-14,35l158,1990r-12,36l134,2062r-11,36l112,2134r-10,37l92,2208r-8,37l75,2282r-9,37l58,2357r-7,38l44,2432r-7,39l32,2509r-6,39l21,2586r-5,38l13,2663r-3,39l7,2741r-3,39l2,2820r-1,39l,2899r,39l,2977r1,40l2,3056r2,40l7,3135r3,39l13,3213r3,39l21,3290r5,38l32,3367r5,38l44,3444r7,37l58,3519r8,38l75,3594r9,37l92,3668r10,37l112,3742r11,36l134,3814r12,36l158,3886r12,36l184,3957r13,35l211,4027r14,35l240,4096r15,35l271,4165r16,34l303,4232r17,34l338,4299r17,33l373,4365r18,32l410,4429r20,32l450,4493r20,31l489,4556r21,30l532,4617r21,30l575,4677r22,30l620,4737r23,28l666,4794r25,28l715,4851r24,28l764,4907r24,27l815,4960r25,28l866,5014r27,25l919,5066r28,25l974,5116r28,24l1030,5164r28,24l1086,5213r30,23l1145,5259r29,23l1204,5304r31,21l1265,5346r30,21l1327,5388r31,21l1390,5429r31,19l1454,5467r32,20l1519,5504r31,19l1585,5540r33,17l1651,5574r34,17l1719,5606r34,16l1788,5637r34,14l1857,5665r35,15l1928,5693r35,13l1999,5718r36,12l2072,5742r36,11l2144,5764r37,10l2218,5784r37,9l2293,5801r37,9l2367,5818r39,8l2443,5832r39,7l2520,5844r39,6l2597,5855r39,5l2675,5863r39,3l2753,5869r40,3l2833,5874r39,1l2912,5876r40,xe" fillcolor="#004171" stroked="f">
                  <v:path arrowok="t" o:connecttype="custom" o:connectlocs="807,1466;884,1455;958,1436;1029,1409;1096,1376;1160,1337;1219,1291;1272,1240;1321,1184;1364,1123;1400,1058;1430,989;1453,917;1468,842;1475,764;1475,695;1466,618;1450,543;1427,471;1396,403;1359,338;1315,278;1266,222;1212,172;1152,127;1088,88;1021,56;949,31;875,13;798,3;728,0;649,5;573,19;500,40;430,68;364,102;301,143;244,190;191,242;144,300;103,362;68,428;40,498;19,571;5,647;0,725;3,794;13,870;31,945;56,1016;89,1083;128,1147;173,1206;223,1260;279,1309;340,1352;405,1389;473,1420;545,1444;621,1460;698,1468" o:connectangles="0,0,0,0,0,0,0,0,0,0,0,0,0,0,0,0,0,0,0,0,0,0,0,0,0,0,0,0,0,0,0,0,0,0,0,0,0,0,0,0,0,0,0,0,0,0,0,0,0,0,0,0,0,0,0,0,0,0,0,0,0"/>
                </v:shape>
                <v:shape id="Freeform 50" o:spid="_x0000_s1030" style="position:absolute;left:347;top:18;width:1109;height:1230;visibility:visible;mso-wrap-style:square;v-text-anchor:top" coordsize="4435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" path="m3710,1224r25,6l3766,1231r15,l3787,1225r10,-12l3798,1201r-20,-8l3750,1186r-16,-3l3725,1189r-16,12l3700,1207r-1,3l3701,1217r9,7xm4085,2488r50,14l4190,2504r55,-4l4300,2494r8,-8l4322,2471r8,-7l4353,2480r19,18l4374,2528r-10,18l4355,2565r-8,17l4313,2560r-60,-6l4186,2557r-58,4l4122,2571r-10,19l4107,2600r-20,-8l4075,2581r-14,-15l4063,2537r8,-27l4085,2488xm4150,2173r-40,12l4073,2196r-36,-3l4035,2144r32,-16l4101,2117r14,15l4137,2159r13,14xm4241,2150r-16,5l4207,2158r-14,5l4196,2138r7,-28l4222,2094r20,9l4242,2127r-1,23xm2521,467r-2,9l2517,494r-1,10l2506,499r-19,-7l2477,488r6,-7l2494,469r6,-7l2492,459r-17,-7l2466,449r4,-9l2476,424r3,-9l2486,425r8,8l2507,436r1,-9l2509,413r1,-9l2520,408r19,8l2549,419r-6,6l2533,435r-5,5l2537,444r16,6l2562,453r-3,9l2552,479r-3,8l2539,480r-9,-7l2521,467xm2537,292r6,9l2551,309r13,3l2564,304r1,-15l2566,281r10,5l2595,292r10,5l2599,302r-10,10l2584,316r9,5l2609,326r9,3l2615,338r-7,17l2605,362r-10,-6l2587,349r-10,-6l2576,353r-2,17l2573,379r-10,-3l2544,368r-10,-3l2540,357r11,-12l2556,338r-8,-3l2532,328r-9,-3l2527,316r6,-15l2537,292xm2378,391r-25,-7l2328,369r-24,-12l2287,387r-4,36l2278,460r-21,-7l2220,442r-21,-6l2210,410r18,-30l2242,340r-33,-5l2175,331r-30,-11l2152,300r13,-35l2173,245r23,10l2239,272r23,9l2271,245r3,-39l2282,168r19,6l2338,184r19,5l2343,225r-15,35l2318,295r22,5l2383,308r22,4l2398,339r-8,24l2378,391xm4391,2357r-15,6l4359,2363r-17,l4344,2387r5,25l4344,2437r-28,-13l4298,2404r-5,-31l4243,2380r-91,13l4102,2401r-2,9l4097,2426r-3,9l4078,2439r-15,-9l4044,2418r-16,-36l4039,2345r16,-36l4071,2334r31,7l4149,2336r50,-11l4248,2313r40,-6l4283,2279r-11,-35l4259,2218r-37,-1l4187,2222r-33,10l4116,2245r-37,18l4055,2299r-24,-11l4010,2275r-11,-25l4007,2221r-8,-27l3976,2172r-2,-31l3982,2114r5,-30l4033,2085r43,-10l4121,2056r9,15l4148,2101r8,16l4173,2078r27,-33l4231,2036r41,15l4291,2076r4,34l4291,2149r-5,39l4288,2226r26,27l4362,2304r26,27l4380,2282r-10,-49l4359,2186r-12,-47l4333,2092r-13,-46l4306,2001r-15,-45l4275,1912r-32,8l4250,1946r,30l4227,1966r-20,-12l4196,1926r-47,15l4097,1962r-52,21l4000,1999r-9,14l3990,2029r-12,10l3960,2034r-14,-2l3931,2018r-6,-27l3928,1965r-3,-29l3941,1930r21,8l3982,1945r46,-18l4113,1893r47,-17l4152,1863r-13,-26l4131,1824r4,-3l4142,1815r3,-3l4138,1803r-16,-17l4115,1776r-47,12l4018,1810r-50,25l3924,1858r4,18l3935,1893r-4,15l3907,1902r-18,-2l3873,1882r-5,-27l3874,1823r10,-31l3960,1781r69,-32l4060,1729r7,-11l4065,1704r,-15l4092,1683r19,13l4133,1705r24,25l4154,1767r1,35l4196,1828r38,29l4265,1889r-14,-38l4236,1811r-16,-39l4204,1733r-17,-38l4170,1658r-18,-39l4133,1582r-18,-37l4096,1507r-20,-36l4055,1435r-21,-36l4012,1363r-22,-36l3968,1292r-23,-35l3921,1223r-23,-35l3873,1155r-26,-34l3822,1088r-26,-33l3769,1024r-26,-33l3715,960r-28,-32l3658,898r-28,-31l3600,837r-30,-29l3539,778r-30,-28l3478,721r-32,-29l3413,665r-32,-27l3347,611r-33,-26l3280,560r-35,-25l3210,509r-36,-24l3139,461r-37,-24l3066,414r-38,-22l2985,368r-42,-23l2901,323r-42,-22l2817,281r-43,-20l2731,243r-43,-19l2646,207r-44,-17l2558,174r-47,-16l2473,144r-39,-13l2396,119r-40,-12l2317,96,2277,85,2236,75r-39,-9l2156,58r-41,-8l2075,42r-41,-6l1993,29r-41,-5l1911,18r-42,-4l1827,10,1787,7,1745,5,1703,3,1661,r-41,l1578,r-42,l1494,2r-42,1l1411,5r-42,3l1327,11r-42,4l1243,19r-41,6l1161,30r-42,7l1079,43r-42,8l996,59r-41,8l915,76,874,86,834,96r-40,11l754,118r-39,12l675,142r-40,13l597,168r-39,15l520,198r-39,14l444,229r-38,15l369,261r-37,17l296,297r-37,17l223,334r-35,19l153,372r-34,21l84,414,50,436,17,458r9,22l43,470,64,460r13,9l82,483r-3,13l90,501r11,-5l113,492r3,4l119,502r2,4l109,550,81,586,42,611r-1,19l44,646r5,16l82,671r31,-11l135,635r33,-58l203,521r21,-61l237,435r22,-18l285,406r21,l320,410r15,15l339,445r-14,10l309,463r-27,46l255,553r-23,44l218,645r1,54l231,723r11,28l231,771r-13,5l205,778r-11,-7l165,802r-20,34l105,831r6,-37l135,762r20,-30l147,701r-28,36l80,762,45,785,24,823,,866r6,51l,962,37,933,75,903r39,-28l154,846r39,-27l234,792r41,-26l317,741r41,-24l400,694r42,-22l417,676r-25,l368,669,356,653r-26,-7l312,628r7,-9l332,603r7,-9l336,576,323,563,312,548r50,-18l407,529r47,2l509,528r33,-27l584,467r21,-36l580,425,535,415r-24,-7l508,413r-6,6l499,424r-43,18l418,465r-44,3l374,456r,-12l380,434r4,-23l366,399,349,388r-5,-11l345,367r7,-9l375,332r5,-40l403,260r17,18l452,311r17,17l473,328r5,l481,328r55,35l600,381r66,9l657,368r-3,-23l661,322r25,3l697,353r15,26l750,378r33,-12l809,345r22,-26l797,316r-33,1l732,328,686,311,641,291,609,253r-12,-8l582,243r-5,-14l600,213r28,-9l639,185r-1,-7l643,170r9,l675,173r15,-14l702,141r40,22l767,200r15,43l798,257r16,13l838,270r33,-6l900,247r23,-21l929,197r-1,-33l943,141r51,-7l1044,135r42,26l1072,173r-15,7l1042,187r-42,42l974,278r-3,56l986,335r13,-3l1015,331r24,12l1058,362r8,26l1064,405r-17,6l1027,414r,10l1027,437r-7,11l978,439,951,405,931,363,911,326r-24,40l863,405r-13,45l810,486r-49,19l710,516r-12,-7l689,497r1,-15l712,463r29,-1l770,465r18,-8l801,440r10,-16l766,441r-48,10l672,463r-41,21l602,524r-29,23l540,569r-19,35l497,621r-21,27l457,667r49,-23l554,621r48,-23l651,576r49,-20l706,543r5,-13l722,521r15,-3l748,526r8,10l806,519r49,-14l905,492r49,-12l1005,469r50,-12l1106,446r2,-49l1112,350r2,-47l1117,257r2,-45l1123,166r3,-46l1130,73r2,l1136,73r2,l1148,162r8,65l1161,277r4,36l1169,342r2,26l1173,396r1,38l1185,431r18,-4l1213,425r4,-52l1223,311r4,-67l1232,179r5,-55l1240,87r1,-14l1250,132r6,54l1260,240r5,57l1279,268r29,-66l1342,130r25,-47l1396,143r28,61l1450,260r8,-59l1463,145r9,-67l1483,144r6,56l1494,260r29,-62l1549,140r31,-62l1605,125r23,47l1653,218r24,47l1682,215r9,-93l1695,73r2,l1700,73r1,l1708,134r2,50l1712,229r10,47l1733,255r25,-52l1790,142r25,-54l1830,119r30,68l1891,255r14,31l1914,243r5,-45l1924,146r8,-65l1937,129r6,49l1946,227r2,50l1951,326r,51l1951,428r15,7l1987,440r24,6l2013,400r2,-49l2017,304r2,-48l2022,208r3,-47l2030,113r5,-45l2044,120r8,57l2058,236r6,59l2068,349r5,46l2076,430r3,20l2130,463r51,12l2234,488r53,15l2339,519r50,19l2394,533r10,-9l2409,518r19,-2l2445,525r12,13l2460,560r17,7l2495,577r38,16l2572,608r38,18l2649,643r37,18l2724,680r37,20l2797,720r37,21l2869,763r36,23l2939,808r35,24l3008,856r34,25l3075,906r33,27l3141,959r32,26l3205,1014r31,27l3267,1070r29,29l3326,1129r30,30l3384,1189r28,31l3439,1252r28,32l3493,1315r27,33l3545,1381r24,33l3593,1448r25,34l3641,1516r22,35l3685,1586r21,35l3726,1656r20,37l3766,1729r19,36l3802,1801r18,38l3836,1875r17,36l3869,1947r15,36l3898,2021r14,37l3924,2095r14,39l3949,2172r11,38l3969,2249r10,39l3988,2328r8,39l4004,2407r6,40l4016,2487r5,40l4027,2568r3,40l4033,2649r4,41l4039,2731r1,41l4041,2813r,41l4040,2895r-1,40l4037,2977r-3,40l4031,3059r-3,41l4023,3140r-5,42l4012,3223r-5,40l3999,3304r-8,39l3984,3384r-9,40l3966,3464r-10,39l3945,3543r-11,38l3922,3621r-12,38l3897,3697r-13,38l3869,3772r-14,37l3840,3847r-17,36l3808,3919r-18,35l3773,3989r-18,35l3736,4058r-19,34l3697,4125r-21,33l3655,4191r-21,32l3612,4253r-23,31l3566,4314r-1,49l3564,4412r-1,49l3563,4509r,47l3563,4604r,46l3563,4696r,47l3564,4787r,45l3564,4876r,44l3596,4888r30,-31l3657,4825r30,-32l3717,4761r28,-33l3773,4695r28,-33l3828,4628r26,-32l3880,4562r26,-34l3931,4494r24,-36l3978,4423r23,-35l4024,4353r22,-36l4067,4281r21,-37l4108,4207r19,-37l4146,4132r18,-39l4183,4055r16,-38l4216,3977r16,-41l4248,3897r14,-41l4278,3803r18,-54l4314,3693r12,-39l4338,3613r11,-42l4359,3531r10,-42l4377,3447r8,-42l4393,3363r7,-43l4406,3277r5,-42l4417,3191r4,-43l4425,3104r3,-43l4430,3017r2,-43l4433,2930r2,-44l4435,2844r-2,-44l4432,2756r-1,-43l4429,2670r-2,-43l4424,2583r-6,-54l4413,2477r-9,-56l4391,2357xm4374,2867r-2,1l4369,2870r-3,3l4336,2851r-34,-29l4274,2794r-20,17l4242,2834r-10,24l4196,2854r-32,l4130,2853r-17,-26l4098,2807r-22,-22l4089,2731r8,-56l4065,2625r2,-3l4071,2614r2,-3l4104,2636r58,48l4194,2710r20,-19l4219,2668r14,-11l4266,2656r30,3l4324,2646r12,13l4338,2672r4,18l4355,2707r24,31l4391,2754r-17,36l4361,2831r13,36xm4311,2792r-19,-19l4267,2751r-13,-21l4276,2706r28,12l4329,2729r-4,16l4316,2775r-5,17xm4206,2802r-19,-1l4153,2799r-18,-2l4140,2778r10,-36l4155,2724r27,20l4209,2770r-3,32xm2670,628r-10,-29l2640,574r-27,-19l2596,553r-18,1l2564,560r-3,-2l2556,553r-3,-3l2594,531r47,-18l2684,496r-2,-22l2666,455r-15,-20l2669,404r12,-30l2682,344r26,12l2740,356r33,-6l2804,345r26,2l2847,365r4,37l2860,417r14,13l2879,446r-27,11l2825,463r-18,19l2824,494r12,16l2843,526r-26,34l2799,597r-27,29l2737,621r-33,3l2670,628xm2748,582r9,-16l2774,538r10,-17l2752,505r-43,12l2666,531r18,12l2694,561r15,21l2719,581r17,-1l2748,582xm2798,383r-32,18l2732,413r-27,20l2729,446r36,-4l2807,437r-2,-18l2803,397r-5,-14xm2903,663r-9,-7l2886,649r-7,-8l2876,650r-4,16l2870,675r-9,-4l2843,662r-8,-6l2840,651r12,-11l2859,634r-8,-4l2837,622r-8,-4l2834,610r7,-14l2845,587r5,10l2857,606r12,4l2871,603r2,-15l2875,581r9,4l2902,595r9,4l2905,604r-11,8l2889,617r7,4l2911,629r8,4l2915,641r-9,14l2903,663xm2941,560r-10,-5l2914,546r-9,-5l2912,535r12,-11l2930,518r-8,-4l2907,506r-9,-4l2903,494r8,-15l2915,471r5,9l2928,488r12,5l2941,485r4,-14l2946,463r10,6l2973,478r9,5l2976,487r-11,9l2960,501r8,4l2983,513r8,4l2986,525r-7,15l2974,548r-9,-8l2958,532r-9,-7l2947,535r-4,16l2941,560xm3315,1079r,-17l3315,1031r,-16l3309,1006r-13,-16l3290,980r-17,3l3244,990r-17,3l3213,970r-14,-20l3202,922r41,-28l3276,857r29,-43l3337,777r-8,-21l3313,730r-18,-16l3261,754r-65,71l3162,865r5,6l3174,884r5,7l3150,894r-27,5l3094,883r-2,-27l3099,834r25,-11l3154,787r56,-66l3240,686r-1,-11l3237,662r-8,-9l3191,682r-40,28l3111,735r-42,23l3025,778r-45,18l2973,791r-8,-4l2962,781r14,-48l2993,687r16,-46l3026,594r14,-48l3037,538r-8,-14l3026,516r42,-12l3108,501r30,25l3141,541r-25,10l3100,566r-26,54l3039,691r-15,54l3040,729r31,-20l3107,685r33,-27l3163,632r3,-26l3141,582r15,-15l3177,564r22,-1l3216,586r18,26l3243,644r17,-1l3294,643r19,l3317,657r9,29l3331,701r14,2l3372,707r15,1l3395,739r13,29l3403,793r-46,43l3314,889r-37,54l3289,961r21,21l3327,1000r34,-36l3425,899r35,-35l3455,846r-12,-15l3446,816r33,3l3510,819r14,26l3527,860r6,15l3530,889r-53,40l3427,979r-45,48l3383,1045r5,15l3389,1074r-24,8l3340,1083r-25,-4xm3578,1369r-17,-34l3553,1299r-11,-35l3552,1252r19,l3589,1248r48,-39l3686,1164r35,-54l3675,1130r-50,19l3574,1164r-53,11l3466,1182r-55,l3412,1151r23,-34l3456,1081r25,-41l3510,1002r18,-42l3527,911r44,2l3609,919r9,44l3585,1004r-35,38l3521,1086r-10,14l3493,1126r-10,13l3536,1122r71,-23l3658,1076r-5,-18l3641,1024r-6,-19l3655,1004r16,l3692,1004r20,57l3731,1117r44,37l3791,1161r30,11l3836,1178r-2,40l3825,1255r-15,31l3763,1281r-57,-7l3652,1276r-39,31l3623,1331r13,19l3647,1374r-24,4l3602,1377r-24,-8xm3659,1432r14,-11l3692,1415r19,-5l3748,1389r67,-40l3852,1329r-1,-16l3848,1286r-2,-16l3869,1277r22,7l3913,1296r3,22l3918,1337r-5,19l3935,1366r26,6l3977,1393r-9,18l3958,1431r-8,20l3919,1459r-35,l3862,1481r-15,-1l3840,1476r-5,-16l3834,1444r5,-11l3852,1427r23,-4l3899,1426r17,-16l3881,1376r-29,10l3830,1402r-18,10l3785,1422r-31,11l3728,1446r-13,17l3722,1488r36,29l3744,1529r-23,4l3699,1529r-22,-27l3665,1468r-6,-36xm3785,1707r5,-34l3788,1637r-13,-32l3755,1585r-26,-6l3726,1559r48,5l3823,1573r46,3l3884,1533r33,-11l3943,1502r28,-23l3988,1494r23,16l4037,1517r24,9l4075,1544r-2,29l4073,1603r17,16l4090,1625r,11l4090,1641r-29,-5l4007,1625r-29,-6l3974,1647r3,27l3976,1703r-34,15l3913,1740r-29,26l3852,1745r-33,-21l3785,1707xm3828,1617r2,27l3842,1677r22,30l3887,1700r22,-12l3922,1675r-9,-32l3869,1626r-41,-9xm4009,1546r-33,-4l3953,1552r-18,16l3951,1584r31,6l4011,1595r,-13l4010,1558r-1,-12xm4201,3657r-28,4l4142,3658r-20,13l4128,3723r-31,33l4056,3761r-46,-5l3964,3756r-2,-5l3962,3746r,-5l4004,3714r37,-29l4073,3648r20,-42l4074,3580r-28,-21l4035,3554r-8,-9l4021,3534r-1,-11l4027,3514r8,-6l4066,3524r30,30l4110,3534r5,-52l4105,3430r-3,-45l4119,3390r9,17l4135,3422r,4l4135,3435r,5l4163,3421r24,-27l4204,3364r-5,-25l4188,3314r-20,-14l4137,3301r-29,-10l4079,3282r4,-20l4095,3248r-8,-18l4087,3216r10,-6l4111,3212r2,-8l4113,3195r,-9l4153,3190r39,11l4218,3228r11,31l4226,3293r8,24l4232,3264r7,-51l4239,3163r-21,-47l4183,3137r-37,22l4107,3153r14,-23l4109,3113r-11,-16l4113,3079r,-9l4112,3053r-1,-9l4140,3043r30,6l4197,3062r3,10l4206,3082r10,5l4218,3077r,-12l4212,3056r-25,-35l4173,2981r-5,-41l4183,2946r13,11l4210,2960r9,-18l4227,2923r18,7l4250,2935r6,10l4260,2951r18,-9l4300,2938r24,6l4308,2964r-9,23l4300,3014r-2,12l4296,3048r-1,12l4309,3033r19,-34l4347,2986r3,l4354,2986r3,l4357,2987r,2l4357,2990r25,1l4383,3017r25,6l4387,3060r-16,39l4332,3122r-41,6l4274,3152r-2,35l4273,3225r-3,34l4277,3310r-13,43l4239,3390r-23,39l4259,3407r50,-9l4359,3401r-8,30l4328,3455r10,30l4333,3493r,9l4330,3511r-13,-2l4308,3498r-10,-9l4259,3489r-38,-14l4182,3478r-26,38l4145,3562r-5,47l4146,3614r13,8l4168,3621r10,-41l4189,3539r,-42l4215,3505r22,15l4260,3508r3,l4269,3508r3,l4272,3519r1,20l4274,3550r18,4l4306,3565r10,15l4284,3613r-34,35l4201,3657xm4173,4007r-5,13l4159,4026r-14,3l4123,4021r-39,-13l4062,4000r-35,32l3988,4060r-34,27l3954,4089r,3l3954,4094r48,18l4048,4132r28,42l4077,4192r-1,18l4062,4217r-2,-1l4056,4214r-2,-1l4044,4233r-9,20l4015,4256r-2,-3l4011,4250r-1,-2l3998,4260r-11,16l3975,4291r-20,-41l3942,4205r14,-45l3953,4154r-4,-11l3945,4136r-51,10l3851,4178r-36,39l3810,4252r-11,67l3794,4354r18,6l3834,4359r21,-3l3881,4366r21,17l3913,4411r-5,17l3902,4445r-12,10l3865,4432r-36,2l3797,4423r-34,-12l3745,4442r-11,31l3750,4511r4,41l3743,4588r-37,26l3666,4635r-41,16l3652,4601r22,-57l3678,4487r-37,-11l3619,4442r-29,-31l3599,4399r-2,-9l3596,4376r3,-23l3605,4337r14,-18l3620,4321r4,7l3625,4330r12,-22l3649,4290r22,-11l3686,4325r14,37l3693,4406r30,-48l3746,4303r10,-58l3746,4186r-13,-9l3717,4171r-4,-14l3725,4148r17,2l3756,4152r3,-21l3759,4110r17,-10l3785,4100r3,4l3792,4109r-1,13l3792,4135r6,9l3836,4128r38,-27l3902,4071r7,-40l3907,3985r-6,-49l3901,3890r12,-39l3944,3820r14,3l3962,3838r-4,13l3934,3888r2,43l3947,3976r,45l3969,4019r22,-15l4012,3988r-2,-39l3988,3915r1,-48l3990,3857r6,-7l4004,3841r9,1l4020,3848r4,7l4032,3848r1,-14l4043,3833r5,4l4054,3844r5,5l4075,3826r22,-10l4115,3837r3,28l4112,3891r-14,27l4123,3911r26,-12l4173,3887r3,21l4168,3927r15,16l4177,3964r-13,20l4173,4007xe" stroked="f">
                  <v:path arrowok="t" o:connecttype="custom" o:connectlocs="1094,632;1060,538;624,108;642,70;631,81;568,61;1026,600;1000,563;1090,547;996,486;990,445;992,323;725,81;374,1;30,98;56,115;37,175;84,144;88,90;172,78;236,35;216,101;151,150;290,69;368,20;473,64;519,108;752,214;967,487;998,836;891,1163;1058,984;1105,632;1041,671;1078,698;663,109;694,135;718,169;728,157;746,121;800,238;807,163;768,177;822,240;886,316;873,282;912,344;971,365;946,427;995,405;1003,399;1009,877;1028,803;1049,766;1074,765;1090,850;1067,877;1019,1044;949,1089;905,1111;939,1038;1003,997;1042,982" o:connectangles="0,0,0,0,0,0,0,0,0,0,0,0,0,0,0,0,0,0,0,0,0,0,0,0,0,0,0,0,0,0,0,0,0,0,0,0,0,0,0,0,0,0,0,0,0,0,0,0,0,0,0,0,0,0,0,0,0,0,0,0,0,0,0"/>
                  <o:lock v:ext="edit" verticies="t"/>
                </v:shape>
                <v:shape id="Freeform 51" o:spid="_x0000_s1031" style="position:absolute;left:253;top:570;width:969;height:708;visibility:visible;mso-wrap-style:square;v-text-anchor:top" coordsize="3877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" path="m3874,1358r,4l3874,1373r,17l3874,1415r-2,29l3872,1479r,41l3872,1564r,49l3872,1665r,56l3871,1779r,60l3871,1900r,64l3871,2029r,64l3870,2158r,65l3870,2286r,62l3870,2408r-1,58l3869,2522r,52l3869,2623r,44l3869,2708r,35l3869,2772r-1,24l3868,2814r,11l3868,2829r-21,1l3809,2833r-22,1l3786,2834r-5,l3775,2834r-9,l3754,2834r-16,l3722,2834r-19,l3681,2834r-24,l3632,2834r-29,l3573,2834r-33,l3506,2834r-36,l3433,2834r-40,-1l3352,2833r-43,l3264,2833r-45,l3171,2833r-49,l3073,2833r-52,l2969,2833r-53,l2861,2832r-56,l2749,2832r-58,l2633,2832r-59,l2514,2832r-60,l2393,2832r-61,l2270,2830r-62,l2145,2830r-63,l2020,2830r-63,l1893,2830r-63,l1767,2829r-63,l1641,2829r-62,l1517,2829r-63,l1394,2829r-62,l1272,2829r-60,-1l1154,2828r-58,l1038,2828r-56,l925,2828r-53,l818,2828r-53,l714,2828r-50,-1l615,2827r-47,l522,2827r-44,l435,2827r-42,l354,2827r-38,l280,2827r-34,l214,2827r-31,l156,2827r-27,-1l105,2826r-21,l64,2826r-16,l34,2826r-12,l12,2826r-7,l1,2826r-1,l2,2826r3,l7,2826r1,-11l11,2794r1,-12l12,2781r,-5l12,2766r,-12l12,2737r,-18l12,2696r,-26l12,2642r,-31l12,2577r,-36l12,2503r,-42l12,2418r,-46l12,2325r,-49l13,2225r,-53l13,2119r,-56l13,2006r,-57l13,1889r,-60l13,1769r,-62l13,1646r,-63l13,1521r,-64l13,1395r,-64l13,1269r,-63l13,1144r,-63l14,1020r,-61l14,899r,-58l14,783r,-57l14,671r,-54l14,566r,-52l14,465r,-47l14,373r,-44l14,288r,-38l14,213r,-33l14,148r,-29l14,94r,-22l14,53r,-16l14,24r,-9l14,10r,-2l20,4,28,1,36,r1,44l38,90r1,46l39,183r,48l39,281r,49l39,379r-1,50l38,478r,2l38,487r,11l38,513r,19l38,555r,26l38,612r,33l38,680r,39l38,761r,45l38,853r,49l38,954r-1,54l37,1063r,57l37,1178r,60l37,1298r,62l37,1422r,63l36,1548r,64l36,1676r,63l36,1803r,62l36,1928r,61l35,2051r,59l35,2168r,57l35,2280r,54l35,2385r,50l35,2482r,45l35,2569r-1,39l34,2645r,33l34,2708r,26l34,2757r,20l34,2792r,11l34,2810r,2l33,2813r-3,1l29,2814r1,l35,2814r6,l51,2814r12,l78,2814r16,1l114,2815r22,l160,2815r26,l214,2815r31,l278,2815r34,l348,2815r38,l426,2815r41,l511,2815r44,1l602,2816r47,l699,2816r49,l800,2816r54,l908,2816r55,1l1019,2817r57,l1133,2817r60,l1252,2817r59,l1373,2817r60,1l1496,2818r62,l1620,2818r64,l1747,2818r64,l1874,2819r63,l2001,2819r64,l2128,2819r63,l2254,2819r62,2l2379,2821r62,l2502,2821r61,l2623,2821r60,l2742,2822r57,l2856,2822r56,l2967,2822r54,l3074,2822r52,1l3176,2823r50,l3273,2823r46,l3364,2823r43,l3449,2823r40,l3527,2823r36,1l3598,2824r32,l3660,2824r29,l3715,2824r24,l3761,2824r19,l3798,2824r14,l3824,2824r10,l3841,2824r4,l3846,2824r2,-46l3849,2732r1,-47l3852,2639r,-47l3853,2546r,-45l3853,2455r,-46l3853,2364r,-46l3853,2273r,-45l3854,2183r,-3l3855,2172r1,-3l3856,2119r,-49l3856,2023r,-47l3856,1930r,-45l3856,1841r-1,-44l3855,1755r,-43l3855,1669r,-42l3855,1586r1,-43l3856,1501r,-41l3856,1417r1,-43l3857,1331r1,-44l3858,1242r,-6l3858,1218r,-28l3858,1151r,-45l3859,1054r,-57l3859,935r,-64l3859,806r,-66l3859,677r,-61l3860,559r,-52l3860,461r,-38l3860,395r,-19l3860,371r6,-18l3872,362r5,12l3877,379r,18l3877,423r,36l3876,503r,51l3876,610r,59l3876,732r-1,66l3875,865r,67l3875,998r,63l3874,1122r,56l3874,1228r,44l3874,1308r,27l3874,1352r,6xe" stroked="f">
                  <v:path arrowok="t" o:connecttype="custom" o:connectlocs="968,380;968,491;967,616;967,699;947,708;926,708;867,708;780,708;673,708;552,707;426,707;303,707;191,707;98,706;32,706;1,706;2,703;3,684;3,625;3,529;3,411;3,286;3,168;3,72;3,13;7,0;10,70;9,124;9,180;9,280;9,403;9,527;9,631;8,694;7,703;23,703;78,703;162,704;269,704;389,704;516,704;641,705;755,705;852,705;922,706;958,706;963,659;963,568;964,529;964,438;964,354;964,297;965,185;965,94;969,99;969,199;968,318" o:connectangles="0,0,0,0,0,0,0,0,0,0,0,0,0,0,0,0,0,0,0,0,0,0,0,0,0,0,0,0,0,0,0,0,0,0,0,0,0,0,0,0,0,0,0,0,0,0,0,0,0,0,0,0,0,0,0,0,0"/>
                </v:shape>
                <v:shape id="Freeform 52" o:spid="_x0000_s1032" style="position:absolute;left:606;top:1017;width:56;height:137;visibility:visible;mso-wrap-style:square;v-text-anchor:top" coordsize="22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" path="m222,l209,42,195,85r-12,43l172,172r-12,43l149,258r-12,43l124,344r-13,42l97,427,80,469,64,508,44,548r-13,1l15,542,,534,20,499,39,462,57,424,73,381,89,337r12,-45l112,247r12,-45l137,159r16,-43l170,74,193,36,222,xe" stroked="f">
                  <v:path arrowok="t" o:connecttype="custom" o:connectlocs="56,0;53,10;49,21;46,32;43,43;40,54;38,64;35,75;31,86;28,96;24,107;20,117;16,127;11,137;11,137;8,137;4,135;0,133;0,133;5,125;10,115;14,106;14,106;18,95;22,84;25,73;28,62;31,50;35,40;39,29;43,18;49,9;56,0;56,0;56,0" o:connectangles="0,0,0,0,0,0,0,0,0,0,0,0,0,0,0,0,0,0,0,0,0,0,0,0,0,0,0,0,0,0,0,0,0,0,0"/>
                </v:shape>
                <v:shape id="Freeform 53" o:spid="_x0000_s1033" style="position:absolute;left:1081;top:1049;width:55;height:34;visibility:visible;mso-wrap-style:square;v-text-anchor:top" coordsize="21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" path="m,134l8,101,17,69,34,39,82,28,129,14,177,r15,27l206,58r13,32l165,106r-55,11l55,125,,134xe" stroked="f">
                  <v:path arrowok="t" o:connecttype="custom" o:connectlocs="0,34;2,26;4,18;9,10;9,10;21,7;32,4;44,0;44,0;48,7;52,15;55,23;55,23;41,27;28,30;14,32;0,34;0,34" o:connectangles="0,0,0,0,0,0,0,0,0,0,0,0,0,0,0,0,0,0"/>
                </v:shape>
                <v:shape id="Freeform 54" o:spid="_x0000_s1034" style="position:absolute;left:1078;top:1079;width:59;height:12;visibility:visible;mso-wrap-style:square;v-text-anchor:top" coordsize="23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" path="m233,17r-36,5l116,33,36,44,,49,,45,,38,,34,56,28r60,-8l176,10,231,r1,1l233,6r,1l233,10r,5l233,17xe" stroked="f">
                  <v:path arrowok="t" o:connecttype="custom" o:connectlocs="59,4;50,5;29,8;9,11;0,12;0,12;0,11;0,9;0,8;0,8;14,7;29,5;45,2;58,0;58,0;59,0;59,1;59,2;59,2;59,2;59,4;59,4;59,4" o:connectangles="0,0,0,0,0,0,0,0,0,0,0,0,0,0,0,0,0,0,0,0,0,0,0"/>
                </v:shape>
                <v:shape id="Freeform 55" o:spid="_x0000_s1035" style="position:absolute;left:1027;top:1085;width:47;height:40;visibility:visible;mso-wrap-style:square;v-text-anchor:top" coordsize="18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" path="m28,158r-10,4l10,156,,152,37,108,83,67,133,31,187,r-2,9l180,26r-3,8l139,66,66,127,28,158xe" stroked="f">
                  <v:path arrowok="t" o:connecttype="custom" o:connectlocs="7,39;5,40;3,39;0,38;0,38;9,27;21,17;33,8;47,0;47,0;46,2;45,6;44,8;44,8;35,16;17,31;7,39;7,39" o:connectangles="0,0,0,0,0,0,0,0,0,0,0,0,0,0,0,0,0,0"/>
                </v:shape>
                <v:shape id="Freeform 56" o:spid="_x0000_s1036" style="position:absolute;left:1077;top:1088;width:59;height:8;visibility:visible;mso-wrap-style:square;v-text-anchor:top" coordsize="23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" path="m,31l56,23r61,-8l177,8,235,r,2l235,5r,2l198,10r-80,9l38,27,,31xe" stroked="f">
                  <v:path arrowok="t" o:connecttype="custom" o:connectlocs="0,8;14,6;29,4;44,2;59,0;59,0;59,1;59,1;59,2;59,2;50,3;30,5;10,7;0,8;0,8" o:connectangles="0,0,0,0,0,0,0,0,0,0,0,0,0,0,0"/>
                </v:shape>
                <v:shape id="Freeform 57" o:spid="_x0000_s1037" style="position:absolute;left:358;top:1090;width:54;height:33;visibility:visible;mso-wrap-style:square;v-text-anchor:top" coordsize="21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" path="m216,80r-50,23l112,120r-55,9l,132,9,79,33,32,73,r42,6l160,8r37,13l216,59r,5l216,75r,5xe" stroked="f">
                  <v:path arrowok="t" o:connecttype="custom" o:connectlocs="54,20;42,26;28,30;14,32;0,33;0,33;2,20;8,8;18,0;18,0;29,2;40,2;49,5;54,15;54,15;54,16;54,19;54,20;54,20" o:connectangles="0,0,0,0,0,0,0,0,0,0,0,0,0,0,0,0,0,0,0"/>
                </v:shape>
                <v:shape id="Freeform 58" o:spid="_x0000_s1038" style="position:absolute;left:1094;top:1096;width:34;height:76;visibility:visible;mso-wrap-style:square;v-text-anchor:top" coordsize="13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" path="m111,12l99,60r-9,47l79,154,64,191,38,260,25,298r-6,1l9,303r-4,1l3,302,1,295,,292,13,245,26,199,39,153,52,107,63,60,73,10,93,8,114,5,135,r-2,6l127,17r-2,5l122,20r-8,-5l111,12xe" stroked="f">
                  <v:path arrowok="t" o:connecttype="custom" o:connectlocs="28,3;25,15;23,27;20,39;20,39;16,48;10,65;6,75;6,75;5,75;2,76;1,76;1,76;1,76;0,74;0,73;0,73;3,61;7,50;10,38;13,27;16,15;18,3;18,3;23,2;29,1;34,0;34,0;33,2;32,4;31,6;31,6;31,5;29,4;28,3;28,3" o:connectangles="0,0,0,0,0,0,0,0,0,0,0,0,0,0,0,0,0,0,0,0,0,0,0,0,0,0,0,0,0,0,0,0,0,0,0,0"/>
                </v:shape>
                <v:shape id="Freeform 59" o:spid="_x0000_s1039" style="position:absolute;left:417;top:1099;width:6;height:11;visibility:visible;mso-wrap-style:square;v-text-anchor:top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" path="m,l10,12,21,27r3,17l7,39,2,19,,xe" stroked="f">
                  <v:path arrowok="t" o:connecttype="custom" o:connectlocs="0,0;3,3;5,7;6,11;6,11;2,10;1,5;0,0;0,0" o:connectangles="0,0,0,0,0,0,0,0,0"/>
                </v:shape>
                <v:shape id="Freeform 60" o:spid="_x0000_s1040" style="position:absolute;left:1083;top:1099;width:23;height:74;visibility:visible;mso-wrap-style:square;v-text-anchor:top" coordsize="9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" path="m29,290r-9,6l9,296,,300,5,250r7,-50l19,151r8,-49l37,54,49,7,61,4,74,,91,,80,49,69,97,59,145,49,193,39,242,29,290xe" stroked="f">
                  <v:path arrowok="t" o:connecttype="custom" o:connectlocs="7,72;5,73;2,73;0,74;0,74;1,62;3,49;5,37;7,25;9,13;12,2;12,2;15,1;19,0;23,0;23,0;20,12;17,24;15,36;12,48;10,60;7,72;7,72" o:connectangles="0,0,0,0,0,0,0,0,0,0,0,0,0,0,0,0,0,0,0,0,0,0,0"/>
                </v:shape>
                <v:shape id="Freeform 61" o:spid="_x0000_s1041" style="position:absolute;left:1035;top:1100;width:42;height:31;visibility:visible;mso-wrap-style:square;v-text-anchor:top" coordsize="16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" path="m16,123r-6,-3l5,116,,113,44,76,91,39,139,r6,2l159,7r6,1l163,12r-4,9l155,25,119,50,52,98,16,123xe" stroked="f">
                  <v:path arrowok="t" o:connecttype="custom" o:connectlocs="4,31;3,30;1,29;0,28;0,28;11,19;23,10;35,0;35,0;37,1;40,2;42,2;42,2;41,3;40,5;39,6;39,6;30,13;13,25;4,31;4,31" o:connectangles="0,0,0,0,0,0,0,0,0,0,0,0,0,0,0,0,0,0,0,0,0"/>
                </v:shape>
                <v:shape id="Freeform 62" o:spid="_x0000_s1042" style="position:absolute;left:1070;top:1100;width:19;height:75;visibility:visible;mso-wrap-style:square;v-text-anchor:top" coordsize="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" path="m30,285r-5,9l15,295r-7,2l5,296,2,294,,293,2,243,9,196r9,-47l26,103,35,56,42,8,52,2,61,,74,,67,58r-8,57l50,172r-9,57l30,285xe" stroked="f">
                  <v:path arrowok="t" o:connecttype="custom" o:connectlocs="8,72;6,74;4,74;2,75;2,75;1,75;1,74;0,74;0,74;1,61;2,49;5,38;7,26;9,14;11,2;11,2;13,1;16,0;19,0;19,0;17,15;15,29;13,43;11,58;8,72;8,72" o:connectangles="0,0,0,0,0,0,0,0,0,0,0,0,0,0,0,0,0,0,0,0,0,0,0,0,0,0"/>
                </v:shape>
                <v:shape id="Freeform 63" o:spid="_x0000_s1043" style="position:absolute;left:420;top:1114;width:31;height:27;visibility:visible;mso-wrap-style:square;v-text-anchor:top" coordsize="12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" path="m119,107l78,78,38,48,1,19,,12,4,4,9,,52,22,90,57r34,36l123,96r-3,8l119,107xe" stroked="f">
                  <v:path arrowok="t" o:connecttype="custom" o:connectlocs="30,27;20,20;10,12;0,5;0,5;0,3;1,1;2,0;2,0;13,6;23,14;31,23;31,23;31,24;30,26;30,27;30,27" o:connectangles="0,0,0,0,0,0,0,0,0,0,0,0,0,0,0,0,0"/>
                </v:shape>
                <v:shape id="Freeform 64" o:spid="_x0000_s1044" style="position:absolute;left:1041;top:1114;width:33;height:28;visibility:visible;mso-wrap-style:square;v-text-anchor:top" coordsize="13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" path="m,73l33,55,96,19,130,r-7,55l86,90,37,113,28,103,9,83,,73xe" stroked="f">
                  <v:path arrowok="t" o:connecttype="custom" o:connectlocs="0,18;8,14;24,5;33,0;33,0;31,14;22,22;9,28;9,28;7,26;2,21;0,18;0,18" o:connectangles="0,0,0,0,0,0,0,0,0,0,0,0,0"/>
                </v:shape>
                <v:shape id="Freeform 65" o:spid="_x0000_s1045" style="position:absolute;left:356;top:1113;width:58;height:34;visibility:visible;mso-wrap-style:square;v-text-anchor:top" coordsize="23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" path="m229,r2,14l232,29r,15l190,74,146,97r-45,17l54,126,6,134,2,114,,94,6,76,9,73r4,-2l18,70r8,-1l35,68r4,l103,50,166,29,229,xe" stroked="f">
                  <v:path arrowok="t" o:connecttype="custom" o:connectlocs="57,0;58,4;58,7;58,11;58,11;48,19;37,25;25,29;14,32;2,34;2,34;1,29;0,24;2,19;2,19;2,19;3,18;5,18;5,18;7,18;9,17;10,17;10,17;26,13;42,7;57,0;57,0;57,0" o:connectangles="0,0,0,0,0,0,0,0,0,0,0,0,0,0,0,0,0,0,0,0,0,0,0,0,0,0,0,0"/>
                </v:shape>
                <v:shape id="Freeform 66" o:spid="_x0000_s1046" style="position:absolute;left:421;top:1124;width:23;height:22;visibility:visible;mso-wrap-style:square;v-text-anchor:top" coordsize="9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" path="m85,88l47,64,9,40,,,24,21,69,61,93,82r-1,1l87,86r-2,2xe" stroked="f">
                  <v:path arrowok="t" o:connecttype="custom" o:connectlocs="21,22;12,16;2,10;0,0;0,0;6,5;17,15;23,21;23,21;23,21;22,22;21,22;21,22;21,22" o:connectangles="0,0,0,0,0,0,0,0,0,0,0,0,0,0"/>
                </v:shape>
                <v:shape id="Freeform 67" o:spid="_x0000_s1047" style="position:absolute;left:519;top:1128;width:21;height:8;visibility:visible;mso-wrap-style:square;v-text-anchor:top" coordsize="8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" path="m84,19r,4l84,29r,5l62,32,22,28,,26,1,19,3,7,5,,30,18r28,1l84,19xe" stroked="f">
                  <v:path arrowok="t" o:connecttype="custom" o:connectlocs="21,4;21,5;21,7;21,8;21,8;16,8;6,7;0,6;0,6;0,4;1,2;1,0;1,0;8,4;15,4;21,4;21,4;21,4" o:connectangles="0,0,0,0,0,0,0,0,0,0,0,0,0,0,0,0,0,0"/>
                </v:shape>
                <v:shape id="Freeform 68" o:spid="_x0000_s1048" style="position:absolute;left:1011;top:1128;width:29;height:20;visibility:visible;mso-wrap-style:square;v-text-anchor:top" coordsize="11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" path="m116,59l77,72,33,82,,47,6,28,28,11,48,,65,15,98,44r18,15xe" stroked="f">
                  <v:path arrowok="t" o:connecttype="custom" o:connectlocs="29,14;19,18;8,20;0,11;0,11;2,7;7,3;12,0;12,0;16,4;25,11;29,14;29,14;29,14" o:connectangles="0,0,0,0,0,0,0,0,0,0,0,0,0,0"/>
                </v:shape>
                <v:shape id="Freeform 69" o:spid="_x0000_s1049" style="position:absolute;left:417;top:1135;width:21;height:18;visibility:visible;mso-wrap-style:square;v-text-anchor:top" coordsize="8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" path="m69,74l42,56,13,40,,12,1,9,4,4,5,,26,16,63,42,84,57r-6,5l74,68r-5,6xe" stroked="f">
                  <v:path arrowok="t" o:connecttype="custom" o:connectlocs="17,18;11,14;3,10;0,3;0,3;0,2;1,1;1,0;1,0;7,4;16,10;21,14;21,14;20,15;19,17;17,18;17,18" o:connectangles="0,0,0,0,0,0,0,0,0,0,0,0,0,0,0,0,0"/>
                </v:shape>
                <v:shape id="Freeform 70" o:spid="_x0000_s1050" style="position:absolute;left:404;top:1141;width:8;height:63;visibility:visible;mso-wrap-style:square;v-text-anchor:top" coordsize="3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" path="m22,237r-1,2l20,245r-5,11l11,255,5,251,,244,6,188,7,128,5,68,,10,6,5,15,1,25,r5,59l32,119r-2,59l22,237xe" stroked="f">
                  <v:path arrowok="t" o:connecttype="custom" o:connectlocs="6,58;5,59;5,60;4,63;4,63;3,63;1,62;0,60;0,60;2,46;2,32;1,17;0,2;0,2;2,1;4,0;6,0;6,0;8,15;8,29;8,44;6,58;6,58" o:connectangles="0,0,0,0,0,0,0,0,0,0,0,0,0,0,0,0,0,0,0,0,0,0,0"/>
                </v:shape>
                <v:shape id="Freeform 71" o:spid="_x0000_s1051" style="position:absolute;left:943;top:1134;width:22;height:3;visibility:visible;mso-wrap-style:square;v-text-anchor:top" coordsize="8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" path="m89,8l54,8,21,11,,,23,,66,1,89,2r,1l89,5r,3xe" stroked="f">
                  <v:path arrowok="t" o:connecttype="custom" o:connectlocs="22,2;13,2;5,3;0,0;0,0;6,0;16,0;22,1;22,1;22,1;22,1;22,2;22,2;22,2" o:connectangles="0,0,0,0,0,0,0,0,0,0,0,0,0,0"/>
                </v:shape>
                <v:shape id="Freeform 72" o:spid="_x0000_s1052" style="position:absolute;left:944;top:1141;width:8;height:126;visibility:visible;mso-wrap-style:square;v-text-anchor:top" coordsize="3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" path="m22,507r-4,-2l9,501,4,499r,-44l3,410,2,364,1,318,,271,,225,1,179,3,133,9,88,17,44,26,r2,2l30,6r1,2l30,53,29,99r,45l29,189r,46l29,280r,46l28,371r-2,45l24,462r-2,45xe" stroked="f">
                  <v:path arrowok="t" o:connecttype="custom" o:connectlocs="6,126;5,126;2,125;1,124;1,124;1,113;1,102;1,90;0,79;0,67;0,56;0,44;1,33;2,22;4,11;7,0;7,0;7,0;8,1;8,2;8,2;8,13;7,25;7,36;7,47;7,58;7,70;7,81;7,92;7,103;6,115;6,126;6,126" o:connectangles="0,0,0,0,0,0,0,0,0,0,0,0,0,0,0,0,0,0,0,0,0,0,0,0,0,0,0,0,0,0,0,0,0"/>
                </v:shape>
                <v:shape id="Freeform 73" o:spid="_x0000_s1053" style="position:absolute;left:933;top:1141;width:11;height:121;visibility:visible;mso-wrap-style:square;v-text-anchor:top" coordsize="4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" path="m30,484l14,476,2,464,3,446,4,400r,-47l2,305,1,258,,212,,166,4,121,12,78,25,38,45,,37,49,33,97r-2,48l29,193r,49l30,290r,49l31,388r,48l30,484xe" stroked="f">
                  <v:path arrowok="t" o:connecttype="custom" o:connectlocs="7,121;3,119;0,116;1,112;1,112;1,100;1,88;0,76;0,65;0,53;0,42;1,30;3,20;6,10;11,0;11,0;9,12;8,24;8,36;7,48;7,61;7,73;7,85;8,97;8,109;7,121;7,121" o:connectangles="0,0,0,0,0,0,0,0,0,0,0,0,0,0,0,0,0,0,0,0,0,0,0,0,0,0,0"/>
                </v:shape>
                <v:shape id="Freeform 74" o:spid="_x0000_s1054" style="position:absolute;left:955;top:1141;width:8;height:128;visibility:visible;mso-wrap-style:square;v-text-anchor:top" coordsize="33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" path="m22,494r-4,4l9,505r-5,4l4,497r,-32l3,417r,-59l2,292r,-68l1,158,1,99,,51,,19,,7,1,5,3,2,4,,17,36,28,75r5,41l33,163r-1,47l30,257r-2,47l25,353r-1,47l22,447r,47xe" stroked="f">
                  <v:path arrowok="t" o:connecttype="custom" o:connectlocs="5,124;4,125;2,127;1,128;1,128;1,125;1,117;1,105;1,90;0,73;0,56;0,40;0,25;0,13;0,5;0,2;0,2;0,1;1,1;1,0;1,0;4,9;7,19;8,29;8,29;8,41;8,53;7,65;7,76;6,89;6,101;5,112;5,124;5,124" o:connectangles="0,0,0,0,0,0,0,0,0,0,0,0,0,0,0,0,0,0,0,0,0,0,0,0,0,0,0,0,0,0,0,0,0,0"/>
                </v:shape>
                <v:shape id="Freeform 75" o:spid="_x0000_s1055" style="position:absolute;left:962;top:1142;width:12;height:118;visibility:visible;mso-wrap-style:square;v-text-anchor:top" coordsize="50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" path="m50,197r-2,98l47,344r1,30l47,393r1,22l49,451r-7,6l30,467r-8,4l18,426,16,380r1,-47l19,286r3,-48l24,189r,-48l20,93,14,46,,,5,3r9,7l18,13,33,63r6,33l43,131r1,17l48,180r2,17xe" stroked="f">
                  <v:path arrowok="t" o:connecttype="custom" o:connectlocs="12,49;12,74;11,86;12,94;12,94;11,98;12,104;12,113;12,113;10,114;7,117;5,118;5,118;4,107;4,95;4,83;5,72;5,60;6,47;6,35;5,23;3,12;0,0;0,0;1,1;3,3;4,3;4,3;8,16;9,24;10,33;10,33;11,37;12,45;12,49;12,49" o:connectangles="0,0,0,0,0,0,0,0,0,0,0,0,0,0,0,0,0,0,0,0,0,0,0,0,0,0,0,0,0,0,0,0,0,0,0,0"/>
                </v:shape>
                <v:shape id="Freeform 76" o:spid="_x0000_s1056" style="position:absolute;left:390;top:1145;width:11;height:55;visibility:visible;mso-wrap-style:square;v-text-anchor:top" coordsize="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" path="m38,221r-4,-1l27,218r-4,-2l22,162,18,109,10,58,,6,11,5,21,1,33,r4,56l42,110r2,55l38,221xe" stroked="f">
                  <v:path arrowok="t" o:connecttype="custom" o:connectlocs="10,55;9,55;7,54;6,54;6,54;6,40;5,27;3,14;0,1;0,1;3,1;5,0;8,0;8,0;9,14;11,27;11,41;10,55;10,55" o:connectangles="0,0,0,0,0,0,0,0,0,0,0,0,0,0,0,0,0,0,0"/>
                </v:shape>
                <v:shape id="Freeform 77" o:spid="_x0000_s1057" style="position:absolute;left:510;top:1139;width:13;height:121;visibility:visible;mso-wrap-style:square;v-text-anchor:top" coordsize="5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" path="m50,l43,46,36,93r-5,47l27,188r-2,48l24,286r,49l24,385r,49l24,483,13,480,6,473,,465,,440,,381,1,304r,-76l1,168,2,145r9,-38l28,37,38,r4,l47,r3,xe" stroked="f">
                  <v:path arrowok="t" o:connecttype="custom" o:connectlocs="13,0;11,12;9,23;8,35;7,47;7,59;6,72;6,84;6,96;6,109;6,121;6,121;3,120;2,118;0,116;0,116;0,110;0,95;0,76;0,57;0,42;1,36;1,36;3,27;7,9;10,0;10,0;11,0;12,0;13,0;13,0;13,0" o:connectangles="0,0,0,0,0,0,0,0,0,0,0,0,0,0,0,0,0,0,0,0,0,0,0,0,0,0,0,0,0,0,0,0"/>
                </v:shape>
                <v:shape id="Freeform 78" o:spid="_x0000_s1058" style="position:absolute;left:520;top:1139;width:8;height:130;visibility:visible;mso-wrap-style:square;v-text-anchor:top" coordsize="29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" path="m25,518r-7,-6l6,500,,493,3,450r,-45l3,360r,-46l2,267r,-46l3,175,6,129,11,85,18,41,29,,28,47,27,95r-1,47l26,189r,47l26,284r,47l26,378r,47l26,471r-1,47xe" stroked="f">
                  <v:path arrowok="t" o:connecttype="custom" o:connectlocs="7,130;5,128;2,125;0,124;0,124;1,113;1,102;1,90;1,79;1,67;1,55;1,44;2,32;3,21;5,10;8,0;8,0;8,12;7,24;7,36;7,47;7,59;7,71;7,83;7,95;7,107;7,118;7,130;7,130;7,130" o:connectangles="0,0,0,0,0,0,0,0,0,0,0,0,0,0,0,0,0,0,0,0,0,0,0,0,0,0,0,0,0,0"/>
                </v:shape>
                <v:shape id="Freeform 79" o:spid="_x0000_s1059" style="position:absolute;left:532;top:1141;width:7;height:129;visibility:visible;mso-wrap-style:square;v-text-anchor:top" coordsize="2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" path="m24,502r-5,3l6,510,,514,,502,,469,,420,1,359r,-67l1,222r,-68l2,94,2,44,2,13,2,r9,45l17,91r5,47l24,184r1,46l25,276r-1,46l23,367r,46l23,457r1,45xe" stroked="f">
                  <v:path arrowok="t" o:connecttype="custom" o:connectlocs="7,126;5,127;2,128;0,129;0,129;0,126;0,118;0,105;0,90;0,73;0,56;0,39;1,24;1,11;1,3;1,0;1,0;3,11;5,23;6,35;7,46;7,58;7,69;7,81;6,92;6,104;6,115;7,126;7,126;7,126" o:connectangles="0,0,0,0,0,0,0,0,0,0,0,0,0,0,0,0,0,0,0,0,0,0,0,0,0,0,0,0,0,0"/>
                </v:shape>
                <v:shape id="Freeform 80" o:spid="_x0000_s1060" style="position:absolute;left:538;top:1145;width:11;height:118;visibility:visible;mso-wrap-style:square;v-text-anchor:top" coordsize="4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" path="m42,455r-3,4l31,466r-3,4l23,425,21,378,20,331r1,-49l21,234r,-50l20,136,17,89,10,44,,,15,42,26,85r8,47l39,178r2,47l41,272r,47l41,366r,45l42,455xe" stroked="f">
                  <v:path arrowok="t" o:connecttype="custom" o:connectlocs="11,114;10,115;8,117;7,118;7,118;6,107;6,95;5,83;6,71;6,59;6,46;5,34;4,22;3,11;0,0;0,0;4,11;7,21;9,33;10,45;11,56;11,68;11,80;11,92;11,103;11,114;11,114;11,114" o:connectangles="0,0,0,0,0,0,0,0,0,0,0,0,0,0,0,0,0,0,0,0,0,0,0,0,0,0,0,0"/>
                </v:shape>
                <v:shape id="Freeform 81" o:spid="_x0000_s1061" style="position:absolute;left:376;top:1148;width:15;height:49;visibility:visible;mso-wrap-style:square;v-text-anchor:top" coordsize="6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" path="m14,63l11,49,3,21,,5,19,3,36,,46,15r5,47l59,149r5,47l35,159,24,111,14,63xe" stroked="f">
                  <v:path arrowok="t" o:connecttype="custom" o:connectlocs="3,16;3,12;1,5;0,1;0,1;4,1;8,0;11,4;11,4;12,16;14,37;15,49;15,49;8,40;6,28;3,16;3,16" o:connectangles="0,0,0,0,0,0,0,0,0,0,0,0,0,0,0,0,0"/>
                </v:shape>
                <v:shape id="Freeform 82" o:spid="_x0000_s1062" style="position:absolute;left:418;top:1148;width:11;height:13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" path="m25,49l14,45,5,39,,30,,22,,8,,,12,8,33,20r11,7l43,37r-9,7l25,49xe" stroked="f">
                  <v:path arrowok="t" o:connecttype="custom" o:connectlocs="6,13;4,12;1,10;0,8;0,8;0,6;0,2;0,0;0,0;3,2;8,5;11,7;11,7;11,10;9,12;6,13;6,13" o:connectangles="0,0,0,0,0,0,0,0,0,0,0,0,0,0,0,0,0"/>
                </v:shape>
                <v:shape id="Freeform 83" o:spid="_x0000_s1063" style="position:absolute;left:1030;top:1150;width:28;height:84;visibility:visible;mso-wrap-style:square;v-text-anchor:top" coordsize="11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" path="m112,335r-2,1l107,338r-2,1l87,288,71,235,54,182,38,130,20,78,,28,15,16,35,11,54,,75,37,85,77r3,43l87,165r-1,45l88,254r8,41l112,335xe" stroked="f">
                  <v:path arrowok="t" o:connecttype="custom" o:connectlocs="28,83;28,83;27,84;26,84;26,84;22,71;18,58;14,45;10,32;5,19;0,7;0,7;4,4;9,3;14,0;14,0;19,9;21,19;22,30;22,41;22,52;22,63;24,73;28,83;28,83;28,83" o:connectangles="0,0,0,0,0,0,0,0,0,0,0,0,0,0,0,0,0,0,0,0,0,0,0,0,0,0"/>
                </v:shape>
                <v:shape id="Freeform 84" o:spid="_x0000_s1064" style="position:absolute;left:366;top:1152;width:14;height:42;visibility:visible;mso-wrap-style:square;v-text-anchor:top" coordsize="6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" path="m42,78r9,34l60,146r,23l27,117,5,59,,,27,13r9,31l42,78xe" stroked="f">
                  <v:path arrowok="t" o:connecttype="custom" o:connectlocs="10,19;12,28;14,36;14,42;14,42;6,29;1,15;0,0;0,0;6,3;8,11;10,19;10,19;10,19" o:connectangles="0,0,0,0,0,0,0,0,0,0,0,0,0,0"/>
                </v:shape>
                <v:shape id="Freeform 85" o:spid="_x0000_s1065" style="position:absolute;left:1019;top:1156;width:32;height:75;visibility:visible;mso-wrap-style:square;v-text-anchor:top" coordsize="1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" path="m129,301r-18,-3l96,287,89,269,75,215,56,164,36,111,17,60,,6,7,3,17,r8,4l33,26,52,81r25,71l101,224r20,55l129,301xe" stroked="f">
                  <v:path arrowok="t" o:connecttype="custom" o:connectlocs="32,75;28,74;24,72;22,67;22,67;19,54;14,41;9,28;4,15;0,1;0,1;2,1;4,0;6,1;6,1;8,6;13,20;19,38;25,56;30,70;32,75;32,75;32,75" o:connectangles="0,0,0,0,0,0,0,0,0,0,0,0,0,0,0,0,0,0,0,0,0,0,0"/>
                </v:shape>
                <v:shape id="Freeform 86" o:spid="_x0000_s1066" style="position:absolute;left:438;top:1166;width:22;height:71;visibility:visible;mso-wrap-style:square;v-text-anchor:top" coordsize="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" path="m88,l72,47,58,94,44,143,31,190,16,237,,283,4,229,14,176,27,123,39,69,49,16,61,9,75,3,88,xe" stroked="f">
                  <v:path arrowok="t" o:connecttype="custom" o:connectlocs="22,0;18,12;15,24;11,36;8,48;4,59;0,71;0,71;1,57;4,44;7,31;10,17;12,4;12,4;15,2;19,1;22,0;22,0;22,0" o:connectangles="0,0,0,0,0,0,0,0,0,0,0,0,0,0,0,0,0,0,0"/>
                </v:shape>
                <v:shape id="Freeform 87" o:spid="_x0000_s1067" style="position:absolute;left:277;top:1167;width:25;height:81;visibility:visible;mso-wrap-style:square;v-text-anchor:top" coordsize="10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" path="m76,19r2,40l72,98r16,36l74,168,62,203,44,234r18,32l78,297r23,29l63,315,29,289,,254,,208,9,163,20,118,26,73,18,27,17,16,23,6,32,,49,3,63,9,76,19xe" stroked="f">
                  <v:path arrowok="t" o:connecttype="custom" o:connectlocs="19,5;19,15;18,24;22,33;22,33;18,42;15,50;11,58;11,58;15,66;19,74;25,81;25,81;16,78;7,72;0,63;0,63;0,52;2,41;5,29;6,18;4,7;4,7;4,4;6,1;8,0;8,0;12,1;16,2;19,5;19,5;19,5" o:connectangles="0,0,0,0,0,0,0,0,0,0,0,0,0,0,0,0,0,0,0,0,0,0,0,0,0,0,0,0,0,0,0,0"/>
                </v:shape>
                <v:shape id="Freeform 88" o:spid="_x0000_s1068" style="position:absolute;left:432;top:1171;width:12;height:67;visibility:visible;mso-wrap-style:square;v-text-anchor:top" coordsize="4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" path="m49,l41,55,31,110,20,162r-8,54l5,269r-1,l2,269r-2,l2,218,4,167,8,114,12,62,13,13,24,6,37,3,49,xe" stroked="f">
                  <v:path arrowok="t" o:connecttype="custom" o:connectlocs="12,0;10,14;8,27;5,40;3,54;1,67;1,67;1,67;0,67;0,67;0,67;0,54;1,42;2,28;3,15;3,3;3,3;6,1;9,1;12,0;12,0;12,0" o:connectangles="0,0,0,0,0,0,0,0,0,0,0,0,0,0,0,0,0,0,0,0,0,0"/>
                </v:shape>
                <v:shape id="Freeform 89" o:spid="_x0000_s1069" style="position:absolute;left:419;top:1174;width:85;height:87;visibility:visible;mso-wrap-style:square;v-text-anchor:top" coordsize="34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" path="m43,l42,56r-2,57l39,168r-2,55l34,274r24,-2l84,269r26,-5l164,293r59,17l283,319r60,5l292,344r-55,5l181,343r-57,-7l93,337r-56,2l6,340,,313,12,288,24,262r,-26l24,174r,-73l24,40r,-26l28,7,35,2,43,xe" stroked="f">
                  <v:path arrowok="t" o:connecttype="custom" o:connectlocs="11,0;10,14;10,28;10,42;9,56;8,68;8,68;14,68;21,67;27,66;27,66;41,73;55,77;70,80;85,81;85,81;72,86;59,87;45,86;31,84;31,84;23,84;9,85;1,85;1,85;0,78;3,72;6,65;6,65;6,59;6,43;6,25;6,10;6,3;6,3;7,2;9,0;11,0;11,0;11,0" o:connectangles="0,0,0,0,0,0,0,0,0,0,0,0,0,0,0,0,0,0,0,0,0,0,0,0,0,0,0,0,0,0,0,0,0,0,0,0,0,0,0,0"/>
                </v:shape>
                <v:shape id="Freeform 90" o:spid="_x0000_s1070" style="position:absolute;left:1094;top:1175;width:70;height:31;visibility:visible;mso-wrap-style:square;v-text-anchor:top" coordsize="28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" path="m280,118r-2,2l272,125r-2,2l216,111,161,94,107,79,53,64,,50,7,30,19,14,35,,85,8r49,17l180,52r41,32l242,93r25,9l280,118xe" stroked="f">
                  <v:path arrowok="t" o:connecttype="custom" o:connectlocs="70,29;70,29;68,31;68,31;68,31;54,27;40,23;27,19;13,16;0,12;0,12;2,7;5,3;9,0;9,0;21,2;34,6;45,13;55,21;55,21;61,23;67,25;70,29;70,29" o:connectangles="0,0,0,0,0,0,0,0,0,0,0,0,0,0,0,0,0,0,0,0,0,0,0,0"/>
                </v:shape>
                <v:shape id="Freeform 91" o:spid="_x0000_s1071" style="position:absolute;left:299;top:1175;width:84;height:48;visibility:visible;mso-wrap-style:square;v-text-anchor:top" coordsize="33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" path="m283,61r9,15l297,94r3,18l251,95,198,78,143,63,88,51,35,44,73,62r43,11l160,85r38,17l241,116r41,15l315,154r20,38l287,176,241,157,196,138,150,117,104,98,57,81,43,79r-13,l17,85,11,76,3,65,,54,3,33,6,14,17,,72,16r54,7l178,29r52,11l283,61xe" stroked="f">
                  <v:path arrowok="t" o:connecttype="custom" o:connectlocs="71,15;73,19;74,24;75,28;75,28;63,24;50,20;36,16;22,13;9,11;9,11;18,16;29,18;40,21;40,21;50,26;60,29;71,33;79,39;84,48;84,48;72,44;60,39;49,35;38,29;26,25;14,20;14,20;11,20;8,20;4,21;4,21;3,19;1,16;0,14;0,14;1,8;2,4;4,0;4,0;18,4;32,6;45,7;58,10;71,15;71,15;71,15" o:connectangles="0,0,0,0,0,0,0,0,0,0,0,0,0,0,0,0,0,0,0,0,0,0,0,0,0,0,0,0,0,0,0,0,0,0,0,0,0,0,0,0,0,0,0,0,0,0,0"/>
                </v:shape>
                <v:shape id="Freeform 92" o:spid="_x0000_s1072" style="position:absolute;left:1067;top:1178;width:24;height:14;visibility:visible;mso-wrap-style:square;v-text-anchor:top" coordsize="9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" path="m,30l31,18,62,9,95,,76,15,41,43,22,58,10,53,3,42,,30xe" stroked="f">
                  <v:path arrowok="t" o:connecttype="custom" o:connectlocs="0,7;8,4;16,2;24,0;24,0;19,4;10,10;6,14;6,14;3,13;1,10;0,7;0,7" o:connectangles="0,0,0,0,0,0,0,0,0,0,0,0,0"/>
                </v:shape>
                <v:shape id="Freeform 93" o:spid="_x0000_s1073" style="position:absolute;left:878;top:1186;width:26;height:26;visibility:visible;mso-wrap-style:square;v-text-anchor:top" coordsize="10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" path="m104,18l83,44,56,72,32,105,24,89,16,71,,59,16,37,33,19,50,,64,6r26,7l104,18xe" stroked="f">
                  <v:path arrowok="t" o:connecttype="custom" o:connectlocs="26,4;21,11;14,18;8,26;8,26;6,22;4,18;0,15;0,15;4,9;8,5;13,0;13,0;16,1;23,3;26,4;26,4;26,4" o:connectangles="0,0,0,0,0,0,0,0,0,0,0,0,0,0,0,0,0,0"/>
                </v:shape>
                <v:shape id="Freeform 94" o:spid="_x0000_s1074" style="position:absolute;left:1078;top:1186;width:10;height:9;visibility:visible;mso-wrap-style:square;v-text-anchor:top" coordsize="4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" path="m,37l8,21,24,9,41,,26,11,15,27,,37xe" stroked="f">
                  <v:path arrowok="t" o:connecttype="custom" o:connectlocs="0,9;2,5;6,2;10,0;10,0;6,3;4,7;0,9;0,9" o:connectangles="0,0,0,0,0,0,0,0,0"/>
                </v:shape>
                <v:shape id="Freeform 95" o:spid="_x0000_s1075" style="position:absolute;left:1086;top:1190;width:71;height:22;visibility:visible;mso-wrap-style:square;v-text-anchor:top" coordsize="28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" path="m202,71l149,58,52,35,,23,4,16,11,6,15,,70,16r56,17l181,48r54,18l285,85r-28,3l228,81,202,71xe" stroked="f">
                  <v:path arrowok="t" o:connecttype="custom" o:connectlocs="50,18;37,15;13,9;0,6;0,6;1,4;3,2;4,0;4,0;17,4;31,8;45,12;59,17;71,21;71,21;64,22;57,20;50,18;50,18" o:connectangles="0,0,0,0,0,0,0,0,0,0,0,0,0,0,0,0,0,0,0"/>
                </v:shape>
                <v:shape id="Freeform 96" o:spid="_x0000_s1076" style="position:absolute;left:377;top:1197;width:30;height:30;visibility:visible;mso-wrap-style:square;v-text-anchor:top" coordsize="1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" path="m117,51r,25l108,98,88,114r-18,4l64,116r-6,l55,116r-8,l44,116,33,87,11,30,,,31,13,87,37r30,14xe" stroked="f">
                  <v:path arrowok="t" o:connecttype="custom" o:connectlocs="30,13;30,19;28,25;23,29;23,29;18,30;16,29;15,29;15,29;14,29;12,29;11,29;11,29;8,22;3,8;0,0;0,0;8,3;22,9;30,13;30,13;30,13" o:connectangles="0,0,0,0,0,0,0,0,0,0,0,0,0,0,0,0,0,0,0,0,0,0"/>
                </v:shape>
                <v:shape id="Freeform 97" o:spid="_x0000_s1077" style="position:absolute;left:877;top:1201;width:24;height:31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" path="m,127l24,95,69,33,93,,67,44,36,89,,127xe" stroked="f">
                  <v:path arrowok="t" o:connecttype="custom" o:connectlocs="0,31;6,23;18,8;24,0;24,0;17,11;9,22;0,31;0,31;0,31" o:connectangles="0,0,0,0,0,0,0,0,0,0"/>
                </v:shape>
                <v:shape id="Freeform 98" o:spid="_x0000_s1078" style="position:absolute;left:864;top:1212;width:15;height:21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" path="m58,l45,29,30,56r,30l21,85,10,77,,68,18,43,39,21,58,xe" stroked="f">
                  <v:path arrowok="t" o:connecttype="custom" o:connectlocs="15,0;12,7;8,14;8,21;8,21;5,21;3,19;0,17;0,17;5,11;10,5;15,0;15,0;15,0" o:connectangles="0,0,0,0,0,0,0,0,0,0,0,0,0,0"/>
                </v:shape>
                <v:shape id="Freeform 99" o:spid="_x0000_s1079" style="position:absolute;left:685;top:1214;width:34;height:45;visibility:visible;mso-wrap-style:square;v-text-anchor:top" coordsize="13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" path="m67,148r-1,2l65,154r,2l86,156r19,-10l121,134,132,95r,-45l136,14r2,51l138,123r-34,37l85,169r-18,9l45,180,29,152,7,128,,98,26,67,43,31,67,3,109,r,42l112,84r-9,38l67,148xe" stroked="f">
                  <v:path arrowok="t" o:connecttype="custom" o:connectlocs="17,37;16,38;16,39;16,39;16,39;21,39;26,37;30,34;30,34;33,24;33,13;34,4;34,4;34,16;34,31;26,40;26,40;21,42;17,45;11,45;11,45;7,38;2,32;0,25;0,25;6,17;11,8;17,1;27,0;27,0;27,11;28,21;25,31;17,37;17,37" o:connectangles="0,0,0,0,0,0,0,0,0,0,0,0,0,0,0,0,0,0,0,0,0,0,0,0,0,0,0,0,0,0,0,0,0,0,0"/>
                </v:shape>
                <v:shape id="Freeform 100" o:spid="_x0000_s1080" style="position:absolute;left:796;top:1217;width:133;height:30;visibility:visible;mso-wrap-style:square;v-text-anchor:top" coordsize="53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" path="m356,76l383,36,426,23r49,l523,22r7,29l531,80r,30l514,110r-42,1l412,112r-72,1l266,114r-73,1l133,116r-42,l75,118,67,68,31,38,,6,40,,77,11r33,20l141,54r33,20l210,84r40,-6l287,78r34,9l356,76xe" stroked="f">
                  <v:path arrowok="t" o:connecttype="custom" o:connectlocs="89,19;96,9;107,6;119,6;131,6;131,6;133,13;133,20;133,28;133,28;129,28;118,28;103,28;85,29;67,29;48,29;33,29;23,29;19,30;19,30;17,17;8,10;0,2;0,2;10,0;19,3;28,8;35,14;44,19;53,21;63,20;63,20;72,20;80,22;89,19;89,19" o:connectangles="0,0,0,0,0,0,0,0,0,0,0,0,0,0,0,0,0,0,0,0,0,0,0,0,0,0,0,0,0,0,0,0,0,0,0,0"/>
                </v:shape>
                <v:shape id="Freeform 101" o:spid="_x0000_s1081" style="position:absolute;left:769;top:1222;width:38;height:32;visibility:visible;mso-wrap-style:square;v-text-anchor:top" coordsize="15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" path="m99,34r16,21l127,78r1,26l130,107r4,2l140,108r6,-20l142,67,133,46r-4,-5l122,35r-4,-3l133,38r14,8l155,60r-3,19l149,113r-2,17l89,127,42,93,,50,6,22,35,13,59,,77,4,92,16r11,12l102,29r-2,3l99,34xe" stroked="f">
                  <v:path arrowok="t" o:connecttype="custom" o:connectlocs="24,8;28,14;31,19;31,26;31,26;32,26;33,27;34,27;34,27;36,22;35,16;33,11;33,11;32,10;30,9;29,8;29,8;33,9;36,11;38,15;38,15;37,19;37,28;36,32;36,32;22,31;10,23;0,12;0,12;1,5;9,3;14,0;14,0;19,1;23,4;25,7;25,7;25,7;25,8;24,8;24,8" o:connectangles="0,0,0,0,0,0,0,0,0,0,0,0,0,0,0,0,0,0,0,0,0,0,0,0,0,0,0,0,0,0,0,0,0,0,0,0,0,0,0,0,0"/>
                </v:shape>
                <v:shape id="Freeform 102" o:spid="_x0000_s1082" style="position:absolute;left:557;top:1222;width:129;height:25;visibility:visible;mso-wrap-style:square;v-text-anchor:top" coordsize="51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" path="m221,92r55,-6l333,67r56,3l436,64,481,48,519,20r-6,11l503,44r-2,14l503,58r4,l509,58r-11,1l492,65r-1,11l492,82r1,5l499,90r-52,3l397,94r-51,1l297,96r-49,l199,96r-49,l102,96,53,98,3,100,2,75,1,30,,4r46,l93,14,137,r20,38l182,72r39,20xe" stroked="f">
                  <v:path arrowok="t" o:connecttype="custom" o:connectlocs="55,23;69,22;83,17;97,18;97,18;108,16;120,12;129,5;129,5;128,8;125,11;125,15;125,15;125,15;126,15;127,15;127,15;124,15;122,16;122,19;122,19;122,21;123,22;124,23;124,23;111,23;99,24;86,24;74,24;62,24;49,24;37,24;25,24;13,25;1,25;1,25;0,19;0,8;0,1;0,1;11,1;23,4;34,0;34,0;39,10;45,18;55,23;55,23;55,23" o:connectangles="0,0,0,0,0,0,0,0,0,0,0,0,0,0,0,0,0,0,0,0,0,0,0,0,0,0,0,0,0,0,0,0,0,0,0,0,0,0,0,0,0,0,0,0,0,0,0,0,0"/>
                </v:shape>
                <v:shape id="Freeform 103" o:spid="_x0000_s1083" style="position:absolute;left:725;top:1223;width:47;height:22;visibility:visible;mso-wrap-style:square;v-text-anchor:top" coordsize="1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" path="m189,90r-48,l56,90,9,90,5,58,,25,14,,55,14,96,29r43,3l152,47r24,28l189,90xe" stroked="f">
                  <v:path arrowok="t" o:connecttype="custom" o:connectlocs="47,22;35,22;14,22;2,22;2,22;1,14;0,6;3,0;3,0;14,3;24,7;35,8;35,8;38,11;44,18;47,22;47,22" o:connectangles="0,0,0,0,0,0,0,0,0,0,0,0,0,0,0,0,0"/>
                </v:shape>
                <v:shape id="Freeform 104" o:spid="_x0000_s1084" style="position:absolute;left:1050;top:1236;width:10;height:7;visibility:visible;mso-wrap-style:square;v-text-anchor:top" coordsize="3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" path="m39,28l,,39,16r,12xe" stroked="f">
                  <v:path arrowok="t" o:connecttype="custom" o:connectlocs="10,7;0,0;10,4;10,7;10,7" o:connectangles="0,0,0,0,0"/>
                </v:shape>
                <v:shape id="Freeform 105" o:spid="_x0000_s1085" style="position:absolute;left:555;top:1259;width:135;height:8;visibility:visible;mso-wrap-style:square;v-text-anchor:top" coordsize="5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" path="m540,32r-11,l500,32r-45,l400,33r-63,l270,33r-66,l140,34r-55,l40,34r-30,l,34,1,26,6,13,7,5,56,4,103,3,151,2r47,l245,1r47,l338,r46,l429,1r46,l520,2r6,8l536,24r4,8xe" stroked="f">
                  <v:path arrowok="t" o:connecttype="custom" o:connectlocs="135,8;132,8;125,8;114,8;100,8;84,8;68,8;51,8;35,8;21,8;10,8;3,8;0,8;0,8;0,6;2,3;2,1;2,1;14,1;26,1;38,0;50,0;61,0;73,0;85,0;96,0;107,0;119,0;130,0;130,0;132,2;134,6;135,8;135,8;135,8" o:connectangles="0,0,0,0,0,0,0,0,0,0,0,0,0,0,0,0,0,0,0,0,0,0,0,0,0,0,0,0,0,0,0,0,0,0,0"/>
                </v:shape>
                <v:shape id="Freeform 106" o:spid="_x0000_s1086" style="position:absolute;left:716;top:1258;width:78;height:9;visibility:visible;mso-wrap-style:square;v-text-anchor:top" coordsize="31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" path="m315,36r-23,l234,36r-76,l82,36r-58,l,36,40,10,87,r52,l194,3,249,2r25,15l298,30r17,6xe" stroked="f">
                  <v:path arrowok="t" o:connecttype="custom" o:connectlocs="78,9;72,9;58,9;39,9;20,9;6,9;0,9;0,9;10,3;22,0;34,0;48,1;62,1;62,1;68,4;74,8;78,9;78,9" o:connectangles="0,0,0,0,0,0,0,0,0,0,0,0,0,0,0,0,0,0"/>
                </v:shape>
                <v:shape id="Freeform 107" o:spid="_x0000_s1087" style="position:absolute;left:812;top:1259;width:117;height:8;visibility:visible;mso-wrap-style:square;v-text-anchor:top" coordsize="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" path="m468,34r-14,l418,34r-52,l303,34r-70,l164,34r-63,l49,34r-36,l,34,3,25,9,9,12,,28,,69,r60,l200,1r75,l345,2r61,l447,2r15,l469,12r-3,11l468,34xe" stroked="f">
                  <v:path arrowok="t" o:connecttype="custom" o:connectlocs="117,8;113,8;104,8;91,8;76,8;58,8;41,8;25,8;12,8;3,8;0,8;0,8;1,6;2,2;3,0;3,0;7,0;17,0;32,0;50,0;69,0;86,0;101,0;112,0;115,0;115,0;117,3;116,5;117,8;117,8" o:connectangles="0,0,0,0,0,0,0,0,0,0,0,0,0,0,0,0,0,0,0,0,0,0,0,0,0,0,0,0,0,0"/>
                </v:shape>
                <v:shape id="Freeform 108" o:spid="_x0000_s1088" style="position:absolute;left:963;top:1250;width:243;height:20;visibility:visible;mso-wrap-style:square;v-text-anchor:top" coordsize="97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" path="m,78l34,60,65,46r36,14l152,67r46,-4l243,55r44,-9l332,42r48,4l393,35,413,14,424,2r35,1l531,3r73,1l637,4r-8,6l615,17r-8,5l609,24r3,1l617,24r-5,13l612,47r9,7l676,54r52,l778,54r52,-3l838,34r3,-20l850,r53,5l940,39r33,39l968,78r-18,l924,78r-36,l846,78r-51,l740,78r-59,l618,78r-65,l486,78r-66,l355,78r-63,l233,78r-56,l128,78r-43,l49,78r-27,l5,78,,78xe" stroked="f">
                  <v:path arrowok="t" o:connecttype="custom" o:connectlocs="8,15;25,15;38,17;61,14;83,11;95,12;103,4;106,1;133,1;159,1;157,3;152,6;152,6;154,6;153,9;155,14;169,14;194,14;207,13;210,4;212,0;235,10;243,20;237,20;222,20;199,20;170,20;138,20;105,20;73,20;44,20;21,20;5,20;0,20" o:connectangles="0,0,0,0,0,0,0,0,0,0,0,0,0,0,0,0,0,0,0,0,0,0,0,0,0,0,0,0,0,0,0,0,0,0"/>
                </v:shape>
                <v:shape id="Freeform 109" o:spid="_x0000_s1089" style="position:absolute;left:269;top:1253;width:250;height:17;visibility:visible;mso-wrap-style:square;v-text-anchor:top" coordsize="100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" path="m167,r18,l231,r65,l371,r76,l512,r46,l575,r6,23l591,44r21,9l656,41r43,-2l743,44r42,6l828,56r43,l913,48,954,28r15,13l986,55r17,13l998,68r-17,l956,68r-33,l881,68r-47,l781,68r-57,l662,68r-62,l535,68r-66,l404,68r-63,l280,68r-58,l170,68r-49,l81,68r-34,l21,68,6,68,,68,38,36,76,4r44,6l136,10,152,5,167,xe" stroked="f">
                  <v:path arrowok="t" o:connecttype="custom" o:connectlocs="42,0;46,0;58,0;74,0;92,0;111,0;128,0;139,0;143,0;143,0;145,6;147,11;153,13;153,13;164,10;174,10;185,11;196,13;206,14;217,14;228,12;238,7;238,7;242,10;246,14;250,17;250,17;249,17;245,17;238,17;230,17;220,17;208,17;195,17;180,17;165,17;150,17;133,17;117,17;101,17;85,17;70,17;55,17;42,17;30,17;20,17;12,17;5,17;1,17;0,17;0,17;9,9;19,1;30,3;30,3;34,3;38,1;42,0;42,0;42,0" o:connectangles="0,0,0,0,0,0,0,0,0,0,0,0,0,0,0,0,0,0,0,0,0,0,0,0,0,0,0,0,0,0,0,0,0,0,0,0,0,0,0,0,0,0,0,0,0,0,0,0,0,0,0,0,0,0,0,0,0,0,0,0"/>
                </v:shape>
                <v:shape id="Freeform 110" o:spid="_x0000_s1090" style="position:absolute;left:601;top:1283;width:280;height:26;visibility:visible;mso-wrap-style:square;v-text-anchor:top" coordsize="111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" path="m199,27r22,-1l235,30r9,18l231,45,217,43r-11,l210,61r15,11l238,85r9,2l257,86r11,1l274,75r1,-15l288,55r9,26l320,84r26,-5l359,71r9,-11l371,45,358,41r-14,6l330,51r-4,-6l321,34r-3,-5l331,28r14,5l354,21r-2,-4l348,8,346,4,366,2r20,5l388,29r8,-3l410,21r8,-2l421,29r,9l420,48r-6,-3l407,45r-9,l397,47r-5,3l391,51r15,20l426,84r25,1l453,72,450,57r9,-9l472,55r-2,18l479,85r28,-1l533,78,546,55r-1,-6l542,44r-3,-3l532,44r-12,8l514,55r-3,-7l507,33r-3,-6l511,27r14,1l533,29r,-7l533,10r,-6l542,4r15,l565,4r1,11l564,23r9,8l578,30r9,-2l592,27r-1,5l590,42r,6l579,45,569,43r-6,5l567,62r6,15l587,85r16,-1l619,84r15,-9l633,66r,-7l639,55r12,1l652,68r2,11l682,84r26,-7l726,55r,-4l726,49r2,-4l717,40r-13,3l690,45r-1,-7l690,31r6,-4l708,28r12,3l730,21r-1,-3l728,10r,-3l743,5r16,1l772,4r,7l771,25r-1,6l776,30r13,-2l796,27r-3,5l787,44r-3,7l775,47r-9,-2l757,43r-5,10l759,64r5,11l778,84r19,l816,85r3,-7l823,66r3,-6l833,67r4,12l848,85r23,-3l892,67,907,48r-9,-8l885,42r-10,1l875,40r,-6l875,31r14,-1l903,36r14,-7l916,22r-1,-9l915,7r12,l949,7r12,l955,16r-3,10l956,33r5,-1l971,31r5,l976,34r,8l976,45,961,43,945,40r-11,5l947,67r16,17l988,85r20,-11l1016,52r6,23l1044,81r20,-11l1084,55r3,-4l1089,47r3,-4l1082,37r-10,3l1062,43r-1,1l1060,45r-3,-8l1062,28r4,-9l1075,26r10,3l1096,29r3,-7l1105,10r3,-6l1111,5r5,1l1118,7r-12,29l1087,70r-15,31l1065,101r-16,l1021,101r-36,l941,101r-51,l834,102r-60,l710,102r-66,l576,102r-67,l443,102r-64,l319,102r-58,l211,102r-43,l132,104r-28,l87,104r-6,l51,75,23,39,,4r16,l32,13r3,20l43,30,56,25r8,-4l67,28r6,11l77,45,67,49r-13,l49,60,69,73,86,87r19,l105,81r,-14l105,60r6,l121,60r4,l126,79r13,11l155,89,171,79r8,-16l185,45r-21,l144,48,133,27r9,2l154,28r11,1l168,19r-3,-9l159,2,174,r12,2l199,2r,6l199,20r,7xe" stroked="f">
                  <v:path arrowok="t" o:connecttype="custom" o:connectlocs="58,11;60,21;69,19;87,20;90,10;80,7;88,4;97,7;105,7;100,11;102,18;115,12;127,21;135,10;128,12;133,7;136,1;144,8;148,8;141,12;151,21;160,14;171,21;182,11;173,10;183,5;186,1;193,8;199,8;190,11;195,21;207,15;218,21;219,11;223,8;229,2;239,4;244,8;241,11;247,21;261,20;273,11;266,11;267,5;275,6;280,2;267,25;209,26;111,26;33,26;6,10;9,8;18,10;12,15;26,17;31,15;45,16;33,7;41,3;50,1" o:connectangles="0,0,0,0,0,0,0,0,0,0,0,0,0,0,0,0,0,0,0,0,0,0,0,0,0,0,0,0,0,0,0,0,0,0,0,0,0,0,0,0,0,0,0,0,0,0,0,0,0,0,0,0,0,0,0,0,0,0,0,0"/>
                </v:shape>
                <v:shape id="Freeform 111" o:spid="_x0000_s1091" style="position:absolute;left:1169;top:1284;width:31;height:23;visibility:visible;mso-wrap-style:square;v-text-anchor:top" coordsize="12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" path="m126,l68,48,22,77,,91,15,57,28,20,33,2,65,1,101,r25,xe" stroked="f">
                  <v:path arrowok="t" o:connecttype="custom" o:connectlocs="31,0;17,12;5,19;0,23;0,23;4,14;7,5;8,1;8,1;16,0;25,0;31,0;31,0" o:connectangles="0,0,0,0,0,0,0,0,0,0,0,0,0"/>
                </v:shape>
                <v:shape id="Freeform 112" o:spid="_x0000_s1092" style="position:absolute;left:282;top:1285;width:32;height:26;visibility:visible;mso-wrap-style:square;v-text-anchor:top" coordsize="12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" path="m128,103l85,71,39,38,,,21,1,61,2,82,3,94,29r22,48l128,103xe" stroked="f">
                  <v:path arrowok="t" o:connecttype="custom" o:connectlocs="32,26;21,18;10,10;0,0;0,0;5,0;15,1;21,1;21,1;24,7;29,19;32,26;32,26;32,26" o:connectangles="0,0,0,0,0,0,0,0,0,0,0,0,0,0"/>
                </v:shape>
                <v:shape id="Freeform 113" o:spid="_x0000_s1093" style="position:absolute;left:655;top:1315;width:168;height:8;visibility:visible;mso-wrap-style:square;v-text-anchor:top" coordsize="6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" path="m675,4r-44,9l587,20r-45,6l497,30r-45,2l407,35r-45,l316,34,271,32,225,29,179,26,134,22,89,16,44,11,,4,41,3,83,2,127,1r44,l216,r46,l308,r46,l402,r46,l495,1r46,l586,2r45,1l675,4xe" stroked="f">
                  <v:path arrowok="t" o:connecttype="custom" o:connectlocs="168,1;157,3;146,5;135,6;124,7;112,7;101,8;90,8;79,8;67,7;56,7;45,6;33,5;22,4;11,3;0,1;0,1;10,1;21,0;32,0;43,0;54,0;65,0;77,0;88,0;100,0;112,0;123,0;135,0;146,0;157,1;168,1;168,1;168,1" o:connectangles="0,0,0,0,0,0,0,0,0,0,0,0,0,0,0,0,0,0,0,0,0,0,0,0,0,0,0,0,0,0,0,0,0,0"/>
                </v:shape>
                <v:shape id="Freeform 114" o:spid="_x0000_s1094" style="position:absolute;left:324;top:1291;width:828;height:157;visibility:visible;mso-wrap-style:square;v-text-anchor:top" coordsize="3308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" path="m1784,492r-9,6l1757,510r-10,8l1715,486r3,-47l1718,395r-2,-22l1715,344r12,-16l1741,330r28,5l1783,337r,41l1784,451r,41xm2757,104l2740,70,2722,35,2706,r-39,17l2629,33r-39,16l2551,64r-40,14l2471,92r-40,14l2390,119r-41,12l2309,142r-41,11l2226,163r-40,9l2144,181r-42,8l2059,197r-42,6l1976,210r-43,4l1890,220r-43,3l1805,226r-43,2l1718,229r-43,2l1632,231r-42,-2l1547,228r-44,-2l1460,223r-43,-5l1373,214r-43,-5l1287,202r-43,-8l1200,187r-43,-9l1111,170r-44,-9l1023,151,979,138,936,126,895,112,852,98,810,83,768,66,726,50,685,32,642,15,627,43,614,74r-16,30l587,104r-28,l516,104r-54,l400,104r-67,l265,104r-68,l135,104r-54,l38,104r-27,l,104r36,26l72,155r36,24l147,203r37,23l223,249r39,22l301,293r41,21l381,334r41,19l464,372r41,19l547,408r42,18l632,441r42,17l717,472r43,14l803,499r-7,-17l781,473,767,460r2,-22l790,426r19,-14l802,396r,-15l809,365,759,344,714,318,670,290,626,260r-1,2l623,265r-1,1l619,306r-18,36l590,380,569,361,556,333r-4,-31l532,307r-22,3l491,306r-2,-12l492,281r7,-11l486,269r-24,-2l449,266r-48,16l348,274,298,260r4,-16l310,231r14,-9l316,204,298,192,288,176r18,-13l327,163r24,3l356,153r,-10l364,131r18,6l416,152r19,6l453,183r15,27l489,226r,-10l488,198r-1,-10l512,183r26,7l560,198r,-1l560,195r,-1l539,178r-16,-9l504,154r24,-18l553,144r32,4l614,144r12,3l626,166r23,26l676,192r28,16l719,229r15,23l748,272r25,-1l796,259r19,-13l819,226r-17,-8l784,212,758,197,740,175,730,146r22,-5l777,145r24,1l807,131r1,-16l819,104r22,13l857,132r13,19l879,145r10,-5l899,146r12,28l911,204r-12,30l875,248r-13,28l839,294r22,-3l903,285r24,-3l961,261r21,-37l1018,202r10,6l1034,214r,12l1025,247r-5,23l1016,292r5,1l1031,294r7,l1065,288r8,-27l1084,236r17,-18l1121,204r22,2l1153,229r22,-2l1199,232r,26l1210,278r19,16l1195,320r-44,9l1106,326r-12,10l1078,333r-14,5l1104,353r41,3l1185,350r48,-12l1281,326r46,-16l1336,335r-5,24l1354,372r2,12l1350,394r-8,8l1320,409r-4,22l1300,446r-31,-13l1239,418r-16,-21l1203,394r-21,3l1167,407r5,1l1181,413r4,1l1186,414r4,-1l1192,412r14,14l1225,435r18,8l1265,469r11,32l1281,533r-15,5l1253,534r-12,-3l1240,539r-2,15l1237,563r-25,-1l1196,551r-19,-10l1162,551r-16,6l1128,555r3,-31l1137,469r3,-30l1113,420r-33,-11l1050,394r7,21l1061,442r-7,25l1061,483r13,11l1088,501r-1,11l1085,521r-6,7l1063,532r-16,-6l1034,517r-20,-23l1014,461r2,-32l1011,436r-6,13l1000,455r-26,15l943,474r-33,l897,490r-19,15l863,517r43,11l947,539r44,11l1034,560r43,8l1121,576r44,8l1209,591r44,7l1297,603r45,5l1387,612r45,5l1477,620r46,2l1568,624r46,1l1660,626r46,l1752,626r48,l1751,596r-47,-27l1654,543r7,-63l1663,412r-3,-64l1668,306r37,-20l1742,256r27,9l1817,281r27,9l1846,299r-7,7l1834,314r6,68l1840,446r8,65l1835,521r-24,18l1799,549r16,8l1846,574r17,9l1855,603r-18,8l1822,626r49,-3l1922,618r48,-7l2018,603r49,-7l2114,589r46,-8l2157,568r-8,-25l2146,529r-26,8l2092,544r-13,-18l2069,538r-13,8l2040,549r-17,-12l2009,495r-14,-55l1982,383r-16,-42l1957,383r-18,79l1929,505r18,6l1966,512r10,11l1959,541r-16,16l1924,567r-23,-6l1876,552r-20,-14l1865,488r9,-49l1885,392r14,-48l1916,297r21,-43l1954,245r17,1l1989,256r12,35l2029,368r29,76l2070,480r7,4l2089,490r6,5l2137,477r8,-33l2136,406r-5,-32l2122,331r-19,-38l2058,293r1,-25l2077,245r21,-24l2131,228r30,5l2186,251r-4,54l2186,364r8,58l2210,475r13,-4l2246,462r13,-3l2267,464r3,7l2271,477r-24,28l2203,555r-23,26l2223,573r44,-10l2310,553r43,-11l2396,531r43,-12l2480,507r43,-13l2565,481r42,-15l2649,451r41,-15l2731,420r41,-16l2812,386r41,-17l2893,351r39,-20l2972,313r38,-21l3049,271r38,-21l3125,227r37,-22l3199,181r38,-24l3272,133r36,-25l3297,107r-29,l3223,107r-58,l3102,107r-69,-1l2965,106r-65,l2844,106r-46,-2l2768,104r-11,xm974,376r-1,22l968,419r-15,14l916,401,872,376,826,362r54,-11l932,347r42,29xm2519,158r22,-2l2564,161r21,8l2584,152r-4,-19l2589,118r46,26l2669,187r44,29l2763,231r49,3l2861,221r-35,-17l2786,194r-41,3l2741,182r9,-13l2761,158r52,-13l2867,161r55,8l2931,153r11,-16l2959,129r35,-4l3024,136r30,-5l3070,134r12,11l3091,158r,2l3091,165r,2l3076,165r-9,-10l3059,145r-28,11l3004,155r-22,-15l2971,147r-1,11l2972,169r21,6l3011,169r14,14l3028,198r3,15l3031,228r-36,3l2958,239r-36,13l2907,269r-8,20l2890,308r-40,37l2804,361r-52,-3l2755,352r1,-5l2761,342r-12,-5l2737,331r2,-14l2773,299r35,-15l2845,276r,-3l2845,270r,-1l2802,271r-41,11l2726,302r-25,38l2682,381r-27,34l2612,430r-2,-4l2607,418r-2,-3l2596,421r-11,4l2573,426r-3,-9l2566,401r-2,-9l2558,394r-11,4l2542,401r6,-29l2564,344r21,-27l2625,295r46,-11l2707,257r-63,9l2581,271r-62,-2l2520,251r12,-12l2544,226r-13,-21l2521,183r-2,-25xm1572,581r-31,-15l1515,549r-11,-27l1528,481r8,-51l1535,378r2,-50l1524,319r-16,-7l1497,301r22,-18l1543,268r31,-6l1590,272r15,9l1614,296r-19,42l1587,396r,65l1590,526r8,5l1614,542r7,5l1609,556r-25,17l1572,581xm1476,528r-12,17l1444,557r-19,12l1395,558r-22,-19l1350,519r35,-25l1400,443r4,-60l1405,326r-8,-18l1383,294r1,-17l1421,252r37,7l1482,294r-20,42l1458,384r-5,41l1450,463r3,36l1476,528xm2261,365r-7,-41l2243,285r-2,-38l2260,227r36,-35l2315,172r27,17l2369,208r34,-6l2419,184r7,-23l2447,160r-10,30l2417,246r-10,30l2418,283r16,3l2451,290r9,28l2479,371r11,28l2474,409r-16,10l2446,429r-11,14l2414,470r-11,15l2368,478r-38,l2298,489r-1,-1l2292,486r-1,-1l2301,462r21,-41l2333,399r-36,-2l2263,401r-2,-36xm2390,336r-15,22l2359,388r-7,29l2366,418r26,1l2407,420r5,-7l2421,399r4,-7l2414,370r-5,-28l2390,336xm2299,256r4,25l2309,308r7,18l2358,305r11,-36l2377,240r-15,-1l2334,235r-15,-2l2313,239r-9,10l2299,256xe" stroked="f">
                  <v:path arrowok="t" o:connecttype="custom" o:connectlocs="443,84;639,16;484,54;322,51;171,8;34,26;95,84;192,115;156,66;122,74;81,56;109,40;140,49;162,48;196,53;218,38;226,71;256,73;300,58;297,88;329,108;297,104;311,133;285,110;272,131;244,118;303,148;438,149;462,73;466,146;538,136;492,86;470,138;508,92;515,73;556,118;589,136;744,79;776,27;218,94;648,30;691,40;771,36;744,37;731,63;686,80;671,96;642,98;631,67;382,121;404,74;369,132;346,74;566,92;612,40;615,105;576,116;602,105;590,76" o:connectangles="0,0,0,0,0,0,0,0,0,0,0,0,0,0,0,0,0,0,0,0,0,0,0,0,0,0,0,0,0,0,0,0,0,0,0,0,0,0,0,0,0,0,0,0,0,0,0,0,0,0,0,0,0,0,0,0,0,0,0"/>
                  <o:lock v:ext="edit" verticies="t"/>
                </v:shape>
                <v:shape id="Freeform 115" o:spid="_x0000_s1095" style="position:absolute;left:525;top:990;width:7;height:136;visibility:visible;mso-wrap-style:square;v-text-anchor:top" coordsize="2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" path="m29,543l,543,,,29,r,543xe" stroked="f">
                  <v:path arrowok="t" o:connecttype="custom" o:connectlocs="7,136;0,136;0,0;7,0;7,136;7,136" o:connectangles="0,0,0,0,0,0"/>
                </v:shape>
                <v:shape id="Freeform 116" o:spid="_x0000_s1096" style="position:absolute;left:624;top:1286;width:7;height:8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" path="m29,14l27,7,22,2,14,,7,2,1,7,,14r1,7l7,27r7,2l22,27r5,-6l29,14xe" stroked="f">
                  <v:path arrowok="t" o:connecttype="custom" o:connectlocs="7,4;7,2;5,1;3,0;3,0;2,1;0,2;0,4;0,4;0,6;2,7;3,8;3,8;5,7;7,6;7,4;7,4" o:connectangles="0,0,0,0,0,0,0,0,0,0,0,0,0,0,0,0,0"/>
                </v:shape>
                <v:shape id="Freeform 117" o:spid="_x0000_s1097" style="position:absolute;left:667;top:1286;width:8;height: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" path="m28,16l27,8,22,3,14,,6,3,1,8,,16r1,6l6,28r8,2l22,28r5,-6l28,16xe" stroked="f">
                  <v:path arrowok="t" o:connecttype="custom" o:connectlocs="8,4;8,2;6,1;4,0;4,0;2,1;0,2;0,4;0,4;0,5;2,7;4,7;4,7;6,7;8,5;8,4;8,4" o:connectangles="0,0,0,0,0,0,0,0,0,0,0,0,0,0,0,0,0"/>
                </v:shape>
                <v:shape id="Freeform 118" o:spid="_x0000_s1098" style="position:absolute;left:713;top:1284;width:8;height:8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" path="m15,29r7,-2l28,22r2,-8l28,8,22,2,16,,8,1,3,6,,14r3,8l8,27r7,2xe" stroked="f">
                  <v:path arrowok="t" o:connecttype="custom" o:connectlocs="4,8;6,7;7,6;8,4;8,4;7,2;6,1;4,0;4,0;2,0;1,2;0,4;0,4;1,6;2,7;4,8;4,8" o:connectangles="0,0,0,0,0,0,0,0,0,0,0,0,0,0,0,0,0"/>
                </v:shape>
                <v:shape id="Freeform 119" o:spid="_x0000_s1099" style="position:absolute;left:758;top:1286;width:8;height:7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" path="m29,16l27,8,22,3,14,,7,3,2,8,,16r2,6l7,28r7,2l22,28r5,-6l29,16xe" stroked="f">
                  <v:path arrowok="t" o:connecttype="custom" o:connectlocs="8,4;7,2;6,1;4,0;4,0;2,1;1,2;0,4;0,4;1,5;2,7;4,7;4,7;6,7;7,5;8,4;8,4" o:connectangles="0,0,0,0,0,0,0,0,0,0,0,0,0,0,0,0,0"/>
                </v:shape>
                <v:shape id="Freeform 120" o:spid="_x0000_s1100" style="position:absolute;left:805;top:1286;width:8;height:8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" path="m29,15l27,7,22,2,14,,7,2,2,7,,15r2,7l7,27r7,2l22,27r5,-5l29,15xe" stroked="f">
                  <v:path arrowok="t" o:connecttype="custom" o:connectlocs="8,4;7,2;6,1;4,0;4,0;2,1;1,2;0,4;0,4;1,6;2,7;4,8;4,8;6,7;7,6;8,4;8,4" o:connectangles="0,0,0,0,0,0,0,0,0,0,0,0,0,0,0,0,0"/>
                </v:shape>
                <v:shape id="Freeform 121" o:spid="_x0000_s1101" style="position:absolute;left:851;top:1286;width:8;height: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" path="m29,14l27,6,22,1,14,,7,1,2,6,,14r2,8l7,27r7,1l22,27r5,-5l29,14xe" stroked="f">
                  <v:path arrowok="t" o:connecttype="custom" o:connectlocs="8,4;7,2;6,0;4,0;4,0;2,0;1,2;0,4;0,4;1,6;2,8;4,8;4,8;6,8;7,6;8,4;8,4" o:connectangles="0,0,0,0,0,0,0,0,0,0,0,0,0,0,0,0,0"/>
                </v:shape>
                <v:shape id="Freeform 122" o:spid="_x0000_s1102" style="position:absolute;left:425;top:1145;width:36;height:26;visibility:visible;mso-wrap-style:square;v-text-anchor:top" coordsize="14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" path="m,91r,3l,101r,3l36,93,104,72,141,60r4,-10l144,26,120,,89,23,31,67,,91xe" stroked="f">
                  <v:path arrowok="t" o:connecttype="custom" o:connectlocs="0,23;0,24;0,25;0,26;0,26;9,23;26,18;35,15;35,15;36,13;36,7;30,0;30,0;22,6;8,17;0,23;0,23" o:connectangles="0,0,0,0,0,0,0,0,0,0,0,0,0,0,0,0,0"/>
                </v:shape>
                <v:shape id="Freeform 123" o:spid="_x0000_s1103" style="position:absolute;left:602;top:1030;width:8;height:89;visibility:visible;mso-wrap-style:square;v-text-anchor:top" coordsize="3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" path="m26,r2,50l30,102r2,53l32,209r-3,51l21,311,4,357r,-19l4,290,3,223,2,150,1,85,,35,,17,8,9,17,2,26,xe" stroked="f">
                  <v:path arrowok="t" o:connecttype="custom" o:connectlocs="7,0;7,12;8,25;8,39;8,52;7,65;5,78;1,89;1,89;1,84;1,72;1,56;1,37;0,21;0,9;0,4;0,4;2,2;4,0;7,0;7,0;7,0;7,0" o:connectangles="0,0,0,0,0,0,0,0,0,0,0,0,0,0,0,0,0,0,0,0,0,0,0"/>
                </v:shape>
                <v:shape id="Freeform 124" o:spid="_x0000_s1104" style="position:absolute;left:876;top:1031;width:7;height:90;visibility:visible;mso-wrap-style:square;v-text-anchor:top" coordsize="2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" path="m27,356l11,310,4,262,,212,,161,2,109,3,58,2,5,7,4,16,2,21,r4,53l27,107r1,52l29,209r-1,51l27,309r,48l27,356xe" stroked="f">
                  <v:path arrowok="t" o:connecttype="custom" o:connectlocs="7,90;3,78;1,66;0,53;0,41;0,27;1,15;0,1;0,1;2,1;4,1;5,0;5,0;6,13;7,27;7,40;7,53;7,66;7,78;7,90;7,90;7,90;7,90" o:connectangles="0,0,0,0,0,0,0,0,0,0,0,0,0,0,0,0,0,0,0,0,0,0,0"/>
                </v:shape>
                <v:shape id="Freeform 125" o:spid="_x0000_s1105" style="position:absolute;left:925;top:1038;width:7;height:106;visibility:visible;mso-wrap-style:square;v-text-anchor:top" coordsize="2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" path="m28,379r,-19l28,308r,-71l28,160r,-71l28,37r,-19l28,13,25,4,15,,5,4,1,13r,5l1,35r,46l1,146r,74l1,295r,66l,407r,17l8,412,21,392r7,-13xe" stroked="f">
                  <v:path arrowok="t" o:connecttype="custom" o:connectlocs="7,95;7,90;7,77;7,59;7,40;7,22;7,9;7,5;7,5;7,3;6,1;4,0;4,0;1,1;0,3;0,5;0,5;0,9;0,20;0,37;0,55;0,74;0,90;0,102;0,106;0,106;2,103;5,98;7,95;7,95" o:connectangles="0,0,0,0,0,0,0,0,0,0,0,0,0,0,0,0,0,0,0,0,0,0,0,0,0,0,0,0,0,0"/>
                </v:shape>
                <v:shape id="Freeform 126" o:spid="_x0000_s1106" style="position:absolute;left:899;top:1049;width:8;height:127;visibility:visible;mso-wrap-style:square;v-text-anchor:top" coordsize="31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" path="m1,493r8,5l23,505r8,4l31,495r,-37l31,404r,-65l31,266r,-71l31,128r,-54l31,37r,-13l31,17,26,6,15,,5,6,1,17,,24,,37,1,72r,53l1,188r,71l1,328r,63l1,444r,36l1,493xe" stroked="f">
                  <v:path arrowok="t" o:connecttype="custom" o:connectlocs="0,123;2,124;6,126;8,127;8,127;8,124;8,114;8,101;8,85;8,66;8,49;8,32;8,18;8,9;8,6;8,6;8,4;7,1;4,0;4,0;1,1;0,4;0,6;0,6;0,9;0,18;0,31;0,47;0,65;0,82;0,98;0,111;0,120;0,123;0,123;0,123" o:connectangles="0,0,0,0,0,0,0,0,0,0,0,0,0,0,0,0,0,0,0,0,0,0,0,0,0,0,0,0,0,0,0,0,0,0,0,0"/>
                </v:shape>
                <v:shape id="Freeform 127" o:spid="_x0000_s1107" style="position:absolute;left:579;top:1033;width:7;height:96;visibility:visible;mso-wrap-style:square;v-text-anchor:top" coordsize="25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" path="m25,369r,-20l25,300r,-69l25,156r,-68l24,38r,-19l24,14,21,6,12,,4,6,1,14,,19,,39,,91r,72l,241r,71l,363r,21l6,380r13,-7l25,369xe" stroked="f">
                  <v:path arrowok="t" o:connecttype="custom" o:connectlocs="7,92;7,87;7,75;7,58;7,39;7,22;7,10;7,5;7,5;7,4;6,2;3,0;3,0;1,2;0,4;0,5;0,5;0,10;0,23;0,41;0,60;0,78;0,91;0,96;0,96;2,95;5,93;7,92;7,92" o:connectangles="0,0,0,0,0,0,0,0,0,0,0,0,0,0,0,0,0,0,0,0,0,0,0,0,0,0,0,0,0"/>
                </v:shape>
                <v:shape id="Freeform 128" o:spid="_x0000_s1108" style="position:absolute;left:553;top:1035;width:8;height:103;visibility:visible;mso-wrap-style:square;v-text-anchor:top" coordsize="3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" path="m34,398r,-16l34,339r,-61l34,208r,-69l35,79r,-43l35,20,34,14,30,5,18,,6,5,1,14,,20,,36,,81r,63l,216r,72l,351r,44l,412r9,-3l26,402r8,-4xe" stroked="f">
                  <v:path arrowok="t" o:connecttype="custom" o:connectlocs="8,100;8,96;8,85;8,70;8,52;8,35;8,20;8,9;8,5;8,5;8,4;7,1;4,0;4,0;1,1;0,4;0,5;0,5;0,9;0,20;0,36;0,54;0,72;0,88;0,99;0,103;0,103;2,102;6,101;8,100;8,100" o:connectangles="0,0,0,0,0,0,0,0,0,0,0,0,0,0,0,0,0,0,0,0,0,0,0,0,0,0,0,0,0,0,0"/>
                </v:shape>
                <v:shape id="Freeform 129" o:spid="_x0000_s1109" style="position:absolute;left:295;top:923;width:5;height:245;visibility:visible;mso-wrap-style:square;v-text-anchor:top" coordsize="19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" path="m19,980r-7,-8l5,958,,944r,-7l,918,,889,,849,,801,,747,,687,,623,,556,,488,,420,,355,,290,,231,,176,,129,,89,,60,,41,,34,4,26,14,9,19,r,6l19,23r,27l19,86r,43l19,179r,56l19,294r,64l19,424r,67l19,556r,66l19,686r,59l19,801r,50l19,894r,36l19,957r,17l19,980xe" stroked="f">
                  <v:path arrowok="t" o:connecttype="custom" o:connectlocs="5,245;3,243;1,240;0,236;0,236;0,234;0,230;0,222;0,212;0,200;0,187;0,172;0,156;0,139;0,122;0,105;0,89;0,73;0,58;0,44;0,32;0,22;0,15;0,10;0,9;0,9;1,7;4,2;5,0;5,0;5,2;5,6;5,13;5,22;5,32;5,45;5,59;5,74;5,90;5,106;5,123;5,139;5,156;5,172;5,186;5,200;5,213;5,224;5,233;5,239;5,244;5,245;5,245;5,245" o:connectangles="0,0,0,0,0,0,0,0,0,0,0,0,0,0,0,0,0,0,0,0,0,0,0,0,0,0,0,0,0,0,0,0,0,0,0,0,0,0,0,0,0,0,0,0,0,0,0,0,0,0,0,0,0,0"/>
                </v:shape>
                <v:shape id="Freeform 130" o:spid="_x0000_s1110" style="position:absolute;left:315;top:920;width:7;height:252;visibility:visible;mso-wrap-style:square;v-text-anchor:top" coordsize="2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" path="m27,1010l,1006,8,,27,5r,1005xe" stroked="f">
                  <v:path arrowok="t" o:connecttype="custom" o:connectlocs="7,252;0,251;2,0;7,1;7,252;7,252" o:connectangles="0,0,0,0,0,0"/>
                </v:shape>
                <v:shape id="Freeform 131" o:spid="_x0000_s1111" style="position:absolute;left:486;top:1057;width:4;height:187;visibility:visible;mso-wrap-style:square;v-text-anchor:top" coordsize="18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" path="m18,742r-7,5l3,747,,733r,-8l,703,,668,,623,,569,,510,,445,,379,,313,,250,1,191r,-54l1,92,1,57,1,35r,-9l7,15,12,6,18,r,9l18,33r,36l18,116r,56l18,236r,66l18,372r,69l18,508r,62l18,626r,48l18,710r,23l18,742xe" stroked="f">
                  <v:path arrowok="t" o:connecttype="custom" o:connectlocs="4,186;2,187;1,187;0,183;0,183;0,181;0,176;0,167;0,156;0,142;0,128;0,111;0,95;0,78;0,63;0,48;0,34;0,23;0,14;0,9;0,7;0,7;2,4;3,2;4,0;4,0;4,2;4,8;4,17;4,29;4,43;4,59;4,76;4,93;4,110;4,127;4,143;4,157;4,169;4,178;4,183;4,186;4,186;4,186" o:connectangles="0,0,0,0,0,0,0,0,0,0,0,0,0,0,0,0,0,0,0,0,0,0,0,0,0,0,0,0,0,0,0,0,0,0,0,0,0,0,0,0,0,0,0,0"/>
                </v:shape>
                <v:shape id="Freeform 132" o:spid="_x0000_s1112" style="position:absolute;left:316;top:1219;width:6;height:18;visibility:visible;mso-wrap-style:square;v-text-anchor:top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" path="m25,7r,16l25,53r,16l16,70,8,69,,68,,50,,17,,,8,2r9,1l25,7xe" stroked="f">
                  <v:path arrowok="t" o:connecttype="custom" o:connectlocs="6,2;6,6;6,14;6,18;6,18;4,18;2,18;0,17;0,17;0,13;0,4;0,0;0,0;2,1;4,1;6,2;6,2;6,2" o:connectangles="0,0,0,0,0,0,0,0,0,0,0,0,0,0,0,0,0,0"/>
                </v:shape>
                <v:shape id="Freeform 133" o:spid="_x0000_s1113" style="position:absolute;left:385;top:1235;width:5;height:7;visibility:visible;mso-wrap-style:square;v-text-anchor:top" coordsize="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" path="m19,10r,5l19,23r,5l14,29r-7,l1,29r,-8l1,7,,,7,3r8,2l19,10xe" stroked="f">
                  <v:path arrowok="t" o:connecttype="custom" o:connectlocs="5,2;5,4;5,6;5,7;5,7;4,7;2,7;0,7;0,7;0,5;0,2;0,0;0,0;2,1;4,1;5,2;5,2;5,2" o:connectangles="0,0,0,0,0,0,0,0,0,0,0,0,0,0,0,0,0,0"/>
                </v:shape>
                <v:shape id="Freeform 134" o:spid="_x0000_s1114" style="position:absolute;left:275;top:918;width:5;height:320;visibility:visible;mso-wrap-style:square;v-text-anchor:top" coordsize="1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" path="m19,28l3,,,1278,6,1172r6,-69l6,1035r6,-38l19,981,19,28xe" stroked="f">
                  <v:path arrowok="t" o:connecttype="custom" o:connectlocs="5,7;1,0;0,320;2,293;3,276;2,259;3,250;5,246;5,7;5,7" o:connectangles="0,0,0,0,0,0,0,0,0,0"/>
                </v:shape>
                <v:shape id="Freeform 135" o:spid="_x0000_s1115" style="position:absolute;left:336;top:1056;width:5;height:116;visibility:visible;mso-wrap-style:square;v-text-anchor:top" coordsize="2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" path="m,453r22,13l23,50,7,,,453xe" stroked="f">
                  <v:path arrowok="t" o:connecttype="custom" o:connectlocs="0,113;5,116;5,12;2,0;0,113;0,113" o:connectangles="0,0,0,0,0,0"/>
                </v:shape>
                <v:shape id="Freeform 136" o:spid="_x0000_s1116" style="position:absolute;left:362;top:1228;width:5;height:11;visibility:visible;mso-wrap-style:square;v-text-anchor:top" coordsize="1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" path="m19,44r,-32l,,,42r19,2xe" stroked="f">
                  <v:path arrowok="t" o:connecttype="custom" o:connectlocs="5,11;5,3;0,0;0,11;5,11;5,11" o:connectangles="0,0,0,0,0,0"/>
                </v:shape>
                <v:shape id="Freeform 137" o:spid="_x0000_s1117" style="position:absolute;left:338;top:1222;width:6;height:15;visibility:visible;mso-wrap-style:square;v-text-anchor:top" coordsize="2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" path="m22,12l,,,60r23,l22,12xe" stroked="f">
                  <v:path arrowok="t" o:connecttype="custom" o:connectlocs="6,3;0,0;0,15;6,15;6,3;6,3" o:connectangles="0,0,0,0,0,0"/>
                </v:shape>
                <v:shape id="Freeform 138" o:spid="_x0000_s1118" style="position:absolute;left:503;top:1039;width:4;height:137;visibility:visible;mso-wrap-style:square;v-text-anchor:top" coordsize="1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" path="m,34l17,r,471l,549,,34xe" stroked="f">
                  <v:path arrowok="t" o:connecttype="custom" o:connectlocs="0,8;4,0;4,118;0,137;0,8;0,8" o:connectangles="0,0,0,0,0,0"/>
                </v:shape>
                <v:shape id="Freeform 139" o:spid="_x0000_s1119" style="position:absolute;left:1152;top:916;width:6;height:267;visibility:visible;mso-wrap-style:square;v-text-anchor:top" coordsize="23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" path="m22,1068r-10,-9l3,1050,1,1030r,-42l2,945r,-42l2,860r,-43l2,774r,-44l2,688,1,644r,-43l1,557r,-44l1,469,,426,,382,,338,,294,,250,1,205r,-44l1,116,2,71,3,27r8,-7l18,13,23,r,44l23,89r,44l22,178r,45l22,266r,45l22,355r,45l22,445r,44l22,534r,44l22,623r,45l22,712r,45l22,802r,44l22,891r,43l22,979r,45l22,1068xe" stroked="f">
                  <v:path arrowok="t" o:connecttype="custom" o:connectlocs="6,267;3,265;1,263;0,258;0,258;0,247;1,236;1,226;1,215;1,204;1,194;1,183;1,172;0,161;0,150;0,139;0,128;0,117;0,107;0,96;0,85;0,74;0,63;0,51;0,40;0,29;1,18;1,7;1,7;3,5;5,3;6,0;6,0;6,11;6,22;6,33;6,45;6,56;6,67;6,78;6,89;6,100;6,111;6,122;6,134;6,145;6,156;6,167;6,178;6,189;6,201;6,212;6,223;6,234;6,245;6,256;6,267;6,267" o:connectangles="0,0,0,0,0,0,0,0,0,0,0,0,0,0,0,0,0,0,0,0,0,0,0,0,0,0,0,0,0,0,0,0,0,0,0,0,0,0,0,0,0,0,0,0,0,0,0,0,0,0,0,0,0,0,0,0,0,0"/>
                </v:shape>
                <v:shape id="Freeform 140" o:spid="_x0000_s1120" style="position:absolute;left:1174;top:915;width:4;height:282;visibility:visible;mso-wrap-style:square;v-text-anchor:top" coordsize="19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" path="m19,1127r-4,-1l7,1125r-5,-1l2,1081r,-44l1,994r,-42l1,908r,-43l1,821r,-43l1,734r,-42l1,649r,-44l1,562r,-44l1,476r,-44l1,389r,-43l,302,,260,,216,,173,,129,,86,,42,,,6,5r9,9l19,18r,45l19,107r,45l19,196r,44l19,285r,44l19,374r,44l19,461r-1,45l18,550r,45l18,639r,44l18,728r,44l18,817r,44l18,906r,43l19,993r,45l19,1082r,45xe" stroked="f">
                  <v:path arrowok="t" o:connecttype="custom" o:connectlocs="4,282;3,282;1,281;0,281;0,281;0,270;0,259;0,249;0,238;0,227;0,216;0,205;0,195;0,184;0,173;0,162;0,151;0,141;0,130;0,119;0,108;0,97;0,87;0,76;0,65;0,54;0,43;0,32;0,22;0,11;0,0;0,0;1,1;3,4;4,5;4,5;4,16;4,27;4,38;4,49;4,60;4,71;4,82;4,94;4,105;4,115;4,127;4,138;4,149;4,160;4,171;4,182;4,193;4,204;4,215;4,227;4,237;4,248;4,260;4,271;4,282;4,282" o:connectangles="0,0,0,0,0,0,0,0,0,0,0,0,0,0,0,0,0,0,0,0,0,0,0,0,0,0,0,0,0,0,0,0,0,0,0,0,0,0,0,0,0,0,0,0,0,0,0,0,0,0,0,0,0,0,0,0,0,0,0,0,0,0"/>
                </v:shape>
                <v:shape id="Freeform 141" o:spid="_x0000_s1121" style="position:absolute;left:1009;top:1161;width:6;height:80;visibility:visible;mso-wrap-style:square;v-text-anchor:top" coordsize="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" path="m6,28l16,75r5,53l20,185r-2,58l20,300r-5,5l6,315r-4,6l1,320,,316r,-1l,291,,233,,157,,82,,23,,,2,7,4,17,6,28xe" stroked="f">
                  <v:path arrowok="t" o:connecttype="custom" o:connectlocs="2,7;5,19;6,32;6,46;5,61;6,75;6,75;4,76;2,79;1,80;1,80;0,80;0,79;0,79;0,79;0,73;0,58;0,39;0,20;0,6;0,0;0,0;1,2;1,4;2,7;2,7;2,7" o:connectangles="0,0,0,0,0,0,0,0,0,0,0,0,0,0,0,0,0,0,0,0,0,0,0,0,0,0,0"/>
                </v:shape>
                <v:shape id="Freeform 142" o:spid="_x0000_s1122" style="position:absolute;left:1072;top:1211;width:5;height:34;visibility:visible;mso-wrap-style:square;v-text-anchor:top" coordsize="2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" path="m21,135l,134,,,21,9r,126xe" stroked="f">
                  <v:path arrowok="t" o:connecttype="custom" o:connectlocs="5,34;0,34;0,0;5,2;5,34;5,34" o:connectangles="0,0,0,0,0,0"/>
                </v:shape>
                <v:shape id="Freeform 143" o:spid="_x0000_s1123" style="position:absolute;left:1093;top:1215;width:6;height:29;visibility:visible;mso-wrap-style:square;v-text-anchor:top" coordsize="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" path="m1,118l1,87,,31,,,5,1,18,2r5,2l23,33r,54l23,117r-7,1l9,118r-8,xe" stroked="f">
                  <v:path arrowok="t" o:connecttype="custom" o:connectlocs="0,29;0,21;0,8;0,0;0,0;1,0;5,0;6,1;6,1;6,8;6,21;6,29;6,29;4,29;2,29;0,29;0,29" o:connectangles="0,0,0,0,0,0,0,0,0,0,0,0,0,0,0,0,0"/>
                </v:shape>
                <v:shape id="Freeform 144" o:spid="_x0000_s1124" style="position:absolute;left:950;top:1004;width:9;height:126;visibility:visible;mso-wrap-style:square;v-text-anchor:top" coordsize="3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" path="m4,506r,-14l2,456r,-54l2,337,1,266r,-71l,130,,77,,39,,26,8,17,19,4,31,r,11l31,44r1,48l33,151r1,67l35,286r,67l37,412r1,49l38,493r,13l29,506r-17,l4,506xe" stroked="f">
                  <v:path arrowok="t" o:connecttype="custom" o:connectlocs="1,126;1,123;0,114;0,100;0,84;0,66;0,49;0,32;0,19;0,10;0,6;0,6;2,4;5,1;7,0;7,0;7,3;7,11;8,23;8,38;8,54;8,71;8,88;9,103;9,115;9,123;9,126;9,126;7,126;3,126;1,126;1,126" o:connectangles="0,0,0,0,0,0,0,0,0,0,0,0,0,0,0,0,0,0,0,0,0,0,0,0,0,0,0,0,0,0,0,0"/>
                </v:shape>
                <v:shape id="Freeform 145" o:spid="_x0000_s1125" style="position:absolute;left:992;top:1018;width:4;height:222;visibility:visible;mso-wrap-style:square;v-text-anchor:top" coordsize="1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" path="m13,885r-5,2l4,887,,881r,-7l,856,,827,,790,,744,,691,,634,,571,,508,,442,,376,,311,,250,,193,,140,,94,,56,,27,,10,,3,5,r5,l14,3r,7l14,27r,30l14,94r,47l14,194r,57l14,314r,64l14,444r,66l14,575r,62l14,694r-1,54l13,794r,37l13,861r,17l13,885xe" stroked="f">
                  <v:path arrowok="t" o:connecttype="custom" o:connectlocs="4,221;2,222;1,222;0,220;0,220;0,219;0,214;0,207;0,198;0,186;0,173;0,159;0,143;0,127;0,111;0,94;0,78;0,63;0,48;0,35;0,24;0,14;0,7;0,3;0,1;0,1;1,0;3,0;4,1;4,1;4,3;4,7;4,14;4,24;4,35;4,49;4,63;4,79;4,95;4,111;4,128;4,144;4,159;4,174;4,187;4,199;4,208;4,215;4,220;4,221;4,221;4,221" o:connectangles="0,0,0,0,0,0,0,0,0,0,0,0,0,0,0,0,0,0,0,0,0,0,0,0,0,0,0,0,0,0,0,0,0,0,0,0,0,0,0,0,0,0,0,0,0,0,0,0,0,0,0,0"/>
                </v:shape>
                <v:shape id="Freeform 146" o:spid="_x0000_s1126" style="position:absolute;left:1010;top:1028;width:5;height:93;visibility:visible;mso-wrap-style:square;v-text-anchor:top" coordsize="1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" path="m19,333r-6,14l6,360,1,373r,-1l,371,,350,,298,1,225r,-79l1,74,2,21,2,r8,6l15,17r4,14l19,53r,56l19,181r,73l19,310r,23xe" stroked="f">
                  <v:path arrowok="t" o:connecttype="custom" o:connectlocs="5,83;3,87;2,90;0,93;0,93;0,93;0,93;0,93;0,93;0,87;0,74;0,56;0,36;0,18;1,5;1,0;1,0;3,1;4,4;5,8;5,8;5,13;5,27;5,45;5,63;5,77;5,83;5,83" o:connectangles="0,0,0,0,0,0,0,0,0,0,0,0,0,0,0,0,0,0,0,0,0,0,0,0,0,0,0,0"/>
                </v:shape>
                <v:shape id="Freeform 147" o:spid="_x0000_s1127" style="position:absolute;left:975;top:1013;width:4;height:230;visibility:visible;mso-wrap-style:square;v-text-anchor:top" coordsize="14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" path="m,l3,7,8,21r6,9l14,36r,19l14,84r,39l14,169r,54l14,281r,62l14,408r,67l14,542r,64l14,669r,58l14,781r,46l14,865r,30l14,914r,6l13,919,9,918,8,917r,-25l8,831r,-73l8,692,7,656,5,623,2,585,,566,,555,,524,,478,,419,,353,,283,,213,,147,,88,,42,,11,,xe" stroked="f">
                  <v:path arrowok="t" o:connecttype="custom" o:connectlocs="0,0;1,2;2,5;4,8;4,8;4,9;4,14;4,21;4,31;4,42;4,56;4,70;4,86;4,102;4,119;4,136;4,152;4,167;4,182;4,195;4,207;4,216;4,224;4,229;4,230;4,230;4,230;3,230;2,229;2,229;2,223;2,208;2,190;2,173;2,164;2,164;1,156;1,146;0,142;0,142;0,139;0,131;0,120;0,105;0,88;0,71;0,53;0,37;0,22;0,11;0,3;0,0;0,0;0,0" o:connectangles="0,0,0,0,0,0,0,0,0,0,0,0,0,0,0,0,0,0,0,0,0,0,0,0,0,0,0,0,0,0,0,0,0,0,0,0,0,0,0,0,0,0,0,0,0,0,0,0,0,0,0,0,0,0"/>
                </v:shape>
                <v:shape id="Freeform 148" o:spid="_x0000_s1128" style="position:absolute;left:1031;top:1047;width:5;height:50;visibility:visible;mso-wrap-style:square;v-text-anchor:top" coordsize="2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" path="m,l22,13r,153l,200,,xe" stroked="f">
                  <v:path arrowok="t" o:connecttype="custom" o:connectlocs="0,0;5,3;5,42;0,50;0,0;0,0" o:connectangles="0,0,0,0,0,0"/>
                </v:shape>
                <v:shape id="Freeform 149" o:spid="_x0000_s1129" style="position:absolute;left:1054;top:1055;width:4;height:23;visibility:visible;mso-wrap-style:square;v-text-anchor:top" coordsize="1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" path="m,l17,5r,71l,92,,xe" stroked="f">
                  <v:path arrowok="t" o:connecttype="custom" o:connectlocs="0,0;4,1;4,19;0,23;0,0;0,0" o:connectangles="0,0,0,0,0,0"/>
                </v:shape>
                <v:shape id="Freeform 150" o:spid="_x0000_s1130" style="position:absolute;left:1193;top:916;width:5;height:336;visibility:visible;mso-wrap-style:square;v-text-anchor:top" coordsize="22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" path="m,16l22,r,1343l,1296,,16xe" stroked="f">
                  <v:path arrowok="t" o:connecttype="custom" o:connectlocs="0,4;5,0;5,336;0,324;0,4;0,4" o:connectangles="0,0,0,0,0,0"/>
                </v:shape>
                <v:shape id="Freeform 151" o:spid="_x0000_s1131" style="position:absolute;left:1136;top:1018;width:4;height:152;visibility:visible;mso-wrap-style:square;v-text-anchor:top" coordsize="1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" path="m,104r,11l,134r,11l3,162r8,41l14,244r-3,42l3,331,,352r,34l,463r,76l,573r4,8l13,598r4,9l17,597r,-29l17,524r,-55l17,406r,-68l17,268r,-68l17,137r,-56l17,38r,-28l17,,13,26,4,77,,104xe" stroked="f">
                  <v:path arrowok="t" o:connecttype="custom" o:connectlocs="0,26;0,29;0,34;0,36;0,36;1,41;3,51;3,61;3,61;3,72;1,83;0,88;0,88;0,97;0,116;0,135;0,143;0,143;1,145;3,150;4,152;4,152;4,149;4,142;4,131;4,117;4,102;4,85;4,67;4,50;4,34;4,20;4,10;4,3;4,0;4,0;3,7;1,19;0,26;0,26" o:connectangles="0,0,0,0,0,0,0,0,0,0,0,0,0,0,0,0,0,0,0,0,0,0,0,0,0,0,0,0,0,0,0,0,0,0,0,0,0,0,0,0"/>
                </v:shape>
                <v:shape id="Freeform 152" o:spid="_x0000_s1132" style="position:absolute;left:1135;top:1217;width:5;height:24;visibility:visible;mso-wrap-style:square;v-text-anchor:top" coordsize="1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" path="m,l19,8r,78l,99,,xe" stroked="f">
                  <v:path arrowok="t" o:connecttype="custom" o:connectlocs="0,0;5,2;5,21;0,24;0,0;0,0" o:connectangles="0,0,0,0,0,0"/>
                </v:shape>
                <v:shape id="Freeform 153" o:spid="_x0000_s1133" style="position:absolute;left:1114;top:1217;width:5;height:29;visibility:visible;mso-wrap-style:square;v-text-anchor:top" coordsize="2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" path="m,l21,14r,94l,115,,xe" stroked="f">
                  <v:path arrowok="t" o:connecttype="custom" o:connectlocs="0,0;5,4;5,27;0,29;0,0;0,0" o:connectangles="0,0,0,0,0,0"/>
                </v:shape>
                <v:shape id="Freeform 154" o:spid="_x0000_s1134" style="position:absolute;left:376;top:972;width:12;height:13;visibility:visible;mso-wrap-style:square;v-text-anchor:top" coordsize="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" path="m50,49l32,42,14,35,,24,10,20r9,-8l24,,34,15r6,18l50,49xe" stroked="f">
                  <v:path arrowok="t" o:connecttype="custom" o:connectlocs="12,13;8,11;3,9;0,6;0,6;2,5;5,3;6,0;6,0;8,4;10,9;12,13;12,13;12,13" o:connectangles="0,0,0,0,0,0,0,0,0,0,0,0,0,0"/>
                </v:shape>
                <v:shape id="Freeform 155" o:spid="_x0000_s1135" style="position:absolute;left:369;top:982;width:36;height:11;visibility:visible;mso-wrap-style:square;v-text-anchor:top" coordsize="1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" path="m144,37r,2l144,41r,1l93,39,46,28,2,12,1,9,,4,,,44,21,93,33r51,4xe" stroked="f">
                  <v:path arrowok="t" o:connecttype="custom" o:connectlocs="36,10;36,10;36,11;36,11;36,11;23,10;12,7;1,3;1,3;0,2;0,1;0,0;0,0;11,6;23,9;36,10;36,10;36,10" o:connectangles="0,0,0,0,0,0,0,0,0,0,0,0,0,0,0,0,0,0"/>
                </v:shape>
                <v:shape id="Freeform 156" o:spid="_x0000_s1136" style="position:absolute;left:345;top:990;width:71;height:57;visibility:visible;mso-wrap-style:square;v-text-anchor:top" coordsize="28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" path="m231,29r-8,5l211,32r-10,9l207,49r10,l226,53r,4l226,66r,4l248,90r21,24l285,140r-18,11l234,170r-17,10l187,140,154,105,111,92r13,14l149,132r14,14l131,177,92,206,52,228,31,196,13,156,,114,7,79,24,47,52,24,68,20,82,12,96,r44,14l182,24r47,2l231,26r,1l231,29xe" stroked="f">
                  <v:path arrowok="t" o:connecttype="custom" o:connectlocs="58,7;56,9;53,8;50,10;50,10;52,12;54,12;56,13;56,13;56,14;56,17;56,18;56,18;62,23;67,29;71,35;71,35;67,38;58,43;54,45;54,45;47,35;38,26;28,23;28,23;31,27;37,33;41,37;41,37;33,44;23,52;13,57;13,57;8,49;3,39;0,29;0,29;2,20;6,12;13,6;13,6;17,5;20,3;24,0;24,0;35,4;45,6;57,7;57,7;58,7;58,7;58,7;58,7" o:connectangles="0,0,0,0,0,0,0,0,0,0,0,0,0,0,0,0,0,0,0,0,0,0,0,0,0,0,0,0,0,0,0,0,0,0,0,0,0,0,0,0,0,0,0,0,0,0,0,0,0,0,0,0,0"/>
                </v:shape>
                <v:shape id="Freeform 157" o:spid="_x0000_s1137" style="position:absolute;left:361;top:1031;width:31;height:29;visibility:visible;mso-wrap-style:square;v-text-anchor:top" coordsize="12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" path="m14,117l,95,3,76,24,61,45,46,86,16,108,r7,10l124,21r,16l92,68,54,95,14,117xe" stroked="f">
                  <v:path arrowok="t" o:connecttype="custom" o:connectlocs="4,29;0,24;1,19;6,15;6,15;11,11;22,4;27,0;27,0;29,2;31,5;31,9;31,9;23,17;14,24;4,29;4,29" o:connectangles="0,0,0,0,0,0,0,0,0,0,0,0,0,0,0,0,0"/>
                </v:shape>
                <v:shape id="Freeform 158" o:spid="_x0000_s1138" style="position:absolute;left:401;top:1030;width:24;height:20;visibility:visible;mso-wrap-style:square;v-text-anchor:top" coordsize="9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" path="m11,64l8,55,4,41,,32,22,18,42,8,67,,80,21r7,28l95,72,65,80,39,78,11,64xe" stroked="f">
                  <v:path arrowok="t" o:connecttype="custom" o:connectlocs="3,16;2,14;1,10;0,8;0,8;6,5;11,2;17,0;17,0;20,5;22,12;24,18;24,18;16,20;10,20;3,16;3,16" o:connectangles="0,0,0,0,0,0,0,0,0,0,0,0,0,0,0,0,0"/>
                </v:shape>
                <v:shape id="Freeform 159" o:spid="_x0000_s1139" style="position:absolute;left:368;top:1044;width:30;height:29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" path="m120,18l92,54,61,87,30,117r-8,-8l8,93,,86,28,64,78,22,106,r4,6l116,11r4,7xe" stroked="f">
                  <v:path arrowok="t" o:connecttype="custom" o:connectlocs="30,4;23,13;15,22;8,29;8,29;6,27;2,23;0,21;0,21;7,16;20,5;27,0;27,0;28,1;29,3;30,4;30,4" o:connectangles="0,0,0,0,0,0,0,0,0,0,0,0,0,0,0,0,0"/>
                </v:shape>
                <v:shape id="Freeform 160" o:spid="_x0000_s1140" style="position:absolute;left:410;top:1050;width:34;height:29;visibility:visible;mso-wrap-style:square;v-text-anchor:top" coordsize="13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" path="m135,53l91,79,46,100,,116,3,98,8,62,12,43,47,21,84,10,123,r3,11l131,32r4,11l135,45r,3l135,53xe" stroked="f">
                  <v:path arrowok="t" o:connecttype="custom" o:connectlocs="34,13;23,20;12,25;0,29;0,29;1,25;2,16;3,11;3,11;12,5;21,3;31,0;31,0;32,3;33,8;34,11;34,11;34,11;34,12;34,13;34,13" o:connectangles="0,0,0,0,0,0,0,0,0,0,0,0,0,0,0,0,0,0,0,0,0"/>
                </v:shape>
                <v:shape id="Freeform 161" o:spid="_x0000_s1141" style="position:absolute;left:380;top:1053;width:25;height:34;visibility:visible;mso-wrap-style:square;v-text-anchor:top" coordsize="10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" path="m101,4l83,50,59,95,29,133,17,127,6,114,,104,27,63,64,28,96,r1,2l100,3r1,1xe" stroked="f">
                  <v:path arrowok="t" o:connecttype="custom" o:connectlocs="25,1;21,13;15,24;7,34;7,34;4,32;1,29;0,27;0,27;7,16;16,7;24,0;24,0;24,1;25,1;25,1;25,1;25,1" o:connectangles="0,0,0,0,0,0,0,0,0,0,0,0,0,0,0,0,0,0"/>
                </v:shape>
                <v:shape id="Freeform 162" o:spid="_x0000_s1142" style="position:absolute;left:369;top:1075;width:10;height:10;visibility:visible;mso-wrap-style:square;v-text-anchor:top" coordsize="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" path="m,l11,10,30,27,41,37,20,43,7,22,,xe" stroked="f">
                  <v:path arrowok="t" o:connecttype="custom" o:connectlocs="0,0;3,2;7,6;10,9;10,9;5,10;2,5;0,0;0,0" o:connectangles="0,0,0,0,0,0,0,0,0"/>
                </v:shape>
                <v:shape id="Freeform 163" o:spid="_x0000_s1143" style="position:absolute;left:401;top:1080;width:18;height:13;visibility:visible;mso-wrap-style:square;v-text-anchor:top" coordsize="7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" path="m47,51l35,47,13,37,,32,20,17,44,8,69,r1,20l62,39,47,51xe" stroked="f">
                  <v:path arrowok="t" o:connecttype="custom" o:connectlocs="12,13;9,12;3,9;0,8;0,8;5,4;11,2;18,0;18,0;18,5;16,10;12,13;12,13" o:connectangles="0,0,0,0,0,0,0,0,0,0,0,0,0"/>
                </v:shape>
                <v:shape id="Freeform 164" o:spid="_x0000_s1144" style="position:absolute;left:467;top:1064;width:6;height:181;visibility:visible;mso-wrap-style:square;v-text-anchor:top" coordsize="2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" path="m22,724r-9,-2l6,721,,707,,681,,619,,545,,484,,459,5,432r6,-49l16,358r3,-16l19,328,16,313r-4,-7l7,294,4,289,1,233,,175,1,115,4,57,4,,9,r8,2l22,2r,8l22,33r,36l22,115r,55l22,231r,65l22,363r,67l22,496r,60l22,611r,46l22,692r,23l22,724xe" stroked="f">
                  <v:path arrowok="t" o:connecttype="custom" o:connectlocs="6,181;4,181;2,180;0,177;0,177;0,170;0,155;0,136;0,121;0,115;0,115;1,108;3,96;4,90;4,90;5,86;5,82;4,78;4,78;3,77;2,74;1,72;1,72;0,58;0,44;0,29;1,14;1,0;1,0;2,0;5,1;6,1;6,1;6,3;6,8;6,17;6,29;6,43;6,58;6,74;6,91;6,108;6,124;6,139;6,153;6,164;6,173;6,179;6,181;6,181;6,181" o:connectangles="0,0,0,0,0,0,0,0,0,0,0,0,0,0,0,0,0,0,0,0,0,0,0,0,0,0,0,0,0,0,0,0,0,0,0,0,0,0,0,0,0,0,0,0,0,0,0,0,0,0,0"/>
                </v:shape>
                <v:shape id="Freeform 165" o:spid="_x0000_s1145" style="position:absolute;left:447;top:1067;width:5;height:66;visibility:visible;mso-wrap-style:square;v-text-anchor:top" coordsize="1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" path="m,31l17,r2,267l,212,,31xe" stroked="f">
                  <v:path arrowok="t" o:connecttype="custom" o:connectlocs="0,8;4,0;5,66;0,52;0,8;0,8" o:connectangles="0,0,0,0,0,0"/>
                </v:shape>
                <v:shape id="Freeform 166" o:spid="_x0000_s1146" style="position:absolute;left:425;top:995;width:4;height:44;visibility:visible;mso-wrap-style:square;v-text-anchor:top" coordsize="1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" path="m,20l16,r3,177l,140,,20xe" stroked="f">
                  <v:path arrowok="t" o:connecttype="custom" o:connectlocs="0,5;3,0;4,44;0,35;0,5;0,5" o:connectangles="0,0,0,0,0,0"/>
                </v:shape>
                <v:shape id="Freeform 167" o:spid="_x0000_s1147" style="position:absolute;left:427;top:1077;width:5;height:34;visibility:visible;mso-wrap-style:square;v-text-anchor:top" coordsize="1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" path="m,15l16,r3,138l,109,,15xe" stroked="f">
                  <v:path arrowok="t" o:connecttype="custom" o:connectlocs="0,4;4,0;5,34;0,27;0,4;0,4" o:connectangles="0,0,0,0,0,0"/>
                </v:shape>
                <v:shape id="Freeform 168" o:spid="_x0000_s1148" style="position:absolute;left:1119;top:1138;width:5;height:29;visibility:visible;mso-wrap-style:square;v-text-anchor:top" coordsize="1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" path="m,13l16,r2,115l,92,,13xe" stroked="f">
                  <v:path arrowok="t" o:connecttype="custom" o:connectlocs="0,3;4,0;5,29;0,23;0,3;0,3" o:connectangles="0,0,0,0,0,0"/>
                </v:shape>
                <v:shape id="Freeform 169" o:spid="_x0000_s1149" style="position:absolute;left:1067;top:1059;width:5;height:12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" path="m19,6l2,,,49,19,39,19,6xe" stroked="f">
                  <v:path arrowok="t" o:connecttype="custom" o:connectlocs="5,1;1,0;0,12;5,10;5,1;5,1" o:connectangles="0,0,0,0,0,0"/>
                </v:shape>
                <v:shape id="Freeform 170" o:spid="_x0000_s1150" style="position:absolute;left:1123;top:1206;width:61;height:52;visibility:visible;mso-wrap-style:square;v-text-anchor:top" coordsize="24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" path="m137,154r-2,l130,154r-3,l139,116,155,78,175,46,165,75r-18,52l137,154xm145,54r-9,28l120,133r-10,29l81,173,28,193,,205r57,-1l115,204r60,-4l175,164r8,-33l197,98,219,68,241,40,245,,209,9,175,30,145,54xe" stroked="f">
                  <v:path arrowok="t" o:connecttype="custom" o:connectlocs="34,39;34,39;32,39;32,39;32,39;35,29;39,20;44,12;44,12;41,19;37,32;34,39;34,39;36,14;34,21;30,34;27,41;27,41;20,44;7,49;0,52;0,52;14,52;29,52;44,51;44,51;44,42;46,33;49,25;49,25;55,17;60,10;61,0;61,0;52,2;44,8;36,14;36,14" o:connectangles="0,0,0,0,0,0,0,0,0,0,0,0,0,0,0,0,0,0,0,0,0,0,0,0,0,0,0,0,0,0,0,0,0,0,0,0,0,0"/>
                  <o:lock v:ext="edit" verticies="t"/>
                </v:shape>
                <v:shape id="Freeform 171" o:spid="_x0000_s1151" style="position:absolute;left:986;top:1234;width:74;height:24;visibility:visible;mso-wrap-style:square;v-text-anchor:top" coordsize="29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" path="m219,24l202,38,184,53r-21,5l179,41,200,26,219,12r,3l219,21r,3xm3,70l2,76,1,86,,90r47,9l94,98r46,-8l185,82r45,-2l276,88r12,-6l296,72r2,-14l271,36,238,18,205,,161,35,112,58,60,70,3,70xe" stroked="f">
                  <v:path arrowok="t" o:connecttype="custom" o:connectlocs="54,6;50,9;46,13;40,14;40,14;44,10;50,6;54,3;54,3;54,4;54,5;54,6;54,6;1,17;0,18;0,21;0,22;0,22;12,24;23,24;35,22;46,20;57,19;69,21;69,21;72,20;74,17;74,14;74,14;67,9;59,4;51,0;51,0;40,8;28,14;15,17;1,17;1,17" o:connectangles="0,0,0,0,0,0,0,0,0,0,0,0,0,0,0,0,0,0,0,0,0,0,0,0,0,0,0,0,0,0,0,0,0,0,0,0,0,0"/>
                  <o:lock v:ext="edit" verticies="t"/>
                </v:shape>
                <v:shape id="Freeform 172" o:spid="_x0000_s1152" style="position:absolute;left:317;top:1284;width:158;height:25;visibility:visible;mso-wrap-style:square;v-text-anchor:top" coordsize="63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" path="m,4l40,98,602,94,634,,,4xm550,81r-14,l511,81r-14,l500,75r4,-5l507,65r-6,1l492,70r-4,1l488,58r,-25l488,20r5,3l500,26r7,l503,22r-4,-8l497,11r14,l537,11r15,l550,14r-5,8l542,26r6,1l554,24r4,-4l559,33r2,25l561,71r-5,-1l551,67r-5,-5l547,67r1,9l550,81xm408,82r-13,l369,82r-14,l358,77r5,-5l364,66r-5,2l351,71r-5,2l346,60r,-25l346,21r6,4l358,28r6,l362,24r-5,-8l355,12r14,l396,12r13,l407,16r-5,8l400,28r7,l412,25r5,-4l418,35r,25l419,73r-5,-1l409,68r-5,-3l404,69r3,9l408,82xm271,83r-14,l232,83r-13,l221,78r5,-6l227,67r-4,2l214,72r-4,3l210,60r,-25l210,22r5,4l222,28r5,2l225,25r-4,-8l219,13r13,l258,13r14,l270,17r-4,8l264,30r5,l276,26r4,-4l280,35r1,25l282,75r-4,-3l272,69r-5,-3l268,70r2,9l271,83xm137,85r-14,l98,85r-14,l87,79r5,-4l93,69r-4,1l80,75r-4,1l76,62r,-25l76,24r5,3l88,31r5,l91,27,87,19,84,15r15,l125,15r13,l136,19r-4,8l130,31r6,1l142,28r4,-4l146,37r1,25l148,76r-4,-1l138,71r-5,-4l134,71r2,9l137,85xe" stroked="f">
                  <v:path arrowok="t" o:connecttype="custom" o:connectlocs="158,0;134,21;125,19;125,17;122,15;123,6;125,6;127,3;137,4;137,7;139,8;139,18;136,17;137,21;88,21;91,17;86,19;86,5;91,7;88,3;102,3;100,7;104,5;104,19;101,17;102,21;64,21;55,20;56,18;52,15;54,7;56,6;58,3;67,4;67,8;70,9;69,18;67,18;68,21;21,22;23,18;19,19;19,6;23,8;21,4;34,4;32,8;36,6;37,19;33,17;34,22" o:connectangles="0,0,0,0,0,0,0,0,0,0,0,0,0,0,0,0,0,0,0,0,0,0,0,0,0,0,0,0,0,0,0,0,0,0,0,0,0,0,0,0,0,0,0,0,0,0,0,0,0,0,0"/>
                  <o:lock v:ext="edit" verticies="t"/>
                </v:shape>
                <v:shape id="Freeform 173" o:spid="_x0000_s1153" style="position:absolute;left:1009;top:1284;width:159;height:25;visibility:visible;mso-wrap-style:square;v-text-anchor:top" coordsize="63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" path="m551,81r-15,l511,81r-13,l500,76r6,-5l507,65r-5,2l494,70r-6,2l488,59r,-25l488,20r7,4l501,26r6,1l505,23r-5,-8l498,11r14,l538,11r14,l550,15r-5,8l543,27r6,l555,24r5,-4l560,34r1,25l562,72r-5,-2l552,67r-6,-5l547,68r3,9l551,81xm409,82r-14,l369,82r-13,l358,77r5,-5l365,67r-5,1l352,72r-6,1l346,60r,-25l346,22r7,3l359,28r6,l363,24r-5,-8l356,12r13,l396,12r14,l408,16r-5,8l401,28r6,2l412,26r6,-4l418,35r1,25l420,73r-5,-1l410,69r-6,-4l406,69r2,9l409,82xm271,83r-13,l233,83r-14,l222,78r4,-5l229,67r-6,2l214,72r-4,3l210,61r,-25l210,22r5,4l222,30r7,l226,25r-5,-8l219,13r14,l259,13r15,l271,17r-4,8l265,30r5,l276,26r4,-4l281,36r1,25l282,75r-3,-2l273,69r-5,-3l269,70r1,9l271,83xm137,85r-13,l99,85r-15,l88,80r4,-5l94,69r-5,2l80,75r-4,2l76,62r,-25l76,24r5,3l88,31r6,1l91,27,87,20,84,15r15,l125,15r14,l137,20r-4,7l131,32r5,l142,28r5,-4l147,37r1,25l148,77r-3,-2l139,71r-5,-4l135,72r2,8l137,85xm,4l42,99,602,95,634,,,4xe" stroked="f">
                  <v:path arrowok="t" o:connecttype="custom" o:connectlocs="125,20;127,16;122,18;122,5;127,7;125,3;138,3;136,7;140,5;141,18;137,16;138,20;93,21;91,18;88,18;87,9;90,7;90,4;99,3;101,6;103,7;105,15;103,17;102,20;65,21;56,20;56,17;53,15;54,7;57,6;58,3;68,4;68,8;70,9;70,18;67,18;34,21;21,21;24,17;19,19;19,6;24,8;21,4;35,4;33,8;37,6;37,19;34,17;34,21;159,0" o:connectangles="0,0,0,0,0,0,0,0,0,0,0,0,0,0,0,0,0,0,0,0,0,0,0,0,0,0,0,0,0,0,0,0,0,0,0,0,0,0,0,0,0,0,0,0,0,0,0,0,0,0"/>
                  <o:lock v:ext="edit" verticies="t"/>
                </v:shape>
                <v:shape id="Freeform 174" o:spid="_x0000_s1154" style="position:absolute;left:566;top:1004;width:311;height:234;visibility:visible;mso-wrap-style:square;v-text-anchor:top" coordsize="1246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" path="m1238,647r5,-8l1246,632r,-9l1216,586r-19,-41l1182,501r-10,-46l1164,409r-9,-46l1147,317r-8,-45l1131,226r-10,-45l1106,138,1089,98,1066,59,1037,24,984,39r-53,6l882,55,836,78,796,97r-37,4l724,97,690,85,655,67,621,47,587,29,552,12,516,2,476,,437,22,403,53,381,92r-13,41l357,173r-9,42l339,258r-9,43l322,343r-8,42l304,428r-11,42l281,511r-14,41l251,591r-20,40l209,668r-25,35l155,738r-24,8l107,751,84,743r,-38l102,687r28,-9l160,670r23,-14l191,626,160,608,100,574,68,555,51,568,18,593,,607r7,13l19,630r15,11l42,626r5,-17l44,591r9,-10l57,569r11,-4l76,573r2,11l80,595,64,642,42,687,21,732,6,779,,828r12,19l33,856r23,2l72,848,86,835r14,-2l111,853r21,38l142,910r42,26l238,922r55,-16l331,918r34,-3l397,902r30,-20l455,859r30,-22l517,820r36,-7l607,826r52,24l715,867r48,6l807,861r44,-21l895,822r46,-6l1000,830r49,34l1089,904r48,l1168,877r27,-37l1232,811r-34,-33l1169,743r-22,-40l1129,661r-14,-43l1105,573r-9,-48l1090,479r-6,-47l1078,386r-7,-45l1070,341r-2,l1067,341r4,44l1073,432r4,47l1079,528r3,47l1087,623r5,47l1101,717r11,44l1126,805r19,40l1164,842r13,-12l1192,818r5,5l1197,827r3,3l1176,861r-28,26l1113,898r-32,-26l1066,835r-15,-39l1045,750r-6,-47l1035,657r-3,-46l1028,564r-2,-46l1025,471r-2,-46l1021,377r-3,-46l1016,284r-3,-47l1008,191r-5,-47l1005,139r5,-1l1015,139r22,44l1049,233r7,50l1061,334r4,l1069,334r2,l1065,276r-7,-57l1047,164r-20,-52l1029,111r3,-2l1033,107r4,4l1047,120r4,4l1068,167r12,44l1090,256r8,46l1104,349r5,47l1114,443r6,46l1127,535r9,46l1148,626r9,24l1169,672r18,12l1186,689r-4,2l1180,694r7,11l1194,716r12,5l1221,715r10,-14l1238,687r-12,-9l1202,661r-12,-8l1171,612r-14,-40l1146,529r-9,-44l1131,440r-6,-45l1120,351r-6,-45l1109,261r-8,-43l1091,176r-12,-42l1063,94,1045,56r2,l1051,56r4,l1079,96r19,40l1112,179r11,44l1129,268r7,45l1142,359r5,45l1155,449r10,42l1179,548r22,55l1238,647xm699,723l688,702r-3,-25l680,654r36,-34l749,584r31,-39l807,505r24,-44l819,506r-16,46l781,596r-25,43l728,682r-29,41xm754,803r-8,4l736,804r-10,-3l715,780,705,758r4,-22l739,714r26,-24l791,666r-8,45l770,758r-16,45xm442,392r-5,45l432,480r-5,45l421,570r-6,45l408,660r-9,44l389,748r-12,43l364,833r-15,41l339,882r-11,4l317,886r16,-39l349,806r12,-41l373,722r10,-45l392,632r7,-46l406,540r5,-47l416,445r5,-47l426,351r3,-47l433,257r5,-46l442,166r14,-47l473,75,505,39r1,1l507,41r1,1l484,80r-17,42l456,165r-6,45l447,255r-3,46l444,347r-2,45xm229,872r-36,-9l182,829,167,796r12,-37l195,726r24,-29l224,727r-8,33l211,789r-2,l204,789r-3,l198,816r4,25l221,858r38,-24l287,803r20,-36l321,726r10,-44l340,638r9,-43l356,545r7,-48l367,448r6,-51l378,348r6,-48l389,250r8,-48l406,156r12,-46l411,155r-5,45l401,246r-4,46l393,337r-5,46l385,428r-4,45l375,518r-7,45l362,608r-8,45l344,697r-11,43l320,784r-25,35l263,848r-34,24xm764,847r-12,5l741,852r-11,-7l701,808,676,769,657,728,641,684,628,641,617,595r-9,-47l599,501r-8,-46l582,408,570,363r-6,-51l554,258r-7,-54l549,151r19,-51l583,107r14,14l609,136r46,23l707,166r53,-7l808,142r29,-26l862,91r35,1l900,104r4,23l906,139r-3,45l900,229r-5,46l890,321r-6,45l878,412r-7,45l863,504r-8,44l845,592r-10,44l823,680r-14,43l796,766r-15,40l764,847xm878,100r-10,12l848,134r-10,12l792,176r-54,13l682,190r-53,-8l629,184r,3l629,188r22,10l674,205r27,5l716,208r18,-2l747,214r-24,9l699,232r-16,2l702,241r17,5l742,246r49,-17l828,194r38,-36l856,199r-29,31l794,258r-41,17l707,275r-44,-5l683,306r22,33l735,370r21,8l781,376r23,-3l791,393r-6,22l774,433r-23,4l728,437,713,423r11,-6l746,406r11,-7l718,376,683,347,652,310,626,270,604,226,587,180r5,-3l598,169r4,-3l603,158r,-9l597,144r-7,l583,146r-3,8l581,199r3,46l590,291r6,46l605,384r9,47l625,477r11,45l647,567r12,44l695,580r33,-34l757,510r24,-38l803,431r19,-42l838,347r15,-44l866,258r12,-46l880,173r6,-38l878,100xe" stroked="f">
                  <v:path arrowok="t" o:connecttype="custom" o:connectlocs="291,102;259,6;172,21;95,23;73,118;27,188;40,152;8,160;19,143;3,212;35,228;114,215;201,215;292,219;274,131;267,96;286,211;294,215;258,164;252,48;265,84;256,28;270,53;287,157;298,179;297,163;275,55;269,24;291,123;179,155;182,171;176,190;188,201;97,187;87,202;106,88;126,10;111,87;55,174;49,204;87,149;101,39;95,118;66,212;169,192;142,91;152,34;225,26;217,114;191,212;157,46;179,52;185,62;188,69;201,93;181,104;147,45;146,37;159,131;209,87" o:connectangles="0,0,0,0,0,0,0,0,0,0,0,0,0,0,0,0,0,0,0,0,0,0,0,0,0,0,0,0,0,0,0,0,0,0,0,0,0,0,0,0,0,0,0,0,0,0,0,0,0,0,0,0,0,0,0,0,0,0,0,0"/>
                  <o:lock v:ext="edit" verticies="t"/>
                </v:shape>
                <v:shape id="Freeform 175" o:spid="_x0000_s1155" style="position:absolute;left:267;top:555;width:250;height:254;visibility:visible;mso-wrap-style:square;v-text-anchor:top" coordsize="997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" path="m871,r-7,19l847,69r-26,68l795,211r-24,68l752,329r-7,19l739,329,720,279,696,211,668,137,644,69,626,19,619,r-7,19l595,69r-24,68l544,211r-24,68l502,329r-6,19l489,329,471,279,444,211,417,137,391,69,373,19,365,r-5,15l345,54r-22,56l299,174r-24,64l254,293r-15,40l233,348r-7,-19l208,279,182,211,155,137,130,69,111,19,104,,99,18,84,68,64,136,42,209,22,276,7,325,1,344r,5l,360r,6l5,361r18,-8l52,348r25,6l89,364r3,5l92,385r,40l92,485r,72l92,631r,72l92,761r,41l92,818r6,2l110,824r5,4l115,814r,-35l115,728r,-62l115,598r,-68l115,468r1,-52l116,381r,-12l121,364r16,-10l174,348r35,6l222,364r2,5l224,378r,26l224,446r,51l224,559r,66l224,694r,68l224,829r,60l224,942r,40l224,1009r,9l230,1015r11,-6l246,1005r,-9l246,970r,-39l246,879r,-59l246,754r,-67l246,620r,-66l246,495r,-51l246,404r,-26l246,369r7,-6l272,353r34,-5l338,355r14,9l355,369r,14l355,424r,57l355,550r,72l355,690r,58l355,787r,15l364,794r9,5l377,803r,-15l377,749r,-57l377,622r,-72l377,482r,-58l377,383r,-14l384,364r19,-10l432,348r29,6l478,364r7,5l485,380r,31l485,458r,59l485,584r,71l485,726r,66l485,852r,47l485,930r,12l490,942r10,l507,942r,-11l507,899r,-47l507,792r1,-66l508,655r,-71l508,517r1,-59l509,411r,-31l509,369r7,-5l533,354r30,-6l590,354r15,10l608,369r,17l608,429r,62l608,562r,71l608,695r,43l608,755r12,-9l628,756r3,8l631,746r,-43l631,639r,-72l631,494r,-63l631,386r,-17l636,364r17,-10l682,348r29,6l729,364r5,5l734,378r,25l734,443r,49l734,550r,64l734,681r,65l734,810r,58l734,917r,40l734,982r,9l740,994r10,6l756,1003r,-9l756,968r,-40l756,877r,-59l756,753r,-67l756,619r,-66l756,494r,-50l756,404r,-26l756,369r7,-5l781,354r28,-6l837,354r18,10l862,369r,11l862,410r,46l861,514r,66l861,649r-1,70l860,783r,58l860,887r,30l860,928r5,-32l876,833r6,-34l882,785r,-40l882,688r,-68l882,549r,-68l882,423r,-40l882,369r5,-5l906,354r31,-6l970,353r21,8l997,366r,-6l997,349r-1,-5l990,325,972,276,947,209,920,136,896,68,877,18,871,xm146,302r-9,-2l127,297r-11,-6l119,300r3,15l124,324r-9,l99,324r-10,l91,317r5,-13l98,297r-9,l74,297r-9,l65,289r,-15l65,265r9,5l82,274r12,-1l93,266,91,252r-2,-8l99,244r16,l124,244r-2,7l116,264r-3,6l122,270r15,l146,270r,9l146,295r,7xm406,300r-9,-3l387,293r-11,-4l378,297r3,15l384,321r-9,l358,321r-9,l351,314r4,-13l357,295r-8,l333,295r-9,l324,286r,-16l324,263r9,4l343,270r11,l353,263r-2,-14l349,241r9,l375,241r9,l381,247r-5,14l373,267r8,l397,267r9,l406,276r,15l406,300xm656,297r-8,-2l638,290r-11,-4l629,295r4,15l636,318r-10,l609,318r-9,l603,311r3,-13l608,291r-9,l584,291r-8,l576,284r,-16l576,259r8,6l594,268r12,-1l604,259r-3,-14l600,239r9,l626,239r10,l632,245r-5,13l625,265r7,l649,265r7,l656,273r,16l656,297xm881,284r2,7l887,307r1,8l880,315r-17,l854,315r1,-6l860,296r2,-7l853,289r-15,l829,289r,-9l829,265r,-9l838,262r10,3l859,265r-1,-8l855,243r-1,-8l863,235r17,l888,235r-2,7l881,255r-2,7l886,262r16,l910,262r,8l910,286r,7l901,291r-10,-3l881,284xe" stroked="f">
                  <v:path arrowok="t" o:connecttype="custom" o:connectlocs="187,87;153,5;118,70;81,27;46,53;11,52;1,90;23,106;25,205;29,132;44,87;56,139;56,254;62,219;62,94;89,92;89,196;95,173;101,88;122,114;122,235;127,198;128,92;152,96;155,186;158,108;183,91;184,170;186,248;190,188;190,92;216,95;216,221;221,186;222,91;250,87;218,0;31,81;25,74;19,67;29,61;37,67;94,72;88,80;81,71;88,62;94,67;102,75;159,79;150,73;149,67;159,60;164,66;223,79;214,72;213,66;223,59;228,65" o:connectangles="0,0,0,0,0,0,0,0,0,0,0,0,0,0,0,0,0,0,0,0,0,0,0,0,0,0,0,0,0,0,0,0,0,0,0,0,0,0,0,0,0,0,0,0,0,0,0,0,0,0,0,0,0,0,0,0,0,0"/>
                  <o:lock v:ext="edit" verticies="t"/>
                </v:shape>
                <v:shape id="Freeform 176" o:spid="_x0000_s1156" style="position:absolute;left:639;top:152;width:8;height:52;visibility:visible;mso-wrap-style:square;v-text-anchor:top" coordsize="3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" path="m6,208r-2,l2,208r-2,l,156,2,60,2,7,11,2,22,r9,l35,52r-2,54l26,159,6,208xe" stroked="f">
                  <v:path arrowok="t" o:connecttype="custom" o:connectlocs="1,52;1,52;0,52;0,52;0,52;0,39;0,15;0,2;0,2;3,1;5,0;7,0;7,0;8,13;8,27;6,40;1,52;1,52" o:connectangles="0,0,0,0,0,0,0,0,0,0,0,0,0,0,0,0,0,0"/>
                </v:shape>
                <v:shape id="Freeform 177" o:spid="_x0000_s1157" style="position:absolute;left:835;top:151;width:16;height:68;visibility:visible;mso-wrap-style:square;v-text-anchor:top" coordsize="6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" path="m66,269l42,218,24,174,11,134,4,95,,51,2,,18,3,50,7,66,8r,27l66,100r,77l66,242r,27xe" stroked="f">
                  <v:path arrowok="t" o:connecttype="custom" o:connectlocs="16,68;10,55;6,44;3,34;3,34;1,24;0,13;0,0;0,0;4,1;12,2;16,2;16,2;16,9;16,25;16,45;16,61;16,68;16,68;16,68" o:connectangles="0,0,0,0,0,0,0,0,0,0,0,0,0,0,0,0,0,0,0,0"/>
                </v:shape>
                <v:shape id="Freeform 178" o:spid="_x0000_s1158" style="position:absolute;left:536;top:156;width:87;height:168;visibility:visible;mso-wrap-style:square;v-text-anchor:top" coordsize="347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" path="m294,560r,-19l293,489r,-69l292,343r,-70l291,223r,-20l312,187r12,-23l320,137,301,118,294,94,274,78,236,89r-22,34l193,156r5,18l209,191r18,12l226,227r-1,60l222,367r-2,79l218,507r-1,24l210,527r-13,-6l191,516r-15,26l155,558r2,29l162,594r5,5l169,609r-10,-9l141,582,131,572r-17,26l96,625r15,31l111,657r,4l111,662r-9,-5l84,645r-9,-7l67,647,53,663r-8,9l43,641,40,598,36,544,31,484,26,419,21,353,17,288,11,229,8,178,5,136,3,108,,98,50,82,98,67,147,51,195,36,244,22,294,10,345,r1,45l346,90r1,46l347,181r,46l347,274r,46l347,366r,46l346,458r,46l345,550r-17,2l310,556r-16,4xe" stroked="f">
                  <v:path arrowok="t" o:connecttype="custom" o:connectlocs="74,135;73,105;73,68;73,51;78,47;80,34;75,30;69,20;59,22;48,39;50,44;57,51;57,57;56,92;55,127;54,133;49,130;48,129;39,140;39,147;42,150;42,152;35,146;33,143;24,156;28,164;28,165;28,166;21,161;19,160;13,166;11,168;10,150;8,121;5,88;3,57;1,34;0,25;13,21;37,13;61,6;86,0;87,11;87,34;87,57;87,80;87,103;87,126;86,138;78,139;74,140" o:connectangles="0,0,0,0,0,0,0,0,0,0,0,0,0,0,0,0,0,0,0,0,0,0,0,0,0,0,0,0,0,0,0,0,0,0,0,0,0,0,0,0,0,0,0,0,0,0,0,0,0,0,0"/>
                </v:shape>
                <v:shape id="Freeform 179" o:spid="_x0000_s1159" style="position:absolute;left:866;top:157;width:81;height:177;visibility:visible;mso-wrap-style:square;v-text-anchor:top" coordsize="32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" path="m296,639r-7,14l285,669r3,16l295,688r5,3l303,697r,2l303,704r,3l287,691,273,677r6,-22l284,640r,-20l279,604r-17,3l255,605r-13,-8l234,605r-1,11l224,619r2,-18l230,583r-8,-16l209,562r-5,-13l192,541r-6,6l173,558r-7,5l168,542r,-22l151,507r,-5l146,498r-5,-3l134,499r-11,8l116,511r-3,-52l110,405r-2,-54l107,298r-2,-55l107,188r14,-3l133,173r8,-15l135,130,114,113,109,85,97,74,79,72,63,73,47,90r-8,20l21,124r-6,18l15,163r8,17l30,185r13,6l49,195r-2,53l45,300r-1,52l43,403r-2,50l37,504r-4,49l24,548,14,544,3,545,2,502r,-45l1,411r,-45l,320,,272,,226,,180,1,134,2,89,3,44,5,,59,14r54,15l166,44r53,17l270,77r53,18l324,109r,13l318,136r,12l315,180r-2,49l311,288r-3,66l306,422r-4,65l300,547r-2,48l296,627r,12xe" stroked="f">
                  <v:path arrowok="t" o:connecttype="custom" o:connectlocs="71,167;74,172;76,174;76,177;68,169;71,160;70,151;61,149;58,154;57,150;56,142;48,135;43,140;42,136;38,127;35,124;31,127;28,115;27,75;27,47;35,40;29,28;24,19;16,18;5,31;4,41;8,46;12,49;11,88;9,126;6,137;1,136;0,103;0,68;0,34;1,0;28,7;68,19;81,27;80,34;78,57;77,106;75,149;74,160" o:connectangles="0,0,0,0,0,0,0,0,0,0,0,0,0,0,0,0,0,0,0,0,0,0,0,0,0,0,0,0,0,0,0,0,0,0,0,0,0,0,0,0,0,0,0,0"/>
                </v:shape>
                <v:shape id="Freeform 180" o:spid="_x0000_s1160" style="position:absolute;left:353;top:186;width:168;height:426;visibility:visible;mso-wrap-style:square;v-text-anchor:top" coordsize="673,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" path="m652,506r-10,16l634,536r-2,16l638,556r12,4l656,562r,6l656,582r,23l656,636r,37l656,717r,49l655,820r,58l655,939r,64l655,1068r,66l655,1199r,65l655,1328r-1,61l654,1447r,54l654,1550r,44l654,1633r,29l654,1685r,14l654,1705r-11,-48l624,1603r-19,-54l590,1500r,-6l590,1480r,-24l590,1424r,-38l591,1341r,-51l591,1235r,-60l591,1114r,-65l591,984r,-65l591,853r2,-64l593,727r,-58l593,613r,-51l593,517r,-38l593,447r,-24l593,409r,-6l588,357r-4,-46l582,265r-4,-46l575,171r-4,-52l564,63r-1,13l561,112r-3,51l554,223r-4,66l545,352r-5,56l540,413r,17l540,455r,34l541,532r,48l541,634r,59l541,754r,65l542,885r,67l542,1017r,65l542,1145r1,58l543,1258r,48l543,1347r,34l543,1408r,16l543,1430r-9,l518,1430r-9,1l509,1425r,-16l508,1385r,-33l508,1311r-1,-47l507,1211r-1,-57l506,1093r-1,-64l505,965r-2,-67l503,831r-1,-65l502,703r-1,-62l501,584r-1,-52l500,484r,-40l499,411r,-24l499,370r,-5l490,310r-6,-55l475,200r-7,51l462,320r-6,60l455,407r,4l455,425r,23l455,479r,37l455,560r,49l455,664r,57l455,783r,63l455,911r-1,66l454,1043r,64l454,1171r,60l454,1289r,54l454,1392r,44l454,1475r,30l454,1527r,15l454,1547r-10,22l431,1601r-9,24l422,1619r,-16l422,1579r,-34l421,1504r,-47l421,1404r-1,-57l420,1286r-1,-65l419,1156r-1,-66l417,1023r,-66l415,892r,-60l414,774r,-53l414,674r-1,-40l413,601r,-26l413,560r-1,-5l408,545,398,528r-5,-10l389,527r-8,15l377,551r,20l378,625r,72l378,776r,72l378,901r,21l353,863,333,807r-9,-29l320,731r-2,-50l317,630r,-50l318,529r1,-50l319,432r,-45l315,359r-3,-22l302,312r-10,56l288,424r-1,54l285,526,271,496,246,442,233,413r-22,54l193,512r-21,44l170,498r-3,-63l163,373r-8,-61l146,370r-7,81l135,525r-2,32l112,507,91,461,71,416,48,457,27,505,11,552,9,504,5,455,,405,33,378,67,351r35,-27l137,298r35,-26l209,247r37,-25l284,198r37,-23l359,152r38,-22l436,109,475,88,513,70,553,51,593,33,632,16,671,r2,22l673,57r-2,47l668,158r-2,59l663,278r-3,61l656,393r-2,50l652,481r,25xe" stroked="f">
                  <v:path arrowok="t" o:connecttype="custom" o:connectlocs="158,138;164,142;164,179;164,251;164,332;163,398;163,426;147,375;147,356;148,294;148,213;148,140;148,102;145,66;141,16;137,72;135,107;135,158;135,238;136,314;136,356;127,358;127,338;126,273;125,191;125,121;125,91;119,50;114,102;114,129;114,196;113,277;113,348;113,385;105,406;105,386;105,321;104,239;103,168;103,139;98,129;94,143;94,225;81,194;79,145;80,97;73,92;68,124;48,128;41,93;34,131;18,104;3,138;8,94;52,62;99,32;148,8;168,14;165,85;163,126" o:connectangles="0,0,0,0,0,0,0,0,0,0,0,0,0,0,0,0,0,0,0,0,0,0,0,0,0,0,0,0,0,0,0,0,0,0,0,0,0,0,0,0,0,0,0,0,0,0,0,0,0,0,0,0,0,0,0,0,0,0,0,0"/>
                </v:shape>
                <v:shape id="Freeform 181" o:spid="_x0000_s1161" style="position:absolute;left:962;top:186;width:27;height:417;visibility:visible;mso-wrap-style:square;v-text-anchor:top" coordsize="108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" path="m30,487r5,28l44,546,28,567r,4l29,586r,24l29,642r,39l29,727r,50l30,832r,60l30,954r1,64l31,1084r,66l31,1216r1,65l32,1342r,59l33,1457r,51l33,1554r,38l33,1624r,24l33,1662r2,6l48,1623r24,-83l85,1496r,-5l85,1477r,-23l85,1422r1,-37l86,1340r,-50l86,1236r,-59l86,1116r1,-65l87,987r,-67l87,854r1,-66l88,725r,-62l88,604r,-54l90,500r,-44l90,417r,-30l90,364r,-15l90,344r3,-48l96,247r5,-49l104,150r2,-49l108,51,81,38,29,13,,,2,14,4,51r3,54l11,172r5,71l20,315r4,67l27,436r2,37l30,487xe" stroked="f">
                  <v:path arrowok="t" o:connecttype="custom" o:connectlocs="9,129;7,142;7,143;7,153;7,170;7,194;8,223;8,255;8,288;8,320;8,350;8,377;8,398;8,412;9,417;12,406;21,374;21,373;21,364;22,346;22,323;22,294;22,263;22,230;22,197;22,166;22,138;23,114;23,97;23,87;23,86;24,62;26,38;27,13;20,10;0,0;1,4;2,26;4,61;6,96;7,118;8,122" o:connectangles="0,0,0,0,0,0,0,0,0,0,0,0,0,0,0,0,0,0,0,0,0,0,0,0,0,0,0,0,0,0,0,0,0,0,0,0,0,0,0,0,0,0"/>
                </v:shape>
                <v:shape id="Freeform 182" o:spid="_x0000_s1162" style="position:absolute;left:993;top:201;width:131;height:409;visibility:visible;mso-wrap-style:square;v-text-anchor:top" coordsize="524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" path="m518,326r6,23l521,376r-3,25l521,428r,25l518,479,502,433,485,388,460,345r-19,40l426,428r-10,45l412,475r-4,6l404,487r,-52l402,384r-4,-52l392,281r-5,-50l385,231r-4,l380,231r-9,51l367,338r-2,56l364,447r-1,47l345,444,327,394,305,340r-2,l299,340r-2,l286,369r-21,54l254,453r-1,-53l249,344r-5,-55l233,238r-3,2l225,243r-2,3l215,296r-4,49l209,394r-1,47l206,489r2,48l209,585r,49l210,684r-1,52l199,771r-19,63l170,870r-1,-49l168,773r-1,-49l167,674r,-50l167,571r-1,-55l161,503r-6,-14l146,477r-9,9l132,503r-8,19l125,526r,16l125,566r,32l125,637r,46l125,735r,56l125,851r,63l125,979r1,67l126,1113r,66l126,1245r,62l126,1367r,56l126,1475r1,46l127,1560r,32l127,1616r,16l127,1637r-10,-20l100,1580,90,1562r,-5l90,1544r,-21l90,1496r,-34l90,1421r,-45l90,1326r,-54l90,1215r,-60l90,1092r,-65l90,963r,-65l90,833r,-64l90,706r,-60l90,589r,-54l90,485r,-45l90,399r,-34l90,338r,-21l90,304r,-5l85,248,80,201,70,139r-5,46l53,271r-7,46l46,322r,16l46,361r,33l46,432r,46l46,530r-1,55l45,645r,62l45,772r-1,67l44,905r,65l44,1035r-1,64l43,1158r,56l43,1265r,45l42,1350r,32l42,1406r,15l42,1426r-7,-14l23,1386r-7,-14l16,1366r,-15l16,1327r,-33l16,1253r-1,-47l15,1154r,-57l15,1036r,-63l15,908r,-66l15,775,14,711r,-64l14,587r,-57l14,477r,-47l14,390r,-34l14,332,13,317r,-6l12,260,11,209,9,159,6,108,3,56,,,43,21,85,40r41,22l168,84r41,23l248,130r40,26l327,181r39,26l404,236r38,28l480,295r38,31xe" stroked="f">
                  <v:path arrowok="t" o:connecttype="custom" o:connectlocs="130,100;130,120;115,86;104,118;101,122;100,83;96,58;93,70;91,123;76,85;74,85;64,113;61,72;56,61;53,86;52,134;52,184;43,217;42,181;42,129;37,119;31,130;31,141;31,184;31,245;32,311;32,369;32,404;29,404;23,389;23,365;23,318;23,257;23,192;23,134;23,91;23,75;18,35;12,79;12,90;12,132;11,193;11,259;11,316;11,351;9,353;4,341;4,313;4,259;4,194;4,132;4,89;3,78;2,27;11,5;52,27;92,52;130,81" o:connectangles="0,0,0,0,0,0,0,0,0,0,0,0,0,0,0,0,0,0,0,0,0,0,0,0,0,0,0,0,0,0,0,0,0,0,0,0,0,0,0,0,0,0,0,0,0,0,0,0,0,0,0,0,0,0,0,0,0,0"/>
                </v:shape>
                <v:shape id="Freeform 183" o:spid="_x0000_s1163" style="position:absolute;left:1130;top:289;width:54;height:323;visibility:visible;mso-wrap-style:square;v-text-anchor:top" coordsize="214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" path="m206,1027r-18,10l167,1050r-10,16l158,1082r2,11l172,1103r-19,49l120,1245r-18,49l102,1288r,-14l102,1252r,-30l102,1184r,-44l102,1091r,-54l102,980r,-61l102,856r,-64l102,726r,-66l102,596r,-63l102,472r,-58l102,361r,-50l102,267r,-37l102,200r,-23l102,163r,-5l97,150,88,135r-5,-8l78,136,67,152r-6,9l61,176r,43l61,281r,69l61,419r,60l61,522r,16l46,497,17,419,2,377,3,327r,-49l3,232r,-46l3,141,3,96,2,49,,,34,34,71,72r38,40l148,151r35,37l214,221r-1,45l213,311r-1,45l212,400r-1,45l211,490r,45l211,580r-1,45l210,669r,45l210,759r-2,45l208,849r,45l207,937r,45l206,1027xe" stroked="f">
                  <v:path arrowok="t" o:connecttype="custom" o:connectlocs="47,259;40,266;40,270;43,275;39,288;26,323;26,322;26,313;26,296;26,272;26,245;26,214;26,181;26,149;26,118;26,90;26,67;26,50;26,41;26,39;22,34;21,32;17,38;15,40;15,55;15,87;15,120;15,134;12,124;1,94;1,82;1,58;1,35;1,12;0,0;18,18;37,38;54,55;54,66;53,89;53,111;53,134;53,156;53,178;52,201;52,223;52,245;52,256" o:connectangles="0,0,0,0,0,0,0,0,0,0,0,0,0,0,0,0,0,0,0,0,0,0,0,0,0,0,0,0,0,0,0,0,0,0,0,0,0,0,0,0,0,0,0,0,0,0,0,0"/>
                </v:shape>
                <v:shape id="Freeform 184" o:spid="_x0000_s1164" style="position:absolute;left:296;top:292;width:51;height:321;visibility:visible;mso-wrap-style:square;v-text-anchor:top" coordsize="207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" path="m151,537r,-17l150,474r,-65l150,336r-1,-74l149,197r,-46l149,134r-4,-9l138,106r-4,-8l125,110r-5,19l113,150r,5l113,169r-1,23l112,223r,37l112,303r,49l112,406r,57l112,523r,64l112,650r-1,66l111,781r,65l111,908r,60l111,1027r,53l111,1129r-1,43l110,1210r,30l110,1262r,15l110,1282,99,1251,75,1183,51,1116,40,1086r12,-13l56,1055r-1,-17l34,1030,14,1019r-3,-18l11,995r,-20l11,944r,-40l11,855r,-54l10,740r,-62l10,612,9,547r,-63l8,422,7,365,6,315,4,271,3,237,2,214,,202,41,158,81,117,123,79,164,41,205,r2,60l207,127r,68l207,259r,53l207,348r-1,13l187,419r-19,59l151,537xe" stroked="f">
                  <v:path arrowok="t" o:connecttype="custom" o:connectlocs="37,130;37,102;37,66;37,38;37,34;34,27;33,25;30,32;28,38;28,42;28,56;28,76;28,102;28,131;28,163;27,196;27,227;27,257;27,283;27,303;27,316;27,321;24,313;13,279;10,272;14,264;14,260;3,255;3,251;3,244;3,226;3,201;2,170;2,137;2,106;1,79;1,59;0,51;10,40;30,20;51,0;51,15;51,49;51,78;51,90;46,105;37,134" o:connectangles="0,0,0,0,0,0,0,0,0,0,0,0,0,0,0,0,0,0,0,0,0,0,0,0,0,0,0,0,0,0,0,0,0,0,0,0,0,0,0,0,0,0,0,0,0,0,0"/>
                </v:shape>
                <v:shape id="Freeform 185" o:spid="_x0000_s1165" style="position:absolute;left:524;top:307;width:67;height:153;visibility:visible;mso-wrap-style:square;v-text-anchor:top" coordsize="2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" path="m263,148r-51,9l167,176r-41,25l90,233,59,269,45,305r-9,50l31,413r-3,60l28,529r3,47l22,574,7,596,,610,2,552,4,487r,-66l4,359r,-55l5,262,6,238,43,208,80,172r37,-36l155,99,193,64,231,30,268,r,43l266,98r-3,50xe" stroked="f">
                  <v:path arrowok="t" o:connecttype="custom" o:connectlocs="66,37;53,39;42,44;32,50;23,58;15,67;15,67;11,77;9,89;8,104;7,119;7,133;8,144;8,144;6,144;2,149;0,153;0,153;1,138;1,122;1,106;1,90;1,76;1,66;2,60;2,60;11,52;20,43;29,34;39,25;48,16;58,8;67,0;67,0;67,11;67,25;66,37;66,37" o:connectangles="0,0,0,0,0,0,0,0,0,0,0,0,0,0,0,0,0,0,0,0,0,0,0,0,0,0,0,0,0,0,0,0,0,0,0,0,0,0"/>
                </v:shape>
                <v:shape id="Freeform 186" o:spid="_x0000_s1166" style="position:absolute;left:611;top:308;width:68;height:14;visibility:visible;mso-wrap-style:square;v-text-anchor:top" coordsize="2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" path="m269,5r,13l270,42r,14l241,56r-66,l95,56r-67,l,56,1,41,2,14,2,,63,2r55,1l168,2r49,1l269,5xe" stroked="f">
                  <v:path arrowok="t" o:connecttype="custom" o:connectlocs="68,1;68,5;68,11;68,14;68,14;61,14;44,14;24,14;7,14;0,14;0,14;0,10;1,4;1,0;1,0;16,1;30,1;42,1;55,1;68,1;68,1;68,1" o:connectangles="0,0,0,0,0,0,0,0,0,0,0,0,0,0,0,0,0,0,0,0,0,0"/>
                </v:shape>
                <v:shape id="Freeform 187" o:spid="_x0000_s1167" style="position:absolute;left:809;top:308;width:66;height:14;visibility:visible;mso-wrap-style:square;v-text-anchor:top" coordsize="26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" path="m265,56r-27,l172,56r-78,l28,56,,56,,43,,19,,6r28,l92,4,171,3,235,r28,l265,16r1,21l265,56xe" stroked="f">
                  <v:path arrowok="t" o:connecttype="custom" o:connectlocs="66,14;59,14;43,14;23,14;7,14;0,14;0,14;0,11;0,5;0,2;0,2;7,2;23,1;42,1;58,0;65,0;65,0;66,4;66,9;66,14;66,14;66,14" o:connectangles="0,0,0,0,0,0,0,0,0,0,0,0,0,0,0,0,0,0,0,0,0,0"/>
                </v:shape>
                <v:shape id="Freeform 188" o:spid="_x0000_s1168" style="position:absolute;left:692;top:309;width:102;height:12;visibility:visible;mso-wrap-style:square;v-text-anchor:top" coordsize="40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" path="m406,47l,47,,,406,r,47xe" stroked="f">
                  <v:path arrowok="t" o:connecttype="custom" o:connectlocs="102,12;0,12;0,0;102,0;102,12;102,12" o:connectangles="0,0,0,0,0,0"/>
                </v:shape>
                <v:shape id="Freeform 189" o:spid="_x0000_s1169" style="position:absolute;left:258;top:351;width:33;height:252;visibility:visible;mso-wrap-style:square;v-text-anchor:top" coordsize="132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" path="m129,780r-21,15l96,820r,24l100,859r-3,14l92,892,81,923,60,979r-10,31l50,977r,-63l50,881,67,866,59,846,52,825,48,767r3,-55l52,660,44,606,43,568r1,-35l32,501r2,-57l26,383,25,325,17,305r3,-22l22,261,38,251r7,-16l47,216,34,196,19,177,,160,31,118,63,78,96,37,132,r,46l131,92r,45l131,183r-1,46l130,275r,46l130,367r,46l130,459r,45l130,550r,46l130,642r,46l130,734r-1,46xe" stroked="f">
                  <v:path arrowok="t" o:connecttype="custom" o:connectlocs="27,198;24,211;25,214;23,223;20,230;13,252;13,244;13,220;17,216;13,206;12,191;13,165;11,151;11,133;8,125;7,96;6,81;5,71;6,65;11,59;12,54;5,44;0,40;16,19;33,0;33,11;33,34;33,57;33,80;33,103;33,126;33,149;33,172;32,195" o:connectangles="0,0,0,0,0,0,0,0,0,0,0,0,0,0,0,0,0,0,0,0,0,0,0,0,0,0,0,0,0,0,0,0,0,0"/>
                </v:shape>
                <v:shape id="Freeform 190" o:spid="_x0000_s1170" style="position:absolute;left:1190;top:350;width:31;height:264;visibility:visible;mso-wrap-style:square;v-text-anchor:top" coordsize="126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" path="m90,192r6,45l116,274r-8,42l107,374r-9,56l96,490r-2,48l90,585r-3,48l85,681r-2,49l83,778r,50l77,836r-2,10l76,857r3,2l87,862r3,3l93,927r,63l94,1054,83,1024,58,956,35,889,24,857,34,844r8,-13l41,813,32,803,17,785,8,775,7,730r,-46l7,639r,-46l7,548r,-46l7,457r,-46l7,366,6,320r,-45l6,229,5,183,3,138,3,91,1,47,,,32,41r61,75l126,156r-8,16l107,188r-17,4xe" stroked="f">
                  <v:path arrowok="t" o:connecttype="custom" o:connectlocs="24,59;27,79;26,94;24,123;23,135;21,159;20,183;20,207;19,209;19,215;19,215;22,217;23,232;23,264;20,256;9,223;6,215;10,208;10,204;4,197;2,194;2,171;2,149;2,126;2,103;1,80;1,57;1,35;0,12;0,0;23,29;31,39;26,47;22,48" o:connectangles="0,0,0,0,0,0,0,0,0,0,0,0,0,0,0,0,0,0,0,0,0,0,0,0,0,0,0,0,0,0,0,0,0,0"/>
                </v:shape>
                <v:shape id="Freeform 191" o:spid="_x0000_s1171" style="position:absolute;left:610;top:371;width:264;height:5;visibility:visible;mso-wrap-style:square;v-text-anchor:top" coordsize="105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" path="m1059,19l,19,,,1059,r,19xe" stroked="f">
                  <v:path arrowok="t" o:connecttype="custom" o:connectlocs="264,5;0,5;0,0;264,0;264,5;264,5" o:connectangles="0,0,0,0,0,0"/>
                </v:shape>
                <v:shape id="Freeform 192" o:spid="_x0000_s1172" style="position:absolute;left:548;top:390;width:21;height:35;visibility:visible;mso-wrap-style:square;v-text-anchor:top" coordsize="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" path="m78,72r2,8l81,86r-1,8l76,100r-8,l61,96,56,93r-6,2l46,96r,12l46,129r,11l32,136r,-13l32,108r-1,-6l27,96,22,92r-7,5l7,100,,102,,94,,80,,72r15,l32,72,40,58,32,38,28,17,36,,46,32r1,37l78,72xe" stroked="f">
                  <v:path arrowok="t" o:connecttype="custom" o:connectlocs="20,18;21,20;21,22;21,24;21,24;20,25;18,25;16,24;16,24;15,23;13,24;12,24;12,24;12,27;12,32;12,35;12,35;8,34;8,31;8,27;8,27;8,26;7,24;6,23;6,23;4,24;2,25;0,26;0,26;0,24;0,20;0,18;0,18;4,18;8,18;10,15;10,15;8,10;7,4;9,0;9,0;12,8;12,17;20,18;20,18;20,18" o:connectangles="0,0,0,0,0,0,0,0,0,0,0,0,0,0,0,0,0,0,0,0,0,0,0,0,0,0,0,0,0,0,0,0,0,0,0,0,0,0,0,0,0,0,0,0,0,0"/>
                </v:shape>
                <v:shape id="Freeform 193" o:spid="_x0000_s1173" style="position:absolute;left:612;top:557;width:67;height:71;visibility:visible;mso-wrap-style:square;v-text-anchor:top" coordsize="2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" path="m123,109l91,149,62,192,33,238,5,284,1,256r,-29l,192,25,152,56,101,89,49,121,r34,49l185,95r26,41l237,176r29,36l262,217r-11,12l232,245,203,210,152,144,123,109xe" stroked="f">
                  <v:path arrowok="t" o:connecttype="custom" o:connectlocs="31,27;23,37;16,48;8,60;1,71;1,71;0,64;0,57;0,48;0,48;6,38;14,25;22,12;30,0;30,0;39,12;47,24;53,34;60,44;67,53;67,53;66,54;63,57;58,61;58,61;51,53;38,36;31,27;31,27" o:connectangles="0,0,0,0,0,0,0,0,0,0,0,0,0,0,0,0,0,0,0,0,0,0,0,0,0,0,0,0,0"/>
                </v:shape>
                <v:shape id="Freeform 194" o:spid="_x0000_s1174" style="position:absolute;left:729;top:385;width:24;height:31;visibility:visible;mso-wrap-style:square;v-text-anchor:top" coordsize="9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" path="m73,58l83,55r10,4l95,71,90,81r-9,4l71,79,68,78,66,77,64,76,56,94r,22l41,124,40,113,39,91,38,79,26,81,13,84,2,78,,68,5,60r7,-8l21,60,31,54,41,47,38,29r,-17l50,,60,22,54,47,73,58xe" stroked="f">
                  <v:path arrowok="t" o:connecttype="custom" o:connectlocs="18,15;21,14;23,15;24,18;24,18;23,20;20,21;18,20;18,20;17,20;17,19;16,19;16,19;14,24;14,29;10,31;10,31;10,28;10,23;10,20;10,20;7,20;3,21;1,20;1,20;0,17;1,15;3,13;3,13;5,15;8,14;10,12;10,12;10,7;10,3;13,0;13,0;15,6;14,12;18,15;18,15" o:connectangles="0,0,0,0,0,0,0,0,0,0,0,0,0,0,0,0,0,0,0,0,0,0,0,0,0,0,0,0,0,0,0,0,0,0,0,0,0,0,0,0,0"/>
                </v:shape>
                <v:shape id="Freeform 195" o:spid="_x0000_s1175" style="position:absolute;left:832;top:386;width:23;height:29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" path="m88,57l86,72r4,12l80,92,74,91,63,89,58,88r-3,7l50,107r-2,7l36,99,26,82,6,92,,84,1,73,4,62r11,2l28,61,38,51,33,33,26,16,38,,50,27r7,28l88,57xe" stroked="f">
                  <v:path arrowok="t" o:connecttype="custom" o:connectlocs="22,15;22,18;23,21;20,23;20,23;19,23;16,23;15,22;15,22;14,24;13,27;12,29;12,29;9,25;7,21;2,23;2,23;0,21;0,19;1,16;1,16;4,16;7,16;10,13;10,13;8,8;7,4;10,0;10,0;13,7;15,14;22,15;22,15;22,15" o:connectangles="0,0,0,0,0,0,0,0,0,0,0,0,0,0,0,0,0,0,0,0,0,0,0,0,0,0,0,0,0,0,0,0,0,0"/>
                </v:shape>
                <v:shape id="Freeform 196" o:spid="_x0000_s1176" style="position:absolute;left:909;top:383;width:23;height:43;visibility:visible;mso-wrap-style:square;v-text-anchor:top" coordsize="9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" path="m59,20l56,38,54,57,66,69,80,68r7,7l94,86r-2,4l87,93r-3,5l73,94,63,92r-9,8l52,116r-1,16l59,147r6,l75,147r7,l82,153r,11l82,171,66,164,54,149,42,134r-5,10l26,161r-6,10l23,144,40,120,37,91r-16,l5,92,,76,16,68,33,65,49,57,43,37,37,20,42,,52,4r6,8l59,20xe" stroked="f">
                  <v:path arrowok="t" o:connecttype="custom" o:connectlocs="14,5;14,10;13,14;16,17;16,17;20,17;21,19;23,22;23,22;23,23;21,23;21,25;21,25;18,24;15,23;13,25;13,25;13,29;12,33;14,37;14,37;16,37;18,37;20,37;20,37;20,38;20,41;20,43;20,43;16,41;13,37;10,34;10,34;9,36;6,40;5,43;5,43;6,36;10,30;9,23;9,23;5,23;1,23;0,19;0,19;4,17;8,16;12,14;12,14;11,9;9,5;10,0;10,0;13,1;14,3;14,5;14,5;14,5" o:connectangles="0,0,0,0,0,0,0,0,0,0,0,0,0,0,0,0,0,0,0,0,0,0,0,0,0,0,0,0,0,0,0,0,0,0,0,0,0,0,0,0,0,0,0,0,0,0,0,0,0,0,0,0,0,0,0,0,0,0"/>
                </v:shape>
                <v:shape id="Freeform 197" o:spid="_x0000_s1177" style="position:absolute;left:810;top:385;width:24;height:67;visibility:visible;mso-wrap-style:square;v-text-anchor:top" coordsize="9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" path="m86,5r1,10l91,33r1,10l72,43,63,59,58,78r1,12l68,100r9,6l90,106r6,3l98,117r-5,18l83,151,69,162,64,150r5,-11l64,128r-9,11l50,153r,18l59,178r-4,11l50,200r-3,l43,200r-2,2l41,191r,-10l37,171r-11,5l25,190r-5,12l26,215r4,12l24,239r-6,7l7,259r-5,7l,221,,167,2,109,3,53,3,3,30,,61,1,86,5xe" stroked="f">
                  <v:path arrowok="t" o:connecttype="custom" o:connectlocs="21,4;23,11;18,11;14,20;14,23;19,27;22,27;24,29;23,34;17,41;16,38;16,32;13,35;12,43;14,45;12,50;12,50;10,51;10,48;9,43;6,44;5,51;6,54;6,60;4,62;0,67;0,56;0,27;1,1;7,0;21,1;21,1" o:connectangles="0,0,0,0,0,0,0,0,0,0,0,0,0,0,0,0,0,0,0,0,0,0,0,0,0,0,0,0,0,0,0,0"/>
                </v:shape>
                <v:shape id="Freeform 198" o:spid="_x0000_s1178" style="position:absolute;left:852;top:386;width:22;height:63;visibility:visible;mso-wrap-style:square;v-text-anchor:top" coordsize="8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" path="m89,249r-10,1l72,243,67,233r9,-20l78,191,73,172,59,189r-4,20l37,193r7,-21l52,146,41,122r-7,5l28,131r-3,7l26,143r4,9l32,156r-2,l25,156r-2,l23,158r,2l23,161,10,152,4,135,8,114r17,-1l36,102,45,87,39,66,36,45,19,36r-5,l9,38,4,39,,17,,8,10,1r20,l67,1,87,r,27l87,88r1,73l89,224r,25xe" stroked="f">
                  <v:path arrowok="t" o:connecttype="custom" o:connectlocs="20,63;17,59;19,54;18,43;15,48;9,49;11,43;10,31;8,32;6,35;6,36;8,39;7,39;6,39;6,40;6,41;2,38;2,29;6,28;11,22;10,17;5,9;3,9;1,10;0,4;2,0;7,0;22,0;22,7;22,41;22,63;22,63" o:connectangles="0,0,0,0,0,0,0,0,0,0,0,0,0,0,0,0,0,0,0,0,0,0,0,0,0,0,0,0,0,0,0,0"/>
                </v:shape>
                <v:shape id="Freeform 199" o:spid="_x0000_s1179" style="position:absolute;left:631;top:387;width:26;height:28;visibility:visible;mso-wrap-style:square;v-text-anchor:top" coordsize="10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" path="m73,63r5,-2l88,56r5,-1l96,63r6,8l103,79r-7,6l88,85r-10,l72,80,68,75r-7,2l55,89r,11l54,113r-4,l46,113r-2,l43,105,40,88,38,79,25,83,10,85,,75,,71,1,63,2,58r9,l17,63r9,2l40,45,35,22,46,,59,22,53,47,73,63xe" stroked="f">
                  <v:path arrowok="t" o:connecttype="custom" o:connectlocs="18,16;20,15;22,14;23,14;23,14;24,16;26,18;26,20;26,20;24,21;22,21;20,21;20,21;18,20;17,19;15,19;15,19;14,22;14,25;14,28;14,28;13,28;12,28;11,28;11,28;11,26;10,22;10,20;10,20;6,21;3,21;0,19;0,19;0,18;0,16;1,14;1,14;3,14;4,16;7,16;7,16;10,11;9,5;12,0;12,0;15,5;13,12;18,16;18,16;18,16" o:connectangles="0,0,0,0,0,0,0,0,0,0,0,0,0,0,0,0,0,0,0,0,0,0,0,0,0,0,0,0,0,0,0,0,0,0,0,0,0,0,0,0,0,0,0,0,0,0,0,0,0,0"/>
                </v:shape>
                <v:shape id="Freeform 200" o:spid="_x0000_s1180" style="position:absolute;left:610;top:386;width:23;height:70;visibility:visible;mso-wrap-style:square;v-text-anchor:top" coordsize="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" path="m88,r1,10l89,26r2,11l83,47r-15,l55,50,54,74r6,20l76,108r3,-3l85,105r6,l90,124r-1,21l80,160,79,149r,-11l71,129r-7,11l62,155r4,14l68,181r-7,12l55,204r-1,l53,204r-1,l52,195r,-9l46,177,34,201r6,27l22,251r-5,8l6,274,,282,,253,,184,1,102,1,33,1,3,29,6,61,3,88,xe" stroked="f">
                  <v:path arrowok="t" o:connecttype="custom" o:connectlocs="22,0;22,2;22,6;23,9;23,9;21,12;17,12;14,12;14,12;14,18;15,23;19,27;19,27;20,26;21,26;23,26;23,26;23,31;22,36;20,40;20,40;20,37;20,34;18,32;18,32;16,35;16,38;17,42;17,42;17,45;15,48;14,51;14,51;14,51;13,51;13,51;13,51;13,48;13,46;12,44;12,44;9,50;10,57;6,62;6,62;4,64;2,68;0,70;0,70;0,63;0,46;0,25;0,8;0,1;0,1;7,1;15,1;22,0;22,0;22,0" o:connectangles="0,0,0,0,0,0,0,0,0,0,0,0,0,0,0,0,0,0,0,0,0,0,0,0,0,0,0,0,0,0,0,0,0,0,0,0,0,0,0,0,0,0,0,0,0,0,0,0,0,0,0,0,0,0,0,0,0,0,0,0"/>
                </v:shape>
                <v:shape id="Freeform 201" o:spid="_x0000_s1181" style="position:absolute;left:654;top:385;width:21;height:77;visibility:visible;mso-wrap-style:square;v-text-anchor:top" coordsize="8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" path="m83,1r2,46l86,100r,56l86,212r,50l86,305,83,281,80,250,78,225r-6,2l69,234r-2,7l69,248r,6l69,262,52,239,66,209,55,180r-7,12l50,206r-6,11l34,209,28,197r,-14l35,166,33,148,31,126r-6,1l21,130r-4,6l17,148r5,9l17,167,4,152,1,130,,107r10,6l21,112r10,-7l39,88,36,66r,-17l28,48,14,45,6,43,5,28,5,10,10,,33,,58,1r25,xe" stroked="f">
                  <v:path arrowok="t" o:connecttype="custom" o:connectlocs="21,12;21,39;21,66;21,77;20,63;19,57;17,59;16,61;17,64;17,66;16,53;13,45;12,52;11,55;7,50;7,46;8,37;8,32;5,33;4,34;5,40;4,42;0,33;0,27;5,28;8,27;9,17;9,12;3,11;1,11;1,3;2,0;14,0;20,0" o:connectangles="0,0,0,0,0,0,0,0,0,0,0,0,0,0,0,0,0,0,0,0,0,0,0,0,0,0,0,0,0,0,0,0,0,0"/>
                </v:shape>
                <v:shape id="Freeform 202" o:spid="_x0000_s1182" style="position:absolute;left:183;top:412;width:67;height:241;visibility:visible;mso-wrap-style:square;v-text-anchor:top" coordsize="270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" path="m265,72r-4,70l255,209r-9,67l246,329r-4,52l239,431r2,50l241,529r,49l219,621r14,18l233,666r,29l220,714r-32,51l145,830r-43,65l69,946,56,965r,-39l56,854r,-40l54,800,49,764,41,711,31,650,22,587,13,530,8,485r-2,l2,485r-2,l12,441,31,401,54,363,69,316,88,269r22,-47l134,176r27,-45l187,87,215,43,241,r20,18l270,43r-5,29xe" stroked="f">
                  <v:path arrowok="t" o:connecttype="custom" o:connectlocs="66,18;65,35;63,52;61,69;61,69;61,82;60,95;59,108;60,120;60,120;60,132;60,144;54,155;54,155;58,160;58,166;58,174;58,174;55,178;47,191;36,207;25,224;17,236;14,241;14,241;14,231;14,213;14,203;14,203;13,200;12,191;10,178;8,162;5,147;3,132;2,121;2,121;1,121;0,121;0,121;0,121;3,110;8,100;13,91;13,91;17,79;22,67;27,55;33,44;40,33;46,22;53,11;60,0;60,0;65,4;67,11;66,18;66,18;66,18" o:connectangles="0,0,0,0,0,0,0,0,0,0,0,0,0,0,0,0,0,0,0,0,0,0,0,0,0,0,0,0,0,0,0,0,0,0,0,0,0,0,0,0,0,0,0,0,0,0,0,0,0,0,0,0,0,0,0,0,0,0,0"/>
                </v:shape>
                <v:shape id="Freeform 203" o:spid="_x0000_s1183" style="position:absolute;left:1230;top:415;width:62;height:234;visibility:visible;mso-wrap-style:square;v-text-anchor:top" coordsize="247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" path="m215,936l201,916,167,867,123,802,79,737,45,688,31,668r,-26l31,616,48,605r5,-17l46,573,41,556r,-50l38,412r,-51l30,314r,-52l19,215r2,-53l12,109,9,54,,39,1,19,4,,34,1,50,30,70,60r27,43l122,147r23,45l167,238r21,46l208,330r20,47l247,425r-2,46l242,517r-3,47l234,610r-3,46l226,703r-3,46l220,797r-2,46l215,889r,47xe" stroked="f">
                  <v:path arrowok="t" o:connecttype="custom" o:connectlocs="54,234;50,229;42,217;31,201;20,184;11,172;8,167;8,167;8,161;8,154;12,151;12,151;13,147;12,143;10,139;10,139;10,127;10,103;10,90;10,90;8,79;8,66;5,54;5,54;5,41;3,27;2,14;2,14;0,10;0,5;1,0;1,0;9,0;13,8;18,15;18,15;24,26;31,37;36,48;42,60;47,71;52,83;57,94;62,106;62,106;61,118;61,129;60,141;59,153;58,164;57,176;56,187;55,199;55,211;54,222;54,234;54,234" o:connectangles="0,0,0,0,0,0,0,0,0,0,0,0,0,0,0,0,0,0,0,0,0,0,0,0,0,0,0,0,0,0,0,0,0,0,0,0,0,0,0,0,0,0,0,0,0,0,0,0,0,0,0,0,0,0,0,0,0"/>
                </v:shape>
                <v:shape id="Freeform 204" o:spid="_x0000_s1184" style="position:absolute;left:734;top:419;width:15;height:9;visibility:visible;mso-wrap-style:square;v-text-anchor:top" coordsize="5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" path="m,23l,10,9,3,20,,39,3r17,7l57,29,37,36,18,33,,23xe" stroked="f">
                  <v:path arrowok="t" o:connecttype="custom" o:connectlocs="0,6;0,3;2,1;5,0;5,0;10,1;15,3;15,7;15,7;10,9;5,8;0,6;0,6" o:connectangles="0,0,0,0,0,0,0,0,0,0,0,0,0"/>
                </v:shape>
                <v:shape id="Freeform 205" o:spid="_x0000_s1185" style="position:absolute;left:734;top:430;width:16;height:38;visibility:visible;mso-wrap-style:square;v-text-anchor:top" coordsize="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" path="m64,139r-2,l59,137r-2,-4l54,144r-11,5l30,151,,130,2,97,15,58,18,19r,-5l20,5,20,,47,19r,47l57,109r6,9l65,128r-1,11xe" stroked="f">
                  <v:path arrowok="t" o:connecttype="custom" o:connectlocs="16,35;15,35;15,34;14,33;14,33;13,36;11,37;7,38;7,38;0,33;0,24;4,15;4,5;4,5;4,4;5,1;5,0;5,0;12,5;12,17;14,27;14,27;16,30;16,32;16,35;16,35" o:connectangles="0,0,0,0,0,0,0,0,0,0,0,0,0,0,0,0,0,0,0,0,0,0,0,0,0,0"/>
                </v:shape>
                <v:shape id="Freeform 206" o:spid="_x0000_s1186" style="position:absolute;left:105;top:453;width:38;height:32;visibility:visible;mso-wrap-style:square;v-text-anchor:top" coordsize="15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" path="m110,62r21,11l150,93r-7,32l107,112,40,87,5,73,3,61,1,40,,28,5,21,14,8,20,,40,30,77,45r33,17xe" stroked="f">
                  <v:path arrowok="t" o:connecttype="custom" o:connectlocs="28,16;33,19;38,24;36,32;36,32;27,29;10,22;1,19;1,19;1,16;0,10;0,7;0,7;1,5;4,2;5,0;5,0;10,8;20,12;28,16;28,16;28,16" o:connectangles="0,0,0,0,0,0,0,0,0,0,0,0,0,0,0,0,0,0,0,0,0,0"/>
                </v:shape>
                <v:shape id="Freeform 207" o:spid="_x0000_s1187" style="position:absolute;left:694;top:471;width:95;height:123;visibility:visible;mso-wrap-style:square;v-text-anchor:top" coordsize="37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" path="m148,29r25,1l202,30r26,4l233,25r,-13l243,7r13,13l265,39r-9,19l235,66r-23,4l214,95r17,23l254,123r22,9l282,119r1,-12l291,95r12,19l319,133r-4,25l302,168r-15,l273,172r7,20l288,210r13,16l324,217r22,4l348,196r1,-1l353,191r2,-1l372,205r3,22l367,248r-14,3l339,251r-12,1l347,294r21,37l377,384r1,30l379,461r,23l363,456,339,415,311,365,279,311,246,257,216,207,189,168r-28,45l134,259r-28,48l79,356,51,402,26,448,2,489,,464,2,409,,384,21,338,46,296,63,248,41,244,21,236,10,216r4,-11l21,186r3,-11l36,182r8,9l45,204r-1,5l46,213r3,1l62,210r12,-1l88,214r13,-14l112,180r-3,-22l90,153,72,143,61,126r4,-13l73,102,78,92r13,17l100,124r21,l140,123r11,-22l165,82,150,65r-25,l106,48r3,-17l118,16,127,r9,8l137,19r4,10l148,29xe" stroked="f">
                  <v:path arrowok="t" o:connecttype="custom" o:connectlocs="51,8;58,6;61,2;64,15;53,18;58,30;69,33;73,24;80,33;76,42;68,43;75,57;87,56;87,49;89,48;92,62;85,63;87,74;94,97;95,122;85,104;62,65;47,42;27,77;7,113;0,117;0,97;16,62;5,59;4,52;6,44;11,51;12,54;16,53;22,54;27,40;18,36;16,28;20,23;30,31;38,25;38,16;27,12;32,0;34,5;37,7" o:connectangles="0,0,0,0,0,0,0,0,0,0,0,0,0,0,0,0,0,0,0,0,0,0,0,0,0,0,0,0,0,0,0,0,0,0,0,0,0,0,0,0,0,0,0,0,0,0"/>
                </v:shape>
                <v:shape id="Freeform 208" o:spid="_x0000_s1188" style="position:absolute;left:152;top:477;width:9;height:19;visibility:visible;mso-wrap-style:square;v-text-anchor:top" coordsize="3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" path="m33,7l31,27r1,33l28,79,18,59,6,24,,,10,2,23,4,33,7xe" stroked="f">
                  <v:path arrowok="t" o:connecttype="custom" o:connectlocs="9,2;8,6;9,14;8,19;8,19;5,14;2,6;0,0;0,0;3,0;6,1;9,2;9,2;9,2" o:connectangles="0,0,0,0,0,0,0,0,0,0,0,0,0,0"/>
                </v:shape>
                <v:shape id="Freeform 209" o:spid="_x0000_s1189" style="position:absolute;left:86;top:513;width:19;height:11;visibility:visible;mso-wrap-style:square;v-text-anchor:top" coordsize="7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" path="m72,47l48,44,22,37,1,28,,26,,24,,21,26,,63,18,76,41r-1,2l74,46r-2,1xe" stroked="f">
                  <v:path arrowok="t" o:connecttype="custom" o:connectlocs="18,11;12,10;6,9;0,7;0,7;0,6;0,6;0,5;0,5;7,0;16,4;19,10;19,10;19,10;19,11;18,11;18,11" o:connectangles="0,0,0,0,0,0,0,0,0,0,0,0,0,0,0,0,0"/>
                </v:shape>
                <v:shape id="Freeform 210" o:spid="_x0000_s1190" style="position:absolute;left:1237;top:538;width:95;height:515;visibility:visible;mso-wrap-style:square;v-text-anchor:top" coordsize="381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" path="m,2059r1,-35l3,1946r3,-76l6,1835,3,1820r3,-17l6,1784r4,-60l31,1672r29,-47l100,1600r48,-16l198,1587r8,-31l205,1520r3,-39l232,1434r38,-38l306,1357r,-15l298,1331r-10,-10l288,1270r,-52l306,1178r,-18l296,1147r-10,-13l284,1093r-1,-42l282,1010r-1,-43l281,924r,-42l282,837r,-44l283,749r1,-45l285,659r,-46l286,568r,-45l286,477r,-45l285,387r-1,-45l282,297r-3,-44l276,209r-4,-43l267,124,262,81,254,40,247,r14,38l274,78r12,39l297,157r11,39l318,237r9,40l336,318r7,40l351,399r5,42l362,481r5,42l371,565r3,41l377,648r1,42l380,731r1,42l380,814r-2,41l377,897r-2,42l372,980r-5,42l363,1064r-5,41l352,1147r-7,40l338,1228r-8,42l321,1310r-10,41l301,1390r-11,41l279,1470r-12,40l254,1549r-13,40l227,1627r-15,39l196,1703r-15,38l164,1779r-18,36l128,1852r-19,35l90,1923r-21,35l50,1994r-22,34l6,2060r-1,l2,2059r-2,xe" stroked="f">
                  <v:path arrowok="t" o:connecttype="custom" o:connectlocs="0,506;1,468;1,459;1,451;1,446;8,418;15,406;37,396;49,397;51,380;52,370;67,349;76,339;74,333;72,330;72,305;76,295;74,287;71,284;71,263;70,242;70,221;70,198;71,176;71,153;71,131;71,108;71,86;70,63;68,42;65,20;62,0;65,10;71,29;77,49;82,69;86,90;89,110;92,131;93,152;94,173;95,193;94,214;94,235;92,256;89,276;86,297;82,318;78,338;72,358;67,378;60,397;53,417;45,435;36,454;27,472;17,490;7,507;1,515;0,515;0,515" o:connectangles="0,0,0,0,0,0,0,0,0,0,0,0,0,0,0,0,0,0,0,0,0,0,0,0,0,0,0,0,0,0,0,0,0,0,0,0,0,0,0,0,0,0,0,0,0,0,0,0,0,0,0,0,0,0,0,0,0,0,0,0,0"/>
                </v:shape>
                <v:shape id="Freeform 211" o:spid="_x0000_s1191" style="position:absolute;left:146;top:540;width:90;height:507;visibility:visible;mso-wrap-style:square;v-text-anchor:top" coordsize="361,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" path="m105,312r-1,41l104,394r,42l103,477r,42l103,561r,42l102,645r,43l102,731r-1,44l101,817r,44l100,906r,45l99,997r,46l98,1090r-1,48l82,1153r-7,8l65,1177r6,9l82,1188r10,-1l97,1244r,57l85,1355r28,33l146,1414r22,36l174,1490r3,39l170,1566r48,-2l264,1576r42,20l330,1632r15,40l355,1713r4,43l361,1802r-3,46l356,1894r-2,46l354,1985r3,44l336,1996r-21,-34l296,1927r-20,-35l257,1857r-18,-36l221,1785r-17,-38l188,1710r-15,-37l157,1634r-14,-38l130,1558r-14,-40l104,1479,92,1439,81,1399,71,1358,61,1317r-8,-40l44,1236r-8,-41l30,1153r-6,-42l19,1070r-6,-42l10,986,6,945,3,902,2,860,1,818,,777,,735,1,693,3,651,5,609,9,567r4,-41l17,484r6,-42l30,401r6,-41l44,319r9,-41l63,237r9,-39l83,157,94,118,108,78,121,40,135,r-5,61l123,129r-7,68l111,255r-4,41l105,312xe" stroked="f">
                  <v:path arrowok="t" o:connecttype="custom" o:connectlocs="26,88;26,109;26,130;26,151;25,172;25,194;25,215;25,238;25,261;24,284;20,288;16,294;18,296;23,297;24,311;21,339;28,347;42,362;43,372;42,391;54,391;76,399;82,408;89,428;90,450;89,473;88,496;89,507;79,490;69,473;60,455;51,437;43,418;36,399;29,379;23,360;18,339;13,319;9,299;6,278;3,257;1,236;0,215;0,194;0,173;1,152;3,131;6,110;9,90;13,69;18,49;23,29;30,10;34,0;31,32;28,64;26,78;26,78" o:connectangles="0,0,0,0,0,0,0,0,0,0,0,0,0,0,0,0,0,0,0,0,0,0,0,0,0,0,0,0,0,0,0,0,0,0,0,0,0,0,0,0,0,0,0,0,0,0,0,0,0,0,0,0,0,0,0,0,0,0"/>
                </v:shape>
                <v:shape id="Freeform 212" o:spid="_x0000_s1192" style="position:absolute;left:808;top:561;width:64;height:61;visibility:visible;mso-wrap-style:square;v-text-anchor:top" coordsize="25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" path="m256,134r1,29l257,199r,37l204,168,155,110,133,84r-25,42l60,204,35,244,23,240,11,233,,226,29,180,57,133,83,87,112,42,145,r41,49l218,85r38,49xe" stroked="f">
                  <v:path arrowok="t" o:connecttype="custom" o:connectlocs="64,34;64,41;64,50;64,59;64,59;51,42;39,28;33,21;33,21;27,32;15,51;9,61;9,61;6,60;3,58;0,57;0,57;7,45;14,33;21,22;28,11;36,0;36,0;46,12;54,21;64,34;64,34;64,34" o:connectangles="0,0,0,0,0,0,0,0,0,0,0,0,0,0,0,0,0,0,0,0,0,0,0,0,0,0,0,0"/>
                </v:shape>
                <v:shape id="Freeform 213" o:spid="_x0000_s1193" style="position:absolute;left:711;top:552;width:61;height:51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" path="m246,200r-62,-9l129,187r-48,3l38,195,,202,29,157,64,101,97,45,124,r34,52l190,105r28,49l246,200xe" stroked="f">
                  <v:path arrowok="t" o:connecttype="custom" o:connectlocs="61,50;46,48;32,47;20,48;9,49;0,51;0,51;7,40;16,26;24,11;31,0;31,0;39,13;47,27;54,39;61,50;61,50;61,50" o:connectangles="0,0,0,0,0,0,0,0,0,0,0,0,0,0,0,0,0,0"/>
                </v:shape>
                <v:shape id="Freeform 214" o:spid="_x0000_s1194" style="position:absolute;left:613;top:600;width:49;height:84;visibility:visible;mso-wrap-style:square;v-text-anchor:top" coordsize="195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" path="m1,334r,-43l,213,,172,20,144,62,86,105,27,123,r26,28l171,57r24,32l154,123r-38,37l81,197,49,239,22,284,1,334xe" stroked="f">
                  <v:path arrowok="t" o:connecttype="custom" o:connectlocs="0,84;0,73;0,54;0,43;0,43;5,36;16,22;26,7;31,0;31,0;37,7;43,14;49,22;49,22;39,31;29,40;20,50;12,60;6,71;0,84;0,84" o:connectangles="0,0,0,0,0,0,0,0,0,0,0,0,0,0,0,0,0,0,0,0,0"/>
                </v:shape>
                <v:shape id="Freeform 215" o:spid="_x0000_s1195" style="position:absolute;left:824;top:597;width:47;height:98;visibility:visible;mso-wrap-style:square;v-text-anchor:top" coordsize="18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" path="m184,391r-8,-50l160,297,139,256,113,220,81,185,43,151,,116,27,75,47,40,73,r30,35l158,101r29,35l187,162r,64l185,301r,63l184,391xe" stroked="f">
                  <v:path arrowok="t" o:connecttype="custom" o:connectlocs="46,98;44,85;40,74;35,64;28,55;20,46;11,38;0,29;0,29;7,19;12,10;18,0;18,0;26,9;40,25;47,34;47,34;47,41;47,57;46,75;46,91;46,98;46,98;46,98" o:connectangles="0,0,0,0,0,0,0,0,0,0,0,0,0,0,0,0,0,0,0,0,0,0,0,0"/>
                </v:shape>
                <v:shape id="Freeform 216" o:spid="_x0000_s1196" style="position:absolute;left:197;top:620;width:45;height:109;visibility:visible;mso-wrap-style:square;v-text-anchor:top" coordsize="18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" path="m181,431l161,398,135,367,113,336r-6,-31l127,270r1,-29l121,218,111,193,98,191r-15,l70,192r-9,12l61,218r6,13l52,242r-7,17l48,277r17,11l66,310r-4,21l46,357,17,407,,433,1,389,2,307,4,263,16,243,48,194,89,131,131,68,162,18,175,r1,2l178,6r3,4l181,24r,38l181,118r,67l181,255r,66l181,377r,40l181,431xe" stroked="f">
                  <v:path arrowok="t" o:connecttype="custom" o:connectlocs="45,108;40,100;34,92;28,85;27,77;32,68;32,68;32,61;30,55;28,49;28,49;24,48;21,48;17,48;17,48;15,51;15,55;17,58;17,58;13,61;11,65;12,70;12,70;16,72;16,78;15,83;15,83;11,90;4,102;0,109;0,109;0,98;0,77;1,66;1,66;4,61;12,49;22,33;33,17;40,5;44,0;44,0;44,1;44,2;45,3;45,3;45,6;45,16;45,30;45,47;45,64;45,81;45,95;45,105;45,108;45,108;45,108" o:connectangles="0,0,0,0,0,0,0,0,0,0,0,0,0,0,0,0,0,0,0,0,0,0,0,0,0,0,0,0,0,0,0,0,0,0,0,0,0,0,0,0,0,0,0,0,0,0,0,0,0,0,0,0,0,0,0,0,0"/>
                </v:shape>
                <v:shape id="Freeform 217" o:spid="_x0000_s1197" style="position:absolute;left:1237;top:623;width:48;height:109;visibility:visible;mso-wrap-style:square;v-text-anchor:top" coordsize="19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" path="m28,4l51,42,77,78r28,37l131,152r24,39l175,231r12,43l193,321r-1,28l190,399r,26l155,378,121,329r-8,-64l124,260r10,-9l139,238r-9,-21l121,195,104,175r-16,l76,182,65,192r-4,18l46,225r-1,18l68,264r5,30l69,323,52,352,19,405,,433,,418,,378,,320,,252,,180,,112,,55,,14,,,8,1,21,3r7,1xe" stroked="f">
                  <v:path arrowok="t" o:connecttype="custom" o:connectlocs="7,1;13,11;19,20;26,29;33,38;39,48;44,58;47,69;48,81;48,81;48,88;47,100;47,107;47,107;39,95;30,83;28,67;28,67;31,65;33,63;35,60;35,60;32,55;30,49;26,44;26,44;22,44;19,46;16,48;16,48;15,53;11,57;11,61;11,61;17,66;18,74;17,81;17,81;13,89;5,102;0,109;0,109;0,105;0,95;0,81;0,63;0,45;0,28;0,14;0,4;0,0;0,0;2,0;5,1;7,1;7,1;7,1" o:connectangles="0,0,0,0,0,0,0,0,0,0,0,0,0,0,0,0,0,0,0,0,0,0,0,0,0,0,0,0,0,0,0,0,0,0,0,0,0,0,0,0,0,0,0,0,0,0,0,0,0,0,0,0,0,0,0,0,0"/>
                </v:shape>
                <v:shape id="Freeform 218" o:spid="_x0000_s1198" style="position:absolute;left:735;top:705;width:12;height:11;visibility:visible;mso-wrap-style:square;v-text-anchor:top" coordsize="4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" path="m48,25l41,15,31,11,22,8r-6,7l13,22r,8l18,30r11,l35,30r1,7l32,42r-6,2l15,45,4,40,,29,3,16,13,7,25,,35,r6,7l48,15r,2l48,22r,3xe" stroked="f">
                  <v:path arrowok="t" o:connecttype="custom" o:connectlocs="12,6;10,4;8,3;6,2;6,2;4,4;3,5;3,7;3,7;5,7;7,7;9,7;9,7;9,9;8,10;7,11;7,11;4,11;1,10;0,7;0,7;1,4;3,2;6,0;6,0;9,0;10,2;12,4;12,4;12,4;12,5;12,6;12,6" o:connectangles="0,0,0,0,0,0,0,0,0,0,0,0,0,0,0,0,0,0,0,0,0,0,0,0,0,0,0,0,0,0,0,0,0"/>
                </v:shape>
                <v:shape id="Freeform 219" o:spid="_x0000_s1199" style="position:absolute;left:724;top:705;width:5;height:9;visibility:visible;mso-wrap-style:square;v-text-anchor:top" coordsize="2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" path="m11,37l2,30,,20,2,10,8,5,13,2,21,,20,14r2,15l11,37xe" stroked="f">
                  <v:path arrowok="t" o:connecttype="custom" o:connectlocs="3,9;0,7;0,5;0,2;0,2;2,1;3,0;5,0;5,0;5,3;5,7;3,9;3,9" o:connectangles="0,0,0,0,0,0,0,0,0,0,0,0,0"/>
                </v:shape>
                <v:shape id="Freeform 220" o:spid="_x0000_s1200" style="position:absolute;left:752;top:707;width:8;height:11;visibility:visible;mso-wrap-style:square;v-text-anchor:top" coordsize="3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" path="m17,42r-4,l4,41,,40,3,27,8,14,12,r9,5l28,11r4,9l29,29r-5,7l17,42xe" stroked="f">
                  <v:path arrowok="t" o:connecttype="custom" o:connectlocs="4,11;3,11;1,11;0,10;0,10;1,7;2,4;3,0;3,0;5,1;7,3;8,5;8,5;7,8;6,9;4,11;4,11" o:connectangles="0,0,0,0,0,0,0,0,0,0,0,0,0,0,0,0,0"/>
                </v:shape>
                <v:shape id="Freeform 221" o:spid="_x0000_s1201" style="position:absolute;left:714;top:710;width:7;height:11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" path="m8,40l3,30,,18,3,7,5,5,10,1,12,r4,10l24,28r3,10l22,42r-7,l8,40xe" stroked="f">
                  <v:path arrowok="t" o:connecttype="custom" o:connectlocs="2,10;1,8;0,5;1,2;1,2;1,1;3,0;3,0;3,0;4,3;6,7;7,10;7,10;6,11;4,11;2,10;2,10" o:connectangles="0,0,0,0,0,0,0,0,0,0,0,0,0,0,0,0,0"/>
                </v:shape>
                <v:shape id="Freeform 222" o:spid="_x0000_s1202" style="position:absolute;left:763;top:712;width:6;height:10;visibility:visible;mso-wrap-style:square;v-text-anchor:top" coordsize="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" path="m8,39l6,37,2,36,,35,6,26,11,14,8,r8,l20,5r3,5l23,21,17,31,8,39xe" stroked="f">
                  <v:path arrowok="t" o:connecttype="custom" o:connectlocs="2,10;2,9;1,9;0,9;0,9;2,7;3,4;2,0;2,0;4,0;5,1;6,3;6,3;6,5;4,8;2,10;2,10" o:connectangles="0,0,0,0,0,0,0,0,0,0,0,0,0,0,0,0,0"/>
                </v:shape>
                <v:shape id="Freeform 223" o:spid="_x0000_s1203" style="position:absolute;left:699;top:716;width:7;height:9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" path="m,19l4,9,11,4,21,r8,11l26,23,19,35,9,36,,30,,19xe" stroked="f">
                  <v:path arrowok="t" o:connecttype="custom" o:connectlocs="0,5;1,2;3,1;5,0;5,0;7,3;6,6;5,9;5,9;2,9;0,8;0,5;0,5" o:connectangles="0,0,0,0,0,0,0,0,0,0,0,0,0"/>
                </v:shape>
                <v:shape id="Freeform 224" o:spid="_x0000_s1204" style="position:absolute;left:775;top:718;width:5;height:8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" path="m10,35l1,26,,13,4,1,13,r7,5l22,14r-1,9l15,30r-5,5xe" stroked="f">
                  <v:path arrowok="t" o:connecttype="custom" o:connectlocs="2,8;0,6;0,3;1,0;1,0;3,0;5,1;5,3;5,3;5,5;3,7;2,8;2,8" o:connectangles="0,0,0,0,0,0,0,0,0,0,0,0,0"/>
                </v:shape>
                <v:shape id="Freeform 225" o:spid="_x0000_s1205" style="position:absolute;left:728;top:722;width:21;height:11;visibility:visible;mso-wrap-style:square;v-text-anchor:top" coordsize="8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" path="m68,45l58,42,53,37r1,-8l58,22r7,3l71,23r,-4l68,15,64,11,44,15,29,13,10,17r,2l10,25r,3l14,28r9,l28,28r3,5l28,40r-4,5l7,43,,32,3,17,9,9,16,4,26,,45,6r22,l82,20r1,9l78,40,68,45xe" stroked="f">
                  <v:path arrowok="t" o:connecttype="custom" o:connectlocs="17,11;15,10;13,9;14,7;14,7;15,5;16,6;18,6;18,6;18,5;17,4;16,3;16,3;11,4;7,3;3,4;3,4;3,5;3,6;3,7;3,7;4,7;6,7;7,7;7,7;8,8;7,10;6,11;6,11;2,11;0,8;1,4;1,4;2,2;4,1;7,0;7,0;11,1;17,1;21,5;21,5;21,7;20,10;17,11;17,11" o:connectangles="0,0,0,0,0,0,0,0,0,0,0,0,0,0,0,0,0,0,0,0,0,0,0,0,0,0,0,0,0,0,0,0,0,0,0,0,0,0,0,0,0,0,0,0,0"/>
                </v:shape>
                <v:shape id="Freeform 226" o:spid="_x0000_s1206" style="position:absolute;left:690;top:722;width:2;height:4;visibility:visible;mso-wrap-style:square;v-text-anchor:top" coordsize="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" path="m9,17r-2,l3,17r-1,l,12,2,5,9,r,4l9,13r,4xe" stroked="f">
                  <v:path arrowok="t" o:connecttype="custom" o:connectlocs="2,4;2,4;1,4;0,4;0,4;0,3;0,1;2,0;2,0;2,1;2,3;2,4;2,4;2,4" o:connectangles="0,0,0,0,0,0,0,0,0,0,0,0,0,0"/>
                </v:shape>
                <v:shape id="Freeform 227" o:spid="_x0000_s1207" style="position:absolute;left:709;top:727;width:8;height:8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" path="m11,16r7,5l23,16r6,-4l33,18r,8l29,32,15,34,4,31,,19,1,10,4,1,13,,12,4r-1,6l11,16xe" stroked="f">
                  <v:path arrowok="t" o:connecttype="custom" o:connectlocs="3,4;4,5;6,4;7,3;7,3;8,4;8,6;7,8;7,8;4,8;1,7;0,4;0,4;0,2;1,0;3,0;3,0;3,1;3,2;3,4;3,4" o:connectangles="0,0,0,0,0,0,0,0,0,0,0,0,0,0,0,0,0,0,0,0,0"/>
                </v:shape>
                <v:shape id="Freeform 228" o:spid="_x0000_s1208" style="position:absolute;left:763;top:727;width:7;height:8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" path="m29,26r-8,6l11,32,5,30,1,22,,17,5,11r4,3l14,18r5,l20,14,22,5,23,r6,6l30,16,29,26xe" stroked="f">
                  <v:path arrowok="t" o:connecttype="custom" o:connectlocs="7,7;5,8;3,8;1,8;1,8;0,6;0,4;1,3;1,3;2,4;3,5;4,5;4,5;5,4;5,1;5,0;5,0;7,2;7,4;7,7;7,7;7,7" o:connectangles="0,0,0,0,0,0,0,0,0,0,0,0,0,0,0,0,0,0,0,0,0,0"/>
                </v:shape>
                <v:shape id="Freeform 229" o:spid="_x0000_s1209" style="position:absolute;left:793;top:730;width:3;height:8;visibility:visible;mso-wrap-style:square;v-text-anchor:top" coordsize="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" path="m5,33l4,24,1,9,,,7,4r5,5l14,17r,6l11,32,5,33xe" stroked="f">
                  <v:path arrowok="t" o:connecttype="custom" o:connectlocs="1,8;1,6;0,2;0,0;0,0;2,1;3,2;3,4;3,4;3,6;2,8;1,8;1,8" o:connectangles="0,0,0,0,0,0,0,0,0,0,0,0,0"/>
                </v:shape>
                <v:shape id="Freeform 230" o:spid="_x0000_s1210" style="position:absolute;left:693;top:731;width:10;height:10;visibility:visible;mso-wrap-style:square;v-text-anchor:top" coordsize="4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" path="m40,21l39,32r-6,7l23,41,13,40,7,34,,25,3,18,9,6,11,r4,6l11,14r,9l21,23,32,18r8,3xe" stroked="f">
                  <v:path arrowok="t" o:connecttype="custom" o:connectlocs="10,5;10,8;8,10;6,10;6,10;3,10;2,8;0,6;0,6;1,4;2,1;3,0;3,0;4,1;3,3;3,6;3,6;5,6;8,4;10,5;10,5" o:connectangles="0,0,0,0,0,0,0,0,0,0,0,0,0,0,0,0,0,0,0,0,0"/>
                </v:shape>
                <v:shape id="Freeform 231" o:spid="_x0000_s1211" style="position:absolute;left:777;top:731;width:10;height:9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" path="m38,17r-3,9l28,34r-8,3l11,37,5,33,,25,1,19,5,15r5,-2l16,15r6,5l28,17,26,14,23,5,21,,32,1r4,9l38,17xe" stroked="f">
                  <v:path arrowok="t" o:connecttype="custom" o:connectlocs="10,4;9,6;7,8;5,9;5,9;3,9;1,8;0,6;0,6;0,5;1,4;3,3;3,3;4,4;6,5;7,4;7,4;7,3;6,1;6,0;6,0;8,0;9,2;10,4;10,4;10,4" o:connectangles="0,0,0,0,0,0,0,0,0,0,0,0,0,0,0,0,0,0,0,0,0,0,0,0,0,0"/>
                </v:shape>
                <v:shape id="Freeform 232" o:spid="_x0000_s1212" style="position:absolute;left:683;top:737;width:7;height:10;visibility:visible;mso-wrap-style:square;v-text-anchor:top" coordsize="3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" path="m14,39l4,28,,14,6,1,18,r2,16l30,29r-3,7l21,41,14,39xe" stroked="f">
                  <v:path arrowok="t" o:connecttype="custom" o:connectlocs="3,10;1,7;0,3;1,0;1,0;4,0;5,4;7,7;7,7;6,9;5,10;3,10;3,10" o:connectangles="0,0,0,0,0,0,0,0,0,0,0,0,0"/>
                </v:shape>
                <v:shape id="Freeform 233" o:spid="_x0000_s1213" style="position:absolute;left:798;top:743;width:5;height:11;visibility:visible;mso-wrap-style:square;v-text-anchor:top" coordsize="2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" path="m2,44l,30,7,13,8,r5,3l19,10r2,8l19,29r-6,9l2,44xe" stroked="f">
                  <v:path arrowok="t" o:connecttype="custom" o:connectlocs="0,11;0,8;2,3;2,0;2,0;3,1;5,3;5,5;5,5;5,7;3,10;0,11;0,11" o:connectangles="0,0,0,0,0,0,0,0,0,0,0,0,0"/>
                </v:shape>
                <v:shape id="Freeform 234" o:spid="_x0000_s1214" style="position:absolute;left:697;top:750;width:3;height: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" path="m,14l,10,,4,,,6,2,9,8r3,6l9,14r-6,l,14xe" stroked="f">
                  <v:path arrowok="t" o:connecttype="custom" o:connectlocs="0,4;0,3;0,1;0,0;0,0;2,1;2,2;3,4;3,4;2,4;1,4;0,4;0,4" o:connectangles="0,0,0,0,0,0,0,0,0,0,0,0,0"/>
                </v:shape>
                <v:shape id="Freeform 235" o:spid="_x0000_s1215" style="position:absolute;left:689;top:755;width:9;height:11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" path="m12,40l5,32,1,22,,10,2,8,7,4,9,r6,16l23,28,36,38r-7,5l19,43,12,40xe" stroked="f">
                  <v:path arrowok="t" o:connecttype="custom" o:connectlocs="3,10;1,8;0,6;0,3;0,3;1,2;2,1;2,0;2,0;4,4;6,7;9,10;9,10;7,11;5,11;3,10;3,10" o:connectangles="0,0,0,0,0,0,0,0,0,0,0,0,0,0,0,0,0"/>
                </v:shape>
                <v:shape id="Freeform 236" o:spid="_x0000_s1216" style="position:absolute;left:791;top:759;width:4;height:9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" path="m11,r6,12l12,23,6,34,,24,7,13,11,xe" stroked="f">
                  <v:path arrowok="t" o:connecttype="custom" o:connectlocs="3,0;4,3;3,6;1,9;1,9;0,6;2,3;3,0;3,0" o:connectangles="0,0,0,0,0,0,0,0,0"/>
                </v:shape>
                <v:shape id="Freeform 237" o:spid="_x0000_s1217" style="position:absolute;left:757;top:762;width:4;height:3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" path="m,10l5,8,14,2,20,,18,8,8,10,,10xe" stroked="f">
                  <v:path arrowok="t" o:connecttype="custom" o:connectlocs="0,3;1,2;3,1;4,0;4,0;4,2;2,3;0,3;0,3" o:connectangles="0,0,0,0,0,0,0,0,0"/>
                </v:shape>
                <v:shape id="Freeform 238" o:spid="_x0000_s1218" style="position:absolute;left:735;top:795;width:10;height:3;visibility:visible;mso-wrap-style:square;v-text-anchor:top" coordsize="4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" path="m41,2l29,13,10,10,,,10,1,31,2r10,xe" stroked="f">
                  <v:path arrowok="t" o:connecttype="custom" o:connectlocs="10,0;7,3;2,2;0,0;0,0;2,0;8,0;10,0;10,0;10,0" o:connectangles="0,0,0,0,0,0,0,0,0,0"/>
                </v:shape>
                <v:shape id="Freeform 239" o:spid="_x0000_s1219" style="position:absolute;left:776;top:776;width:1;height:3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" path="m8,14l,,8,2r,12xe" stroked="f">
                  <v:path arrowok="t" o:connecttype="custom" o:connectlocs="1,3;0,0;1,0;1,3;1,3" o:connectangles="0,0,0,0,0"/>
                </v:shape>
                <v:shape id="Freeform 240" o:spid="_x0000_s1220" style="position:absolute;left:710;top:781;width:6;height:8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" path="m27,32l17,24,9,12,,,12,8,22,19r5,13xe" stroked="f">
                  <v:path arrowok="t" o:connecttype="custom" o:connectlocs="6,8;4,6;2,3;0,0;0,0;3,2;5,5;6,8;6,8;6,8" o:connectangles="0,0,0,0,0,0,0,0,0,0"/>
                </v:shape>
                <v:shape id="Freeform 241" o:spid="_x0000_s1221" style="position:absolute;left:771;top:781;width:4;height:4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" path="m16,17l11,12,5,5,,,7,6r7,4l16,17xe" stroked="f">
                  <v:path arrowok="t" o:connecttype="custom" o:connectlocs="4,4;3,3;1,1;0,0;0,0;2,1;4,2;4,4;4,4;4,4" o:connectangles="0,0,0,0,0,0,0,0,0,0"/>
                </v:shape>
                <v:shape id="Freeform 242" o:spid="_x0000_s1222" style="position:absolute;left:749;top:784;width:5;height:10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" path="m20,42l12,28,2,14,,,12,12r8,13l20,42xe" stroked="f">
                  <v:path arrowok="t" o:connecttype="custom" o:connectlocs="5,10;3,7;1,3;0,0;0,0;3,3;5,6;5,10;5,10;5,10" o:connectangles="0,0,0,0,0,0,0,0,0,0"/>
                </v:shape>
                <v:shape id="Freeform 243" o:spid="_x0000_s1223" style="position:absolute;left:727;top:784;width:6;height:8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" path="m25,l15,12,11,25,,29,6,17,13,6,25,xe" stroked="f">
                  <v:path arrowok="t" o:connecttype="custom" o:connectlocs="6,0;4,3;3,7;0,8;0,8;1,5;3,2;6,0;6,0;6,0" o:connectangles="0,0,0,0,0,0,0,0,0,0"/>
                </v:shape>
                <v:shape id="Freeform 244" o:spid="_x0000_s1224" style="position:absolute;left:736;top:784;width:2;height:6;visibility:visible;mso-wrap-style:square;v-text-anchor:top" coordsize="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" path="m3,22l,18,,8,6,r,5l6,16r,6l5,22r-1,l3,22xe" stroked="f">
                  <v:path arrowok="t" o:connecttype="custom" o:connectlocs="1,6;0,5;0,2;2,0;2,0;2,1;2,4;2,6;2,6;2,6;1,6;1,6;1,6;1,6" o:connectangles="0,0,0,0,0,0,0,0,0,0,0,0,0,0"/>
                </v:shape>
                <v:shape id="Freeform 245" o:spid="_x0000_s1225" style="position:absolute;left:742;top:785;width:4;height:5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" path="m15,20r-3,2l8,22r-5,l2,16,1,6,,,4,5r7,10l15,20xe" stroked="f">
                  <v:path arrowok="t" o:connecttype="custom" o:connectlocs="4,5;3,5;2,5;1,5;1,5;1,4;0,1;0,0;0,0;1,1;3,3;4,5;4,5;4,5" o:connectangles="0,0,0,0,0,0,0,0,0,0,0,0,0,0"/>
                </v:shape>
                <v:shape id="Freeform 246" o:spid="_x0000_s1226" style="position:absolute;left:715;top:786;width:10;height:20;visibility:visible;mso-wrap-style:square;v-text-anchor:top" coordsize="4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" path="m,80l3,59,13,36,22,15r4,-4l34,4,40,,34,28,13,52,,80xe" stroked="f">
                  <v:path arrowok="t" o:connecttype="custom" o:connectlocs="0,20;1,15;3,9;6,4;6,4;7,3;9,1;10,0;10,0;9,7;3,13;0,20;0,20;0,20" o:connectangles="0,0,0,0,0,0,0,0,0,0,0,0,0,0"/>
                </v:shape>
                <v:shape id="Freeform 247" o:spid="_x0000_s1227" style="position:absolute;left:759;top:787;width:2;height:8;visibility:visible;mso-wrap-style:square;v-text-anchor:top" coordsize="1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" path="m10,31l,,10,14r,17xe" stroked="f">
                  <v:path arrowok="t" o:connecttype="custom" o:connectlocs="2,8;0,0;2,4;2,8;2,8" o:connectangles="0,0,0,0,0"/>
                </v:shape>
                <v:shape id="Freeform 248" o:spid="_x0000_s1228" style="position:absolute;left:769;top:788;width:6;height:5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" path="m25,22l18,16,6,6,,,11,5r6,9l25,22xe" stroked="f">
                  <v:path arrowok="t" o:connecttype="custom" o:connectlocs="6,5;4,4;1,1;0,0;0,0;3,1;4,3;6,5;6,5;6,5" o:connectangles="0,0,0,0,0,0,0,0,0,0"/>
                </v:shape>
              </v:group>
              <v:group id="Group 249" o:spid="_x0000_s1229" style="position:absolute;left:20;top:132;width:1277;height:1118" coordorigin="20,132" coordsize="1277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shape id="Freeform 250" o:spid="_x0000_s1230" style="position:absolute;left:769;top:795;width:3;height:7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" path="m13,30l4,24,1,13,,,3,8,9,22r4,8xe" stroked="f">
                  <v:path arrowok="t" o:connecttype="custom" o:connectlocs="3,7;1,6;0,3;0,0;0,0;1,2;2,5;3,7;3,7;3,7" o:connectangles="0,0,0,0,0,0,0,0,0,0"/>
                </v:shape>
                <v:shape id="Freeform 251" o:spid="_x0000_s1231" style="position:absolute;left:283;top:797;width:226;height:83;visibility:visible;mso-wrap-style:square;v-text-anchor:top" coordsize="904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" path="m904,314l867,304r-29,-2l806,317,796,273,782,229,761,188,735,149,706,113,673,81,635,55,594,34,551,21,507,12,460,8r-46,l369,14,325,25,283,43,245,66,211,94r-39,41l142,178r-25,47l100,275,90,329,66,314,37,303,4,307,3,305,1,302,,300,20,260,44,222,70,185r31,-34l133,121,169,93,206,68,245,46,287,29,328,15,372,6,418,r46,l510,5r45,7l598,24r42,16l680,58r38,23l754,108r34,29l820,171r30,36l871,241r19,34l904,314xe" stroked="f">
                  <v:path arrowok="t" o:connecttype="custom" o:connectlocs="217,77;202,80;199,69;190,47;177,29;159,14;149,9;127,3;104,2;81,6;61,17;53,24;36,45;25,69;23,83;9,76;1,77;0,76;0,76;11,56;25,38;42,23;61,12;82,4;105,0;116,0;139,3;160,10;180,20;197,35;213,52;218,61;226,79" o:connectangles="0,0,0,0,0,0,0,0,0,0,0,0,0,0,0,0,0,0,0,0,0,0,0,0,0,0,0,0,0,0,0,0,0"/>
                </v:shape>
                <v:shape id="Freeform 252" o:spid="_x0000_s1232" style="position:absolute;left:719;top:798;width:50;height:23;visibility:visible;mso-wrap-style:square;v-text-anchor:top" coordsize="2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" path="m198,42l188,31,177,20r-13,2l173,35r8,17l182,71,176,53,168,39,152,28r-3,l144,28r-2,l150,44r8,20l152,86,146,69,137,53,122,44r,14l119,76r-6,14l102,80,99,65,95,49,81,68,71,91,51,71r,-10l51,51,49,42,39,50,37,65,34,78,25,56,30,32,31,12,17,22,9,37,5,51,,32,16,13,39,3r3,1l50,5r3,1l52,11r-3,6l49,22r27,5l105,27r27,1l132,20r,-13l132,r28,5l185,17r16,20l201,38r-2,3l198,42xe" stroked="f">
                  <v:path arrowok="t" o:connecttype="custom" o:connectlocs="47,8;41,6;43,9;45,18;44,13;38,7;37,7;35,7;37,11;38,22;36,17;30,11;30,15;28,23;25,20;24,12;20,17;13,18;13,15;12,11;10,13;8,20;6,14;8,3;4,6;1,13;0,8;10,1;10,1;13,2;13,3;12,6;19,7;33,7;33,5;33,0;40,1;50,9;50,10;49,11" o:connectangles="0,0,0,0,0,0,0,0,0,0,0,0,0,0,0,0,0,0,0,0,0,0,0,0,0,0,0,0,0,0,0,0,0,0,0,0,0,0,0,0"/>
                </v:shape>
                <v:shape id="Freeform 253" o:spid="_x0000_s1233" style="position:absolute;left:694;top:812;width:32;height:96;visibility:visible;mso-wrap-style:square;v-text-anchor:top" coordsize="12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" path="m15,5l30,52,46,99r15,47l76,193r15,47l104,288r12,47l128,383r-2,l120,383r-2,l113,367,99,323,81,261,59,191,38,121,19,61,5,17,,,4,1r7,3l15,5xe" stroked="f">
                  <v:path arrowok="t" o:connecttype="custom" o:connectlocs="4,1;8,13;12,25;15,37;19,48;23,60;26,72;29,84;32,96;32,96;32,96;30,96;30,96;30,96;28,92;25,81;20,65;15,48;10,30;5,15;1,4;0,0;0,0;1,0;3,1;4,1;4,1;4,1" o:connectangles="0,0,0,0,0,0,0,0,0,0,0,0,0,0,0,0,0,0,0,0,0,0,0,0,0,0,0,0"/>
                </v:shape>
                <v:shape id="Freeform 254" o:spid="_x0000_s1234" style="position:absolute;left:358;top:806;width:33;height:74;visibility:visible;mso-wrap-style:square;v-text-anchor:top" coordsize="13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" path="m13,274r-3,2l3,280,,282,,234,4,185,14,139,29,97,53,57,83,25,123,r2,7l131,20r2,7l133,55r-1,68l130,203r-2,67l127,298,93,273,55,263,13,274xe" stroked="f">
                  <v:path arrowok="t" o:connecttype="custom" o:connectlocs="3,68;2,69;1,70;0,70;0,70;0,58;1,46;3,35;7,24;13,14;21,6;31,0;31,0;31,2;33,5;33,7;33,7;33,14;33,31;32,50;32,67;32,74;32,74;23,68;14,65;3,68;3,68" o:connectangles="0,0,0,0,0,0,0,0,0,0,0,0,0,0,0,0,0,0,0,0,0,0,0,0,0,0,0"/>
                </v:shape>
                <v:shape id="Freeform 255" o:spid="_x0000_s1235" style="position:absolute;left:398;top:806;width:38;height:74;visibility:visible;mso-wrap-style:square;v-text-anchor:top" coordsize="15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" path="m9,289l2,233,,176,,117,2,58,9,,50,25,83,55r26,35l129,128r13,41l150,211r2,42l150,296,106,278,50,268,9,289xe" stroked="f">
                  <v:path arrowok="t" o:connecttype="custom" o:connectlocs="2,72;1,58;0,44;0,29;1,15;2,0;2,0;13,6;21,14;27,23;32,32;36,42;38,53;38,63;38,74;38,74;27,70;13,67;2,72;2,72" o:connectangles="0,0,0,0,0,0,0,0,0,0,0,0,0,0,0,0,0,0,0,0"/>
                </v:shape>
                <v:shape id="Freeform 256" o:spid="_x0000_s1236" style="position:absolute;left:423;top:807;width:51;height:72;visibility:visible;mso-wrap-style:square;v-text-anchor:top" coordsize="20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" path="m81,272r-1,1l78,274r,-47l72,178,61,131,44,84,24,40,,,41,22,78,48r33,30l141,112r25,38l185,192r13,45l205,285,166,263r-44,-3l81,272xe" stroked="f">
                  <v:path arrowok="t" o:connecttype="custom" o:connectlocs="20,69;20,69;19,69;19,69;19,69;19,57;18,45;15,33;11,21;6,10;0,0;0,0;10,6;19,12;28,20;35,28;41,38;46,49;49,60;51,72;51,72;41,66;30,66;20,69;20,69" o:connectangles="0,0,0,0,0,0,0,0,0,0,0,0,0,0,0,0,0,0,0,0,0,0,0,0,0"/>
                </v:shape>
                <v:shape id="Freeform 257" o:spid="_x0000_s1237" style="position:absolute;left:313;top:806;width:53;height:72;visibility:visible;mso-wrap-style:square;v-text-anchor:top" coordsize="2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" path="m147,288l106,266,59,256,13,267r-4,1l7,270r-1,3l5,273r-3,l,273,15,225,36,180,63,139,96,99,132,62,171,30,212,,194,42,172,86r-20,45l147,183r-1,52l147,288xe" stroked="f">
                  <v:path arrowok="t" o:connecttype="custom" o:connectlocs="37,72;27,67;15,64;3,67;3,67;2,67;2,68;2,68;2,68;1,68;1,68;0,68;0,68;4,56;9,45;16,35;24,25;33,16;43,8;53,0;53,0;49,11;43,22;38,33;38,33;37,46;37,59;37,72;37,72" o:connectangles="0,0,0,0,0,0,0,0,0,0,0,0,0,0,0,0,0,0,0,0,0,0,0,0,0,0,0,0,0"/>
                </v:shape>
                <v:shape id="Freeform 258" o:spid="_x0000_s1238" style="position:absolute;left:752;top:819;width:103;height:180;visibility:visible;mso-wrap-style:square;v-text-anchor:top" coordsize="4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" path="m22,110r14,53l46,219r20,51l79,320r23,54l117,431r13,29l148,482r23,17l197,510r28,9l254,526r26,8l303,545r20,15l336,581r6,29l339,648r1,l343,648r1,l349,613r1,-37l340,543,326,527,309,515r-21,-8l303,496r22,3l344,497,325,479r-26,-4l272,481r-2,5l266,492r-4,5l256,462r2,-33l272,399r16,2l298,410r8,-9l304,390r-10,-7l284,375r-21,l249,390r-11,19l234,433r-1,26l238,484,211,445,193,400,182,350r-7,-53l167,244,155,194,136,173,115,152,89,146r-6,12l101,164r14,11l139,221r9,54l154,330r13,53l141,337,121,289,102,240,85,191,70,140,57,90,47,100r2,13l51,126r10,39l70,205r9,38l60,192,49,133,41,72,68,60,90,33,113,16r32,18l170,74r24,41l219,155r26,39l270,233r24,41l317,315r22,40l359,397r20,43l395,485r15,46l393,584r-24,52l338,682r-38,38l300,674,288,629,258,591,217,566,173,542,136,512,115,467,101,422,86,377,73,332,60,287,48,242,35,197,23,151,12,106,,60,25,46,53,31,75,6,77,5,80,2,81,,73,26,50,42,26,56,12,77r10,33xe" stroked="f">
                  <v:path arrowok="t" o:connecttype="custom" o:connectlocs="12,55;20,80;29,108;43,125;64,132;81,140;85,162;86,162;88,153;85,136;72,127;82,125;82,120;68,120;66,124;65,107;72,100;77,100;71,94;63,98;59,108;60,121;46,88;39,49;29,38;21,40;29,44;39,83;35,84;21,48;14,23;13,32;18,51;15,48;10,18;28,4;43,19;62,49;80,79;95,110;103,133;85,171;75,169;65,148;34,128;25,106;15,72;6,38;0,15;19,2;20,1;18,7;3,19;6,28" o:connectangles="0,0,0,0,0,0,0,0,0,0,0,0,0,0,0,0,0,0,0,0,0,0,0,0,0,0,0,0,0,0,0,0,0,0,0,0,0,0,0,0,0,0,0,0,0,0,0,0,0,0,0,0,0,0"/>
                </v:shape>
                <v:shape id="Freeform 259" o:spid="_x0000_s1239" style="position:absolute;left:977;top:795;width:226;height:83;visibility:visible;mso-wrap-style:square;v-text-anchor:top" coordsize="90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" path="m903,308r-33,-6l838,305r-30,15l807,320r-3,l802,320r-7,-43l782,234,764,193,741,156,714,121,681,89,646,63,606,40,563,22,521,11,477,6,432,5r-45,5l342,20,299,36,258,56,222,83r-35,32l156,151r-25,40l112,235,98,281r-7,48l65,311,33,306,,310,20,267,44,226,69,189,99,154r31,-32l164,94,201,68,240,48,280,29,322,16,367,6,412,r47,l504,4r45,7l592,23r43,15l676,56r39,22l752,104r34,27l817,163r29,34l870,233r20,41l893,282r7,17l903,308xe" stroked="f">
                  <v:path arrowok="t" o:connecttype="custom" o:connectlocs="218,76;202,81;202,81;201,81;199,70;191,49;179,31;162,16;141,6;130,3;108,1;86,5;65,14;56,21;39,38;28,59;23,83;16,78;0,78;5,67;17,48;33,31;50,17;70,7;92,2;103,0;126,1;148,6;169,14;188,26;204,41;218,59;223,69;225,75;226,78" o:connectangles="0,0,0,0,0,0,0,0,0,0,0,0,0,0,0,0,0,0,0,0,0,0,0,0,0,0,0,0,0,0,0,0,0,0,0"/>
                </v:shape>
                <v:shape id="Freeform 260" o:spid="_x0000_s1240" style="position:absolute;left:1053;top:804;width:33;height:75;visibility:visible;mso-wrap-style:square;v-text-anchor:top" coordsize="1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" path="m38,272r-14,6l12,287,2,298,,254,,208,4,162r9,-44l28,78,53,44,86,17r9,-4l113,5,123,r2,48l127,96r,49l127,196r,51l128,300,103,279,71,269r-33,3xe" stroked="f">
                  <v:path arrowok="t" o:connecttype="custom" o:connectlocs="10,68;6,70;3,72;1,75;1,75;0,64;0,52;1,41;3,30;7,20;14,11;22,4;22,4;24,3;29,1;32,0;32,0;32,12;33,24;33,36;33,49;33,62;33,75;33,75;27,70;18,67;10,68;10,68" o:connectangles="0,0,0,0,0,0,0,0,0,0,0,0,0,0,0,0,0,0,0,0,0,0,0,0,0,0,0,0"/>
                </v:shape>
                <v:shape id="Freeform 261" o:spid="_x0000_s1241" style="position:absolute;left:1091;top:802;width:39;height:74;visibility:visible;mso-wrap-style:square;v-text-anchor:top" coordsize="15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" path="m154,293r-50,-4l52,288,1,295,,247,,197,1,148,4,97,6,48,8,,62,18r40,38l128,103r18,49l153,198r1,47l154,293xe" stroked="f">
                  <v:path arrowok="t" o:connecttype="custom" o:connectlocs="39,73;26,72;13,72;0,74;0,74;0,62;0,49;0,37;1,24;2,12;2,0;2,0;16,5;26,14;32,26;37,38;37,38;39,50;39,61;39,73;39,73" o:connectangles="0,0,0,0,0,0,0,0,0,0,0,0,0,0,0,0,0,0,0,0,0"/>
                </v:shape>
                <v:shape id="Freeform 262" o:spid="_x0000_s1242" style="position:absolute;left:1008;top:808;width:53;height:71;visibility:visible;mso-wrap-style:square;v-text-anchor:top" coordsize="21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" path="m70,251r-25,3l22,262,,273,9,231,22,190,41,148,65,108,94,72,129,41,168,17,213,,190,40,173,85r-12,49l153,184r-3,51l150,284,129,263,100,253,70,251xe" stroked="f">
                  <v:path arrowok="t" o:connecttype="custom" o:connectlocs="17,63;11,64;5,66;0,68;0,68;2,58;5,48;10,37;16,27;23,18;32,10;42,4;53,0;53,0;47,10;43,21;40,34;38,46;37,59;37,71;37,71;32,66;25,63;17,63;17,63" o:connectangles="0,0,0,0,0,0,0,0,0,0,0,0,0,0,0,0,0,0,0,0,0,0,0,0,0"/>
                </v:shape>
                <v:shape id="Freeform 263" o:spid="_x0000_s1243" style="position:absolute;left:1123;top:810;width:45;height:69;visibility:visible;mso-wrap-style:square;v-text-anchor:top" coordsize="18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" path="m180,275l148,254,113,244r-38,3l67,253r-9,3l50,258r3,-57l48,147,37,95,21,46,,,44,18,82,47r33,36l143,125r20,46l175,219r1,14l179,261r1,14xe" stroked="f">
                  <v:path arrowok="t" o:connecttype="custom" o:connectlocs="45,69;37,64;28,61;19,62;19,62;17,63;15,64;13,65;13,65;13,50;12,37;9,24;5,12;0,0;0,0;11,5;21,12;29,21;36,31;41,43;44,55;44,55;44,58;45,65;45,69;45,69" o:connectangles="0,0,0,0,0,0,0,0,0,0,0,0,0,0,0,0,0,0,0,0,0,0,0,0,0,0"/>
                </v:shape>
                <v:shape id="Freeform 264" o:spid="_x0000_s1244" style="position:absolute;left:660;top:826;width:39;height:32;visibility:visible;mso-wrap-style:square;v-text-anchor:top" coordsize="15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" path="m155,85r-25,16l100,94,75,93,62,123r-11,3l40,128r-10,3l14,99,6,66,,33,8,30,22,24r8,-3l34,36r8,15l56,63,74,58,90,48,100,35r,-12l95,13,91,3,130,r14,41l155,85xe" stroked="f">
                  <v:path arrowok="t" o:connecttype="custom" o:connectlocs="39,21;33,25;25,23;19,23;16,30;16,30;13,31;10,31;8,32;8,32;4,24;2,16;0,8;0,8;2,7;6,6;8,5;8,5;9,9;11,12;14,15;14,15;19,14;23,12;25,9;25,9;25,6;24,3;23,1;23,1;33,0;36,10;39,21;39,21;39,21" o:connectangles="0,0,0,0,0,0,0,0,0,0,0,0,0,0,0,0,0,0,0,0,0,0,0,0,0,0,0,0,0,0,0,0,0,0,0"/>
                </v:shape>
                <v:shape id="Freeform 265" o:spid="_x0000_s1245" style="position:absolute;left:855;top:833;width:16;height:152;visibility:visible;mso-wrap-style:square;v-text-anchor:top" coordsize="6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" path="m,609l5,568,18,527,31,487r,-41l11,404r,-16l11,345r,-62l11,212r,-70l11,81,12,37r,-16l25,15,51,5,66,r,10l66,38r,43l66,135r,63l67,265r,69l67,402r,63l67,518r,43l67,590r,10l47,607,24,605,,609xe" stroked="f">
                  <v:path arrowok="t" o:connecttype="custom" o:connectlocs="0,152;1,142;4,132;7,122;7,111;3,101;3,101;3,97;3,86;3,71;3,53;3,35;3,20;3,9;3,5;3,5;6,4;12,1;16,0;16,0;16,2;16,9;16,20;16,34;16,49;16,66;16,83;16,100;16,116;16,129;16,140;16,147;16,150;16,150;11,152;6,151;0,152;0,152" o:connectangles="0,0,0,0,0,0,0,0,0,0,0,0,0,0,0,0,0,0,0,0,0,0,0,0,0,0,0,0,0,0,0,0,0,0,0,0,0,0"/>
                </v:shape>
                <v:shape id="Freeform 266" o:spid="_x0000_s1246" style="position:absolute;left:610;top:835;width:12;height:124;visibility:visible;mso-wrap-style:square;v-text-anchor:top" coordsize="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" path="m45,10l43,57r,46l45,148r1,44l48,237r,43l47,324r-4,44l35,411,23,454,7,497,4,453,3,409,2,364,1,320,,275,,230,1,184,2,139,3,93,4,46,7,r9,4l35,8r10,2xe" stroked="f">
                  <v:path arrowok="t" o:connecttype="custom" o:connectlocs="11,2;11,14;11,26;11,37;12,48;12,59;12,70;12,81;11,92;9,103;6,113;2,124;2,124;1,113;1,102;1,91;0,80;0,69;0,57;0,46;1,35;1,23;1,11;2,0;2,0;4,1;9,2;11,2;11,2;11,2" o:connectangles="0,0,0,0,0,0,0,0,0,0,0,0,0,0,0,0,0,0,0,0,0,0,0,0,0,0,0,0,0,0"/>
                </v:shape>
                <v:shape id="Freeform 267" o:spid="_x0000_s1247" style="position:absolute;left:670;top:853;width:38;height:32;visibility:visible;mso-wrap-style:square;v-text-anchor:top" coordsize="1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" path="m150,87r-10,5l129,96r-11,3l111,83,100,70,88,62,67,66,55,78,49,96r3,15l43,119r-13,7l14,106,5,81,,55,24,43r28,4l74,46,84,16,118,r15,20l141,57r9,30xe" stroked="f">
                  <v:path arrowok="t" o:connecttype="custom" o:connectlocs="38,22;35,23;33,24;30,25;30,25;28,21;25,18;22,16;22,16;17,17;14,20;12,24;12,24;13,28;11,30;8,32;8,32;4,27;1,21;0,14;0,14;6,11;13,12;19,12;21,4;21,4;30,0;34,5;36,14;38,22;38,22;38,22" o:connectangles="0,0,0,0,0,0,0,0,0,0,0,0,0,0,0,0,0,0,0,0,0,0,0,0,0,0,0,0,0,0,0,0"/>
                </v:shape>
                <v:shape id="Freeform 268" o:spid="_x0000_s1248" style="position:absolute;left:619;top:863;width:77;height:145;visibility:visible;mso-wrap-style:square;v-text-anchor:top" coordsize="310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" path="m133,531r1,l137,531r1,l133,485r-2,-47l131,391r1,-47l135,296r5,-46l146,204r8,-46l164,114,175,71,187,29r19,47l195,130r-13,52l174,231r-8,48l161,328r-5,51l155,429r2,51l163,529r10,14l192,549r19,1l250,527r33,-35l310,455r-28,51l244,554r-52,25l142,576,100,556,65,527,34,492,8,458,,405,6,355,20,306,38,259,54,212,81,157r29,-52l142,53,173,,161,41,151,84r-10,42l131,170r-8,44l118,259r-4,45l111,349r1,46l116,440r6,46l133,531xe" stroked="f">
                  <v:path arrowok="t" o:connecttype="custom" o:connectlocs="33,133;34,133;33,121;33,98;34,74;36,51;41,29;46,7;51,19;45,46;43,58;40,82;39,107;40,132;43,136;52,138;62,132;77,114;70,127;48,145;35,144;16,132;2,115;0,101;5,77;13,53;20,39;35,13;43,0;38,21;33,43;29,65;28,87;29,110;33,133;33,133" o:connectangles="0,0,0,0,0,0,0,0,0,0,0,0,0,0,0,0,0,0,0,0,0,0,0,0,0,0,0,0,0,0,0,0,0,0,0,0"/>
                </v:shape>
                <v:shape id="Freeform 269" o:spid="_x0000_s1249" style="position:absolute;left:663;top:887;width:32;height:79;visibility:visible;mso-wrap-style:square;v-text-anchor:top" coordsize="1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" path="m128,8l105,50,82,93,61,137,42,182,26,227,11,272,,316,8,268,20,220,35,174,55,129,76,87,99,45,123,3,125,r2,4l128,8xe" stroked="f">
                  <v:path arrowok="t" o:connecttype="custom" o:connectlocs="32,2;26,13;21,23;15,34;11,46;7,57;3,68;0,79;0,79;2,67;5,55;9,44;14,32;19,22;25,11;31,1;31,1;31,0;32,1;32,2;32,2;32,2" o:connectangles="0,0,0,0,0,0,0,0,0,0,0,0,0,0,0,0,0,0,0,0,0,0"/>
                </v:shape>
                <v:shape id="Freeform 270" o:spid="_x0000_s1250" style="position:absolute;left:686;top:884;width:25;height:50;visibility:visible;mso-wrap-style:square;v-text-anchor:top" coordsize="9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" path="m42,201l27,197,12,196,,201,18,150,40,99,67,49,98,,91,54,81,106,65,155,42,201xe" stroked="f">
                  <v:path arrowok="t" o:connecttype="custom" o:connectlocs="11,50;7,49;3,49;0,50;0,50;5,37;10,25;17,12;25,0;25,0;23,13;21,26;17,39;11,50;11,50;11,50" o:connectangles="0,0,0,0,0,0,0,0,0,0,0,0,0,0,0,0"/>
                </v:shape>
                <v:shape id="Freeform 271" o:spid="_x0000_s1251" style="position:absolute;left:774;top:890;width:18;height:38;visibility:visible;mso-wrap-style:square;v-text-anchor:top" coordsize="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" path="m70,151l40,103,16,55,,,19,51r26,51l70,151xe" stroked="f">
                  <v:path arrowok="t" o:connecttype="custom" o:connectlocs="18,38;10,26;4,14;0,0;0,0;5,13;12,26;18,38;18,38;18,38" o:connectangles="0,0,0,0,0,0,0,0,0,0"/>
                </v:shape>
                <v:shape id="Freeform 272" o:spid="_x0000_s1252" style="position:absolute;left:666;top:891;width:18;height:42;visibility:visible;mso-wrap-style:square;v-text-anchor:top" coordsize="7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" path="m,168l9,126,25,51,34,10r15,2l61,6,74,,54,43,19,124,,168xe" stroked="f">
                  <v:path arrowok="t" o:connecttype="custom" o:connectlocs="0,42;2,32;6,13;8,3;8,3;12,3;15,2;18,0;18,0;13,11;5,31;0,42;0,42;0,42" o:connectangles="0,0,0,0,0,0,0,0,0,0,0,0,0,0"/>
                </v:shape>
                <v:shape id="Freeform 273" o:spid="_x0000_s1253" style="position:absolute;left:708;top:895;width:11;height:28;visibility:visible;mso-wrap-style:square;v-text-anchor:top" coordsize="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" path="m,112l27,,42,56,,112xe" stroked="f">
                  <v:path arrowok="t" o:connecttype="custom" o:connectlocs="0,28;7,0;11,14;0,28;0,28" o:connectangles="0,0,0,0,0"/>
                </v:shape>
                <v:shape id="Freeform 274" o:spid="_x0000_s1254" style="position:absolute;left:346;top:904;width:81;height:83;visibility:visible;mso-wrap-style:square;v-text-anchor:top" coordsize="32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" path="m271,5r15,5l294,20r4,15l286,29,273,23r-14,4l272,35r11,7l286,57r-9,-3l266,50r-9,5l261,63r5,6l269,79r-7,1l249,82r-7,1l246,88r7,8l257,101r-5,l243,102r-4,1l241,107r2,8l244,119r-9,-6l227,102r-12,3l224,119r9,16l239,149,229,139,210,122,200,112r3,23l216,154r6,25l208,163,193,148,177,135r,18l187,169r13,12l191,179r-14,-8l169,179r-6,-3l158,178r-5,3l161,195r6,14l169,225r-6,-10l159,206r-10,-3l148,213r2,11l159,232r-5,1l148,237r-5,2l159,251r18,-3l197,247r36,-43l260,153r24,-52l297,114r11,20l310,157r-14,5l283,170r-9,11l274,184r,6l274,193r14,3l302,195r14,-2l325,217r-15,20l306,261r-2,-19l297,224,284,209r,26l283,262r-9,26l274,290r,3l276,295r6,-3l293,286r5,-3l302,300r7,13l298,324r-35,-1l230,331r-30,-9l176,296,162,265,139,244r-6,-27l126,192,107,175r4,34l99,239,82,269,92,233r11,-36l85,167r-3,7l86,184r-1,11l73,227,60,255r5,28l51,255r9,-24l75,207r6,-24l60,157r-7,6l55,174r5,12l49,209,39,233r-3,28l29,244r5,-17l33,209,17,227,8,248r3,18l3,252,,236,4,219,27,197,41,167,38,133,29,111,32,86,38,63,63,34,97,12,139,r42,10l221,17,261,5r10,xe" stroked="f">
                  <v:path arrowok="t" o:connecttype="custom" o:connectlocs="74,9;65,7;71,14;64,14;67,20;60,21;64,25;60,26;61,30;54,26;60,37;50,28;55,45;44,34;50,45;42,45;38,45;42,56;37,51;40,58;36,60;49,62;71,25;77,39;68,45;68,48;79,48;76,65;71,52;68,72;69,74;74,71;74,81;50,81;35,61;27,44;20,67;21,42;21,49;16,71;19,52;13,41;12,52;7,61;4,57;1,63;7,49;7,28;16,9;45,3;68,1" o:connectangles="0,0,0,0,0,0,0,0,0,0,0,0,0,0,0,0,0,0,0,0,0,0,0,0,0,0,0,0,0,0,0,0,0,0,0,0,0,0,0,0,0,0,0,0,0,0,0,0,0,0,0"/>
                </v:shape>
                <v:shape id="Freeform 275" o:spid="_x0000_s1255" style="position:absolute;left:670;top:909;width:76;height:68;visibility:visible;mso-wrap-style:square;v-text-anchor:top" coordsize="30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" path="m270,26l256,23r-12,7l231,38r,1l231,42r,2l255,48r22,-3l290,62r-11,5l261,77r-10,7l272,87r22,-2l285,106r-7,l273,109r-5,3l268,113r,4l268,118r9,l294,118r8,l290,144r-25,15l237,174r-45,17l150,218r-47,14l68,249,34,265,,273,20,226,54,180,93,142r44,-33l166,62,199,18r6,16l211,52r12,14l223,91r9,22l241,134r3,8l252,154r3,8l261,124,243,88,231,46r-1,l228,46r-2,l222,27r3,-17l243,r10,1l265,5r5,10l270,18r,4l270,26xe" stroked="f">
                  <v:path arrowok="t" o:connecttype="custom" o:connectlocs="64,6;58,9;58,10;58,11;64,12;73,15;70,17;63,21;68,22;72,26;70,26;67,28;67,28;67,29;70,29;76,29;73,36;60,43;48,48;26,58;17,62;0,68;5,56;23,35;34,27;50,4;52,8;56,16;56,23;61,33;61,35;64,40;66,31;58,11;58,11;57,11;56,7;61,0;64,0;68,4;68,4;68,6" o:connectangles="0,0,0,0,0,0,0,0,0,0,0,0,0,0,0,0,0,0,0,0,0,0,0,0,0,0,0,0,0,0,0,0,0,0,0,0,0,0,0,0,0,0"/>
                </v:shape>
                <v:shape id="Freeform 276" o:spid="_x0000_s1256" style="position:absolute;left:767;top:909;width:27;height:63;visibility:visible;mso-wrap-style:square;v-text-anchor:top" coordsize="10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" path="m34,209r24,2l84,201r24,-2l82,219,51,234,26,253r3,-49l34,155,22,107,16,80,5,28,,,20,57r21,58l71,168r-6,17l47,196,34,209xe" stroked="f">
                  <v:path arrowok="t" o:connecttype="custom" o:connectlocs="9,52;15,53;21,50;27,50;27,50;21,55;13,58;7,63;7,63;7,51;9,39;6,27;6,27;4,20;1,7;0,0;0,0;5,14;10,29;18,42;18,42;16,46;12,49;9,52;9,52" o:connectangles="0,0,0,0,0,0,0,0,0,0,0,0,0,0,0,0,0,0,0,0,0,0,0,0,0"/>
                </v:shape>
                <v:shape id="Freeform 277" o:spid="_x0000_s1257" style="position:absolute;left:1072;top:920;width:2;height:3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" path="m2,15l1,11,,5,,,1,4,2,8r2,4l3,13,2,15xe" stroked="f">
                  <v:path arrowok="t" o:connecttype="custom" o:connectlocs="1,3;1,2;0,1;0,0;0,0;1,1;1,2;2,2;2,2;2,3;1,3;1,3;1,3" o:connectangles="0,0,0,0,0,0,0,0,0,0,0,0,0"/>
                </v:shape>
                <v:shape id="Freeform 278" o:spid="_x0000_s1258" style="position:absolute;left:1126;top:923;width:5;height:10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" path="m22,31r,3l22,37r,2l16,26,9,12,,,13,5r8,11l22,31xe" stroked="f">
                  <v:path arrowok="t" o:connecttype="custom" o:connectlocs="5,8;5,9;5,9;5,10;5,10;4,7;2,3;0,0;0,0;3,1;5,4;5,8;5,8;5,8" o:connectangles="0,0,0,0,0,0,0,0,0,0,0,0,0,0"/>
                </v:shape>
                <v:shape id="Freeform 279" o:spid="_x0000_s1259" style="position:absolute;left:1074;top:924;width:2;height:5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" path="m8,22l,,8,12r,10xe" stroked="f">
                  <v:path arrowok="t" o:connecttype="custom" o:connectlocs="2,5;0,0;2,3;2,5;2,5" o:connectangles="0,0,0,0,0"/>
                </v:shape>
                <v:shape id="Freeform 280" o:spid="_x0000_s1260" style="position:absolute;left:973;top:928;width:18;height:18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" path="m71,56r,4l71,69r,5l43,49,17,26,,,18,23,44,42,71,56xe" stroked="f">
                  <v:path arrowok="t" o:connecttype="custom" o:connectlocs="18,14;18,15;18,17;18,18;18,18;11,12;4,6;0,0;0,0;5,6;11,10;18,14;18,14;18,14" o:connectangles="0,0,0,0,0,0,0,0,0,0,0,0,0,0"/>
                </v:shape>
                <v:shape id="Freeform 281" o:spid="_x0000_s1261" style="position:absolute;left:995;top:931;width:21;height:22;visibility:visible;mso-wrap-style:square;v-text-anchor:top" coordsize="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" path="m67,72l50,84,27,87,4,84,,60,9,39,21,20r16,4l53,28,67,20r4,-4l77,6,81,r5,22l80,49,67,72xe" stroked="f">
                  <v:path arrowok="t" o:connecttype="custom" o:connectlocs="16,18;12,21;7,22;1,21;1,21;0,15;2,10;5,5;5,5;9,6;13,7;16,5;16,5;17,4;19,2;20,0;20,0;21,6;20,12;16,18;16,18;16,18" o:connectangles="0,0,0,0,0,0,0,0,0,0,0,0,0,0,0,0,0,0,0,0,0,0"/>
                </v:shape>
                <v:shape id="Freeform 282" o:spid="_x0000_s1262" style="position:absolute;left:671;top:937;width:20;height:21;visibility:visible;mso-wrap-style:square;v-text-anchor:top" coordsize="7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" path="m79,l52,24,23,53,,84,11,47,39,14,79,xe" stroked="f">
                  <v:path arrowok="t" o:connecttype="custom" o:connectlocs="20,0;13,6;6,13;0,21;0,21;3,12;10,4;20,0;20,0;20,0" o:connectangles="0,0,0,0,0,0,0,0,0,0"/>
                </v:shape>
                <v:shape id="Freeform 283" o:spid="_x0000_s1263" style="position:absolute;left:1097;top:940;width:24;height:16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" path="m,66l26,60,44,40,59,17,71,,84,2,98,31,66,45,35,56,,66xe" stroked="f">
                  <v:path arrowok="t" o:connecttype="custom" o:connectlocs="0,16;6,15;11,10;14,4;17,0;21,0;24,8;24,8;16,11;9,14;0,16;0,16" o:connectangles="0,0,0,0,0,0,0,0,0,0,0,0"/>
                </v:shape>
                <v:shape id="Freeform 284" o:spid="_x0000_s1264" style="position:absolute;left:1072;top:947;width:2;height:8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" path="m8,34l1,25,,11,4,,8,10r,12l8,34xe" stroked="f">
                  <v:path arrowok="t" o:connecttype="custom" o:connectlocs="2,8;0,6;0,3;1,0;1,0;2,2;2,5;2,8;2,8;2,8" o:connectangles="0,0,0,0,0,0,0,0,0,0"/>
                </v:shape>
                <v:shape id="Freeform 285" o:spid="_x0000_s1265" style="position:absolute;left:1098;top:951;width:46;height:61;visibility:visible;mso-wrap-style:square;v-text-anchor:top" coordsize="18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" path="m172,105r-8,12l164,133r,16l150,183r-18,31l110,242,69,212,30,181,,146,9,116,29,89,24,66,42,56,74,37,90,27,74,20,56,29,36,33r,-1l36,30r,-1l56,21,92,8,112,r31,39l173,75r11,45l180,116r-5,-7l172,105xe" stroked="f">
                  <v:path arrowok="t" o:connecttype="custom" o:connectlocs="43,26;41,29;41,34;41,38;41,38;38,46;33,54;28,61;28,61;17,53;8,46;0,37;0,37;2,29;7,22;6,17;6,17;11,14;19,9;23,7;23,7;19,5;14,7;9,8;9,8;9,8;9,8;9,7;9,7;14,5;23,2;28,0;28,0;36,10;43,19;46,30;46,30;45,29;44,27;43,26;43,26" o:connectangles="0,0,0,0,0,0,0,0,0,0,0,0,0,0,0,0,0,0,0,0,0,0,0,0,0,0,0,0,0,0,0,0,0,0,0,0,0,0,0,0,0"/>
                </v:shape>
                <v:shape id="Freeform 286" o:spid="_x0000_s1266" style="position:absolute;left:967;top:915;width:73;height:40;visibility:visible;mso-wrap-style:square;v-text-anchor:top" coordsize="29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" path="m293,160l277,130,260,99,283,72,274,56,262,41,247,34r-18,3l217,49r-8,9l201,45,200,27,193,14,164,11r-25,2l116,26r,13l119,56r14,6l140,63r7,-1l151,58r-6,-4l136,47r-5,-4l142,38r16,2l167,28r,9l167,54r,8l147,68r-22,1l108,88,73,70,43,39,6,48,2,33,,16,6,,34,r69,l184,r68,l281,r3,5l289,17r4,7l288,68r1,46l293,160xe" stroked="f">
                  <v:path arrowok="t" o:connecttype="custom" o:connectlocs="69,33;71,18;68,14;62,9;57,9;52,15;50,11;48,4;41,3;29,7;29,10;33,16;35,16;38,15;36,14;33,11;35,10;42,7;42,9;42,16;37,17;27,22;18,18;1,12;0,8;1,0;8,0;46,0;70,0;71,1;73,6;72,17;73,40" o:connectangles="0,0,0,0,0,0,0,0,0,0,0,0,0,0,0,0,0,0,0,0,0,0,0,0,0,0,0,0,0,0,0,0,0"/>
                </v:shape>
                <v:shape id="Freeform 287" o:spid="_x0000_s1267" style="position:absolute;left:967;top:930;width:35;height:69;visibility:visible;mso-wrap-style:square;v-text-anchor:top" coordsize="141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" path="m72,88l43,102,14,116r-4,35l21,157r11,-6l46,148,65,126,93,116r28,-10l129,111r7,4l141,118r-18,14l101,148,87,170r3,20l96,204,85,219r-16,2l52,226,42,239r,5l44,248r4,3l58,247r8,-8l77,243r4,9l86,269r4,8l53,260,24,236,,202,,149,,53,,,31,28,63,54r9,34xe" stroked="f">
                  <v:path arrowok="t" o:connecttype="custom" o:connectlocs="18,22;11,25;3,29;2,38;2,38;5,39;8,38;11,37;11,37;16,31;23,29;30,26;30,26;32,28;34,29;35,29;35,29;31,33;25,37;22,42;22,42;22,47;24,51;21,55;21,55;17,55;13,56;10,60;10,60;10,61;11,62;12,63;12,63;14,62;16,60;19,61;19,61;20,63;21,67;22,69;22,69;13,65;6,59;0,50;0,50;0,37;0,13;0,0;0,0;8,7;16,13;18,22;18,22;18,22" o:connectangles="0,0,0,0,0,0,0,0,0,0,0,0,0,0,0,0,0,0,0,0,0,0,0,0,0,0,0,0,0,0,0,0,0,0,0,0,0,0,0,0,0,0,0,0,0,0,0,0,0,0,0,0,0,0"/>
                </v:shape>
                <v:shape id="Freeform 288" o:spid="_x0000_s1268" style="position:absolute;left:1017;top:958;width:22;height:38;visibility:visible;mso-wrap-style:square;v-text-anchor:top" coordsize="9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" path="m16,149r-6,l5,149,,147,19,117,44,93,36,64,48,42,72,26,90,,83,57,59,110,16,149xe" stroked="f">
                  <v:path arrowok="t" o:connecttype="custom" o:connectlocs="4,38;2,38;1,38;0,37;0,37;5,30;11,24;9,16;9,16;12,11;18,7;22,0;22,0;20,15;14,28;4,38;4,38;4,38" o:connectangles="0,0,0,0,0,0,0,0,0,0,0,0,0,0,0,0,0,0"/>
                </v:shape>
                <v:shape id="Freeform 289" o:spid="_x0000_s1269" style="position:absolute;left:20;top:136;width:341;height:1114;visibility:visible;mso-wrap-style:square;v-text-anchor:top" coordsize="1366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" path="m206,2900r28,13l265,2936r32,24l329,2974r27,-3l381,2941r-1,-16l378,2893r-1,-16l392,2885r25,18l430,2912r,26l428,2987r,27l366,3021r-59,16l250,3056r-56,26l174,3055r-23,-25l120,3009r12,-45l172,2935r34,-35xm1153,514r-17,33l1131,585r-9,37l1095,623r-20,10l1055,646r-17,16l1031,683r-4,23l1024,702r-6,-10l1015,687r-3,18l1009,727r-6,21l983,752r-35,8l929,764,914,724,877,685,831,649,786,616r-8,3l761,623r-9,2l752,593r-1,-27l773,546r27,-4l817,546r8,32l860,608r65,54l961,692r39,-10l1009,643r8,-39l1032,582r24,-14l1080,554r-12,-29l1055,497r-38,22l1006,536r5,18l1003,573r-27,1l955,579,930,559,907,536,881,515r-31,-8l872,469r16,-40l902,385r38,-6l973,361r22,-34l1000,363r-1,38l996,439r24,l1044,434r22,-7l1090,450r36,36l1153,514xm842,896l802,851,752,812,706,782,696,770,669,748,630,737r-4,-19l631,700r6,-19l640,655r-2,-28l656,608r23,-1l698,594r22,-9l723,608r-6,20l708,649r-8,9l683,673r-9,9l711,713r40,32l793,776r43,31l877,836r8,-8l895,817r9,-9l915,824r1,15l914,858r-19,20l869,891r-27,5xm421,2860r-57,-26l303,2804r-59,-18l213,2808r-29,20l157,2849r-13,13l146,2881r2,18l126,2890r-15,-18l90,2863r10,-48l141,2781r41,-32l174,2736r-17,-11l140,2719r-16,13l112,2751r-11,17l88,2753,75,2742r-9,-20l77,2689r23,-24l126,2644r42,28l215,2696r48,21l311,2736r49,20l408,2776r7,16l421,2808r4,19l424,2839r-2,15l421,2860xm1300,137l1286,93r1,-51l1300,r-33,22l1233,45r-33,23l1168,92r-33,24l1103,140r-31,26l1040,191r-30,26l980,244r-30,26l921,297r-30,28l862,353r-28,29l806,410r-27,29l751,468r-27,31l698,529r-26,30l647,590r-26,32l597,654r-24,31l549,718r-23,33l503,784r-22,33l459,851r-22,34l416,919r-21,34l375,988r-20,35l337,1059r-19,36l300,1131r-18,36l265,1203r-16,37l232,1277r-15,37l201,1351r-14,39l173,1427r-13,38l146,1504r-13,38l122,1580r-12,40l99,1658r-10,40l79,1737r-8,40l62,1816r-9,41l45,1896r-6,41l32,1976r-5,41l21,2057r-4,41l12,2140r-3,40l6,2221r-3,41l2,2303r-1,42l,2386r,40l1,2468r1,41l5,2551r2,42l43,2551r14,-55l76,2441r48,l175,2442r51,-1l273,2435r44,-17l333,2445r33,47l383,2517r-18,32l351,2586r-21,26l293,2610r-60,7l173,2622r-53,22l109,2625r-9,-20l88,2588r-13,23l64,2635r-22,19l30,2645,20,2633r-8,-16l11,2621r-2,7l7,2632r4,44l16,2720r4,44l27,2808r6,43l40,2894r9,43l57,2980r10,42l77,3064r11,43l99,3149r12,41l124,3232r14,41l152,3314r15,41l182,3395r16,40l215,3475r16,40l249,3554r17,40l285,3632r19,40l323,3710r20,38l364,3786r3,7l374,3808r4,7l403,3855r24,39l452,3934r25,38l504,4010r26,37l557,4084r27,36l612,4155r27,35l668,4226r29,34l727,4294r30,34l789,4359r30,33l851,4424r33,32l884,4445r,-29l884,4374r,-55l884,4255r,-69l884,4116r,-68l884,3984r,-55l884,3886r,-29l884,3847r-27,-37l829,3773r-26,-38l779,3697r-24,-37l731,3621r-22,-39l689,3542r-21,-39l648,3462r-20,-40l608,3380r-18,-42l588,3338r-2,l585,3338r-12,53l546,3439r-8,55l570,3529r3,44l569,3621r6,47l575,3686r6,16l587,3710r10,-57l614,3599r23,-47l669,3571r13,35l715,3626r2,26l725,3672r20,16l750,3702r6,17l747,3733r-38,5l671,3744r-37,-9l614,3742r-15,14l592,3776r5,47l626,3865r41,36l709,3934r35,28l736,3923r-19,-42l707,3842r-5,-23l693,3797r,-21l722,3780r25,12l764,3806r8,-11l786,3775r8,-11l803,3762r10,-1l820,3769r,52l827,3870r6,48l828,3967r7,16l831,3999r-7,14l820,4058r24,34l868,4127r-5,61l840,4241r-42,42l780,4288r-20,-1l747,4273r5,-8l763,4252r6,-8l772,4178r-14,-60l730,4067r-54,-11l626,4038r-49,-23l533,3985r-37,-38l490,3931r-9,-16l486,3901r51,31l592,3955r57,14l606,3936r-46,-28l517,3876r-27,-44l505,3823r11,14l528,3849r2,-12l526,3826r,-13l514,3785r,-29l516,3725r-9,-19l491,3693r-21,-2l416,3695r-51,-12l317,3667r10,-12l342,3647r14,-9l343,3617r-18,-20l319,3572r19,-12l360,3560r23,l383,3541r-2,-20l386,3502r32,29l454,3558r30,30l493,3608r9,20l511,3640r,-12l511,3606r,-12l499,3550r-34,-26l435,3494r-42,-12l350,3493r-42,13l267,3498r22,-28l281,3450r-25,-17l231,3414r-10,-25l243,3378r27,-5l295,3377r6,-17l305,3347r17,-9l331,3346r12,9l347,3365r19,23l388,3390r33,-15l435,3411r20,33l484,3470r-5,-24l470,3403r-6,-23l446,3349r-28,-23l398,3297r10,-7l421,3289r14,l470,3301r26,-23l526,3258r12,22l547,3305r8,18l564,3321r9,-2l577,3311r-12,-32l540,3208r-25,-71l504,3104r-34,l417,3115r-62,16l290,3150r-59,18l256,3207r32,15l327,3221r39,-12l404,3192r32,-14l441,3167r9,-19l454,3137r19,6l486,3150r16,13l496,3191r-11,27l464,3235r-47,17l370,3266r-45,13l279,3293r-45,19l192,3335r-13,-20l171,3294r-9,-23l187,3260r28,-7l238,3243r-23,-13l185,3218r-23,-13l165,3180r5,-42l172,3115r54,-10l278,3092r54,-15l386,3062r54,-14l453,3053r27,11l494,3070r-13,-58l466,2953r-14,-59l441,2836r-9,-43l426,2749r-6,-43l415,2662r-5,-45l408,2572r-3,-45l404,2482r-1,-45l403,2392r,-45l404,2302r2,-44l407,2212r3,-46l416,2120r6,-47l430,2027r9,-46l448,1935r10,-46l468,1842r9,-44l487,1754r9,-44l481,1697r-11,-18l452,1676r-54,-35l337,1610r-59,-25l263,1583r-12,3l238,1600r-27,-1l200,1577r-11,-27l200,1535r11,-12l223,1510r-5,-17l213,1475r9,-19l246,1445r27,-2l303,1447r27,19l352,1494r34,-4l403,1496r10,14l415,1527r-7,20l395,1560r-15,4l399,1569r20,18l437,1604r16,8l465,1600r9,-44l487,1557r6,11l499,1579r8,20l509,1618r-15,12l484,1651r9,19l504,1688r21,-52l543,1584r18,-54l577,1478r-6,10l562,1494r-11,8l546,1487r-11,-27l529,1444r-10,14l503,1472r-19,6l446,1456r-35,-20l370,1418r-23,-4l323,1404r-20,-5l305,1358r-10,-35l277,1289r22,-39l330,1216r31,-37l370,1177r7,3l386,1187r,7l386,1201r-5,4l381,1222r6,16l400,1249r50,24l496,1302r48,20l595,1320r3,27l604,1395r2,26l625,1381r21,-43l667,1294r23,-43l712,1207r24,-40l759,1127r,-1l760,1125r23,-38l807,1050r26,-39l859,974r26,-36l914,900r27,-35l970,829r30,-35l1031,760r29,-34l1092,692r31,-33l1155,627r33,-31l1220,565r33,-30l1286,506r2,-3l1290,501r2,-1l1290,500r-4,2l1283,503r-20,4l1246,523r-22,3l1223,520r-2,-13l1219,500r-6,1l1201,503r-7,2l1187,483r8,-22l1204,439r32,-49l1277,352r28,-53l1290,301r-29,1l1246,303r-27,6l1189,317r-27,12l1122,348r-47,-1l1032,331r2,-12l1043,309r6,-10l1044,294r-7,-7l1029,283r-7,-14l1012,253r8,-14l1038,235r18,-4l1077,234r-4,-21l1066,194r7,-16l1112,190r33,26l1168,248r30,l1222,253r28,3l1246,245r-8,-21l1234,212r5,-20l1246,171r20,-10l1271,170r,12l1270,193r10,21l1296,231r19,13l1332,244r19,1l1366,237r-34,-25l1309,178r-9,-41l1305,125r6,18l1300,137xm296,2547r-43,2l174,2553r-43,2l126,2552r-10,-7l110,2542r2,-17l120,2505r14,-9l176,2494r78,-3l296,2488r18,17l307,2530r-11,17xm393,1175r9,-49l396,1077r24,-37l452,1040r33,-4l524,1038r14,21l531,1098r-4,44l539,1171r30,22l610,1209r19,-18l647,1168r16,-11l672,1177r7,20l681,1217r-19,17l627,1263r-20,16l563,1243r-55,-32l449,1187r-56,-12xm481,1137r10,-19l494,1091r,-12l482,1079r-24,2l446,1081r-6,18l440,1113r1,6l452,1133r16,6l481,1137xm813,986r-30,10l747,987,707,966,664,938,624,909,585,886r-15,13l559,923r4,19l612,973r46,37l703,1036r43,-1l751,1075r-21,24l695,1111r-8,-7l679,1095r-6,-11l637,1061r-67,-43l533,994r-14,1l493,998r-13,1l472,970r-6,-31l484,916r36,-10l526,870r6,-39l557,824r18,-14l599,801r8,11l623,831r7,11l674,878r49,33l770,937r15,-6l797,920r17,-4l818,941r7,21l813,986xm177,2993r7,16l204,3017r25,1l252,3010r13,-14l259,2975r-33,-28l215,2967r-16,13l177,2993xm215,1756r16,1l263,1759r16,1l261,1708r-21,-21l221,1690r-12,19l206,1733r9,23xm267,1632r21,34l308,1709r23,37l360,1767r39,-9l413,1738r7,-28l438,1700r5,16l453,1747r6,17l447,1782r-23,35l410,1837r-34,-12l341,1814r-36,-7l301,1805r-6,l293,1805r-39,-12l216,1790r-42,l172,1751r-8,-35l150,1683r33,-26l226,1642r41,-10xm400,1995r-13,17l362,2045r-13,18l303,2045r-51,-12l201,2026r-50,-8l102,2009r-14,1l74,2009r-13,-2l55,1980r-1,-23l57,1932r22,9l99,1943r20,3l112,1923r-7,-30l113,1865r9,-8l139,1839r9,-10l200,1850r55,12l310,1871r59,10l380,1921r20,37l400,1995xm160,1915r-14,20l164,1951r39,13l252,1975r47,9l336,1991r3,-11l338,1957r-1,-18l272,1923r-69,-14l160,1915xm310,2207r-57,-11l196,2188r-58,-6l79,2177r-8,5l62,2188r-12,2l45,2158r,-26l42,2101r56,10l152,2121r52,9l257,2135r58,2l321,2125r13,-20l341,2094r19,8l371,2117r10,19l364,2170r-21,33l310,2207xm334,2384r-55,-6l219,2373r-62,4l102,2392,88,2354,63,2317,46,2280r29,-10l101,2247r25,-22l151,2219r28,22l218,2273r36,37l298,2322r10,-23l312,2270r10,-24l337,2260r25,27l376,2302r-14,28l348,2358r-14,26xm154,2266r-25,6l109,2293r-5,24l128,2337r38,-2l197,2322r-13,-15l167,2284r-13,-18xe" stroked="f">
                  <v:path arrowok="t" o:connecttype="custom" o:connectlocs="91,755;263,162;196,154;258,146;222,107;188,203;177,162;217,223;35,695;66,679;292,23;143,171;43,357;1,566;91,623;5,658;34,818;113,984;221,1064;152,845;153,900;148,944;196,944;210,1060;122,983;128,946;90,890;109,874;83,837;105,822;104,779;121,805;40,801;106,687;117,461;50,384;99,390;126,422;92,355;95,306;189,282;321,127;298,126;258,80;286,54;328,61;27,636;131,260;152,320;120,284;173,278;133,208;44,748;52,427;102,459;67,408;25,486;36,484;18,546;95,534;54,568;32,584" o:connectangles="0,0,0,0,0,0,0,0,0,0,0,0,0,0,0,0,0,0,0,0,0,0,0,0,0,0,0,0,0,0,0,0,0,0,0,0,0,0,0,0,0,0,0,0,0,0,0,0,0,0,0,0,0,0,0,0,0,0,0,0,0,0"/>
                  <o:lock v:ext="edit" verticies="t"/>
                </v:shape>
                <v:shape id="Freeform 290" o:spid="_x0000_s1270" style="position:absolute;left:246;top:245;width:15;height:18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" path="m15,8l10,18,4,36,,46,38,74r7,l54,68,57,47,54,21,50,1,38,,27,2,15,8xe" stroked="f">
                  <v:path arrowok="t" o:connecttype="custom" o:connectlocs="4,2;3,4;1,9;0,11;0,11;10,18;12,18;14,17;14,17;15,11;14,5;13,0;13,0;10,0;7,0;4,2;4,2" o:connectangles="0,0,0,0,0,0,0,0,0,0,0,0,0,0,0,0,0"/>
                </v:shape>
                <v:shape id="Freeform 291" o:spid="_x0000_s1271" style="position:absolute;left:1092;top:964;width:8;height:4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" path="m8,15l5,14,2,11,,10,6,4,19,1,30,,23,11,13,15r-5,xe" stroked="f">
                  <v:path arrowok="t" o:connecttype="custom" o:connectlocs="2,4;1,4;1,3;0,3;0,3;2,1;5,0;8,0;8,0;6,3;3,4;2,4;2,4" o:connectangles="0,0,0,0,0,0,0,0,0,0,0,0,0"/>
                </v:shape>
                <v:shape id="Freeform 292" o:spid="_x0000_s1272" style="position:absolute;left:1023;top:928;width:6;height:3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" path="m24,9l17,8,6,6,,5,10,1,21,r3,9xe" stroked="f">
                  <v:path arrowok="t" o:connecttype="custom" o:connectlocs="6,3;4,3;2,2;0,2;0,2;3,0;5,0;6,3;6,3;6,3" o:connectangles="0,0,0,0,0,0,0,0,0,0"/>
                </v:shape>
                <v:shape id="Freeform 293" o:spid="_x0000_s1273" style="position:absolute;left:1022;top:932;width:2;height:8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" path="m10,29l,,10,r,29xe" stroked="f">
                  <v:path arrowok="t" o:connecttype="custom" o:connectlocs="2,8;0,0;2,0;2,8;2,8" o:connectangles="0,0,0,0,0"/>
                </v:shape>
                <v:shape id="Freeform 294" o:spid="_x0000_s1274" style="position:absolute;left:1018;top:940;width:11;height:20;visibility:visible;mso-wrap-style:square;v-text-anchor:top" coordsize="4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" path="m32,80l23,71,7,53,,44,3,32,10,12,14,,31,28,46,54,32,81r,-1xe" stroked="f">
                  <v:path arrowok="t" o:connecttype="custom" o:connectlocs="8,20;6,18;2,13;0,11;0,11;1,8;2,3;3,0;3,0;7,7;11,13;8,20;8,20;8,20;8,20" o:connectangles="0,0,0,0,0,0,0,0,0,0,0,0,0,0,0"/>
                </v:shape>
                <v:shape id="Freeform 295" o:spid="_x0000_s1275" style="position:absolute;left:1030;top:952;width:4;height:12;visibility:visible;mso-wrap-style:square;v-text-anchor:top" coordsize="1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" path="m12,38l9,41,2,46,,48,7,36,11,18,10,r5,11l15,25,12,38xe" stroked="f">
                  <v:path arrowok="t" o:connecttype="custom" o:connectlocs="3,10;2,10;1,12;0,12;0,12;2,9;3,5;3,0;3,0;4,3;4,6;3,10;3,10;3,10" o:connectangles="0,0,0,0,0,0,0,0,0,0,0,0,0,0"/>
                </v:shape>
                <v:shape id="Freeform 296" o:spid="_x0000_s1276" style="position:absolute;left:983;top:952;width:9;height:6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" path="m37,l31,12,15,16,,22,10,11,22,2,37,xe" stroked="f">
                  <v:path arrowok="t" o:connecttype="custom" o:connectlocs="9,0;8,3;4,4;0,6;0,6;2,3;5,1;9,0;9,0;9,0" o:connectangles="0,0,0,0,0,0,0,0,0,0"/>
                </v:shape>
                <v:shape id="Freeform 297" o:spid="_x0000_s1277" style="position:absolute;left:1006;top:954;width:17;height:37;visibility:visible;mso-wrap-style:square;v-text-anchor:top" coordsize="6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" path="m69,43l57,63r,21l69,104,59,115,41,134,31,145,41,129,51,105,29,87,35,70,43,53r,-19l30,25,16,16,,14,5,8,15,5,25,,42,11,57,25,69,43xe" stroked="f">
                  <v:path arrowok="t" o:connecttype="custom" o:connectlocs="17,11;14,16;14,21;17,27;17,27;15,29;10,34;8,37;8,37;10,33;13,27;7,22;7,22;9,18;11,14;11,9;11,9;7,6;4,4;0,4;0,4;1,2;4,1;6,0;6,0;10,3;14,6;17,11;17,11;17,11" o:connectangles="0,0,0,0,0,0,0,0,0,0,0,0,0,0,0,0,0,0,0,0,0,0,0,0,0,0,0,0,0,0"/>
                </v:shape>
                <v:shape id="Freeform 298" o:spid="_x0000_s1278" style="position:absolute;left:974;top:959;width:4;height:5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" path="m17,l13,8,7,13,1,20,,10,6,2,17,xe" stroked="f">
                  <v:path arrowok="t" o:connecttype="custom" o:connectlocs="4,0;3,2;2,3;0,5;0,5;0,3;1,1;4,0;4,0;4,0" o:connectangles="0,0,0,0,0,0,0,0,0,0"/>
                </v:shape>
                <v:shape id="Freeform 299" o:spid="_x0000_s1279" style="position:absolute;left:991;top:963;width:20;height:25;visibility:visible;mso-wrap-style:square;v-text-anchor:top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" path="m78,l61,5,45,15,37,32r3,28l23,79,5,97r-1,l1,97,,97,9,87,19,75,21,60,11,48,13,29,21,14,39,6,59,3,78,xe" stroked="f">
                  <v:path arrowok="t" o:connecttype="custom" o:connectlocs="20,0;16,1;12,4;9,8;9,8;10,15;6,20;1,25;1,25;1,25;0,25;0,25;0,25;2,22;5,19;5,15;5,15;3,12;3,7;5,4;5,4;10,2;15,1;20,0;20,0;20,0" o:connectangles="0,0,0,0,0,0,0,0,0,0,0,0,0,0,0,0,0,0,0,0,0,0,0,0,0,0"/>
                </v:shape>
                <v:shape id="Freeform 300" o:spid="_x0000_s1280" style="position:absolute;left:997;top:969;width:16;height:23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" path="m57,l51,13r,17l57,46r9,12l58,68,53,78,32,82,17,92,,90,21,70,43,48,40,19r4,-7l49,3,57,xe" stroked="f">
                  <v:path arrowok="t" o:connecttype="custom" o:connectlocs="14,0;12,3;12,8;14,12;14,12;16,15;14,17;13,20;13,20;8,21;4,23;0,23;0,23;5,18;10,12;10,5;10,5;11,3;12,1;14,0;14,0;14,0" o:connectangles="0,0,0,0,0,0,0,0,0,0,0,0,0,0,0,0,0,0,0,0,0,0"/>
                </v:shape>
                <v:shape id="Freeform 301" o:spid="_x0000_s1281" style="position:absolute;left:700;top:970;width:24;height:19;visibility:visible;mso-wrap-style:square;v-text-anchor:top" coordsize="9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" path="m,74l9,43,25,16,53,,50,27,72,46,93,64,64,72,32,75,,74xe" stroked="f">
                  <v:path arrowok="t" o:connecttype="custom" o:connectlocs="0,19;2,11;6,4;14,0;14,0;13,7;19,12;24,16;24,16;17,18;8,19;0,19;0,19" o:connectangles="0,0,0,0,0,0,0,0,0,0,0,0,0"/>
                </v:shape>
                <v:shape id="Freeform 302" o:spid="_x0000_s1282" style="position:absolute;left:774;top:972;width:20;height:13;visibility:visible;mso-wrap-style:square;v-text-anchor:top" coordsize="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" path="m78,l55,15,28,37,,51,24,32,49,10,78,xe" stroked="f">
                  <v:path arrowok="t" o:connecttype="custom" o:connectlocs="20,0;14,4;7,9;0,13;0,13;6,8;13,3;20,0;20,0;20,0;20,0" o:connectangles="0,0,0,0,0,0,0,0,0,0,0"/>
                </v:shape>
                <v:shape id="Freeform 303" o:spid="_x0000_s1283" style="position:absolute;left:769;top:973;width:54;height:39;visibility:visible;mso-wrap-style:square;v-text-anchor:top" coordsize="21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" path="m212,90r-20,11l169,104r-24,l127,122r-23,14l81,148,99,125r25,-16l130,85r-23,18l63,136,39,154,52,133,78,113,103,92r10,-8l125,75,123,61r-9,5l97,75r-8,5l91,63,104,48,99,33,64,61,34,89,,114,28,75,63,43,101,17r24,26l148,73r22,29l175,98r3,-6l177,85,158,53,130,22,152,r26,5l199,20r13,21l216,57r1,17l212,90xe" stroked="f">
                  <v:path arrowok="t" o:connecttype="custom" o:connectlocs="53,23;48,26;42,26;36,26;36,26;32,31;26,34;20,37;20,37;25,32;31,28;32,22;32,22;27,26;16,34;10,39;10,39;13,34;19,29;26,23;26,23;28,21;31,19;31,15;31,15;28,17;24,19;22,20;22,20;23,16;26,12;25,8;25,8;16,15;8,23;0,29;0,29;7,19;16,11;25,4;25,4;31,11;37,18;42,26;42,26;44,25;44,23;44,22;44,22;39,13;32,6;38,0;38,0;44,1;50,5;53,10;53,10;54,14;54,19;53,23;53,23" o:connectangles="0,0,0,0,0,0,0,0,0,0,0,0,0,0,0,0,0,0,0,0,0,0,0,0,0,0,0,0,0,0,0,0,0,0,0,0,0,0,0,0,0,0,0,0,0,0,0,0,0,0,0,0,0,0,0,0,0,0,0,0,0"/>
                </v:shape>
                <v:shape id="Freeform 304" o:spid="_x0000_s1284" style="position:absolute;left:1083;top:973;width:16;height:26;visibility:visible;mso-wrap-style:square;v-text-anchor:top" coordsize="6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" path="m61,l40,32,28,71,,102,,59,29,29,61,xe" stroked="f">
                  <v:path arrowok="t" o:connecttype="custom" o:connectlocs="16,0;10,8;7,18;0,26;0,26;0,15;8,7;16,0;16,0" o:connectangles="0,0,0,0,0,0,0,0,0"/>
                </v:shape>
                <v:shape id="Freeform 305" o:spid="_x0000_s1285" style="position:absolute;left:610;top:970;width:10;height:19;visibility:visible;mso-wrap-style:square;v-text-anchor:top" coordsize="4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" path="m42,77r-13,l15,75,,73,,55,,19,,,11,20,31,57,42,77xe" stroked="f">
                  <v:path arrowok="t" o:connecttype="custom" o:connectlocs="10,19;7,19;4,19;0,18;0,18;0,14;0,5;0,0;0,0;3,5;7,14;10,19;10,19;10,19" o:connectangles="0,0,0,0,0,0,0,0,0,0,0,0,0,0"/>
                </v:shape>
                <v:shape id="Freeform 306" o:spid="_x0000_s1286" style="position:absolute;left:669;top:980;width:16;height:16;visibility:visible;mso-wrap-style:square;v-text-anchor:top" coordsize="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" path="m64,l48,24,23,43,,63,15,34,32,7,64,xe" stroked="f">
                  <v:path arrowok="t" o:connecttype="custom" o:connectlocs="16,0;12,6;6,11;0,16;0,16;4,9;8,2;16,0;16,0;16,0" o:connectangles="0,0,0,0,0,0,0,0,0,0"/>
                </v:shape>
                <v:shape id="Freeform 307" o:spid="_x0000_s1287" style="position:absolute;left:444;top:960;width:39;height:11;visibility:visible;mso-wrap-style:square;v-text-anchor:top" coordsize="1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" path="m155,27r-21,5l95,41,74,47,55,34,20,14,,3,52,r54,3l155,27xe" stroked="f">
                  <v:path arrowok="t" o:connecttype="custom" o:connectlocs="39,6;34,7;24,10;19,11;19,11;14,8;5,3;0,1;0,1;13,0;27,1;39,6;39,6;39,6" o:connectangles="0,0,0,0,0,0,0,0,0,0,0,0,0,0"/>
                </v:shape>
                <v:shape id="Freeform 308" o:spid="_x0000_s1288" style="position:absolute;left:480;top:959;width:26;height:6;visibility:visible;mso-wrap-style:square;v-text-anchor:top" coordsize="10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" path="m105,6l71,18,33,24,,6,33,,70,2r35,4xe" stroked="f">
                  <v:path arrowok="t" o:connecttype="custom" o:connectlocs="26,2;18,5;8,6;0,2;0,2;8,0;17,1;26,2;26,2;26,2" o:connectangles="0,0,0,0,0,0,0,0,0,0"/>
                </v:shape>
                <v:shape id="Freeform 309" o:spid="_x0000_s1289" style="position:absolute;left:440;top:962;width:18;height:15;visibility:visible;mso-wrap-style:square;v-text-anchor:top" coordsize="7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" path="m3,61l2,45,,16,,,24,13,48,27,71,41,48,46,25,54,3,61xe" stroked="f">
                  <v:path arrowok="t" o:connecttype="custom" o:connectlocs="1,15;1,11;0,4;0,0;0,0;6,3;12,7;18,10;18,10;12,11;6,13;1,15;1,15" o:connectangles="0,0,0,0,0,0,0,0,0,0,0,0,0"/>
                </v:shape>
                <v:shape id="Freeform 310" o:spid="_x0000_s1290" style="position:absolute;left:493;top:964;width:16;height:13;visibility:visible;mso-wrap-style:square;v-text-anchor:top" coordsize="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" path="m59,l55,17r6,20l59,51,44,42,15,24,,15,16,10,37,4,59,xe" stroked="f">
                  <v:path arrowok="t" o:connecttype="custom" o:connectlocs="15,0;14,4;16,9;15,13;15,13;12,11;4,6;0,4;0,4;4,3;10,1;15,0;15,0;15,0" o:connectangles="0,0,0,0,0,0,0,0,0,0,0,0,0,0"/>
                </v:shape>
                <v:shape id="Freeform 311" o:spid="_x0000_s1291" style="position:absolute;left:468;top:969;width:36;height:15;visibility:visible;mso-wrap-style:square;v-text-anchor:top" coordsize="14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" path="m143,39l120,50,94,54,71,61,54,50,18,31,,22,18,16,54,5,71,,96,10r26,12l145,38r-2,1xe" stroked="f">
                  <v:path arrowok="t" o:connecttype="custom" o:connectlocs="36,10;30,12;23,13;18,15;18,15;13,12;4,8;0,5;0,5;4,4;13,1;18,0;18,0;24,2;30,5;36,9;36,9;36,10;36,10" o:connectangles="0,0,0,0,0,0,0,0,0,0,0,0,0,0,0,0,0,0,0"/>
                </v:shape>
                <v:shape id="Freeform 312" o:spid="_x0000_s1292" style="position:absolute;left:444;top:975;width:36;height:16;visibility:visible;mso-wrap-style:square;v-text-anchor:top" coordsize="1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" path="m69,63l46,49,22,36,,22,18,16,51,5,69,,95,12r24,12l143,41r-25,7l93,56,69,63xe" stroked="f">
                  <v:path arrowok="t" o:connecttype="custom" o:connectlocs="17,16;12,12;6,9;0,6;0,6;5,4;13,1;17,0;17,0;24,3;30,6;36,10;36,10;30,12;23,14;17,16;17,16" o:connectangles="0,0,0,0,0,0,0,0,0,0,0,0,0,0,0,0,0"/>
                </v:shape>
                <v:shape id="Freeform 313" o:spid="_x0000_s1293" style="position:absolute;left:440;top:982;width:15;height:14;visibility:visible;mso-wrap-style:square;v-text-anchor:top" coordsize="6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" path="m61,37l43,45,22,51,,54,,40,2,14,3,,18,9,47,28r14,9xe" stroked="f">
                  <v:path arrowok="t" o:connecttype="custom" o:connectlocs="15,10;11,12;5,13;0,14;0,14;0,10;0,4;1,0;1,0;4,2;12,7;15,10;15,10;15,10" o:connectangles="0,0,0,0,0,0,0,0,0,0,0,0,0,0"/>
                </v:shape>
                <v:shape id="Freeform 314" o:spid="_x0000_s1294" style="position:absolute;left:491;top:983;width:18;height:15;visibility:visible;mso-wrap-style:square;v-text-anchor:top" coordsize="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" path="m71,59l46,47,23,33,,18,21,6,47,,74,1,72,16,71,45r,14xe" stroked="f">
                  <v:path arrowok="t" o:connecttype="custom" o:connectlocs="17,15;11,12;6,8;0,5;0,5;5,2;11,0;18,0;18,0;18,4;17,11;17,15;17,15;17,15" o:connectangles="0,0,0,0,0,0,0,0,0,0,0,0,0,0"/>
                </v:shape>
                <v:shape id="Freeform 315" o:spid="_x0000_s1295" style="position:absolute;left:693;top:990;width:76;height:16;visibility:visible;mso-wrap-style:square;v-text-anchor:top" coordsize="30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" path="m289,25l244,48,196,60r-51,4l94,59,45,49,,35,4,31r8,-8l17,19r47,9l113,34r52,3l216,35r47,-7l278,18,290,2,306,r-5,7l293,19r-4,6xe" stroked="f">
                  <v:path arrowok="t" o:connecttype="custom" o:connectlocs="72,6;61,12;49,15;36,16;23,15;11,12;0,9;0,9;1,8;3,6;4,5;4,5;16,7;28,9;41,9;54,9;65,7;65,7;69,5;72,1;76,0;76,0;75,2;73,5;72,6;72,6;72,6" o:connectangles="0,0,0,0,0,0,0,0,0,0,0,0,0,0,0,0,0,0,0,0,0,0,0,0,0,0,0"/>
                </v:shape>
                <v:shape id="Freeform 316" o:spid="_x0000_s1296" style="position:absolute;left:772;top:993;width:18;height:16;visibility:visible;mso-wrap-style:square;v-text-anchor:top" coordsize="7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" path="m,66l10,42,33,19,58,r3,2l67,7r3,3l53,24,17,51,,66xe" stroked="f">
                  <v:path arrowok="t" o:connecttype="custom" o:connectlocs="0,16;3,10;8,5;15,0;15,0;16,0;17,2;18,2;18,2;14,6;4,12;0,16;0,16;0,16" o:connectangles="0,0,0,0,0,0,0,0,0,0,0,0,0,0"/>
                </v:shape>
                <v:shape id="Freeform 317" o:spid="_x0000_s1297" style="position:absolute;left:1085;top:1000;width:55;height:51;visibility:visible;mso-wrap-style:square;v-text-anchor:top" coordsize="21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" path="m7,200l5,198,1,196,,195,39,153,87,119,138,88,186,54r9,-14l210,14,219,,202,51r-21,50l155,147r-49,17l56,182,7,200xe" stroked="f">
                  <v:path arrowok="t" o:connecttype="custom" o:connectlocs="2,51;1,50;0,50;0,50;0,50;10,39;22,30;35,22;47,14;47,14;49,10;53,4;55,0;55,0;51,13;45,26;39,37;39,37;27,42;14,46;2,51;2,51" o:connectangles="0,0,0,0,0,0,0,0,0,0,0,0,0,0,0,0,0,0,0,0,0,0"/>
                </v:shape>
                <v:shape id="Freeform 318" o:spid="_x0000_s1298" style="position:absolute;left:738;top:1012;width:29;height:8;visibility:visible;mso-wrap-style:square;v-text-anchor:top" coordsize="1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" path="m115,9l95,21,73,26,50,30,31,25,15,17,,10,38,9,75,r40,9xe" stroked="f">
                  <v:path arrowok="t" o:connecttype="custom" o:connectlocs="29,2;24,6;18,7;13,8;13,8;8,7;4,5;0,3;0,3;10,2;19,0;29,2;29,2;29,2" o:connectangles="0,0,0,0,0,0,0,0,0,0,0,0,0,0"/>
                </v:shape>
                <v:shape id="Freeform 319" o:spid="_x0000_s1299" style="position:absolute;left:468;top:988;width:35;height:16;visibility:visible;mso-wrap-style:square;v-text-anchor:top" coordsize="1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" path="m141,43r-20,5l84,55,64,61,48,51,17,34,,24,13,12,35,7,54,,86,7r28,16l141,43xe" stroked="f">
                  <v:path arrowok="t" o:connecttype="custom" o:connectlocs="35,11;30,13;21,14;16,16;16,16;12,13;4,9;0,6;0,6;3,3;9,2;13,0;13,0;21,2;28,6;35,11;35,11;35,11" o:connectangles="0,0,0,0,0,0,0,0,0,0,0,0,0,0,0,0,0,0"/>
                </v:shape>
                <v:shape id="Freeform 320" o:spid="_x0000_s1300" style="position:absolute;left:443;top:994;width:35;height:15;visibility:visible;mso-wrap-style:square;v-text-anchor:top" coordsize="13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" path="m138,44l90,58,44,49,,22,18,12,41,6,63,,80,6r28,14l138,44xe" stroked="f">
                  <v:path arrowok="t" o:connecttype="custom" o:connectlocs="35,11;23,15;11,13;0,6;0,6;5,3;10,2;16,0;16,0;20,2;27,5;35,11;35,11" o:connectangles="0,0,0,0,0,0,0,0,0,0,0,0,0"/>
                </v:shape>
                <v:shape id="Freeform 321" o:spid="_x0000_s1301" style="position:absolute;left:490;top:1002;width:20;height:14;visibility:visible;mso-wrap-style:square;v-text-anchor:top" coordsize="8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" path="m75,47r-2,3l70,54r-2,2l50,48,17,29,,20,22,9,57,,82,8,75,47xe" stroked="f">
                  <v:path arrowok="t" o:connecttype="custom" o:connectlocs="18,12;18,13;17,14;17,14;17,14;12,12;4,7;0,5;0,5;5,2;14,0;20,2;18,12;18,12;18,12" o:connectangles="0,0,0,0,0,0,0,0,0,0,0,0,0,0,0"/>
                </v:shape>
                <v:shape id="Freeform 322" o:spid="_x0000_s1302" style="position:absolute;left:440;top:1003;width:14;height:12;visibility:visible;mso-wrap-style:square;v-text-anchor:top" coordsize="5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" path="m57,29l46,40,28,44,9,47,,34,4,17,3,,17,7,42,22r15,7xe" stroked="f">
                  <v:path arrowok="t" o:connecttype="custom" o:connectlocs="14,7;11,10;7,11;2,12;2,12;0,9;1,4;1,0;1,0;4,2;10,6;14,7;14,7;14,7" o:connectangles="0,0,0,0,0,0,0,0,0,0,0,0,0,0"/>
                </v:shape>
                <v:shape id="Freeform 323" o:spid="_x0000_s1303" style="position:absolute;left:466;top:1007;width:35;height:15;visibility:visible;mso-wrap-style:square;v-text-anchor:top" coordsize="13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" path="m139,42r-23,9l90,56,61,61,46,52,16,34,,24,18,18,51,7,69,,92,12r31,17l139,42xe" stroked="f">
                  <v:path arrowok="t" o:connecttype="custom" o:connectlocs="35,10;29,13;23,14;15,15;15,15;12,13;4,8;0,6;0,6;5,4;13,2;17,0;17,0;23,3;31,7;35,10;35,10" o:connectangles="0,0,0,0,0,0,0,0,0,0,0,0,0,0,0,0,0"/>
                </v:shape>
                <v:shape id="Freeform 324" o:spid="_x0000_s1304" style="position:absolute;left:444;top:1015;width:32;height:14;visibility:visible;mso-wrap-style:square;v-text-anchor:top" coordsize="1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" path="m127,40r-16,5l78,51,61,56,37,44,15,29,,12,48,,93,13r34,27xe" stroked="f">
                  <v:path arrowok="t" o:connecttype="custom" o:connectlocs="32,10;28,11;20,13;15,14;15,14;9,11;4,7;0,3;0,3;12,0;23,3;32,10;32,10;32,10" o:connectangles="0,0,0,0,0,0,0,0,0,0,0,0,0,0"/>
                </v:shape>
                <v:shape id="Freeform 325" o:spid="_x0000_s1305" style="position:absolute;left:487;top:1021;width:20;height:12;visibility:visible;mso-wrap-style:square;v-text-anchor:top" coordsize="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" path="m78,r1,17l70,32,61,46,39,43,19,31,,20,23,9,51,5,78,xe" stroked="f">
                  <v:path arrowok="t" o:connecttype="custom" o:connectlocs="20,0;20,4;18,8;15,12;15,12;10,11;5,8;0,5;0,5;6,2;13,1;20,0;20,0;20,0" o:connectangles="0,0,0,0,0,0,0,0,0,0,0,0,0,0"/>
                </v:shape>
                <v:shape id="Freeform 326" o:spid="_x0000_s1306" style="position:absolute;left:975;top:995;width:48;height:18;visibility:visible;mso-wrap-style:square;v-text-anchor:top" coordsize="19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" path="m191,41r-2,12l182,62r-5,10l131,65,82,61,37,50,,16,34,31r39,7l111,36r3,-2l117,31r2,-3l106,21,83,7,70,r45,4l155,13r36,28xe" stroked="f">
                  <v:path arrowok="t" o:connecttype="custom" o:connectlocs="48,10;47,13;46,16;44,18;44,18;33,16;21,15;9,13;0,4;0,4;9,8;18,10;28,9;28,9;29,9;29,8;30,7;30,7;27,5;21,2;18,0;18,0;29,1;39,3;48,10;48,10;48,10" o:connectangles="0,0,0,0,0,0,0,0,0,0,0,0,0,0,0,0,0,0,0,0,0,0,0,0,0,0,0"/>
                </v:shape>
                <v:shape id="Freeform 327" o:spid="_x0000_s1307" style="position:absolute;left:1078;top:996;width:18;height:18;visibility:visible;mso-wrap-style:square;v-text-anchor:top" coordsize="7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" path="m71,14l54,29,22,54,4,68r1,1l8,70r2,l10,71r,2l8,73r-6,l,73,10,46,34,23,54,r7,2l68,7r3,7xe" stroked="f">
                  <v:path arrowok="t" o:connecttype="custom" o:connectlocs="18,3;14,7;6,13;1,17;1,17;1,17;2,17;3,17;3,17;3,18;3,18;3,18;3,18;2,18;1,18;0,18;0,18;3,11;9,6;14,0;14,0;15,0;17,2;18,3;18,3;18,3" o:connectangles="0,0,0,0,0,0,0,0,0,0,0,0,0,0,0,0,0,0,0,0,0,0,0,0,0,0"/>
                </v:shape>
                <v:shape id="Freeform 328" o:spid="_x0000_s1308" style="position:absolute;left:1081;top:1002;width:21;height:18;visibility:visible;mso-wrap-style:square;v-text-anchor:top" coordsize="8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" path="m81,l57,28,30,53,,71,24,41,54,16,81,xe" stroked="f">
                  <v:path arrowok="t" o:connecttype="custom" o:connectlocs="21,0;15,7;8,13;0,18;0,18;6,10;14,4;21,0;21,0;21,0" o:connectangles="0,0,0,0,0,0,0,0,0,0"/>
                </v:shape>
                <v:shape id="Freeform 329" o:spid="_x0000_s1309" style="position:absolute;left:1023;top:1004;width:46;height:31;visibility:visible;mso-wrap-style:square;v-text-anchor:top" coordsize="18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" path="m181,46r-3,11l170,77r-3,10l127,76,54,53,14,41r-1,1l11,45r-1,1l58,71r54,14l161,109r-1,4l158,119r-1,5l105,107,53,84,,60,5,38,15,19,27,,79,14r52,12l181,46xe" stroked="f">
                  <v:path arrowok="t" o:connecttype="custom" o:connectlocs="46,12;45,14;43,19;42,22;42,22;32,19;14,13;4,10;4,10;3,11;3,11;3,12;3,12;15,18;28,21;41,27;41,27;41,28;40,30;40,31;40,31;27,27;13,21;0,15;0,15;1,10;4,5;7,0;7,0;20,4;33,7;46,12;46,12;46,12" o:connectangles="0,0,0,0,0,0,0,0,0,0,0,0,0,0,0,0,0,0,0,0,0,0,0,0,0,0,0,0,0,0,0,0,0,0"/>
                </v:shape>
                <v:shape id="Freeform 330" o:spid="_x0000_s1310" style="position:absolute;left:1085;top:1006;width:33;height:29;visibility:visible;mso-wrap-style:square;v-text-anchor:top" coordsize="13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" path="m19,114l,78,21,49,57,25,86,,98,9r22,16l132,34,102,55,48,93,19,114xe" stroked="f">
                  <v:path arrowok="t" o:connecttype="custom" o:connectlocs="5,29;0,20;5,12;14,6;22,0;22,0;25,2;30,6;33,9;33,9;26,14;12,24;5,29;5,29;5,29" o:connectangles="0,0,0,0,0,0,0,0,0,0,0,0,0,0,0"/>
                </v:shape>
                <v:shape id="Freeform 331" o:spid="_x0000_s1311" style="position:absolute;left:1075;top:1017;width:9;height:23;visibility:visible;mso-wrap-style:square;v-text-anchor:top" coordsize="3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" path="m8,3l20,31,34,59r4,32l25,77,17,54,8,31,6,24,2,8,,,2,1,6,2,8,3xe" stroked="f">
                  <v:path arrowok="t" o:connecttype="custom" o:connectlocs="2,1;5,8;8,15;9,23;9,23;6,19;4,14;2,8;2,8;1,6;0,2;0,0;0,0;0,0;1,1;2,1;2,1;2,1" o:connectangles="0,0,0,0,0,0,0,0,0,0,0,0,0,0,0,0,0,0"/>
                </v:shape>
                <v:shape id="Freeform 332" o:spid="_x0000_s1312" style="position:absolute;left:1073;top:1025;width:6;height:22;visibility:visible;mso-wrap-style:square;v-text-anchor:top" coordsize="2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" path="m20,85r-6,l4,84,,83,,61,1,22,2,,13,29,23,57,20,85xe" stroked="f">
                  <v:path arrowok="t" o:connecttype="custom" o:connectlocs="5,22;4,22;1,22;0,21;0,21;0,16;0,6;1,0;1,0;3,8;6,15;5,22;5,22;5,22" o:connectangles="0,0,0,0,0,0,0,0,0,0,0,0,0,0"/>
                </v:shape>
                <v:shape id="Freeform 333" o:spid="_x0000_s1313" style="position:absolute;left:1066;top:1028;width:3;height:15;visibility:visible;mso-wrap-style:square;v-text-anchor:top" coordsize="1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" path="m10,60l,43,6,22,12,r,16l11,44,10,60xe" stroked="f">
                  <v:path arrowok="t" o:connecttype="custom" o:connectlocs="3,15;0,11;2,6;3,0;3,0;3,4;3,11;3,15;3,15;3,15" o:connectangles="0,0,0,0,0,0,0,0,0,0"/>
                </v:shape>
                <v:shape id="Freeform 334" o:spid="_x0000_s1314" style="position:absolute;left:443;top:1022;width:11;height:10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" path="m41,34l22,38,8,30,,15,,10,,4,,,15,10,30,20,41,34xe" stroked="f">
                  <v:path arrowok="t" o:connecttype="custom" o:connectlocs="11,9;6,10;2,8;0,4;0,4;0,3;0,1;0,0;0,0;4,3;8,5;11,9;11,9;11,9" o:connectangles="0,0,0,0,0,0,0,0,0,0,0,0,0,0"/>
                </v:shape>
                <v:shape id="Freeform 335" o:spid="_x0000_s1315" style="position:absolute;left:466;top:1027;width:29;height:14;visibility:visible;mso-wrap-style:square;v-text-anchor:top" coordsize="1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" path="m119,32l98,41,77,49,55,54,45,32,22,25,,20,12,10,32,5,51,,77,6,98,20r21,12xe" stroked="f">
                  <v:path arrowok="t" o:connecttype="custom" o:connectlocs="29,8;24,11;19,13;13,14;13,14;11,8;5,6;0,5;0,5;3,3;8,1;12,0;12,0;19,2;24,5;29,8;29,8;29,8" o:connectangles="0,0,0,0,0,0,0,0,0,0,0,0,0,0,0,0,0,0"/>
                </v:shape>
                <v:shape id="Freeform 336" o:spid="_x0000_s1316" style="position:absolute;left:449;top:1033;width:16;height:7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" path="m61,14l39,24,17,30,,14,2,3r12,l29,,40,1,51,6r10,8xe" stroked="f">
                  <v:path arrowok="t" o:connecttype="custom" o:connectlocs="16,3;10,6;4,7;0,3;0,3;1,1;4,1;8,0;8,0;10,0;13,1;16,3;16,3;16,3" o:connectangles="0,0,0,0,0,0,0,0,0,0,0,0,0,0"/>
                </v:shape>
                <v:shape id="Freeform 337" o:spid="_x0000_s1317" style="position:absolute;left:442;top:1035;width:7;height:11;visibility:visible;mso-wrap-style:square;v-text-anchor:top" coordsize="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" path="m30,34r-9,9l11,37,2,32r,-9l1,8,,,13,8r9,12l30,34xe" stroked="f">
                  <v:path arrowok="t" o:connecttype="custom" o:connectlocs="7,9;5,11;3,9;0,8;0,8;0,6;0,2;0,0;0,0;3,2;5,5;7,9;7,9;7,9" o:connectangles="0,0,0,0,0,0,0,0,0,0,0,0,0,0"/>
                </v:shape>
                <v:shape id="Freeform 338" o:spid="_x0000_s1318" style="position:absolute;left:1088;top:1043;width:36;height:12;visibility:visible;mso-wrap-style:square;v-text-anchor:top" coordsize="1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" path="m3,50l,49,,46,,42,36,31,102,11,138,r2,1l143,3r1,1l98,25,50,38,3,50xe" stroked="f">
                  <v:path arrowok="t" o:connecttype="custom" o:connectlocs="1,12;0,12;0,11;0,10;0,10;9,7;26,3;35,0;35,0;35,0;36,1;36,1;36,1;25,6;13,9;1,12;1,12" o:connectangles="0,0,0,0,0,0,0,0,0,0,0,0,0,0,0,0,0"/>
                </v:shape>
                <v:shape id="Freeform 339" o:spid="_x0000_s1319" style="position:absolute;left:449;top:1038;width:45;height:23;visibility:visible;mso-wrap-style:square;v-text-anchor:top" coordsize="18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" path="m92,3l80,17,65,23,52,34,94,52,137,33,180,14,153,32,125,51,106,76,78,87r-38,l8,90,,63,8,37,33,20,51,15,70,9,90,r,1l91,2r1,1xe" stroked="f">
                  <v:path arrowok="t" o:connecttype="custom" o:connectlocs="23,1;20,4;16,6;13,9;13,9;24,13;34,8;45,4;45,4;38,8;31,13;27,19;27,19;20,22;10,22;2,23;2,23;0,16;2,9;8,5;8,5;13,4;18,2;23,0;23,0;23,0;23,1;23,1;23,1;23,1" o:connectangles="0,0,0,0,0,0,0,0,0,0,0,0,0,0,0,0,0,0,0,0,0,0,0,0,0,0,0,0,0,0"/>
                </v:shape>
                <v:shape id="Freeform 340" o:spid="_x0000_s1320" style="position:absolute;left:475;top:1044;width:4;height:3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" path="m15,r,8l10,10,3,12,,8,7,r8,xe" stroked="f">
                  <v:path arrowok="t" o:connecttype="custom" o:connectlocs="4,0;4,2;3,3;1,3;1,3;0,2;2,0;4,0;4,0;4,0" o:connectangles="0,0,0,0,0,0,0,0,0,0"/>
                </v:shape>
                <v:shape id="Freeform 341" o:spid="_x0000_s1321" style="position:absolute;left:483;top:1047;width:10;height:7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" path="m,30l4,20,20,10,37,r2,1l41,2r1,1l31,10,11,22,,30xe" stroked="f">
                  <v:path arrowok="t" o:connecttype="custom" o:connectlocs="0,7;1,5;5,2;9,0;9,0;9,0;10,0;10,1;10,1;7,2;3,5;0,7;0,7;0,7" o:connectangles="0,0,0,0,0,0,0,0,0,0,0,0,0,0"/>
                </v:shape>
                <v:shape id="Freeform 342" o:spid="_x0000_s1322" style="position:absolute;left:403;top:312;width:15;height:101;visibility:visible;mso-wrap-style:square;v-text-anchor:top" coordsize="5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" path="m31,l58,133r-1,69l57,281,25,405,,277,,135,31,xe" stroked="f">
                  <v:path arrowok="t" o:connecttype="custom" o:connectlocs="8,0;15,33;15,50;15,70;6,101;0,69;0,34;8,0;8,0" o:connectangles="0,0,0,0,0,0,0,0,0"/>
                </v:shape>
                <v:shape id="Freeform 343" o:spid="_x0000_s1323" style="position:absolute;left:330;top:508;width:118;height:7;visibility:visible;mso-wrap-style:square;v-text-anchor:top" coordsize="4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" path="m,15l18,,455,1r16,14l455,30,18,29,,15xe" stroked="f">
                  <v:path arrowok="t" o:connecttype="custom" o:connectlocs="0,4;5,0;114,0;118,4;114,7;5,7;0,4;0,4" o:connectangles="0,0,0,0,0,0,0,0"/>
                </v:shape>
                <v:shape id="Freeform 344" o:spid="_x0000_s1324" style="position:absolute;left:331;top:540;width:118;height:7;visibility:visible;mso-wrap-style:square;v-text-anchor:top" coordsize="4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" path="m,16l19,,455,1r17,15l455,30,19,29,,16xe" stroked="f">
                  <v:path arrowok="t" o:connecttype="custom" o:connectlocs="0,4;5,0;114,0;118,4;114,7;5,7;0,4;0,4" o:connectangles="0,0,0,0,0,0,0,0"/>
                </v:shape>
                <v:shape id="Freeform 345" o:spid="_x0000_s1325" style="position:absolute;left:893;top:304;width:68;height:163;visibility:visible;mso-wrap-style:square;v-text-anchor:top" coordsize="26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" path="m,162r50,9l98,190r42,26l178,249r31,37l222,319r9,44l236,415r3,53l240,523r-1,51l238,615r9,-2l261,637r8,16l267,599r-2,-61l265,477r-1,-60l264,361r,-48l264,276r-2,-20l225,222,189,184,151,146,113,106,76,68,37,32,,,,42r,78l,162xe" stroked="f">
                  <v:path arrowok="t" o:connecttype="custom" o:connectlocs="0,40;13,43;25,47;35,54;45,62;53,71;53,71;56,80;58,91;60,104;60,117;61,131;60,143;60,154;60,154;62,153;66,159;68,163;68,163;67,150;67,134;67,119;67,104;67,90;67,78;67,69;66,64;66,64;57,55;48,46;38,36;29,26;19,17;9,8;0,0;0,0;0,10;0,30;0,40;0,40;0,40" o:connectangles="0,0,0,0,0,0,0,0,0,0,0,0,0,0,0,0,0,0,0,0,0,0,0,0,0,0,0,0,0,0,0,0,0,0,0,0,0,0,0,0,0"/>
                </v:shape>
                <v:shape id="Freeform 346" o:spid="_x0000_s1326" style="position:absolute;left:684;top:386;width:46;height:223;visibility:visible;mso-wrap-style:square;v-text-anchor:top" coordsize="183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" path="m17,892r-4,1l5,893r-5,l,886,,868,,839,,800,,754,,700,,642,,579,,513,,446,,380,,315,,251,,193,,139,,93,,55,,25,,7,,,46,r85,l176,r,1l177,7r3,7l183,21r-1,7l172,35r-14,7l147,45r-5,3l138,54r-3,6l134,73r1,12l137,93r1,9l135,112r-5,7l127,127r,39l127,238r,70l127,339r-4,5l114,354r-4,6l110,321r,-84l110,153r,-39l104,105,89,90,62,82,37,90,22,105r-5,9l17,131r,42l17,235r,69l17,374r,62l17,478r,17l17,892xe" stroked="f">
                  <v:path arrowok="t" o:connecttype="custom" o:connectlocs="3,223;0,223;0,221;0,210;0,188;0,160;0,128;0,95;0,63;0,35;0,14;0,2;0,0;33,0;44,0;44,2;45,3;46,7;43,9;37,11;36,12;34,15;34,18;34,23;35,25;33,30;32,32;32,59;32,85;31,86;28,90;28,80;28,38;28,28;22,22;16,20;6,26;4,28;4,43;4,76;4,109;4,124;4,223" o:connectangles="0,0,0,0,0,0,0,0,0,0,0,0,0,0,0,0,0,0,0,0,0,0,0,0,0,0,0,0,0,0,0,0,0,0,0,0,0,0,0,0,0,0,0"/>
                </v:shape>
                <v:shape id="Freeform 347" o:spid="_x0000_s1327" style="position:absolute;left:753;top:386;width:48;height:226;visibility:visible;mso-wrap-style:square;v-text-anchor:top" coordsize="193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" path="m79,356r,-37l79,236r,-82l79,116r2,-8l93,91r28,-9l153,88r15,11l172,112r,9l172,143r,32l172,217r,51l172,324r,60l172,447r,66l172,578r,64l172,702r,55l172,806r,41l172,877r,20l172,904r6,1l188,905r5,1l193,899r,-18l193,851r,-39l193,764r,-53l193,651r,-63l193,521r,-67l193,386r,-66l193,257r,-60l193,144r,-47l193,57r,-30l193,9r,-7l146,1,56,1,9,r1,2l12,7r2,4l10,14,3,16,,23r7,8l21,38r10,8l36,55r4,9l43,74r2,15l50,108r8,8l58,151r,78l58,308r,35l64,347r8,5l79,356xe" stroked="f">
                  <v:path arrowok="t" o:connecttype="custom" o:connectlocs="20,80;20,38;20,29;23,23;30,20;42,25;43,28;43,36;43,54;43,81;43,112;43,144;43,175;43,201;43,219;43,226;44,226;48,226;48,224;48,212;48,191;48,162;48,130;48,96;48,64;48,36;48,14;48,2;48,0;14,0;2,0;3,2;3,3;1,4;0,6;5,9;8,11;10,16;11,18;12,27;14,29;14,57;14,86;16,87;20,89" o:connectangles="0,0,0,0,0,0,0,0,0,0,0,0,0,0,0,0,0,0,0,0,0,0,0,0,0,0,0,0,0,0,0,0,0,0,0,0,0,0,0,0,0,0,0,0,0"/>
                </v:shape>
                <v:shape id="Freeform 348" o:spid="_x0000_s1328" style="position:absolute;left:361;top:311;width:15;height:102;visibility:visible;mso-wrap-style:square;v-text-anchor:top" coordsize="5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" path="m31,l57,133r,69l57,281,25,405,,276,,135,31,xe" stroked="f">
                  <v:path arrowok="t" o:connecttype="custom" o:connectlocs="8,0;15,33;15,51;15,71;7,102;0,70;0,34;8,0;8,0" o:connectangles="0,0,0,0,0,0,0,0,0"/>
                </v:shape>
                <v:shape id="Freeform 349" o:spid="_x0000_s1329" style="position:absolute;left:1102;top:311;width:15;height:100;visibility:visible;mso-wrap-style:square;v-text-anchor:top" coordsize="6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" path="m32,l62,130r-1,68l61,276,27,398,,273,,133,32,xe" stroked="f">
                  <v:path arrowok="t" o:connecttype="custom" o:connectlocs="8,0;15,33;15,50;15,69;7,100;0,69;0,33;8,0;8,0" o:connectangles="0,0,0,0,0,0,0,0,0"/>
                </v:shape>
                <v:shape id="Freeform 350" o:spid="_x0000_s1330" style="position:absolute;left:1062;top:313;width:14;height:99;visibility:visible;mso-wrap-style:square;v-text-anchor:top" coordsize="5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" path="m29,l56,131r,68l56,276,25,398,,272,,133,29,xe" stroked="f">
                  <v:path arrowok="t" o:connecttype="custom" o:connectlocs="7,0;14,33;14,50;14,69;6,99;0,68;0,33;7,0;7,0" o:connectangles="0,0,0,0,0,0,0,0,0"/>
                </v:shape>
                <v:shape id="Freeform 351" o:spid="_x0000_s1331" style="position:absolute;left:541;top:992;width:81;height:9;visibility:visible;mso-wrap-style:square;v-text-anchor:top" coordsize="3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" path="m320,r5,35l,35,,,320,xe" stroked="f">
                  <v:path arrowok="t" o:connecttype="custom" o:connectlocs="80,0;81,9;0,9;0,0;80,0;80,0" o:connectangles="0,0,0,0,0,0"/>
                </v:shape>
                <v:shape id="Freeform 352" o:spid="_x0000_s1332" style="position:absolute;left:843;top:992;width:103;height:9;visibility:visible;mso-wrap-style:square;v-text-anchor:top" coordsize="4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" path="m18,l,35r413,l413,,18,xe" stroked="f">
                  <v:path arrowok="t" o:connecttype="custom" o:connectlocs="4,0;0,9;103,9;103,0;4,0;4,0" o:connectangles="0,0,0,0,0,0"/>
                </v:shape>
                <v:shape id="Freeform 353" o:spid="_x0000_s1333" style="position:absolute;left:715;top:823;width:15;height:28;visibility:visible;mso-wrap-style:square;v-text-anchor:top" coordsize="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" path="m14,114l17,92,28,70,41,49,26,32,9,19,,,15,9,44,26,59,36,47,56,25,93,14,114xe" stroked="f">
                  <v:path arrowok="t" o:connecttype="custom" o:connectlocs="4,28;4,23;7,17;10,12;10,12;7,8;2,5;0,0;0,0;4,2;11,6;15,9;15,9;12,14;6,23;4,28;4,28;4,28" o:connectangles="0,0,0,0,0,0,0,0,0,0,0,0,0,0,0,0,0,0"/>
                </v:shape>
                <v:shape id="Freeform 354" o:spid="_x0000_s1334" style="position:absolute;left:728;top:823;width:29;height:11;visibility:visible;mso-wrap-style:square;v-text-anchor:top" coordsize="1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" path="m115,12l87,18,57,27,32,42r,-22l14,11,,,35,15r41,l115,12xe" stroked="f">
                  <v:path arrowok="t" o:connecttype="custom" o:connectlocs="29,3;22,5;14,7;8,11;8,11;8,5;4,3;0,0;0,0;9,4;19,4;29,3;29,3;29,3" o:connectangles="0,0,0,0,0,0,0,0,0,0,0,0,0,0"/>
                </v:shape>
                <v:shape id="Freeform 355" o:spid="_x0000_s1335" style="position:absolute;left:740;top:835;width:6;height:8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" path="m24,15r-1,6l23,28r-5,3l6,26,,16,3,3,13,,23,5r1,10xe" stroked="f">
                  <v:path arrowok="t" o:connecttype="custom" o:connectlocs="6,4;6,5;6,7;5,8;5,8;2,7;0,4;1,1;1,1;3,0;6,1;6,4;6,4;6,4" o:connectangles="0,0,0,0,0,0,0,0,0,0,0,0,0,0"/>
                </v:shape>
                <v:shape id="Freeform 356" o:spid="_x0000_s1336" style="position:absolute;left:724;top:844;width:12;height:59;visibility:visible;mso-wrap-style:square;v-text-anchor:top" coordsize="4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" path="m49,233r-3,l40,233r-3,l22,185,7,138,,91,7,45,37,r4,59l46,117r3,57l49,233xe" stroked="f">
                  <v:path arrowok="t" o:connecttype="custom" o:connectlocs="12,59;11,59;10,59;9,59;9,59;5,47;2,35;0,23;2,11;9,0;9,0;10,15;11,30;12,44;12,59;12,59;12,59" o:connectangles="0,0,0,0,0,0,0,0,0,0,0,0,0,0,0,0,0"/>
                </v:shape>
                <v:shape id="Freeform 357" o:spid="_x0000_s1337" style="position:absolute;left:742;top:850;width:19;height:93;visibility:visible;mso-wrap-style:square;v-text-anchor:top" coordsize="7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" path="m,21l,15,2,5,11,,21,4r6,13l33,40,47,94r18,72l74,203r,31l74,295r,32l76,338r1,22l66,372,53,365,46,351,41,332,31,300,20,253,14,207,11,141,4,60,,21xe" stroked="f">
                  <v:path arrowok="t" o:connecttype="custom" o:connectlocs="0,5;0,4;0,1;3,0;3,0;5,1;7,4;8,10;8,10;12,24;16,42;18,51;18,51;18,59;18,74;18,82;18,82;19,85;19,90;16,93;16,93;13,91;11,88;10,83;10,83;8,75;5,63;3,52;3,52;3,35;1,15;0,5;0,5;0,5" o:connectangles="0,0,0,0,0,0,0,0,0,0,0,0,0,0,0,0,0,0,0,0,0,0,0,0,0,0,0,0,0,0,0,0,0,0"/>
                </v:shape>
                <v:shape id="Freeform 358" o:spid="_x0000_s1338" style="position:absolute;left:197;top:888;width:45;height:74;visibility:visible;mso-wrap-style:square;v-text-anchor:top" coordsize="180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" path="m180,l133,,46,,,,9,26,24,78r,42l35,120r28,5l102,139r37,26l168,206r12,61l180,292r,5l180,286r,-24l180,228r,-40l180,145r,-43l180,63r,-32l180,9r,-9xe" stroked="f">
                  <v:path arrowok="t" o:connecttype="custom" o:connectlocs="45,0;33,0;12,0;0,0;0,0;2,6;6,19;6,30;6,30;9,30;16,31;26,35;35,41;42,51;45,67;45,67;45,73;45,74;45,71;45,65;45,57;45,47;45,36;45,25;45,16;45,8;45,2;45,0;45,0;45,0" o:connectangles="0,0,0,0,0,0,0,0,0,0,0,0,0,0,0,0,0,0,0,0,0,0,0,0,0,0,0,0,0,0"/>
                </v:shape>
                <v:shape id="Freeform 359" o:spid="_x0000_s1339" style="position:absolute;left:1232;top:886;width:49;height:79;visibility:visible;mso-wrap-style:square;v-text-anchor:top" coordsize="19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" path="m192,l181,28,166,83r,44l154,128r-31,5l82,147,42,175,12,220,,285r,25l,317r,-7l,289,,258,,221,,179,,136,,95,,57,,28,,7,,,49,r92,l192,xe" stroked="f">
                  <v:path arrowok="t" o:connecttype="custom" o:connectlocs="49,0;46,7;42,21;42,32;42,32;39,32;31,33;21,37;11,44;3,55;0,71;0,71;0,77;0,79;0,77;0,72;0,64;0,55;0,45;0,34;0,24;0,14;0,7;0,2;0,0;0,0;13,0;36,0;49,0;49,0" o:connectangles="0,0,0,0,0,0,0,0,0,0,0,0,0,0,0,0,0,0,0,0,0,0,0,0,0,0,0,0,0,0"/>
                </v:shape>
                <v:shape id="Freeform 360" o:spid="_x0000_s1340" style="position:absolute;left:684;top:132;width:10;height:40;visibility:visible;mso-wrap-style:square;v-text-anchor:top" coordsize="4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" path="m,160r11,l31,160r11,l42,120r,-73l42,6,41,5,35,1,21,,6,1,1,5,,6,,47r,73l,160xe" stroked="f">
                  <v:path arrowok="t" o:connecttype="custom" o:connectlocs="0,40;3,40;7,40;10,40;10,40;10,30;10,12;10,2;10,2;10,1;8,0;5,0;5,0;1,0;0,1;0,2;0,2;0,12;0,30;0,40;0,40;0,40" o:connectangles="0,0,0,0,0,0,0,0,0,0,0,0,0,0,0,0,0,0,0,0,0,0"/>
                </v:shape>
                <v:shape id="Freeform 361" o:spid="_x0000_s1341" style="position:absolute;left:352;top:468;width:4;height:20;visibility:visible;mso-wrap-style:square;v-text-anchor:top" coordsize="1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" path="m,80r4,l11,80r3,l14,60r,-37l14,3r,-1l12,,7,,2,,,2,,3,,23,,60,,80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2" o:spid="_x0000_s1342" style="position:absolute;left:424;top:467;width:4;height:20;visibility:visible;mso-wrap-style:square;v-text-anchor:top" coordsize="1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" path="m,80r3,l10,80r4,l14,60r,-37l14,3,13,2,12,,6,,2,,,2,,3,,23,,60,,80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3" o:spid="_x0000_s1343" style="position:absolute;left:385;top:467;width:6;height:20;visibility:visible;mso-wrap-style:square;v-text-anchor:top" coordsize="2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" path="m,80r7,l19,80r7,l26,60r,-37l26,3,25,2,21,,13,,4,,,2,,3,,23,,60,,80xe" stroked="f">
                  <v:path arrowok="t" o:connecttype="custom" o:connectlocs="0,20;2,20;4,20;6,20;6,20;6,15;6,6;6,1;6,1;6,1;5,0;3,0;3,0;1,0;0,1;0,1;0,1;0,6;0,15;0,20;0,20;0,20" o:connectangles="0,0,0,0,0,0,0,0,0,0,0,0,0,0,0,0,0,0,0,0,0,0"/>
                </v:shape>
                <v:shape id="Freeform 364" o:spid="_x0000_s1344" style="position:absolute;left:1051;top:470;width:4;height:20;visibility:visible;mso-wrap-style:square;v-text-anchor:top" coordsize="1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" path="m,81r4,l11,81r3,l14,61r,-37l14,4r,-1l12,1,8,,2,1,1,3,,4,,24,,61,,81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5" o:spid="_x0000_s1345" style="position:absolute;left:1123;top:469;width:4;height:20;visibility:visible;mso-wrap-style:square;v-text-anchor:top" coordsize="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" path="m,82r3,l11,82r3,l14,61r,-36l14,4r,-1l12,2,7,,2,2,,3,,4,,25,,61,,82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6" o:spid="_x0000_s1346" style="position:absolute;left:1085;top:469;width:6;height:21;visibility:visible;mso-wrap-style:square;v-text-anchor:top" coordsize="2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" path="m,81r6,l17,81r6,l23,61r,-37l23,3,22,2,20,1,11,,3,1,,2,,3,,24,,61,,81xe" stroked="f">
                  <v:path arrowok="t" o:connecttype="custom" o:connectlocs="0,21;2,21;4,21;6,21;6,21;6,16;6,6;6,1;6,1;6,1;5,0;3,0;3,0;1,0;0,1;0,1;0,1;0,6;0,16;0,21;0,21;0,21" o:connectangles="0,0,0,0,0,0,0,0,0,0,0,0,0,0,0,0,0,0,0,0,0,0"/>
                </v:shape>
                <v:shape id="Freeform 367" o:spid="_x0000_s1347" style="position:absolute;left:214;top:789;width:5;height:23;visibility:visible;mso-wrap-style:square;v-text-anchor:top" coordsize="2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" path="m,92r5,l15,92r6,l21,69r,-42l21,4,20,3,18,1,10,,3,1,,3,,4,,27,,69,,92xe" stroked="f">
                  <v:path arrowok="t" o:connecttype="custom" o:connectlocs="0,23;1,23;4,23;5,23;5,23;5,17;5,7;5,1;5,1;5,1;4,0;2,0;2,0;1,0;0,1;0,1;0,1;0,7;0,17;0,23;0,23;0,23" o:connectangles="0,0,0,0,0,0,0,0,0,0,0,0,0,0,0,0,0,0,0,0,0,0"/>
                </v:shape>
                <v:shape id="Freeform 368" o:spid="_x0000_s1348" style="position:absolute;left:276;top:653;width:3;height:121;visibility:visible;mso-wrap-style:square;v-text-anchor:top" coordsize="1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" path="m,486l4,471r7,-30l14,426r,-18l14,362r,-65l14,223r,-75l14,83r,-46l14,20r,-5l12,6,8,,2,6,,15r,5l,33,,69r,52l,184r,69l,323r,62l,438r,36l,486xe" stroked="f">
                  <v:path arrowok="t" o:connecttype="custom" o:connectlocs="0,121;1,117;2,110;3,106;3,106;3,102;3,90;3,74;3,56;3,37;3,21;3,9;3,5;3,5;3,4;3,1;2,0;2,0;0,1;0,4;0,5;0,5;0,8;0,17;0,30;0,46;0,63;0,80;0,96;0,109;0,118;0,121;0,121;0,121" o:connectangles="0,0,0,0,0,0,0,0,0,0,0,0,0,0,0,0,0,0,0,0,0,0,0,0,0,0,0,0,0,0,0,0,0,0"/>
                </v:shape>
                <v:shape id="Freeform 369" o:spid="_x0000_s1349" style="position:absolute;left:308;top:654;width:3;height:125;visibility:visible;mso-wrap-style:square;v-text-anchor:top" coordsize="1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" path="m,424r3,20l9,480r5,20l14,486r,-37l14,396r,-66l14,260r,-72l14,124r,-55l14,33r,-13l14,14,12,4,6,,2,4,,14r,6l,37,,83r,65l,222r,75l,361r,46l,424xe" stroked="f">
                  <v:path arrowok="t" o:connecttype="custom" o:connectlocs="0,106;1,111;2,120;3,125;3,125;3,122;3,112;3,99;3,83;3,65;3,47;3,31;3,17;3,8;3,5;3,5;3,4;3,1;1,0;1,0;0,1;0,4;0,5;0,5;0,9;0,21;0,37;0,56;0,74;0,90;0,102;0,106;0,106;0,106" o:connectangles="0,0,0,0,0,0,0,0,0,0,0,0,0,0,0,0,0,0,0,0,0,0,0,0,0,0,0,0,0,0,0,0,0,0"/>
                </v:shape>
                <v:shape id="Freeform 370" o:spid="_x0000_s1350" style="position:absolute;left:340;top:653;width:4;height:109;visibility:visible;mso-wrap-style:square;v-text-anchor:top" coordsize="1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" path="m,440l4,421r6,-34l15,369r,-20l15,299r,-69l15,156r,-69l15,36r,-18l15,13,12,4,7,,3,4,,13r,5l,32,,70r,57l,194r,70l,330r,57l,426r,14xe" stroked="f">
                  <v:path arrowok="t" o:connecttype="custom" o:connectlocs="0,109;1,104;3,96;4,91;4,91;4,86;4,74;4,57;4,39;4,22;4,9;4,4;4,4;4,3;3,1;2,0;2,0;1,1;0,3;0,4;0,4;0,8;0,17;0,31;0,48;0,65;0,82;0,96;0,106;0,109;0,109;0,109" o:connectangles="0,0,0,0,0,0,0,0,0,0,0,0,0,0,0,0,0,0,0,0,0,0,0,0,0,0,0,0,0,0,0,0"/>
                </v:shape>
                <v:shape id="Freeform 371" o:spid="_x0000_s1351" style="position:absolute;left:373;top:649;width:4;height:121;visibility:visible;mso-wrap-style:square;v-text-anchor:top" coordsize="1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" path="m,409r4,20l10,464r5,20l15,470r,-35l15,383r,-62l15,252r,-68l15,121r,-52l15,34r,-13l13,15,12,5,7,,2,5,,15r,6l,37,,81r,63l,215r,72l,349r,44l,409xe" stroked="f">
                  <v:path arrowok="t" o:connecttype="custom" o:connectlocs="0,102;1,107;3,116;4,121;4,121;4,118;4,109;4,96;4,80;4,63;4,46;4,30;4,17;4,9;4,5;4,5;3,4;3,1;2,0;2,0;1,1;0,4;0,5;0,5;0,9;0,20;0,36;0,54;0,72;0,87;0,98;0,102;0,102;0,102" o:connectangles="0,0,0,0,0,0,0,0,0,0,0,0,0,0,0,0,0,0,0,0,0,0,0,0,0,0,0,0,0,0,0,0,0,0"/>
                </v:shape>
                <v:shape id="Freeform 372" o:spid="_x0000_s1352" style="position:absolute;left:405;top:648;width:4;height:99;visibility:visible;mso-wrap-style:square;v-text-anchor:top" coordsize="1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" path="m,394l3,377r7,-33l14,328r,-23l14,247r,-74l14,98,13,40r,-23l13,13,12,4,6,,1,4,,13r,4l,34,,76r,61l,207r,69l,336r,42l,394xe" stroked="f">
                  <v:path arrowok="t" o:connecttype="custom" o:connectlocs="0,99;1,95;3,86;4,82;4,82;4,77;4,62;4,43;4,25;4,10;4,4;4,4;4,3;3,1;2,0;2,0;0,1;0,3;0,4;0,4;0,9;0,19;0,34;0,52;0,69;0,84;0,95;0,99;0,99;0,99" o:connectangles="0,0,0,0,0,0,0,0,0,0,0,0,0,0,0,0,0,0,0,0,0,0,0,0,0,0,0,0,0,0"/>
                </v:shape>
                <v:shape id="Freeform 373" o:spid="_x0000_s1353" style="position:absolute;left:436;top:654;width:3;height:105;visibility:visible;mso-wrap-style:square;v-text-anchor:top" coordsize="1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" path="m,342r3,19l10,399r3,20l13,401r,-45l13,292r,-73l13,145r,-64l13,36r,-18l13,14,12,5,7,,2,5,,14r,4l,42r,61l,181r,77l,319r,23xe" stroked="f">
                  <v:path arrowok="t" o:connecttype="custom" o:connectlocs="0,86;1,90;2,100;3,105;3,105;3,100;3,89;3,73;3,55;3,36;3,20;3,9;3,5;3,5;3,4;3,1;2,0;2,0;0,1;0,4;0,5;0,5;0,11;0,26;0,45;0,65;0,80;0,86;0,86;0,86" o:connectangles="0,0,0,0,0,0,0,0,0,0,0,0,0,0,0,0,0,0,0,0,0,0,0,0,0,0,0,0,0,0"/>
                </v:shape>
                <v:shape id="Freeform 374" o:spid="_x0000_s1354" style="position:absolute;left:468;top:652;width:3;height:99;visibility:visible;mso-wrap-style:square;v-text-anchor:top" coordsize="14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" path="m,395l3,377r8,-32l14,330r,-23l14,249r,-75l14,99r,-57l14,19r,-6l12,4,6,,2,4,,13r,6l,34,,77r,60l,207r,69l,335r,43l,395xe" stroked="f">
                  <v:path arrowok="t" o:connecttype="custom" o:connectlocs="0,99;1,94;2,86;3,83;3,83;3,77;3,62;3,44;3,25;3,11;3,5;3,5;3,3;3,1;1,0;1,0;0,1;0,3;0,5;0,5;0,9;0,19;0,34;0,52;0,69;0,84;0,95;0,99;0,99;0,99" o:connectangles="0,0,0,0,0,0,0,0,0,0,0,0,0,0,0,0,0,0,0,0,0,0,0,0,0,0,0,0,0,0"/>
                </v:shape>
                <v:shape id="Freeform 375" o:spid="_x0000_s1355" style="position:absolute;left:501;top:655;width:3;height:98;visibility:visible;mso-wrap-style:square;v-text-anchor:top" coordsize="1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" path="m,338r5,15l11,380r5,15l16,378r,-43l16,276r,-69l16,137r,-60l16,34r,-15l15,13,14,4,8,,4,4,2,13r,6l2,42r,59l2,179r,76l,315r,23xe" stroked="f">
                  <v:path arrowok="t" o:connecttype="custom" o:connectlocs="0,84;1,88;2,94;3,98;3,98;3,94;3,83;3,68;3,51;3,34;3,19;3,8;3,5;3,5;3,3;3,1;2,0;2,0;1,1;0,3;0,5;0,5;0,10;0,25;0,44;0,63;0,78;0,84;0,84;0,84" o:connectangles="0,0,0,0,0,0,0,0,0,0,0,0,0,0,0,0,0,0,0,0,0,0,0,0,0,0,0,0,0,0"/>
                </v:shape>
                <v:shape id="Freeform 376" o:spid="_x0000_s1356" style="position:absolute;left:975;top:656;width:4;height:112;visibility:visible;mso-wrap-style:square;v-text-anchor:top" coordsize="1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" path="m,448l5,434r6,-28l15,391r,-16l15,333r,-58l15,205r,-69l15,77r,-43l15,19r,-5l12,6,8,,3,6,,14r,5l,33,,73r,57l,198r,71l,336r,57l,434r,14xe" stroked="f">
                  <v:path arrowok="t" o:connecttype="custom" o:connectlocs="0,112;1,109;3,102;4,98;4,98;4,94;4,83;4,69;4,51;4,34;4,19;4,9;4,5;4,5;4,4;3,2;2,0;2,0;1,2;0,4;0,5;0,5;0,8;0,18;0,33;0,50;0,67;0,84;0,98;0,109;0,112;0,112;0,112" o:connectangles="0,0,0,0,0,0,0,0,0,0,0,0,0,0,0,0,0,0,0,0,0,0,0,0,0,0,0,0,0,0,0,0,0"/>
                </v:shape>
                <v:shape id="Freeform 377" o:spid="_x0000_s1357" style="position:absolute;left:1007;top:654;width:4;height:107;visibility:visible;mso-wrap-style:square;v-text-anchor:top" coordsize="1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" path="m,363r3,16l10,411r4,16l14,410r,-47l14,298r,-76l14,147r,-66l14,34r,-18l13,12,12,4,7,,2,4,,12r,4l,36,,85r,68l,227r,68l,343r,20xe" stroked="f">
                  <v:path arrowok="t" o:connecttype="custom" o:connectlocs="0,91;1,95;3,103;4,107;4,107;4,103;4,91;4,75;4,56;4,37;4,20;4,9;4,4;4,4;4,3;3,1;2,0;2,0;1,1;0,3;0,4;0,4;0,9;0,21;0,38;0,57;0,74;0,86;0,91;0,91;0,91" o:connectangles="0,0,0,0,0,0,0,0,0,0,0,0,0,0,0,0,0,0,0,0,0,0,0,0,0,0,0,0,0,0,0"/>
                </v:shape>
                <v:shape id="Freeform 378" o:spid="_x0000_s1358" style="position:absolute;left:1040;top:651;width:3;height:105;visibility:visible;mso-wrap-style:square;v-text-anchor:top" coordsize="1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" path="m,424l3,406r7,-34l14,355r,-19l14,289r,-67l14,151r,-67l14,36r,-19l13,12,12,5,6,,2,5,,12r,5l,34,,80r,66l,221r,74l,360r,46l,424xe" stroked="f">
                  <v:path arrowok="t" o:connecttype="custom" o:connectlocs="0,105;1,101;2,92;3,88;3,88;3,83;3,72;3,55;3,37;3,21;3,9;3,4;3,4;3,3;3,1;1,0;1,0;0,1;0,3;0,4;0,4;0,8;0,20;0,36;0,55;0,73;0,89;0,101;0,105;0,105;0,105" o:connectangles="0,0,0,0,0,0,0,0,0,0,0,0,0,0,0,0,0,0,0,0,0,0,0,0,0,0,0,0,0,0,0"/>
                </v:shape>
                <v:shape id="Freeform 379" o:spid="_x0000_s1359" style="position:absolute;left:1073;top:647;width:3;height:97;visibility:visible;mso-wrap-style:square;v-text-anchor:top" coordsize="1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" path="m,327r3,15l10,370r4,15l14,364r,-51l14,240r,-77l14,90r,-52l14,18,13,13,12,5,6,,2,5,,13r,5l,40,,98r,74l,247r,57l,327xe" stroked="f">
                  <v:path arrowok="t" o:connecttype="custom" o:connectlocs="0,82;1,86;2,93;3,97;3,97;3,92;3,79;3,60;3,41;3,23;3,10;3,5;3,5;3,3;3,1;1,0;1,0;0,1;0,3;0,5;0,5;0,10;0,25;0,43;0,62;0,77;0,82;0,82;0,82" o:connectangles="0,0,0,0,0,0,0,0,0,0,0,0,0,0,0,0,0,0,0,0,0,0,0,0,0,0,0,0,0"/>
                </v:shape>
                <v:shape id="Freeform 380" o:spid="_x0000_s1360" style="position:absolute;left:1104;top:651;width:4;height:97;visibility:visible;mso-wrap-style:square;v-text-anchor:top" coordsize="1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" path="m,390l3,372r7,-31l14,324r,-22l14,245r,-74l13,97r,-57l13,18r,-5l11,4,7,,1,4,,13r,5l,34,,76r,60l,205r,68l,333r,42l,390xe" stroked="f">
                  <v:path arrowok="t" o:connecttype="custom" o:connectlocs="0,97;1,93;3,85;4,81;4,81;4,75;4,61;4,43;4,24;4,10;4,4;4,4;4,3;3,1;2,0;2,0;0,1;0,3;0,4;0,4;0,8;0,19;0,34;0,51;0,68;0,83;0,93;0,97;0,97;0,97" o:connectangles="0,0,0,0,0,0,0,0,0,0,0,0,0,0,0,0,0,0,0,0,0,0,0,0,0,0,0,0,0,0"/>
                </v:shape>
                <v:shape id="Freeform 381" o:spid="_x0000_s1361" style="position:absolute;left:1135;top:657;width:4;height:103;visibility:visible;mso-wrap-style:square;v-text-anchor:top" coordsize="15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" path="m1,336r4,21l11,393r4,20l15,397r,-45l15,289r,-73l15,143r,-63l15,35r,-18l15,13,12,4,8,,3,4,1,13,,17,,41r1,59l1,177r,78l1,313r,23xe" stroked="f">
                  <v:path arrowok="t" o:connecttype="custom" o:connectlocs="0,84;1,89;3,98;4,103;4,103;4,99;4,88;4,72;4,54;4,36;4,20;4,9;4,4;4,4;4,3;3,1;2,0;2,0;1,1;0,3;0,4;0,4;0,10;0,25;0,44;0,64;0,78;0,84;0,84;0,84" o:connectangles="0,0,0,0,0,0,0,0,0,0,0,0,0,0,0,0,0,0,0,0,0,0,0,0,0,0,0,0,0,0"/>
                </v:shape>
                <v:shape id="Freeform 382" o:spid="_x0000_s1362" style="position:absolute;left:1167;top:654;width:4;height:117;visibility:visible;mso-wrap-style:square;v-text-anchor:top" coordsize="1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" path="m,466l3,445r8,-37l14,388r,-21l14,316r,-72l14,166r,-72l14,41r,-19l14,16,12,5,7,,2,5,,16r,6l,37,,78r,59l,207r,74l,350r,59l,451r,15xe" stroked="f">
                  <v:path arrowok="t" o:connecttype="custom" o:connectlocs="0,117;1,112;3,102;4,97;4,97;4,92;4,79;4,61;4,42;4,24;4,10;4,6;4,6;4,4;3,1;2,0;2,0;1,1;0,4;0,6;0,6;0,9;0,20;0,34;0,52;0,71;0,88;0,103;0,113;0,117;0,117;0,117" o:connectangles="0,0,0,0,0,0,0,0,0,0,0,0,0,0,0,0,0,0,0,0,0,0,0,0,0,0,0,0,0,0,0,0"/>
                </v:shape>
                <v:shape id="Freeform 383" o:spid="_x0000_s1363" style="position:absolute;left:1200;top:658;width:4;height:116;visibility:visible;mso-wrap-style:square;v-text-anchor:top" coordsize="1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" path="m,399r3,17l10,448r4,18l14,451r,-42l14,350r,-69l14,207r,-70l14,78r,-41l14,22,13,16,12,5,7,,2,5,,16r,6l,37,,81r,60l,210r,70l,340r,43l,399xe" stroked="f">
                  <v:path arrowok="t" o:connecttype="custom" o:connectlocs="0,99;1,104;3,112;4,116;4,116;4,112;4,102;4,87;4,70;4,52;4,34;4,19;4,9;4,5;4,5;4,4;3,1;2,0;2,0;1,1;0,4;0,5;0,5;0,9;0,20;0,35;0,52;0,70;0,85;0,95;0,99;0,99;0,99" o:connectangles="0,0,0,0,0,0,0,0,0,0,0,0,0,0,0,0,0,0,0,0,0,0,0,0,0,0,0,0,0,0,0,0,0"/>
                </v:shape>
                <v:shape id="Freeform 384" o:spid="_x0000_s1364" style="position:absolute;left:539;top:356;width:49;height:93;visibility:visible;mso-wrap-style:square;v-text-anchor:top" coordsize="19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" path="m2,332r,-7l,306,,278,2,243,8,202,19,160,35,118,61,78,95,44,140,17,197,r,16l197,59r,60l197,187r,69l197,316r,42l197,374,182,345,153,289,139,259r,-6l139,242r,-7l147,230r16,-19l171,179r-8,-29l147,134r-8,-3l137,116,123,89,89,78,76,92,51,128,28,183r-4,60l40,266r10,3l38,286,15,315,2,332xe" stroked="f">
                  <v:path arrowok="t" o:connecttype="custom" o:connectlocs="0,83;0,81;0,76;0,69;0,60;2,50;5,40;9,29;15,19;24,11;35,4;49,0;49,0;49,4;49,15;49,30;49,47;49,64;49,79;49,89;49,93;49,93;45,86;38,72;35,64;35,64;35,63;35,60;35,58;35,58;37,57;41,52;43,45;43,45;41,37;37,33;35,33;35,33;34,29;31,22;22,19;22,19;19,23;13,32;7,46;7,46;6,60;10,66;12,67;12,67;9,71;4,78;0,83;0,83;0,83" o:connectangles="0,0,0,0,0,0,0,0,0,0,0,0,0,0,0,0,0,0,0,0,0,0,0,0,0,0,0,0,0,0,0,0,0,0,0,0,0,0,0,0,0,0,0,0,0,0,0,0,0,0,0,0,0,0,0"/>
                </v:shape>
                <v:shape id="Freeform 385" o:spid="_x0000_s1365" style="position:absolute;left:893;top:353;width:50;height:93;visibility:visible;mso-wrap-style:square;v-text-anchor:top" coordsize="199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" path="m197,344r1,-6l199,322r,-27l198,264r-5,-37l186,187,172,146,155,108,128,71,95,40,53,16,,,,16,,58r,61l,187r,69l,316r,42l,374,16,351,45,308,60,285r,-13l59,248,58,235r-9,-5l34,211,25,179r9,-30l49,134r9,-3l60,115,72,89,108,78r9,9l133,110r5,25l148,151r19,31l177,213r-1,23l171,254r-6,6l161,271r3,20l165,302r9,11l189,333r8,11xe" stroked="f">
                  <v:path arrowok="t" o:connecttype="custom" o:connectlocs="50,84;50,73;48,56;43,36;32,18;13,4;0,0;0,14;0,47;0,79;0,93;4,87;15,71;15,68;15,58;12,57;6,45;9,37;15,33;15,29;27,19;29,22;35,34;37,38;44,53;44,59;41,65;40,67;41,75;44,78;49,86;49,86" o:connectangles="0,0,0,0,0,0,0,0,0,0,0,0,0,0,0,0,0,0,0,0,0,0,0,0,0,0,0,0,0,0,0,0"/>
                </v:shape>
                <v:shape id="Freeform 386" o:spid="_x0000_s1366" style="position:absolute;left:438;top:568;width:7;height:19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" path="m8,4l14,3r7,1l26,r,20l26,55r,20l20,60,6,30,,15,2,11,5,6,8,4xe" stroked="f">
                  <v:path arrowok="t" o:connecttype="custom" o:connectlocs="2,1;4,1;6,1;7,0;7,0;7,5;7,14;7,19;7,19;5,15;2,8;0,4;0,4;1,3;1,2;2,1;2,1" o:connectangles="0,0,0,0,0,0,0,0,0,0,0,0,0,0,0,0,0"/>
                </v:shape>
                <v:shape id="Freeform 387" o:spid="_x0000_s1367" style="position:absolute;left:333;top:558;width:11;height:40;visibility:visible;mso-wrap-style:square;v-text-anchor:top" coordsize="4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" path="m2,161l,112,1,55,3,1,21,,33,12,43,26,32,72,16,116,2,161xe" stroked="f">
                  <v:path arrowok="t" o:connecttype="custom" o:connectlocs="1,40;0,28;0,14;1,0;1,0;5,0;8,3;11,6;11,6;8,18;4,29;1,40;1,40" o:connectangles="0,0,0,0,0,0,0,0,0,0,0,0,0"/>
                </v:shape>
                <v:shape id="Freeform 388" o:spid="_x0000_s1368" style="position:absolute;left:398;top:568;width:7;height:20;visibility:visible;mso-wrap-style:square;v-text-anchor:top" coordsize="2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" path="m3,78l1,60,,23,,4,10,,21,5r7,9l21,31,9,62,3,78xe" stroked="f">
                  <v:path arrowok="t" o:connecttype="custom" o:connectlocs="1,20;0,15;0,6;0,1;0,1;3,0;5,1;7,4;7,4;5,8;2,16;1,20;1,20" o:connectangles="0,0,0,0,0,0,0,0,0,0,0,0,0"/>
                </v:shape>
                <v:shape id="Freeform 389" o:spid="_x0000_s1369" style="position:absolute;left:379;top:575;width:2;height:1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" path="m9,40l5,27,,14,1,,4,,7,,8,,9,13r,14l9,40xe" stroked="f">
                  <v:path arrowok="t" o:connecttype="custom" o:connectlocs="2,10;1,7;0,4;0,0;0,0;1,0;2,0;2,0;2,0;2,3;2,7;2,10;2,10" o:connectangles="0,0,0,0,0,0,0,0,0,0,0,0,0"/>
                </v:shape>
                <v:shape id="Freeform 390" o:spid="_x0000_s1370" style="position:absolute;left:1139;top:567;width:6;height:19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" path="m7,3r7,l21,3,26,r,20l26,56r,19l19,59,6,30,,14,2,12,5,7,7,3xe" stroked="f">
                  <v:path arrowok="t" o:connecttype="custom" o:connectlocs="2,1;3,1;5,1;6,0;6,0;6,5;6,14;6,19;6,19;4,15;1,8;0,4;0,4;0,3;1,2;2,1;2,1" o:connectangles="0,0,0,0,0,0,0,0,0,0,0,0,0,0,0,0,0"/>
                </v:shape>
                <v:shape id="Freeform 391" o:spid="_x0000_s1371" style="position:absolute;left:1036;top:567;width:6;height:20;visibility:visible;mso-wrap-style:square;v-text-anchor:top" coordsize="2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" path="m,81l,56,,27,1,,9,r6,7l20,13,15,36,7,58,,81xe" stroked="f">
                  <v:path arrowok="t" o:connecttype="custom" o:connectlocs="0,20;0,14;0,7;0,0;0,0;3,0;5,2;6,3;6,3;5,9;2,14;0,20;0,20" o:connectangles="0,0,0,0,0,0,0,0,0,0,0,0,0"/>
                </v:shape>
                <v:shape id="Freeform 392" o:spid="_x0000_s1372" style="position:absolute;left:1099;top:567;width:6;height:20;visibility:visible;mso-wrap-style:square;v-text-anchor:top" coordsize="2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" path="m2,79l1,59,,23,,4,10,,21,6r7,8l21,31,9,61,2,79xe" stroked="f">
                  <v:path arrowok="t" o:connecttype="custom" o:connectlocs="0,20;0,15;0,6;0,1;0,1;2,0;5,2;6,4;6,4;5,8;2,15;0,20;0,20" o:connectangles="0,0,0,0,0,0,0,0,0,0,0,0,0"/>
                </v:shape>
                <v:shape id="Freeform 393" o:spid="_x0000_s1373" style="position:absolute;left:1078;top:568;width:4;height:21;visibility:visible;mso-wrap-style:square;v-text-anchor:top" coordsize="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" path="m17,83l8,56,,29,3,,6,r7,l16,r1,28l17,55r,28xe" stroked="f">
                  <v:path arrowok="t" o:connecttype="custom" o:connectlocs="4,21;2,14;0,7;1,0;1,0;1,0;3,0;4,0;4,0;4,7;4,14;4,21;4,21" o:connectangles="0,0,0,0,0,0,0,0,0,0,0,0,0"/>
                </v:shape>
                <v:shape id="Freeform 394" o:spid="_x0000_s1374" style="position:absolute;left:526;top:194;width:10;height:139;visibility:visible;mso-wrap-style:square;v-text-anchor:top" coordsize="3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" path="m9,l,556,38,527,9,xe" stroked="f">
                  <v:path arrowok="t" o:connecttype="custom" o:connectlocs="2,0;0,139;10,132;2,0;2,0" o:connectangles="0,0,0,0,0"/>
                </v:shape>
                <v:shape id="Freeform 395" o:spid="_x0000_s1375" style="position:absolute;left:951;top:199;width:8;height:140;visibility:visible;mso-wrap-style:square;v-text-anchor:top" coordsize="32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" path="m13,l32,560,,546,13,xe" stroked="f">
                  <v:path arrowok="t" o:connecttype="custom" o:connectlocs="3,0;8,140;0,137;3,0;3,0" o:connectangles="0,0,0,0,0"/>
                </v:shape>
                <v:shape id="Freeform 396" o:spid="_x0000_s1376" style="position:absolute;left:540;top:503;width:2;height:174;visibility:visible;mso-wrap-style:square;v-text-anchor:top" coordsize="7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" path="m,693l2,682,5,662,7,651r,-9l7,617r,-40l7,528r,-58l7,406r,-65l7,275r,-64l7,153r,-49l7,64,7,39r,-9l7,23,6,7,4,,1,7,,23r,7l,39,,62,,99r,47l,201r,62l,329r,65l,459r,61l,576r,48l,660r,24l,693xe" stroked="f">
                  <v:path arrowok="t" o:connecttype="custom" o:connectlocs="0,174;1,171;1,166;2,163;2,163;2,161;2,155;2,145;2,133;2,118;2,102;2,86;2,69;2,53;2,38;2,26;2,16;2,10;2,8;2,8;2,6;2,2;1,0;1,0;0,2;0,6;0,8;0,8;0,10;0,16;0,25;0,37;0,50;0,66;0,83;0,99;0,115;0,131;0,145;0,157;0,166;0,172;0,174;0,174;0,174" o:connectangles="0,0,0,0,0,0,0,0,0,0,0,0,0,0,0,0,0,0,0,0,0,0,0,0,0,0,0,0,0,0,0,0,0,0,0,0,0,0,0,0,0,0,0,0,0"/>
                </v:shape>
                <v:shape id="Freeform 397" o:spid="_x0000_s1377" style="position:absolute;left:823;top:481;width:3;height:84;visibility:visible;mso-wrap-style:square;v-text-anchor:top" coordsize="1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" path="m1,335l4,321,8,295r2,-15l10,253r,-66l10,109r,-66l10,16r,-4l9,4,6,,3,4,1,12,,16,1,39r,59l1,176r,77l1,312r,23xe" stroked="f">
                  <v:path arrowok="t" o:connecttype="custom" o:connectlocs="0,84;1,80;2,74;3,70;3,70;3,63;3,47;3,27;3,11;3,4;3,4;3,3;3,1;2,0;2,0;1,1;0,3;0,4;0,4;0,10;0,25;0,44;0,63;0,78;0,84;0,84;0,84" o:connectangles="0,0,0,0,0,0,0,0,0,0,0,0,0,0,0,0,0,0,0,0,0,0,0,0,0,0,0"/>
                </v:shape>
                <v:shape id="Freeform 398" o:spid="_x0000_s1378" style="position:absolute;left:909;top:491;width:3;height:194;visibility:visible;mso-wrap-style:square;v-text-anchor:top" coordsize="1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" path="m,773r4,-9l9,743r3,-11l12,723r,-25l12,659r,-49l12,552,11,487r,-68l11,349r,-68l11,216r,-58l11,108r,-39l11,45r,-10l11,27,10,9,6,,3,9,,27r,8l,44,,67r,37l,152r,56l,269r,67l,405r,69l,541r,61l,658r,47l,743r,23l,773xe" stroked="f">
                  <v:path arrowok="t" o:connecttype="custom" o:connectlocs="0,194;1,192;2,186;3,184;3,184;3,181;3,175;3,165;3,153;3,139;3,122;3,105;3,88;3,71;3,54;3,40;3,27;3,17;3,11;3,9;3,9;3,7;3,2;2,0;2,0;1,2;0,7;0,9;0,9;0,11;0,17;0,26;0,38;0,52;0,68;0,84;0,102;0,119;0,136;0,151;0,165;0,177;0,186;0,192;0,194;0,194;0,194" o:connectangles="0,0,0,0,0,0,0,0,0,0,0,0,0,0,0,0,0,0,0,0,0,0,0,0,0,0,0,0,0,0,0,0,0,0,0,0,0,0,0,0,0,0,0,0,0,0,0"/>
                </v:shape>
                <v:shape id="Freeform 399" o:spid="_x0000_s1379" style="position:absolute;left:940;top:490;width:3;height:193;visibility:visible;mso-wrap-style:square;v-text-anchor:top" coordsize="1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" path="m1,735r2,9l7,763r3,10l10,765r,-24l10,705r,-47l10,603r,-63l10,474r,-68l10,336r,-66l10,208r,-56l10,105r,-36l10,45r,-8l10,27,9,10,5,,2,10,1,27,,37r,9l,71r,38l1,159r,59l1,283r,68l1,421r,68l1,554r,58l1,662r,39l1,726r,9xe" stroked="f">
                  <v:path arrowok="t" o:connecttype="custom" o:connectlocs="0,184;1,186;2,191;3,193;3,193;3,191;3,185;3,176;3,164;3,151;3,135;3,118;3,101;3,84;3,67;3,52;3,38;3,26;3,17;3,11;3,9;3,9;3,7;3,2;2,0;2,0;1,2;0,7;0,9;0,9;0,11;0,18;0,27;0,40;0,54;0,71;0,88;0,105;0,122;0,138;0,153;0,165;0,175;0,181;0,184;0,184;0,184" o:connectangles="0,0,0,0,0,0,0,0,0,0,0,0,0,0,0,0,0,0,0,0,0,0,0,0,0,0,0,0,0,0,0,0,0,0,0,0,0,0,0,0,0,0,0,0,0,0,0"/>
                </v:shape>
                <v:shape id="Freeform 400" o:spid="_x0000_s1380" style="position:absolute;left:854;top:479;width:3;height:80;visibility:visible;mso-wrap-style:square;v-text-anchor:top" coordsize="1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" path="m,267r2,15l7,306r4,13l11,297r,-56l11,168,10,94r,-56l10,15r,-3l8,4,5,,1,4,,12r,3l,42r,62l,179r,62l,267xe" stroked="f">
                  <v:path arrowok="t" o:connecttype="custom" o:connectlocs="0,67;1,71;2,77;3,80;3,80;3,74;3,60;3,42;3,24;3,10;3,4;3,4;3,3;2,1;1,0;1,0;0,1;0,3;0,4;0,4;0,11;0,26;0,45;0,60;0,67;0,67;0,67" o:connectangles="0,0,0,0,0,0,0,0,0,0,0,0,0,0,0,0,0,0,0,0,0,0,0,0,0,0,0"/>
                </v:shape>
                <v:shape id="Freeform 401" o:spid="_x0000_s1381" style="position:absolute;left:781;top:436;width:3;height:51;visibility:visible;mso-wrap-style:square;v-text-anchor:top" coordsize="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" path="m,160r3,11l11,191r3,11l14,152r,-93l14,10r,-3l12,2,8,,2,2,,7r,3l,49r,73l,160xe" stroked="f">
                  <v:path arrowok="t" o:connecttype="custom" o:connectlocs="0,40;1,43;2,48;3,51;3,51;3,38;3,15;3,3;3,3;3,2;3,1;2,0;2,0;0,1;0,2;0,3;0,3;0,12;0,31;0,40;0,40;0,40" o:connectangles="0,0,0,0,0,0,0,0,0,0,0,0,0,0,0,0,0,0,0,0,0,0"/>
                </v:shape>
                <v:shape id="Freeform 402" o:spid="_x0000_s1382" style="position:absolute;left:754;top:427;width:3;height:27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" path="m,87r3,7l10,105r3,5l13,83r,-51l13,6r,-2l11,2,7,,2,2,,4,,6,,27,,66,,87xe" stroked="f">
                  <v:path arrowok="t" o:connecttype="custom" o:connectlocs="0,21;1,23;2,26;3,27;3,27;3,20;3,8;3,1;3,1;3,1;3,0;2,0;2,0;0,0;0,1;0,1;0,1;0,7;0,16;0,21;0,21;0,21" o:connectangles="0,0,0,0,0,0,0,0,0,0,0,0,0,0,0,0,0,0,0,0,0,0"/>
                </v:shape>
                <v:shape id="Freeform 403" o:spid="_x0000_s1383" style="position:absolute;left:569;top:501;width:3;height:170;visibility:visible;mso-wrap-style:square;v-text-anchor:top" coordsize="1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" path="m,647r3,8l9,669r3,7l12,668r,-27l12,601r,-52l12,489r,-66l12,355r,-68l12,221r,-60l12,109,11,69r,-25l11,34r,-9l10,9,7,,2,9,1,25r,9l1,44r,29l1,116r,56l,236r,69l,375r,69l,509r,55l,607r,29l,647xe" stroked="f">
                  <v:path arrowok="t" o:connecttype="custom" o:connectlocs="0,163;1,165;2,168;3,170;3,170;3,168;3,161;3,151;3,138;3,123;3,106;3,89;3,72;3,56;3,40;3,27;3,17;3,11;3,9;3,9;3,6;3,2;2,0;2,0;1,2;0,6;0,9;0,9;0,11;0,18;0,29;0,43;0,59;0,77;0,94;0,112;0,128;0,142;0,153;0,160;0,163;0,163;0,163" o:connectangles="0,0,0,0,0,0,0,0,0,0,0,0,0,0,0,0,0,0,0,0,0,0,0,0,0,0,0,0,0,0,0,0,0,0,0,0,0,0,0,0,0,0,0"/>
                </v:shape>
                <v:shape id="Freeform 404" o:spid="_x0000_s1384" style="position:absolute;left:697;top:433;width:4;height:45;visibility:visible;mso-wrap-style:square;v-text-anchor:top" coordsize="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" path="m16,147r,-36l16,44,16,8r,-3l14,2,8,,3,2,1,5,,8,,51r,83l,178,5,168r7,-12l16,147xe" stroked="f">
                  <v:path arrowok="t" o:connecttype="custom" o:connectlocs="4,37;4,28;4,11;4,2;4,2;4,1;4,1;2,0;2,0;1,1;0,1;0,2;0,2;0,13;0,34;0,45;0,45;1,42;3,39;4,37;4,37" o:connectangles="0,0,0,0,0,0,0,0,0,0,0,0,0,0,0,0,0,0,0,0,0"/>
                </v:shape>
                <v:shape id="Freeform 405" o:spid="_x0000_s1385" style="position:absolute;left:725;top:427;width:2;height:25;visibility:visible;mso-wrap-style:square;v-text-anchor:top" coordsize="1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" path="m,104l3,99,8,90r3,-4l11,65r,-38l11,6r,-1l9,3,5,,2,3,,5,,6,,31,,78r,26xe" stroked="f">
                  <v:path arrowok="t" o:connecttype="custom" o:connectlocs="0,25;1,24;1,22;2,21;2,21;2,16;2,6;2,1;2,1;2,1;2,1;1,0;1,0;0,1;0,1;0,1;0,1;0,7;0,19;0,25;0,25;0,25" o:connectangles="0,0,0,0,0,0,0,0,0,0,0,0,0,0,0,0,0,0,0,0,0,0"/>
                </v:shape>
                <v:shape id="Freeform 406" o:spid="_x0000_s1386" style="position:absolute;left:540;top:796;width:3;height:176;visibility:visible;mso-wrap-style:square;v-text-anchor:top" coordsize="9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" path="m,706r2,l6,706r3,l9,697r,-24l9,636r,-49l9,531r,-62l9,403r,-67l9,269r,-62l9,151r,-48l9,65,9,41r,-9l9,25,8,8,4,,1,8,,25r,7l,41,,65r,38l,151r,56l,269r,67l,403r,66l,531r,56l,636r,37l,697r,9xe" stroked="f">
                  <v:path arrowok="t" o:connecttype="custom" o:connectlocs="0,176;1,176;2,176;3,176;3,176;3,174;3,168;3,159;3,146;3,132;3,117;3,100;3,84;3,67;3,52;3,38;3,26;3,16;3,10;3,8;3,8;3,6;3,2;1,0;1,0;0,2;0,6;0,8;0,8;0,10;0,16;0,26;0,38;0,52;0,67;0,84;0,100;0,117;0,132;0,146;0,159;0,168;0,174;0,176;0,176;0,176" o:connectangles="0,0,0,0,0,0,0,0,0,0,0,0,0,0,0,0,0,0,0,0,0,0,0,0,0,0,0,0,0,0,0,0,0,0,0,0,0,0,0,0,0,0,0,0,0,0"/>
                </v:shape>
                <v:shape id="Freeform 407" o:spid="_x0000_s1387" style="position:absolute;left:569;top:798;width:2;height:175;visibility:visible;mso-wrap-style:square;v-text-anchor:top" coordsize="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" path="m,700r2,l8,700r2,l10,692r,-24l10,631r,-47l10,528r,-63l10,401r,-67l10,268r,-61l10,151r,-49l10,66r,-24l10,33r,-9l9,9,4,,1,9,,24r,9l,42,,66r,36l,151r,56l,268r,66l,401r,64l,528r,56l,631r,37l,692r,8xe" stroked="f">
                  <v:path arrowok="t" o:connecttype="custom" o:connectlocs="0,175;0,175;2,175;2,175;2,175;2,173;2,167;2,158;2,146;2,132;2,116;2,100;2,84;2,67;2,52;2,38;2,26;2,17;2,11;2,8;2,8;2,6;2,2;1,0;1,0;0,2;0,6;0,8;0,8;0,11;0,17;0,26;0,38;0,52;0,67;0,84;0,100;0,116;0,132;0,146;0,158;0,167;0,173;0,175;0,175;0,175" o:connectangles="0,0,0,0,0,0,0,0,0,0,0,0,0,0,0,0,0,0,0,0,0,0,0,0,0,0,0,0,0,0,0,0,0,0,0,0,0,0,0,0,0,0,0,0,0,0"/>
                </v:shape>
                <v:shape id="Freeform 408" o:spid="_x0000_s1388" style="position:absolute;left:938;top:809;width:2;height:173;visibility:visible;mso-wrap-style:square;v-text-anchor:top" coordsize="10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" path="m,695r2,l6,695r4,l10,688r,-24l10,626r,-47l10,523r,-61l10,397r,-66l10,265r,-61l10,149r,-48l10,65r,-24l10,32r,-8l7,8,4,,1,8,,24r,8l,41,,65r,36l,149r,55l,265r,66l,397r,65l,523r,56l,626r,38l,688r,7xe" stroked="f">
                  <v:path arrowok="t" o:connecttype="custom" o:connectlocs="0,173;0,173;1,173;2,173;2,173;2,171;2,165;2,156;2,144;2,130;2,115;2,99;2,82;2,66;2,51;2,37;2,25;2,16;2,10;2,8;2,8;2,6;1,2;1,0;1,0;0,2;0,6;0,8;0,8;0,10;0,16;0,25;0,37;0,51;0,66;0,82;0,99;0,115;0,130;0,144;0,156;0,165;0,171;0,173;0,173;0,173" o:connectangles="0,0,0,0,0,0,0,0,0,0,0,0,0,0,0,0,0,0,0,0,0,0,0,0,0,0,0,0,0,0,0,0,0,0,0,0,0,0,0,0,0,0,0,0,0,0"/>
                </v:shape>
                <v:shape id="Freeform 409" o:spid="_x0000_s1389" style="position:absolute;left:909;top:807;width:2;height:177;visibility:visible;mso-wrap-style:square;v-text-anchor:top" coordsize="10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" path="m,707r3,l8,707r2,l10,698r,-24l10,637r,-48l10,533r,-63l10,403r,-67l10,270r,-62l10,151r,-48l10,65r,-24l10,33r,-8l9,8,5,,1,8,,25r,8l,41,,65r,38l,151r,57l,270r,66l,403r,67l,533r,56l,637r,37l,698r,9xe" stroked="f">
                  <v:path arrowok="t" o:connecttype="custom" o:connectlocs="0,177;1,177;2,177;2,177;2,177;2,175;2,169;2,159;2,147;2,133;2,118;2,101;2,84;2,68;2,52;2,38;2,26;2,16;2,10;2,8;2,8;2,6;2,2;1,0;1,0;0,2;0,6;0,8;0,8;0,10;0,16;0,26;0,38;0,52;0,68;0,84;0,101;0,118;0,133;0,147;0,159;0,169;0,175;0,177;0,177;0,177" o:connectangles="0,0,0,0,0,0,0,0,0,0,0,0,0,0,0,0,0,0,0,0,0,0,0,0,0,0,0,0,0,0,0,0,0,0,0,0,0,0,0,0,0,0,0,0,0,0"/>
                </v:shape>
                <v:shape id="Freeform 410" o:spid="_x0000_s1390" style="position:absolute;left:856;top:1011;width:4;height:39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" path="m15,156l7,98,,38,2,,12,5r4,47l16,113r-1,43xe" stroked="f">
                  <v:path arrowok="t" o:connecttype="custom" o:connectlocs="4,39;2,25;0,10;1,0;1,0;3,1;4,13;4,28;4,39;4,39;4,39" o:connectangles="0,0,0,0,0,0,0,0,0,0,0"/>
                </v:shape>
                <v:shape id="Freeform 411" o:spid="_x0000_s1391" style="position:absolute;left:630;top:1006;width:8;height:36;visibility:visible;mso-wrap-style:square;v-text-anchor:top" coordsize="3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" path="m,146l,113,,50,,17,10,2,22,,33,12,22,56,9,101,,146xe" stroked="f">
                  <v:path arrowok="t" o:connecttype="custom" o:connectlocs="0,36;0,28;0,12;0,4;0,4;2,0;5,0;8,3;8,3;5,14;2,25;0,36;0,36" o:connectangles="0,0,0,0,0,0,0,0,0,0,0,0,0"/>
                </v:shape>
                <v:shape id="Freeform 412" o:spid="_x0000_s1392" style="position:absolute;left:673;top:192;width:27;height:33;visibility:visible;mso-wrap-style:square;v-text-anchor:top" coordsize="10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" path="m,4l54,133,109,,,4xe" stroked="f">
                  <v:path arrowok="t" o:connecttype="custom" o:connectlocs="0,1;13,33;27,0;0,1;0,1" o:connectangles="0,0,0,0,0"/>
                </v:shape>
                <v:shape id="Freeform 413" o:spid="_x0000_s1393" style="position:absolute;left:730;top:194;width:27;height:34;visibility:visible;mso-wrap-style:square;v-text-anchor:top" coordsize="1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" path="m,4l53,134,108,,,4xe" stroked="f">
                  <v:path arrowok="t" o:connecttype="custom" o:connectlocs="0,1;13,34;27,0;0,1;0,1" o:connectangles="0,0,0,0,0"/>
                </v:shape>
                <v:shape id="Freeform 414" o:spid="_x0000_s1394" style="position:absolute;left:787;top:194;width:27;height:34;visibility:visible;mso-wrap-style:square;v-text-anchor:top" coordsize="1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" path="m,4l53,134,108,,,4xe" stroked="f">
                  <v:path arrowok="t" o:connecttype="custom" o:connectlocs="0,1;13,34;27,0;0,1;0,1" o:connectangles="0,0,0,0,0"/>
                </v:shape>
                <v:shape id="Freeform 415" o:spid="_x0000_s1395" style="position:absolute;left:252;top:449;width:8;height:108;visibility:visible;mso-wrap-style:square;v-text-anchor:top" coordsize="29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" path="m11,l,431r29,l11,xe" stroked="f">
                  <v:path arrowok="t" o:connecttype="custom" o:connectlocs="3,0;0,108;8,108;3,0;3,0" o:connectangles="0,0,0,0,0"/>
                </v:shape>
                <v:shape id="Freeform 416" o:spid="_x0000_s1396" style="position:absolute;left:1221;top:449;width:9;height:168;visibility:visible;mso-wrap-style:square;v-text-anchor:top" coordsize="3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" path="m14,l,421r8,10l14,674r8,l22,427r16,-2l14,xe" stroked="f">
                  <v:path arrowok="t" o:connecttype="custom" o:connectlocs="3,0;0,105;2,107;3,168;5,168;5,106;9,106;3,0;3,0" o:connectangles="0,0,0,0,0,0,0,0,0"/>
                </v:shape>
                <v:shape id="Freeform 417" o:spid="_x0000_s1397" style="position:absolute;left:182;top:618;width:3;height:206;visibility:visible;mso-wrap-style:square;v-text-anchor:top" coordsize="1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" path="m11,824l,824,,,11,r,824xe" stroked="f">
                  <v:path arrowok="t" o:connecttype="custom" o:connectlocs="3,206;0,206;0,0;3,0;3,206;3,206" o:connectangles="0,0,0,0,0,0"/>
                </v:shape>
                <v:shape id="Freeform 418" o:spid="_x0000_s1398" style="position:absolute;left:1295;top:620;width:2;height:206;visibility:visible;mso-wrap-style:square;v-text-anchor:top" coordsize="1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" path="m10,822l,822,,,10,r,822xe" stroked="f">
                  <v:path arrowok="t" o:connecttype="custom" o:connectlocs="2,206;0,206;0,0;2,0;2,206;2,206" o:connectangles="0,0,0,0,0,0"/>
                </v:shape>
                <v:shape id="Freeform 419" o:spid="_x0000_s1399" style="position:absolute;left:1257;top:790;width:6;height:23;visibility:visible;mso-wrap-style:square;v-text-anchor:top" coordsize="2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" path="m22,92r,-22l22,27,22,4r,-1l18,1,11,,3,1,,3,,4,,27,,70,,92r5,l16,92r6,xe" stroked="f">
                  <v:path arrowok="t" o:connecttype="custom" o:connectlocs="6,23;6,18;6,7;6,1;6,1;6,1;5,0;3,0;3,0;1,0;0,1;0,1;0,1;0,7;0,18;0,23;0,23;1,23;4,23;6,23;6,23" o:connectangles="0,0,0,0,0,0,0,0,0,0,0,0,0,0,0,0,0,0,0,0,0"/>
                </v:shape>
                <v:shape id="Freeform 420" o:spid="_x0000_s1400" style="position:absolute;left:829;top:740;width:5;height:46;visibility:visible;mso-wrap-style:square;v-text-anchor:top" coordsize="1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" path="m15,184l,159,2,108,11,48,15,r1,54l15,123r,61xe" stroked="f">
                  <v:path arrowok="t" o:connecttype="custom" o:connectlocs="5,46;0,40;1,27;3,12;5,0;5,0;5,14;5,31;5,46;5,46;5,46" o:connectangles="0,0,0,0,0,0,0,0,0,0,0"/>
                </v:shape>
                <v:shape id="Freeform 421" o:spid="_x0000_s1401" style="position:absolute;left:647;top:749;width:8;height:34;visibility:visible;mso-wrap-style:square;v-text-anchor:top" coordsize="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" path="m,136l29,118,26,83,9,41,2,,,42,,88r,48xe" stroked="f">
                  <v:path arrowok="t" o:connecttype="custom" o:connectlocs="0,34;8,30;7,21;2,10;1,0;1,0;0,11;0,22;0,34;0,34;0,34" o:connectangles="0,0,0,0,0,0,0,0,0,0,0"/>
                </v:shape>
                <v:shape id="Freeform 422" o:spid="_x0000_s1402" style="position:absolute;left:642;top:833;width:7;height:41;visibility:visible;mso-wrap-style:square;v-text-anchor:top" coordsize="2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" path="m2,162r,-36l1,59,,23,6,16,17,5,24,r2,51l27,111,2,162xe" stroked="f">
                  <v:path arrowok="t" o:connecttype="custom" o:connectlocs="1,41;1,32;0,15;0,6;0,6;2,4;4,1;6,0;6,0;7,13;7,28;1,41;1,41;1,41" o:connectangles="0,0,0,0,0,0,0,0,0,0,0,0,0,0"/>
                </v:shape>
                <v:shape id="Freeform 423" o:spid="_x0000_s1403" style="position:absolute;left:815;top:844;width:4;height:13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" path="m19,52l9,40,,26,,9,5,7,12,3,16,r3,16l19,35r,17xe" stroked="f">
                  <v:path arrowok="t" o:connecttype="custom" o:connectlocs="4,13;2,10;0,7;0,2;0,2;1,2;3,1;3,0;3,0;4,4;4,9;4,13;4,13;4,13" o:connectangles="0,0,0,0,0,0,0,0,0,0,0,0,0,0"/>
                </v:shape>
                <v:shape id="Freeform 424" o:spid="_x0000_s1404" style="position:absolute;left:838;top:855;width:6;height:28;visibility:visible;mso-wrap-style:square;v-text-anchor:top" coordsize="2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" path="m25,111l,78,,40,,,6,3,18,6r7,1l25,34r,51l25,111xe" stroked="f">
                  <v:path arrowok="t" o:connecttype="custom" o:connectlocs="6,28;0,20;0,10;0,0;0,0;1,1;4,2;6,2;6,2;6,9;6,21;6,28;6,28;6,28" o:connectangles="0,0,0,0,0,0,0,0,0,0,0,0,0,0"/>
                </v:shape>
                <v:shape id="Freeform 425" o:spid="_x0000_s1405" style="position:absolute;left:628;top:839;width:8;height:58;visibility:visible;mso-wrap-style:square;v-text-anchor:top" coordsize="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" path="m35,l29,57r1,61l28,178,14,230,11,194,7,115,3,36,,,9,,26,r9,xe" stroked="f">
                  <v:path arrowok="t" o:connecttype="custom" o:connectlocs="8,0;7,14;7,30;6,45;3,58;3,58;3,49;2,29;1,9;0,0;0,0;2,0;6,0;8,0;8,0;8,0" o:connectangles="0,0,0,0,0,0,0,0,0,0,0,0,0,0,0,0"/>
                </v:shape>
                <v:shape id="Freeform 426" o:spid="_x0000_s1406" style="position:absolute;left:610;top:606;width:262;height:183;visibility:visible;mso-wrap-style:square;v-text-anchor:top" coordsize="104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" path="m1046,728r-15,-5l1016,716r-17,-5l1000,665r1,-45l1001,574r-1,-46l997,484r-3,-45l988,397r-8,-43l968,313,953,275,935,238,913,204,885,172,853,142,819,115,783,91,746,70,707,51,668,36,628,25,586,16,545,12,503,11r-42,3l419,20,376,33,334,48,294,68,254,92r-36,27l185,149r-31,33l127,218r-24,37l84,295,67,335,55,378r-9,43l42,466r1,45l43,561r,96l43,709,33,719r-16,7l3,732r,-46l2,640,1,595,,550,,507,2,465,7,423r8,-41l29,344,47,307,73,272,95,237r25,-34l146,171r30,-30l208,114,241,88,276,67,313,47,352,30,392,17,432,7,474,2,517,r44,2l606,8r47,12l699,35r44,17l786,73r42,24l865,125r36,31l933,193r27,40l985,272r20,41l1021,357r10,45l1038,449r6,47l1046,544r1,47l1046,638r,46l1046,728xe" stroked="f">
                  <v:path arrowok="t" o:connecttype="custom" o:connectlocs="258,181;250,178;250,166;250,144;249,121;247,99;242,78;234,60;221,43;213,36;196,23;177,13;157,6;136,3;115,4;94,8;74,17;64,23;46,37;32,55;21,74;14,95;11,117;11,128;11,164;11,177;4,182;1,183;1,160;0,138;1,116;4,96;12,77;18,68;30,51;44,35;60,22;78,12;98,4;119,1;140,1;152,2;175,9;197,18;216,31;233,48;240,58;251,78;258,101;261,124;262,148;262,171;262,182" o:connectangles="0,0,0,0,0,0,0,0,0,0,0,0,0,0,0,0,0,0,0,0,0,0,0,0,0,0,0,0,0,0,0,0,0,0,0,0,0,0,0,0,0,0,0,0,0,0,0,0,0,0,0,0,0"/>
                </v:shape>
                <v:shape id="Freeform 427" o:spid="_x0000_s1407" style="position:absolute;left:625;top:612;width:226;height:171;visibility:visible;mso-wrap-style:square;v-text-anchor:top" coordsize="903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" path="m660,50r6,l677,50r5,l718,77r34,28l785,136r29,34l841,207r23,40l881,288r15,44l903,379r-8,-40l881,298,865,259,844,220,819,184,791,150,759,118,723,91,685,67,643,48r,2l643,55r,3l685,88r37,35l756,161r28,42l804,248r14,49l815,297r-3,l810,297,798,251,778,207,753,166,723,130,689,100,651,75,609,58r38,40l680,142r25,49l721,245,704,200,680,157,649,114,613,78,571,49,525,30r12,21l555,72r16,22l576,111r9,30l589,158r-13,-6l572,132r-5,-18l545,78,514,47,476,30,466,59r,34l466,128r,6l462,136r-6,2l450,102r4,-36l449,30,401,60r-32,48l345,160r6,-46l373,72,405,37r-22,l370,41r-16,5l312,82r-34,42l250,165r-9,22l229,215r-16,23l221,187r25,-46l281,98,318,60r-27,3l265,78,239,94r-35,34l174,165r-25,41l129,249r-16,44l100,338r7,-44l120,251r18,-42l161,171r28,-36l219,102,254,73,291,50r,-1l291,48,248,61,208,82r-37,27l137,142r-30,37l80,218,57,259,37,299,24,344r-9,48l11,442,9,491r2,51l13,591r2,48l16,685r-3,l7,685r-3,l3,639,2,593,1,546,,499,1,452,3,406,9,359,19,316,35,273,56,233,80,194r28,-36l141,125,177,94,215,69,256,47,299,28,343,14,388,4,434,r61,3l556,11r58,14l667,48r-2,1l663,50r-3,xe" stroked="f">
                  <v:path arrowok="t" o:connecttype="custom" o:connectlocs="169,12;180,19;204,42;220,72;226,95;216,65;198,37;171,17;161,12;161,14;189,40;205,74;203,74;200,63;181,32;152,14;170,35;180,61;162,28;131,7;139,18;144,28;147,39;142,28;129,12;117,15;117,32;114,34;114,16;100,15;86,40;101,9;93,10;78,20;63,41;53,59;62,35;80,15;60,23;44,41;28,73;27,73;40,43;64,18;73,12;73,12;43,27;20,54;9,75;3,110;3,148;4,171;1,171;1,148;0,113;5,79;14,58;35,31;64,12;97,1;124,1;167,12;166,12" o:connectangles="0,0,0,0,0,0,0,0,0,0,0,0,0,0,0,0,0,0,0,0,0,0,0,0,0,0,0,0,0,0,0,0,0,0,0,0,0,0,0,0,0,0,0,0,0,0,0,0,0,0,0,0,0,0,0,0,0,0,0,0,0,0,0"/>
                </v:shape>
                <v:shape id="Freeform 428" o:spid="_x0000_s1408" style="position:absolute;left:726;top:634;width:4;height:8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" path="m15,29r-4,1l6,30,,32,,20,7,10,14,r1,9l15,19r,10xe" stroked="f">
                  <v:path arrowok="t" o:connecttype="custom" o:connectlocs="4,7;3,8;2,8;0,8;0,8;0,5;2,3;4,0;4,0;4,2;4,5;4,7;4,7;4,7" o:connectangles="0,0,0,0,0,0,0,0,0,0,0,0,0,0"/>
                </v:shape>
                <v:shape id="Freeform 429" o:spid="_x0000_s1409" style="position:absolute;left:749;top:634;width:6;height:8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" path="m26,28l20,27,9,25r-6,l,16,,8,3,,14,5r6,10l26,28xe" stroked="f">
                  <v:path arrowok="t" o:connecttype="custom" o:connectlocs="6,8;5,8;2,7;1,7;1,7;0,5;0,2;1,0;1,0;3,1;5,4;6,8;6,8;6,8" o:connectangles="0,0,0,0,0,0,0,0,0,0,0,0,0,0"/>
                </v:shape>
                <v:shape id="Freeform 430" o:spid="_x0000_s1410" style="position:absolute;left:699;top:639;width:7;height:10;visibility:visible;mso-wrap-style:square;v-text-anchor:top" coordsize="2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" path="m,40l6,23,16,10,29,,22,16,16,31,,40xe" stroked="f">
                  <v:path arrowok="t" o:connecttype="custom" o:connectlocs="0,10;1,6;4,3;7,0;7,0;5,4;4,8;0,10;0,10;0,10" o:connectangles="0,0,0,0,0,0,0,0,0,0"/>
                </v:shape>
                <v:shape id="Freeform 431" o:spid="_x0000_s1411" style="position:absolute;left:777;top:640;width:9;height:13;visibility:visible;mso-wrap-style:square;v-text-anchor:top" coordsize="3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" path="m34,49l26,45,13,37,6,33,4,24,1,9,,,13,14,26,30r8,19xe" stroked="f">
                  <v:path arrowok="t" o:connecttype="custom" o:connectlocs="9,13;7,12;3,10;2,9;2,9;1,6;0,2;0,0;0,0;3,4;7,8;9,13;9,13;9,13" o:connectangles="0,0,0,0,0,0,0,0,0,0,0,0,0,0"/>
                </v:shape>
                <v:shape id="Freeform 432" o:spid="_x0000_s1412" style="position:absolute;left:658;top:644;width:23;height:46;visibility:visible;mso-wrap-style:square;v-text-anchor:top" coordsize="9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" path="m57,89l42,114,15,159,,183,13,142,33,88,62,36,93,,79,27,65,57,57,89xe" stroked="f">
                  <v:path arrowok="t" o:connecttype="custom" o:connectlocs="14,22;10,29;4,40;0,46;0,46;3,36;8,22;15,9;23,0;23,0;20,7;16,14;14,22;14,22;14,22" o:connectangles="0,0,0,0,0,0,0,0,0,0,0,0,0,0,0"/>
                </v:shape>
                <v:shape id="Freeform 433" o:spid="_x0000_s1413" style="position:absolute;left:634;top:663;width:20;height:122;visibility:visible;mso-wrap-style:square;v-text-anchor:top" coordsize="7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" path="m21,487r-5,-6l6,471,1,466,2,421r,-45l1,331,,286,,242,3,198,9,156r8,-42l32,73,51,36,79,,57,40,42,82,32,124r-6,44l23,212r,43l24,300r1,45l25,392r-1,47l21,487xe" stroked="f">
                  <v:path arrowok="t" o:connecttype="custom" o:connectlocs="5,122;4,120;2,118;0,117;0,117;1,105;1,94;0,83;0,72;0,61;1,50;2,39;4,29;8,18;13,9;20,0;20,0;14,10;11,21;8,31;7,42;6,53;6,64;6,75;6,86;6,98;6,110;5,122;5,122;5,122" o:connectangles="0,0,0,0,0,0,0,0,0,0,0,0,0,0,0,0,0,0,0,0,0,0,0,0,0,0,0,0,0,0"/>
                </v:shape>
                <v:shape id="Freeform 434" o:spid="_x0000_s1414" style="position:absolute;left:807;top:659;width:11;height:23;visibility:visible;mso-wrap-style:square;v-text-anchor:top" coordsize="4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" path="m45,92l38,79,23,56,16,43,13,28,7,13,,,23,27,38,60r7,32xe" stroked="f">
                  <v:path arrowok="t" o:connecttype="custom" o:connectlocs="11,23;9,20;6,14;4,11;4,11;3,7;2,3;0,0;0,0;6,7;9,15;11,23;11,23;11,23" o:connectangles="0,0,0,0,0,0,0,0,0,0,0,0,0,0"/>
                </v:shape>
                <v:shape id="Freeform 435" o:spid="_x0000_s1415" style="position:absolute;left:835;top:675;width:12;height:99;visibility:visible;mso-wrap-style:square;v-text-anchor:top" coordsize="4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" path="m49,380r-7,4l29,392r-7,4l23,342r1,-52l22,237,19,188,16,138,12,91,6,45,,,16,43,27,89r9,48l41,187r4,50l47,285r1,49l49,380xe" stroked="f">
                  <v:path arrowok="t" o:connecttype="custom" o:connectlocs="12,95;10,96;7,98;5,99;5,99;6,86;6,73;5,59;5,47;4,35;3,23;1,11;0,0;0,0;4,11;7,22;9,34;10,47;11,59;12,71;12,84;12,95;12,95;12,95" o:connectangles="0,0,0,0,0,0,0,0,0,0,0,0,0,0,0,0,0,0,0,0,0,0,0,0"/>
                </v:shape>
                <v:shape id="Freeform 436" o:spid="_x0000_s1416" style="position:absolute;left:464;top:915;width:6;height:42;visibility:visible;mso-wrap-style:square;v-text-anchor:top" coordsize="2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" path="m21,164r-6,3l9,166r-7,l,121,,75,,32,6,20,12,10,20,r1,52l22,107r-1,57xe" stroked="f">
                  <v:path arrowok="t" o:connecttype="custom" o:connectlocs="6,41;4,42;2,42;1,42;1,42;0,30;0,19;0,8;0,8;2,5;3,3;5,0;5,0;6,13;6,27;6,41;6,41;6,41" o:connectangles="0,0,0,0,0,0,0,0,0,0,0,0,0,0,0,0,0,0"/>
                </v:shape>
                <v:shape id="Freeform 437" o:spid="_x0000_s1417" style="position:absolute;left:485;top:915;width:5;height:39;visibility:visible;mso-wrap-style:square;v-text-anchor:top" coordsize="1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" path="m19,155r-6,3l6,158r-6,l,117,,41,,,5,3r9,6l19,13r,37l19,118r,37xe" stroked="f">
                  <v:path arrowok="t" o:connecttype="custom" o:connectlocs="5,38;3,39;2,39;0,39;0,39;0,29;0,10;0,0;0,0;1,1;4,2;5,3;5,3;5,12;5,29;5,38;5,38;5,38" o:connectangles="0,0,0,0,0,0,0,0,0,0,0,0,0,0,0,0,0,0"/>
                </v:shape>
                <v:shape id="Freeform 438" o:spid="_x0000_s1418" style="position:absolute;left:445;top:915;width:6;height:42;visibility:visible;mso-wrap-style:square;v-text-anchor:top" coordsize="2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" path="m3,l21,9r1,158l,167,3,xe" stroked="f">
                  <v:path arrowok="t" o:connecttype="custom" o:connectlocs="1,0;6,2;6,42;0,42;1,0;1,0" o:connectangles="0,0,0,0,0,0"/>
                </v:shape>
                <v:shape id="Freeform 439" o:spid="_x0000_s1419" style="position:absolute;left:503;top:916;width:5;height:38;visibility:visible;mso-wrap-style:square;v-text-anchor:top" coordsize="2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" path="m,13l20,r,151l,138,,13xe" stroked="f">
                  <v:path arrowok="t" o:connecttype="custom" o:connectlocs="0,3;5,0;5,38;0,35;0,3;0,3" o:connectangles="0,0,0,0,0,0"/>
                </v:shape>
                <v:shape id="Freeform 440" o:spid="_x0000_s1420" style="position:absolute;left:1053;top:959;width:5;height:44;visibility:visible;mso-wrap-style:square;v-text-anchor:top" coordsize="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" path="m,l3,9r8,16l20,34r,37l20,140r,38l14,174,5,170,,167,,124,,44,,xe" stroked="f">
                  <v:path arrowok="t" o:connecttype="custom" o:connectlocs="0,0;1,2;3,6;5,8;5,8;5,18;5,35;5,44;5,44;4,43;1,42;0,41;0,41;0,31;0,11;0,0;0,0;0,0" o:connectangles="0,0,0,0,0,0,0,0,0,0,0,0,0,0,0,0,0,0"/>
                </v:shape>
                <v:shape id="Freeform 441" o:spid="_x0000_s1421" style="position:absolute;left:336;top:919;width:5;height:88;visibility:visible;mso-wrap-style:square;v-text-anchor:top" coordsize="1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" path="m17,71l,,,352r19,l17,71xe" stroked="f">
                  <v:path arrowok="t" o:connecttype="custom" o:connectlocs="4,18;0,0;0,88;5,88;4,18;4,18" o:connectangles="0,0,0,0,0,0"/>
                </v:shape>
                <v:shape id="Freeform 442" o:spid="_x0000_s1422" style="position:absolute;left:426;top:916;width:5;height:23;visibility:visible;mso-wrap-style:square;v-text-anchor:top" coordsize="1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" path="m,11l18,r1,94l,74,,11xe" stroked="f">
                  <v:path arrowok="t" o:connecttype="custom" o:connectlocs="0,3;5,0;5,23;0,18;0,3;0,3" o:connectangles="0,0,0,0,0,0"/>
                </v:shape>
                <v:shape id="Freeform 443" o:spid="_x0000_s1423" style="position:absolute;left:1069;top:971;width:4;height:27;visibility:visible;mso-wrap-style:square;v-text-anchor:top" coordsize="1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" path="m19,12l2,,,109,19,87r,-75xe" stroked="f">
                  <v:path arrowok="t" o:connecttype="custom" o:connectlocs="4,3;0,0;0,27;4,22;4,3;4,3" o:connectangles="0,0,0,0,0,0"/>
                </v:shape>
                <v:shape id="Freeform 444" o:spid="_x0000_s1424" style="position:absolute;left:266;top:759;width:53;height:103;visibility:visible;mso-wrap-style:square;v-text-anchor:top" coordsize="21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" path="m,413l108,,212,245e" filled="f" strokecolor="white" strokeweight=".3pt">
                  <v:path arrowok="t" o:connecttype="custom" o:connectlocs="0,103;27,0;53,61" o:connectangles="0,0,0"/>
                </v:shape>
                <v:shape id="Freeform 445" o:spid="_x0000_s1425" style="position:absolute;left:335;top:753;width:46;height:54;visibility:visible;mso-wrap-style:square;v-text-anchor:top" coordsize="18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" path="m,219l94,r91,167e" filled="f" strokecolor="white" strokeweight=".3pt">
                  <v:path arrowok="t" o:connecttype="custom" o:connectlocs="0,54;23,0;46,41" o:connectangles="0,0,0"/>
                </v:shape>
                <v:shape id="Freeform 446" o:spid="_x0000_s1426" style="position:absolute;left:401;top:741;width:45;height:61;visibility:visible;mso-wrap-style:square;v-text-anchor:top" coordsize="1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" path="m,207l83,r98,246e" filled="f" strokecolor="white" strokeweight=".3pt">
                  <v:path arrowok="t" o:connecttype="custom" o:connectlocs="0,51;21,0;45,61" o:connectangles="0,0,0"/>
                </v:shape>
                <v:shape id="Freeform 447" o:spid="_x0000_s1427" style="position:absolute;left:472;top:763;width:50;height:101;visibility:visible;mso-wrap-style:square;v-text-anchor:top" coordsize="20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" path="m,209l59,,200,405e" filled="f" strokecolor="white" strokeweight=".3pt">
                  <v:path arrowok="t" o:connecttype="custom" o:connectlocs="0,52;15,0;50,101" o:connectangles="0,0,0"/>
                </v:shape>
                <v:shape id="Freeform 448" o:spid="_x0000_s1428" style="position:absolute;left:964;top:747;width:53;height:118;visibility:visible;mso-wrap-style:square;v-text-anchor:top" coordsize="21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" path="m,474l111,r99,268e" filled="f" strokecolor="white" strokeweight=".3pt">
                  <v:path arrowok="t" o:connecttype="custom" o:connectlocs="0,118;28,0;53,67" o:connectangles="0,0,0"/>
                </v:shape>
                <v:shape id="Freeform 449" o:spid="_x0000_s1429" style="position:absolute;left:1031;top:729;width:49;height:75;visibility:visible;mso-wrap-style:square;v-text-anchor:top" coordsize="1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" path="m,299l105,r90,251e" filled="f" strokecolor="white" strokeweight=".3pt">
                  <v:path arrowok="t" o:connecttype="custom" o:connectlocs="0,75;26,0;49,63" o:connectangles="0,0,0"/>
                </v:shape>
              </v:group>
              <v:shape id="Freeform 450" o:spid="_x0000_s1430" style="position:absolute;left:1094;top:730;width:52;height:73;visibility:visible;mso-wrap-style:square;v-text-anchor:top" coordsize="2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" path="m,244l108,,208,293e" filled="f" strokecolor="white" strokeweight=".3pt">
                <v:path arrowok="t" o:connecttype="custom" o:connectlocs="0,61;27,0;52,73" o:connectangles="0,0,0"/>
              </v:shape>
              <v:shape id="Freeform 451" o:spid="_x0000_s1431" style="position:absolute;left:1158;top:745;width:56;height:98;visibility:visible;mso-wrap-style:square;v-text-anchor:top" coordsize="22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" path="m,256l100,,223,393e" filled="f" strokecolor="white" strokeweight=".3pt">
                <v:path arrowok="t" o:connecttype="custom" o:connectlocs="0,64;25,0;56,98" o:connectangles="0,0,0"/>
              </v:shape>
              <v:shape id="Freeform 452" o:spid="_x0000_s1432" style="position:absolute;left:340;top:521;width:100;height:12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" path="m370,46r-19,l303,46r-66,l164,46r-66,l50,46r-19,l16,43,5,34,,23,5,11,16,3,31,,50,,98,r66,l237,r66,l351,r19,l385,3r11,8l401,23r-5,13l384,44r-14,2xe" stroked="f">
                <v:path arrowok="t" o:connecttype="custom" o:connectlocs="92,12;88,12;76,12;59,12;41,12;24,12;12,12;8,12;8,12;4,11;1,9;0,6;0,6;1,3;4,1;8,0;8,0;12,0;24,0;41,0;59,0;76,0;88,0;92,0;92,0;96,1;99,3;100,6;100,6;99,9;96,11;92,12;92,12" o:connectangles="0,0,0,0,0,0,0,0,0,0,0,0,0,0,0,0,0,0,0,0,0,0,0,0,0,0,0,0,0,0,0,0,0"/>
              </v:shape>
              <v:shape id="Freeform 453" o:spid="_x0000_s1433" style="position:absolute;left:1032;top:507;width:118;height:7;visibility:visible;mso-wrap-style:square;v-text-anchor:top" coordsize="47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" path="m,15l19,,455,1r17,14l455,28,19,28,,15xe" stroked="f">
                <v:path arrowok="t" o:connecttype="custom" o:connectlocs="0,4;5,0;114,0;118,4;114,7;5,7;0,4;0,4" o:connectangles="0,0,0,0,0,0,0,0"/>
              </v:shape>
              <v:shape id="Freeform 454" o:spid="_x0000_s1434" style="position:absolute;left:1034;top:539;width:118;height:8;visibility:visible;mso-wrap-style:square;v-text-anchor:top" coordsize="4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" path="m,16l18,,455,1r16,15l455,30,18,29,,16xe" stroked="f">
                <v:path arrowok="t" o:connecttype="custom" o:connectlocs="0,4;5,0;114,0;118,4;114,8;5,8;0,4;0,4" o:connectangles="0,0,0,0,0,0,0,0"/>
              </v:shape>
              <v:shape id="Freeform 455" o:spid="_x0000_s1435" style="position:absolute;left:1042;top:521;width:100;height:12;visibility:visible;mso-wrap-style:square;v-text-anchor:top" coordsize="40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" path="m369,47r-19,l302,47r-66,l163,47r-65,l49,47r-19,l14,44,3,35,,24,3,12,14,3,30,,49,,98,r65,l236,r66,l350,r19,l385,3r11,9l400,24r-6,12l383,44r-14,3xe" stroked="f">
                <v:path arrowok="t" o:connecttype="custom" o:connectlocs="92,12;88,12;76,12;59,12;41,12;25,12;12,12;8,12;8,12;4,11;1,9;0,6;0,6;1,3;4,1;8,0;8,0;12,0;25,0;41,0;59,0;76,0;88,0;92,0;92,0;96,1;99,3;100,6;100,6;99,9;96,11;92,12;92,12" o:connectangles="0,0,0,0,0,0,0,0,0,0,0,0,0,0,0,0,0,0,0,0,0,0,0,0,0,0,0,0,0,0,0,0,0"/>
              </v:shape>
              <v:shape id="Freeform 456" o:spid="_x0000_s1436" style="position:absolute;left:737;top:135;width:10;height:40;visibility:visible;mso-wrap-style:square;v-text-anchor:top" coordsize="4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" path="m,161r11,l32,161r10,l42,121r,-73l42,8r,-2l36,3,21,,7,3,1,6,,8,,48r,73l,161xe" stroked="f">
                <v:path arrowok="t" o:connecttype="custom" o:connectlocs="0,40;3,40;8,40;10,40;10,40;10,30;10,12;10,2;10,2;10,1;9,1;5,0;5,0;2,1;0,1;0,2;0,2;0,12;0,30;0,40;0,40;0,40" o:connectangles="0,0,0,0,0,0,0,0,0,0,0,0,0,0,0,0,0,0,0,0,0,0"/>
              </v:shape>
              <v:shape id="Freeform 457" o:spid="_x0000_s1437" style="position:absolute;left:796;top:135;width:10;height:40;visibility:visible;mso-wrap-style:square;v-text-anchor:top" coordsize="4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" path="m,160r11,l31,160r11,l42,120r,-73l42,7,41,5,37,2,21,,7,2,1,5,,7,,47r,73l,160xe" stroked="f">
                <v:path arrowok="t" o:connecttype="custom" o:connectlocs="0,40;3,40;7,40;10,40;10,40;10,30;10,12;10,2;10,2;10,1;9,1;5,0;5,0;2,1;0,1;0,2;0,2;0,12;0,30;0,40;0,40;0,40" o:connectangles="0,0,0,0,0,0,0,0,0,0,0,0,0,0,0,0,0,0,0,0,0,0"/>
              </v:shape>
              <v:shape id="Freeform 458" o:spid="_x0000_s1438" style="position:absolute;left:635;top:192;width:45;height:107;visibility:visible;mso-wrap-style:square;v-text-anchor:top" coordsize="18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" path="m131,394r-24,l60,392,36,391r,-37l39,285r,-37l67,228r35,l131,244r,39l131,355r,39xm57,135r8,3l73,141r8,l80,135,77,124r-2,-7l82,117r14,l103,117r-1,6l99,134r-2,5l103,139r14,l123,139r,7l123,158r,7l115,162r-7,-2l99,157r1,6l102,175r1,7l96,182r-14,l75,182r2,-6l81,167r3,-7l77,160r-12,l57,160r,-7l57,141r,-6xm104,l90,24,62,69,41,99,28,117,11,144,3,157r,27l2,250,1,329,,395r,27l45,423r84,2l174,428r,-29l176,333r1,-80l179,187r1,-28l161,118,123,42,104,xe" stroked="f">
                <v:path arrowok="t" o:connecttype="custom" o:connectlocs="27,99;9,98;9,89;10,62;17,57;33,61;33,71;33,99;33,99;16,35;20,35;20,34;19,29;21,29;26,29;26,31;24,35;26,35;31,35;31,37;31,41;29,41;25,39;25,41;26,46;24,46;19,46;19,44;21,40;19,40;14,40;14,38;14,34;14,34;23,6;10,25;7,29;1,39;1,46;0,82;0,106;11,106;44,107;44,100;44,63;45,40;40,30;26,0;26,0" o:connectangles="0,0,0,0,0,0,0,0,0,0,0,0,0,0,0,0,0,0,0,0,0,0,0,0,0,0,0,0,0,0,0,0,0,0,0,0,0,0,0,0,0,0,0,0,0,0,0,0,0"/>
                <o:lock v:ext="edit" verticies="t"/>
              </v:shape>
              <v:shape id="Freeform 459" o:spid="_x0000_s1439" style="position:absolute;left:612;top:329;width:67;height:36;visibility:visible;mso-wrap-style:square;v-text-anchor:top" coordsize="2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" path="m233,91r-9,-3l214,84,203,80r2,9l209,104r2,8l202,112r-16,l176,112r2,-7l182,92r2,-7l176,85r-16,l151,85r,-8l151,61r,-7l160,58r10,3l181,61r-1,-7l178,39r-2,-7l186,32r16,l211,32r-2,6l203,51r-2,7l209,58r15,l233,58r,9l233,82r,9xm114,89r-9,-2l95,82,84,78r3,9l90,102r2,8l83,110r-16,l57,110r2,-7l64,90r2,-7l57,83r-15,l33,83r,-7l33,60r,-9l42,57r8,3l62,59,61,51,59,37,57,31r10,l83,31r9,l90,37,84,49r-3,8l90,57r15,l114,57r,8l114,81r,8xm264,l236,,170,,93,,27,,,,,38r,70l,146r54,l109,146r56,l219,145r49,-6l268,90r,-44l264,xe" stroked="f">
                <v:path arrowok="t" o:connecttype="custom" o:connectlocs="56,22;51,20;51,22;53,28;51,28;44,28;45,26;46,21;44,21;38,21;38,19;38,13;40,14;45,15;45,13;44,8;47,8;53,8;52,9;50,14;52,14;58,14;58,17;58,22;58,22;26,21;21,19;22,21;23,27;21,27;14,27;15,25;17,20;14,20;8,20;8,19;8,13;11,14;16,15;15,13;14,8;17,8;23,8;23,9;20,14;23,14;29,14;29,16;29,22;29,22;59,0;23,0;0,0;0,9;0,36;14,36;41,36;67,34;67,22;66,0;66,0" o:connectangles="0,0,0,0,0,0,0,0,0,0,0,0,0,0,0,0,0,0,0,0,0,0,0,0,0,0,0,0,0,0,0,0,0,0,0,0,0,0,0,0,0,0,0,0,0,0,0,0,0,0,0,0,0,0,0,0,0,0,0,0,0"/>
                <o:lock v:ext="edit" verticies="t"/>
              </v:shape>
              <v:shape id="Freeform 460" o:spid="_x0000_s1440" style="position:absolute;left:810;top:329;width:64;height:35;visibility:visible;mso-wrap-style:square;v-text-anchor:top" coordsize="26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" path="m115,89r-9,-2l96,83,85,79r2,8l92,102r2,9l84,111r-17,l59,111r2,-7l64,91r2,-8l58,83r-16,l34,83r,-7l34,60r,-9l42,57r10,3l64,60,62,53,60,38,59,31r8,l84,31r10,l91,37,85,50r-2,7l92,57r15,l115,57r,9l115,81r,8xm233,91r-8,-3l215,84,204,80r2,9l210,104r3,8l204,112r-18,l177,112r3,-7l183,92r2,-7l176,85r-15,l153,85r,-8l153,61r,-7l161,58r10,3l183,61r-2,-7l179,39r-2,-7l186,32r18,l213,32r-4,7l205,51r-3,8l210,59r16,l233,59r,8l233,82r,9xm7,l,46,,95r5,46l31,141r63,l170,141r63,l260,141r,-36l260,37,260,,233,,171,,96,,33,,7,xe" stroked="f">
                <v:path arrowok="t" o:connecttype="custom" o:connectlocs="26,22;21,20;21,22;23,28;21,28;15,28;15,26;16,21;14,21;8,21;8,19;8,13;10,14;16,15;15,13;15,8;16,8;23,8;22,9;20,14;23,14;28,14;28,16;28,22;28,22;55,22;50,20;51,22;52,28;50,28;44,28;44,26;46,21;43,21;38,21;38,19;38,13;40,14;45,15;45,13;44,8;46,8;52,8;51,10;50,15;52,15;57,15;57,17;57,23;57,23;0,11;1,35;8,35;42,35;64,35;64,26;64,0;57,0;24,0;2,0;2,0" o:connectangles="0,0,0,0,0,0,0,0,0,0,0,0,0,0,0,0,0,0,0,0,0,0,0,0,0,0,0,0,0,0,0,0,0,0,0,0,0,0,0,0,0,0,0,0,0,0,0,0,0,0,0,0,0,0,0,0,0,0,0,0,0"/>
                <o:lock v:ext="edit" verticies="t"/>
              </v:shape>
              <v:shape id="Freeform 461" o:spid="_x0000_s1441" style="position:absolute;left:694;top:329;width:100;height:35;visibility:visible;mso-wrap-style:square;v-text-anchor:top" coordsize="39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" path="m361,89r-8,-2l343,82,332,78r2,9l337,102r2,8l331,110r-17,l304,110r2,-7l311,90r2,-7l304,83r-15,l280,83r,-7l280,60r,-9l289,57r10,3l310,59r-1,-8l306,37r-2,-6l314,31r17,l339,31r-2,6l332,49r-4,8l337,57r16,l361,57r,8l361,81r,8xm245,91r-9,-3l225,84,215,80r2,9l221,104r2,8l214,112r-16,l188,112r2,-7l194,92r2,-7l188,85r-16,l163,85r,-8l163,61r,-7l172,58r9,3l193,61r-1,-7l190,39r-2,-7l198,32r16,l223,32r-2,7l215,51r-3,8l221,59r15,l245,59r,8l245,82r,9xm116,89r-9,-2l98,83,87,79r2,8l93,102r2,9l85,111r-16,l60,111r2,-7l66,91r2,-8l59,83r-15,l36,83r,-7l36,60r,-9l44,57r10,3l66,60,63,53,61,38,60,31r9,l85,31r10,l92,37,87,50r-3,7l92,57r17,l116,57r,9l116,81r,8xm,l,141r398,l398,,,xe" stroked="f">
                <v:path arrowok="t" o:connecttype="custom" o:connectlocs="86,20;84,22;85,27;76,27;78,22;76,21;70,21;70,13;75,15;78,13;76,8;85,8;83,12;85,14;91,14;91,22;62,23;54,20;56,26;54,28;47,28;49,21;43,21;41,19;41,13;48,15;48,10;50,8;56,8;53,15;59,15;62,17;62,23;27,22;22,20;24,28;17,28;16,26;17,21;9,21;9,15;11,14;17,15;15,8;21,8;23,9;21,14;29,14;29,20;29,22;100,35;0,0" o:connectangles="0,0,0,0,0,0,0,0,0,0,0,0,0,0,0,0,0,0,0,0,0,0,0,0,0,0,0,0,0,0,0,0,0,0,0,0,0,0,0,0,0,0,0,0,0,0,0,0,0,0,0,0"/>
                <o:lock v:ext="edit" verticies="t"/>
              </v:shape>
              <v:shape id="Freeform 462" o:spid="_x0000_s1442" style="position:absolute;left:694;top:191;width:40;height:108;visibility:visible;mso-wrap-style:square;v-text-anchor:top" coordsize="16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" path="m84,l6,169,,432r160,2l161,176,84,xm128,400r-24,l58,399,33,398r2,-37l36,292r1,-37l64,235r35,l128,251r,39l128,362r,38xm53,143r7,3l68,149r9,-1l75,143,72,131r-1,-6l79,125r13,l99,125r-2,6l94,141r-1,6l99,147r13,l118,147r,7l118,166r,6l110,170r-7,-2l95,164r1,6l98,183r1,7l92,190r-13,l71,190r2,-6l77,173r3,-5l73,168r-13,l53,168r,-7l53,149r,-6xe" stroked="f">
                <v:path arrowok="t" o:connecttype="custom" o:connectlocs="1,42;40,108;21,0;32,100;14,99;8,99;9,73;9,63;25,58;32,62;32,90;32,100;13,36;17,37;19,37;18,33;18,31;23,31;25,31;23,35;23,37;28,37;29,37;29,41;29,43;26,42;24,41;24,46;25,47;20,47;18,47;19,43;20,42;15,42;13,42;13,37;13,36" o:connectangles="0,0,0,0,0,0,0,0,0,0,0,0,0,0,0,0,0,0,0,0,0,0,0,0,0,0,0,0,0,0,0,0,0,0,0,0,0"/>
                <o:lock v:ext="edit" verticies="t"/>
              </v:shape>
              <v:shape id="Freeform 463" o:spid="_x0000_s1443" style="position:absolute;left:752;top:191;width:41;height:109;visibility:visible;mso-wrap-style:square;v-text-anchor:top" coordsize="1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" path="m82,l5,168,,431r159,3l160,175,82,xm127,401r-24,-1l58,399r-25,l34,361r1,-70l36,254,63,234r36,l127,251r,39l127,361r,40xm48,140r7,3l62,146r9,l70,140,67,129r-2,-7l72,122r15,l93,122r-1,6l89,139r-2,5l93,144r13,l113,144r,7l113,163r,6l105,167r-7,-2l89,161r1,7l92,180r1,7l87,187r-15,l65,187r2,-6l71,170r2,-5l67,165r-12,l48,165r,-7l48,146r,-6xe" stroked="f">
                <v:path arrowok="t" o:connecttype="custom" o:connectlocs="1,42;41,109;21,0;33,101;15,100;8,100;9,73;9,64;25,59;33,63;33,91;33,101;12,35;16,37;18,37;17,32;17,31;22,31;24,31;23,35;22,36;27,36;29,36;29,41;29,42;25,41;23,40;24,45;24,47;18,47;17,47;18,43;19,41;14,41;12,41;12,37;12,35" o:connectangles="0,0,0,0,0,0,0,0,0,0,0,0,0,0,0,0,0,0,0,0,0,0,0,0,0,0,0,0,0,0,0,0,0,0,0,0,0"/>
                <o:lock v:ext="edit" verticies="t"/>
              </v:shape>
              <v:shape id="Freeform 464" o:spid="_x0000_s1444" style="position:absolute;left:808;top:195;width:44;height:103;visibility:visible;mso-wrap-style:square;v-text-anchor:top" coordsize="177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" path="m54,126r6,3l68,132r9,l76,126,72,115r-1,-7l78,108r13,l99,108r-1,6l94,125r-2,5l99,130r13,l119,130r,7l119,149r,6l111,153r-8,-2l94,147r1,7l98,166r1,7l91,173r-13,l71,173r2,-6l77,156r3,-5l72,151r-12,l54,151r,-7l54,132r,-6xm174,172l77,,1,155,,412r177,-1l174,172xm136,381r-25,-1l66,379r-26,l42,342r1,-70l44,234,71,215r35,l136,231r,40l136,342r,39xe" stroked="f">
                <v:path arrowok="t" o:connecttype="custom" o:connectlocs="15,32;19,33;19,32;18,27;19,27;25,27;24,29;23,33;25,33;30,33;30,34;30,39;28,38;23,37;24,39;25,43;23,43;18,43;18,42;20,38;18,38;13,38;13,36;13,32;13,32;19,0;0,103;43,43;34,95;16,95;10,95;11,68;11,59;26,54;34,58;34,86;34,95" o:connectangles="0,0,0,0,0,0,0,0,0,0,0,0,0,0,0,0,0,0,0,0,0,0,0,0,0,0,0,0,0,0,0,0,0,0,0,0,0"/>
                <o:lock v:ext="edit" verticies="t"/>
              </v:shape>
              <v:shape id="Freeform 465" o:spid="_x0000_s1445" style="position:absolute;left:662;top:65;width:164;height:117;visibility:visible;mso-wrap-style:square;v-text-anchor:top" coordsize="65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" path="m557,l545,23,517,78r-33,66l455,199r-12,24l431,199,400,144,364,78,333,23,321,,309,23,281,80r-32,67l222,203r-12,23l199,203,171,147,138,80,111,23,100,,85,35,50,113,16,191,,226r,38l,347r,83l,467r6,-1l19,464r6,-1l26,413r,-93l27,270r1,-11l47,238r55,-12l158,238r19,21l179,270r-1,51l177,417r,50l192,467r30,l237,467r2,-50l241,321r1,-51l246,259r24,-21l326,226r54,12l401,259r2,11l403,321r,96l403,467r19,l456,467r19,l475,417r1,-96l476,270r6,-11l502,238r51,-12l604,238r20,21l628,270r1,51l630,417r,50l638,467r13,l657,467r,-37l656,347r-1,-83l655,226,640,191,606,113,573,35,557,xm127,169r-6,-2l113,165r-9,-4l107,167r2,12l111,185r-7,l91,185r-8,l86,180r3,-10l90,165r-7,l71,165r-6,l65,158r,-11l65,140r6,4l79,147r9,l87,140,85,129r-2,-5l91,124r13,l111,124r-2,5l104,139r-2,6l109,145r12,l127,145r,5l127,162r,7xm585,168r-7,-2l569,162r-7,-3l563,166r3,12l568,184r-7,l549,184r-8,l543,179r2,-10l547,163r-6,l529,163r-7,l522,157r,-11l522,139r7,4l536,145r9,l544,139r-2,-11l541,123r8,l561,123r7,l566,128r-4,9l560,143r6,l578,143r7,l585,149r,12l585,168xm354,168r-8,-2l339,162r-8,-3l332,166r3,12l337,184r-7,l318,184r-8,l312,179r2,-10l317,163r-7,l298,163r-7,l291,157r,-11l291,139r7,4l304,145r10,l313,139r-2,-11l310,123r8,l330,123r7,l335,128r-4,9l329,143r6,l347,143r7,l354,149r,12l354,168xe" stroked="f">
                <v:path arrowok="t" o:connecttype="custom" o:connectlocs="114,50;91,20;70,20;50,51;25,0;0,57;0,117;6,103;12,60;45,68;44,117;60,104;67,60;101,68;101,117;119,104;125,60;157,68;157,117;164,108;160,48;32,42;27,42;23,46;22,41;16,41;18,36;21,32;28,31;25,36;32,38;144,42;141,45;135,46;137,41;130,39;134,36;135,31;142,31;141,36;146,40;85,41;84,46;77,46;77,41;73,37;78,36;77,31;84,32;87,36;88,42" o:connectangles="0,0,0,0,0,0,0,0,0,0,0,0,0,0,0,0,0,0,0,0,0,0,0,0,0,0,0,0,0,0,0,0,0,0,0,0,0,0,0,0,0,0,0,0,0,0,0,0,0,0,0"/>
                <o:lock v:ext="edit" verticies="t"/>
              </v:shape>
              <v:shape id="Freeform 466" o:spid="_x0000_s1446" style="position:absolute;left:335;top:395;width:110;height:104;visibility:visible;mso-wrap-style:square;v-text-anchor:top" coordsize="4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" path="m369,1l359,33r-22,71l315,175r-10,32l301,207r-8,l289,207,277,176,249,103,223,32,211,,200,33r-22,72l155,177r-11,33l140,210r-7,l129,210,119,178,96,105,73,33,63,1,53,33,31,105,9,178,,210r,53l,363r,53l5,416r12,l24,416r,-45l24,286r,-46l25,233r6,-15l48,210r13,l83,210r13,l113,218r9,15l124,240r,46l124,371r,45l130,416r14,l150,416r,-45l150,286r,-46l151,233r8,-15l180,210r17,l230,210r19,l268,218r10,15l280,240r,46l280,371r,45l289,416r16,l314,416r,-45l314,286r,-46l314,233r8,-15l339,210r14,l376,210r12,l403,218r6,15l410,240r,46l410,371r,45l416,416r15,l437,416r,-53l437,263r,-53l427,178,403,105,380,33,369,1xm340,155r5,15l355,180r15,3l384,180r10,-11l399,155r-5,-14l384,131r-15,-4l355,131r-10,10l340,155xm241,153r-3,-15l227,129r-14,-5l199,129r-10,9l184,153r5,14l199,177r14,4l227,177r11,-10l241,153xm35,156r3,14l49,180r14,4l78,181,89,170r3,-14l89,142,78,132,63,127r-14,5l39,142r-4,14xe" stroked="f">
                <v:path arrowok="t" o:connecttype="custom" o:connectlocs="85,26;77,52;73,52;63,26;53,0;39,44;35,53;32,53;18,8;13,8;0,53;0,91;1,104;6,104;6,60;8,55;15,53;24,53;31,60;31,93;33,104;38,104;38,60;40,55;50,53;63,53;70,60;70,93;73,104;79,104;79,60;81,55;89,53;98,53;103,60;103,93;105,104;110,104;110,53;101,26;93,0;87,43;93,46;100,39;97,33;89,33;86,39;57,32;50,32;46,38;54,45;60,42;9,39;16,46;22,43;22,36;16,32;9,39" o:connectangles="0,0,0,0,0,0,0,0,0,0,0,0,0,0,0,0,0,0,0,0,0,0,0,0,0,0,0,0,0,0,0,0,0,0,0,0,0,0,0,0,0,0,0,0,0,0,0,0,0,0,0,0,0,0,0,0,0,0"/>
                <o:lock v:ext="edit" verticies="t"/>
              </v:shape>
              <v:shape id="Freeform 467" o:spid="_x0000_s1447" style="position:absolute;left:1034;top:396;width:110;height:104;visibility:visible;mso-wrap-style:square;v-text-anchor:top" coordsize="43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" path="m400,149r-4,-14l386,125r-15,-4l357,125r-10,10l343,149r4,15l357,174r14,3l386,174r10,-10l400,149xm244,147r-5,-15l230,123r-15,-5l201,123r-11,9l187,147r3,14l201,171r14,4l230,171r9,-10l244,147xm93,150l90,136,80,126,65,121r-15,5l40,136r-3,14l40,164r10,10l65,178r15,-4l90,164r3,-14xm305,207r-4,l293,208r-4,l277,175,250,104,223,33,211,,201,33r-23,72l155,177r-11,33l141,210r-7,l130,210,120,177,97,106,73,34,64,1,54,34,32,106,10,177,,210r,54l,363r,53l5,416r12,l24,416r,-45l24,287r,-46l25,233r7,-15l49,210r12,l84,210r13,l113,218r9,15l124,241r,46l124,371r,45l132,416r12,l152,416r,-45l152,287r,-46l153,233r7,-15l180,210r18,l232,210r17,l269,218r9,15l281,241r,46l281,371r,45l289,416r16,l314,416r,-45l314,287r,-46l314,233r8,-15l340,210r13,l376,210r13,l403,218r6,15l410,241r,46l410,371r,45l417,416r14,l439,416r,-53l439,264r,-54l428,177,403,106,380,34,369,1,359,34r-22,70l315,175r-10,32xe" stroked="f">
                <v:path arrowok="t" o:connecttype="custom" o:connectlocs="97,31;89,31;86,37;93,44;99,41;61,37;54,30;48,33;48,40;54,44;61,37;23,34;16,30;9,38;13,44;20,44;23,38;73,52;69,44;53,0;45,26;36,53;33,53;24,27;16,0;3,44;0,66;0,104;6,104;6,72;6,58;12,53;24,53;31,58;31,72;31,104;38,104;38,72;38,58;45,53;62,53;70,58;70,72;70,104;79,104;79,72;79,58;85,53;97,53;102,58;103,72;103,104;110,104;110,66;107,44;92,0;84,26;76,52" o:connectangles="0,0,0,0,0,0,0,0,0,0,0,0,0,0,0,0,0,0,0,0,0,0,0,0,0,0,0,0,0,0,0,0,0,0,0,0,0,0,0,0,0,0,0,0,0,0,0,0,0,0,0,0,0,0,0,0,0,0"/>
                <o:lock v:ext="edit" verticies="t"/>
              </v:shape>
              <v:shape id="Freeform 468" o:spid="_x0000_s1448" style="position:absolute;left:966;top:560;width:249;height:234;visibility:visible;mso-wrap-style:square;v-text-anchor:top" coordsize="998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" path="m910,273r-8,-2l891,268r-10,-4l883,271r3,16l888,295r-8,l862,295r-9,l855,289r5,-13l862,269r-9,l838,269r-9,l829,260r,-15l829,236r9,6l847,245r12,l858,237r-3,-14l853,215r9,l880,215r8,l886,222r-5,13l877,242r9,l902,242r8,l910,250r,16l910,273xm656,277r-8,-2l638,270r-11,-4l629,275r3,15l634,298r-8,l609,298r-10,l601,291r5,-13l608,271r-9,l584,271r-9,l575,264r,-16l575,239r9,6l593,248r12,-1l604,239r-3,-14l599,219r10,l626,219r8,l632,225r-5,13l625,245r7,l648,245r8,l656,253r,16l656,277xm405,280r-9,-3l386,273r-10,-4l378,277r4,15l384,301r-9,l357,301r-8,l351,294r3,-13l356,275r-7,l333,275r-9,l324,266r,-16l324,243r9,4l342,250r12,l353,243r-3,-14l349,221r8,l375,221r9,l382,227r-6,14l373,247r9,l397,247r8,l405,256r,15l405,280xm145,282r-9,-2l126,277r-9,-6l119,280r3,15l124,304r-9,l98,304r-9,l91,297r5,-13l98,277r-9,l74,277r-9,l65,269r,-15l65,245r8,5l82,254r13,-1l93,246,90,232r-1,-8l98,224r17,l124,224r-2,7l117,244r-4,6l122,250r15,l145,250r,9l145,275r,7xm871,r-7,19l847,66r-25,65l795,201r-24,65l753,313r-7,19l739,313,721,266,696,201,670,131,644,66,627,19,619,r-7,19l595,66r-24,65l544,201r-23,65l504,313r-8,19l489,313,471,266,445,201,418,131,391,66,373,19,366,r-8,19l340,66r-26,65l286,201r-25,65l241,313r-7,19l226,313,209,266,184,201,156,131,131,66,112,19,104,,99,19,85,65,64,130,42,199,22,263,7,310,1,328r,5l,344r,4l7,344r16,-8l52,332r26,4l90,346r3,5l93,368r,46l93,480r,74l93,629r,65l93,738r,18l99,760r11,10l117,775r,-15l117,721r,-55l117,599r,-71l117,461r,-56l117,366r,-15l121,346r18,-10l175,332r34,4l223,346r2,5l225,361r,28l225,430r,53l225,544r,66l225,678r,65l225,804r,53l225,899r,27l225,936r6,-5l242,925r5,-4l247,910r,-32l247,831r,-59l247,706r,-70l247,565r,-67l247,440r,-47l247,362r,-11l253,346r20,-10l307,332r31,5l352,346r4,5l356,369r,48l356,482r,71l356,619r,47l356,685r9,-8l374,681r4,5l378,667r,-48l378,554r,-71l378,417r,-47l378,351r7,-5l404,336r29,-4l462,336r17,10l485,351r,11l485,395r,50l485,505r,67l485,641r,67l485,768r,48l485,849r,12l490,862r11,2l507,864r,-11l507,820r1,-50l508,710r,-67l509,573r,-67l509,445r,-50l510,363r,-12l516,346r18,-10l564,332r26,4l605,346r4,5l609,370r,48l609,485r,74l609,624r,50l609,692r12,-8l629,689r2,5l631,675r,-49l631,559r,-73l631,419r,-49l631,351r6,-5l653,336r30,-4l713,336r16,10l735,351r,11l735,393r,46l735,497r,66l735,633r,68l735,767r1,58l736,872r,30l736,914r5,3l751,924r7,3l758,915r,-31l758,836r-1,-59l757,710r,-70l757,567r,-66l757,441r,-47l757,362r,-11l763,346r19,-10l809,332r29,4l855,346r7,5l862,368r,46l861,479r,74l860,628r,64l860,737r-1,18l865,749r10,-12l882,732r,-17l882,674r,-62l882,542r,-70l882,411r,-43l882,351r6,-5l906,336r31,-4l970,336r21,8l998,348r,-4l997,333r,-5l990,310,972,263,948,199,920,130,896,65,879,19,871,xe" stroked="f">
                <v:path arrowok="t" o:connecttype="custom" o:connectlocs="222,74;215,67;207,59;213,54;219,61;227,68;158,73;151,70;143,62;150,56;156,60;164,67;94,69;88,74;81,67;88,61;95,57;101,64;29,68;22,76;16,69;24,63;31,56;36,63;205,33;174,50;142,33;111,50;78,33;46,50;16,33;0,87;23,88;23,185;29,180;29,88;56,88;56,186;60,231;62,159;63,87;89,92;91,169;94,104;115,84;121,143;122,216;127,161;129,87;152,93;155,171;157,105;178,84;183,141;184,229;189,194;189,88;215,88;215,184;220,169;222,87;249,86;224,16" o:connectangles="0,0,0,0,0,0,0,0,0,0,0,0,0,0,0,0,0,0,0,0,0,0,0,0,0,0,0,0,0,0,0,0,0,0,0,0,0,0,0,0,0,0,0,0,0,0,0,0,0,0,0,0,0,0,0,0,0,0,0,0,0,0,0"/>
                <o:lock v:ext="edit" verticies="t"/>
              </v:shape>
              <v:shape id="Freeform 469" o:spid="_x0000_s1449" style="position:absolute;left:892;top:433;width:68;height:278;visibility:visible;mso-wrap-style:square;v-text-anchor:top" coordsize="273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" path="m178,154r-8,-3l159,148r-10,-4l151,152r3,16l156,176r-8,l130,176r-9,l123,169r5,-13l130,149r-9,l106,149r-9,l97,141r,-15l97,117r9,6l115,125r12,l126,117r-4,-14l121,96r9,l148,96r8,l154,103r-5,13l147,123r7,l170,123r8,l178,130r,16l178,154xm272,173l252,146,207,86,162,27,142,,120,25,71,82,22,140,,165r,7l,190r,28l,255r,45l,353r,57l1,471r,65l1,603r,68l1,737r,66l1,864r,57l2,974r,45l2,1056r,28l2,1102r,7l9,1099r14,-19l30,1070r,-6l30,1043r,-32l30,969r,-50l29,863r,-61l29,737,28,670r,-66l28,539r,-61l27,421r,-49l27,330r,-32l27,277r,-6l26,249r7,-41l68,187r36,20l114,246r,19l114,274r,22l115,331r,45l116,430r1,60l118,555r1,66l120,686r2,65l123,810r,54l125,910r1,35l126,967r,9l131,976r10,l147,976r,-9l147,945r1,-36l148,863r,-54l149,749r1,-66l150,616r1,-67l151,485r1,-61l152,369r1,-45l153,288r,-22l153,258r2,-20l171,202r45,-18l244,203r6,34l250,254r,8l250,284r,34l250,362r,53l250,475r1,63l251,605r,67l252,739r,65l252,863r,53l252,959r1,34l253,1015r,8l258,1042r9,35l273,1095r,-6l273,1071r,-27l273,1008r,-44l273,912r,-56l273,796r,-64l273,668r,-66l272,536r,-63l272,412r,-56l272,305r,-44l272,225r,-28l272,180r,-7xe" stroked="f">
                <v:path arrowok="t" o:connecttype="custom" o:connectlocs="37,36;39,44;30,44;32,37;24,37;24,29;32,31;30,24;39,24;37,31;44,31;44,39;63,37;35,0;0,41;0,55;0,103;0,168;0,231;0,272;2,275;7,267;7,230;7,168;7,106;7,69;8,52;28,62;28,74;29,123;30,188;31,237;33,245;37,242;37,203;38,138;38,81;38,65;54,46;62,64;62,91;63,152;63,216;63,254;67,270;68,268;68,229;68,167;68,103;68,56;68,43" o:connectangles="0,0,0,0,0,0,0,0,0,0,0,0,0,0,0,0,0,0,0,0,0,0,0,0,0,0,0,0,0,0,0,0,0,0,0,0,0,0,0,0,0,0,0,0,0,0,0,0,0,0,0"/>
                <o:lock v:ext="edit" verticies="t"/>
              </v:shape>
              <v:shape id="Freeform 470" o:spid="_x0000_s1450" style="position:absolute;left:809;top:423;width:64;height:160;visibility:visible;mso-wrap-style:square;v-text-anchor:top" coordsize="25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" path="m156,146r-6,-2l142,140r-9,-3l135,144r3,12l140,162r-8,l119,162r-7,l113,157r4,-10l118,142r-7,l99,142r-6,l93,135r,-12l93,116r6,4l107,122r9,l115,116r-3,-12l112,99r7,l132,99r8,l138,104r-5,10l131,120r7,l150,120r6,l156,126r,13l156,146xm130,l110,26,65,83,20,140,,166r,14l,216r1,53l1,333r1,72l3,475r,65l5,593r,37l5,643r6,-9l22,618r6,-9l28,590r,-48l27,476r,-72l25,338r,-48l25,271r,-22l34,210,58,188r33,20l101,246r1,19l102,302r,78l104,457r,35l108,487r10,-10l122,472r5,5l135,486r6,5l141,455r,-80l141,295r,-36l142,239r12,-35l190,185r30,18l232,237r2,19l234,274r,47l234,387r,71l234,524r,49l234,591r6,10l251,620r5,8l256,616r,-35l256,531r,-63l256,401r,-66l256,272r,-50l256,187r,-13l237,147,193,87,150,27,130,xe" stroked="f">
                <v:path arrowok="t" o:connecttype="custom" o:connectlocs="36,35;34,36;35,40;28,40;29,37;28,35;23,35;23,29;27,30;29,29;28,25;35,25;33,28;35,30;39,30;39,36;33,0;5,35;0,45;0,83;1,134;1,160;6,154;7,147;7,101;6,67;9,52;23,52;26,66;26,114;27,121;31,117;35,122;35,93;35,64;48,46;58,59;59,68;59,114;59,147;63,154;64,153;64,116;64,68;64,43;48,22;33,0" o:connectangles="0,0,0,0,0,0,0,0,0,0,0,0,0,0,0,0,0,0,0,0,0,0,0,0,0,0,0,0,0,0,0,0,0,0,0,0,0,0,0,0,0,0,0,0,0,0,0"/>
                <o:lock v:ext="edit" verticies="t"/>
              </v:shape>
              <v:shape id="Freeform 471" o:spid="_x0000_s1451" style="position:absolute;left:626;top:486;width:3;height:79;visibility:visible;mso-wrap-style:square;v-text-anchor:top" coordsize="1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" path="m1,316l3,302,8,275r3,-15l11,222r,-85l11,53r,-38l10,11,9,5,5,,2,5,,11r,4l,38,,94r1,72l1,238r,56l1,316xe" stroked="f">
                <v:path arrowok="t" o:connecttype="custom" o:connectlocs="0,79;1,76;2,69;3,65;3,65;3,56;3,34;3,13;3,4;3,4;3,3;2,1;1,0;1,0;1,1;0,3;0,4;0,4;0,10;0,24;0,42;0,60;0,74;0,79;0,79;0,79" o:connectangles="0,0,0,0,0,0,0,0,0,0,0,0,0,0,0,0,0,0,0,0,0,0,0,0,0,0"/>
              </v:shape>
              <v:shape id="Freeform 472" o:spid="_x0000_s1452" style="position:absolute;left:657;top:484;width:2;height:77;visibility:visible;mso-wrap-style:square;v-text-anchor:top" coordsize="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" path="m,267r3,11l8,299r2,11l10,288r,-55l10,163r,-70l10,38r,-22l10,12,8,4,4,,1,4,,12r,4l,42r,63l,178r,63l,267xe" stroked="f">
                <v:path arrowok="t" o:connecttype="custom" o:connectlocs="0,66;1,69;2,74;2,77;2,77;2,72;2,58;2,40;2,23;2,9;2,4;2,4;2,3;2,1;1,0;1,0;0,1;0,3;0,4;0,4;0,10;0,26;0,44;0,60;0,66;0,66;0,66" o:connectangles="0,0,0,0,0,0,0,0,0,0,0,0,0,0,0,0,0,0,0,0,0,0,0,0,0,0,0"/>
              </v:shape>
              <v:shape id="Freeform 473" o:spid="_x0000_s1453" style="position:absolute;left:611;top:426;width:64;height:162;visibility:visible;mso-wrap-style:square;v-text-anchor:top" coordsize="25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" path="m157,144r-8,-4l141,138r-8,-3l135,142r2,12l139,160r-7,l118,160r-7,l113,155r3,-10l117,138r-6,l99,138r-7,l92,132r,-12l92,113r7,4l106,120r9,l114,113r-2,-11l111,97r7,l132,97r7,l137,102r-4,10l130,117r7,l150,117r7,l157,124r,12l157,144xm,166r,13l,215r,54l1,333r1,71l2,475r1,65l3,593r1,37l4,643r5,-9l19,619r6,-8l25,591r,-48l26,477r,-72l26,338r1,-48l27,271r,-22l37,208,67,188r27,19l102,246r,19l102,302r,77l102,457r,37l107,488r9,-11l122,472r5,3l136,479r5,4l141,447r-1,-76l140,293r,-35l139,239r11,-35l193,184r28,20l228,241r-1,19l227,284r,60l227,422r1,78l228,560r,25l235,601r13,32l255,650r,-14l255,600r,-53l255,483r,-72l255,341r,-65l255,223r,-37l255,173,236,146,192,87,149,27,129,,101,33,63,81,26,131,,166xe" stroked="f">
                <v:path arrowok="t" o:connecttype="custom" o:connectlocs="35,34;34,35;35,40;28,40;29,36;28,34;23,34;23,28;27,30;29,28;28,24;35,24;33,28;34,29;39,29;39,36;0,45;0,83;1,135;1,160;5,154;6,147;7,101;7,68;9,52;24,52;26,66;26,114;27,122;31,118;35,120;35,92;35,64;48,46;57,60;57,71;57,125;57,146;64,162;64,150;64,102;64,56;64,43;37,7;25,8;0,41" o:connectangles="0,0,0,0,0,0,0,0,0,0,0,0,0,0,0,0,0,0,0,0,0,0,0,0,0,0,0,0,0,0,0,0,0,0,0,0,0,0,0,0,0,0,0,0,0,0"/>
                <o:lock v:ext="edit" verticies="t"/>
              </v:shape>
              <v:shape id="Freeform 474" o:spid="_x0000_s1454" style="position:absolute;left:524;top:433;width:65;height:274;visibility:visible;mso-wrap-style:square;v-text-anchor:top" coordsize="257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" path="m166,146r-9,-4l147,139r-11,-4l139,143r3,16l144,166r-9,l119,166r-10,l111,160r4,-13l118,140r-9,l93,140r-8,l85,131r,-15l85,108r8,5l103,116r11,l113,108,111,94r-2,-8l119,86r16,l144,86r-2,8l136,106r-3,8l142,114r15,l166,114r,7l166,137r,9xm130,l110,26,65,83,20,140,,165r,7l,189r,28l,254r,45l1,351r,57l1,468r1,65l2,598r,66l3,731r,64l3,856r1,57l4,964r,45l4,1046r,27l5,1091r,6l11,1086r11,-19l29,1056r,-7l29,1028r,-30l29,956r,-48l29,852r,-61l29,728r,-65l29,597r,-63l29,473r,-54l29,369r,-40l29,297r,-20l29,269r,-20l36,208,58,187r35,20l102,245r,20l102,274r,22l102,331r,45l102,430r,60l103,555r,65l103,686r,65l103,811r,54l103,910r1,35l104,967r,9l112,976r14,l135,976r,-9l135,945r,-36l135,863r1,-54l136,749r1,-65l137,616r2,-67l139,484r1,-60l140,370r1,-46l141,288r,-22l141,257r,-19l153,203r43,-19l223,205r7,36l229,260r,7l229,289r,33l229,366r,51l229,477r1,62l230,605r,67l230,738r,62l230,859r,52l230,955r,33l230,1010r,7l236,1032r14,26l257,1072r,-6l257,1047r,-30l257,979r-1,-47l256,878r,-59l256,756r,-67l256,623r,-67l256,490r,-64l256,367r,-54l256,266r,-38l256,198r,-18l256,173,225,129,194,86,162,42,130,xe" stroked="f">
                <v:path arrowok="t" o:connecttype="custom" o:connectlocs="34,34;36,41;28,41;30,35;21,35;21,27;29,29;28,21;36,21;34,28;42,28;42,36;16,21;0,43;0,75;1,133;1,199;1,252;1,274;7,264;7,249;7,198;7,133;7,82;7,67;15,47;26,66;26,94;26,155;26,216;26,244;34,244;34,227;35,171;35,106;36,66;39,51;58,60;58,72;58,119;58,184;58,239;58,254;65,268;65,245;65,189;65,122;65,66;65,43;41,10" o:connectangles="0,0,0,0,0,0,0,0,0,0,0,0,0,0,0,0,0,0,0,0,0,0,0,0,0,0,0,0,0,0,0,0,0,0,0,0,0,0,0,0,0,0,0,0,0,0,0,0,0,0"/>
                <o:lock v:ext="edit" verticies="t"/>
              </v:shape>
              <v:shape id="Freeform 475" o:spid="_x0000_s1455" style="position:absolute;left:1236;top:719;width:48;height:107;visibility:visible;mso-wrap-style:square;v-text-anchor:top" coordsize="19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" path="m132,132r-9,-3l113,126r-11,-5l104,130r5,15l110,153r-9,l85,153r-9,l78,146r3,-13l84,127r-9,l59,127r-7,l52,118r,-16l52,95r7,4l69,102r12,l79,95,77,81,76,73r9,l101,73r9,l108,81r-6,12l100,100r8,l123,100r9,l132,108r,15l132,132xm,120r,23l,201r,75l,350r,57l,430r8,l21,430r8,l27,417,25,381,24,332r5,-54l40,229,60,192,92,178r34,14l147,229r14,48l167,331r1,48l167,415r-1,14l174,429r12,1l192,430r,-23l192,350r,-75l192,199r,-57l192,119,167,87,119,31,92,,69,32,24,89,,120xe" stroked="f">
                <v:path arrowok="t" o:connecttype="custom" o:connectlocs="31,32;26,30;26,32;28,38;25,38;19,38;20,36;21,32;19,32;13,32;13,29;13,24;15,25;20,25;20,24;19,18;21,18;28,18;27,20;25,25;27,25;33,25;33,27;33,33;0,30;0,50;0,87;0,107;2,107;7,107;7,104;6,83;10,57;23,44;32,48;40,69;42,94;42,107;44,107;48,107;48,101;48,68;48,35;48,30;30,8;23,0;6,22;0,30" o:connectangles="0,0,0,0,0,0,0,0,0,0,0,0,0,0,0,0,0,0,0,0,0,0,0,0,0,0,0,0,0,0,0,0,0,0,0,0,0,0,0,0,0,0,0,0,0,0,0,0"/>
                <o:lock v:ext="edit" verticies="t"/>
              </v:shape>
              <v:shape id="Freeform 476" o:spid="_x0000_s1456" style="position:absolute;left:194;top:717;width:48;height:108;visibility:visible;mso-wrap-style:square;v-text-anchor:top" coordsize="193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" path="m93,l69,32,25,89,,119r,23l,201r,74l,350r,57l,430r7,l21,430r7,l27,417,25,380r,-49l29,277,40,228,60,192,93,178r33,14l148,228r13,48l166,330r2,48l168,414r-2,15l173,429r13,1l193,430r,-23l193,350r,-76l193,200r,-59l193,118,166,88,119,31,93,xm132,132r-8,-4l113,125r-10,-4l105,129r3,16l110,152r-8,l84,152r-9,l77,146r5,-13l83,126r-8,l60,126r-9,l51,118r,-15l51,94r9,6l69,102r12,l80,94,76,80,75,72r9,l102,72r8,l107,80r-4,13l99,100r9,l124,100r8,l132,107r,16l132,132xe" stroked="f">
                <v:path arrowok="t" o:connecttype="custom" o:connectlocs="17,8;0,30;0,36;0,69;0,102;0,108;5,108;7,108;6,95;7,70;15,48;23,45;37,57;41,83;42,104;41,108;46,108;48,108;48,88;48,50;48,30;41,22;23,0;23,0;31,32;26,30;26,32;27,38;25,38;19,38;19,37;21,32;19,32;13,32;13,30;13,24;15,25;20,26;20,24;19,18;21,18;27,18;27,20;25,25;27,25;33,25;33,27;33,33;33,33" o:connectangles="0,0,0,0,0,0,0,0,0,0,0,0,0,0,0,0,0,0,0,0,0,0,0,0,0,0,0,0,0,0,0,0,0,0,0,0,0,0,0,0,0,0,0,0,0,0,0,0,0"/>
                <o:lock v:ext="edit" verticies="t"/>
              </v:shape>
              <v:shape id="Freeform 477" o:spid="_x0000_s1457" style="position:absolute;left:187;top:836;width:55;height:42;visibility:visible;mso-wrap-style:square;v-text-anchor:top" coordsize="21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" path="m146,97r-8,-2l130,93r-9,-4l123,96r3,12l127,115r-7,l107,115r-8,l101,109r2,-9l106,93r-7,l86,93r-7,l79,86r,-13l79,67r7,4l93,73r10,l102,67,100,56,99,49r8,l120,49r7,l125,55r-4,11l119,71r7,l138,71r8,l146,78r,13l146,97xm,l,166r218,l218,,,xe" stroked="f">
                <v:path arrowok="t" o:connecttype="custom" o:connectlocs="37,25;35,24;33,24;31,23;31,23;31,24;32,27;32,29;32,29;30,29;27,29;25,29;25,29;25,28;26,25;27,24;27,24;25,24;22,24;20,24;20,24;20,22;20,18;20,17;20,17;22,18;23,18;26,18;26,18;26,17;25,14;25,12;25,12;27,12;30,12;32,12;32,12;32,14;31,17;30,18;30,18;32,18;35,18;37,18;37,18;37,20;37,23;37,25;37,25;0,0;0,42;55,42;55,0;0,0;0,0" o:connectangles="0,0,0,0,0,0,0,0,0,0,0,0,0,0,0,0,0,0,0,0,0,0,0,0,0,0,0,0,0,0,0,0,0,0,0,0,0,0,0,0,0,0,0,0,0,0,0,0,0,0,0,0,0,0,0"/>
                <o:lock v:ext="edit" verticies="t"/>
              </v:shape>
              <v:shape id="Freeform 478" o:spid="_x0000_s1458" style="position:absolute;left:1233;top:834;width:54;height:42;visibility:visible;mso-wrap-style:square;v-text-anchor:top" coordsize="21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" path="m138,94r-6,l119,94r-8,l113,100r3,11l117,116r-6,l97,116r-8,l91,110,94,97r1,-7l87,93r-9,4l71,99r,-7l71,79r,-7l78,72r13,l98,72,95,66,91,56,89,49r8,l111,49r6,l116,56r-1,12l113,75r10,l132,71r6,-3l138,75r,13l138,94xm,l,168r216,l216,,,xe" stroked="f">
                <v:path arrowok="t" o:connecttype="custom" o:connectlocs="35,24;33,24;30,24;28,24;28,24;28,25;29,28;29,29;29,29;28,29;24,29;22,29;22,29;23,28;24,24;24,23;24,23;22,23;20,24;18,25;18,25;18,23;18,20;18,18;18,18;20,18;23,18;25,18;25,18;24,17;23,14;22,12;22,12;24,12;28,12;29,12;29,12;29,14;29,17;28,19;28,19;31,19;33,18;35,17;35,17;35,19;35,22;35,24;35,24;0,0;0,42;54,42;54,0;0,0;0,0" o:connectangles="0,0,0,0,0,0,0,0,0,0,0,0,0,0,0,0,0,0,0,0,0,0,0,0,0,0,0,0,0,0,0,0,0,0,0,0,0,0,0,0,0,0,0,0,0,0,0,0,0,0,0,0,0,0,0"/>
                <o:lock v:ext="edit" verticies="t"/>
              </v:shape>
              <v:shape id="Freeform 479" o:spid="_x0000_s1459" style="position:absolute;left:318;top:878;width:28;height:33;visibility:visible;mso-wrap-style:square;v-text-anchor:top" coordsize="11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" path="m89,52l68,38,43,40,18,52,19,37,30,27,43,20r21,l81,27,95,39r,6l92,49r-3,3xm114,39l97,18,74,6,45,,30,6,13,14,1,22r,20l1,61r17,5l18,73r-1,4l13,81,4,86,,94r3,8l21,122r25,12l75,132,92,120r13,-16l114,83r-9,-5l95,74,92,64r7,-5l106,56r8,3l114,54r,-10l114,39xe" stroked="f">
                <v:path arrowok="t" o:connecttype="custom" o:connectlocs="22,13;17,9;11,10;4,13;4,13;5,9;7,7;11,5;11,5;16,5;20,7;23,10;23,10;23,11;23,12;22,13;22,13;28,10;24,4;18,1;11,0;11,0;7,1;3,3;0,5;0,5;0,10;0,15;4,16;4,16;4,18;4,19;3,20;3,20;1,21;0,23;1,25;1,25;5,30;11,33;18,33;18,33;23,30;26,26;28,20;28,20;26,19;23,18;23,16;23,16;24,15;26,14;28,15;28,15;28,13;28,11;28,10;28,10" o:connectangles="0,0,0,0,0,0,0,0,0,0,0,0,0,0,0,0,0,0,0,0,0,0,0,0,0,0,0,0,0,0,0,0,0,0,0,0,0,0,0,0,0,0,0,0,0,0,0,0,0,0,0,0,0,0,0,0,0,0"/>
                <o:lock v:ext="edit" verticies="t"/>
              </v:shape>
              <v:shape id="Freeform 480" o:spid="_x0000_s1460" style="position:absolute;left:357;top:878;width:31;height:27;visibility:visible;mso-wrap-style:square;v-text-anchor:top" coordsize="12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" path="m30,47r-2,l23,47r-3,l20,34,31,25,45,18r19,l81,24,94,35,78,45,53,36,30,47xm86,6l60,,31,3,8,15,,32,5,52r18,7l21,70r-9,3l3,79,6,91r8,9l23,108,53,94,86,84r36,-3l117,80r-6,-5l106,74,104,62r10,-7l122,50,113,32,102,17,86,6xe" stroked="f">
                <v:path arrowok="t" o:connecttype="custom" o:connectlocs="8,12;7,12;6,12;5,12;5,12;5,9;8,6;11,5;11,5;16,5;21,6;24,9;24,9;20,11;13,9;8,12;8,12;22,2;15,0;8,1;2,4;2,4;0,8;1,13;6,15;6,15;5,18;3,18;1,20;1,20;2,23;4,25;6,27;6,27;13,24;22,21;31,20;31,20;30,20;28,19;27,19;27,19;26,16;29,14;31,13;31,13;29,8;26,4;22,2;22,2" o:connectangles="0,0,0,0,0,0,0,0,0,0,0,0,0,0,0,0,0,0,0,0,0,0,0,0,0,0,0,0,0,0,0,0,0,0,0,0,0,0,0,0,0,0,0,0,0,0,0,0,0,0"/>
                <o:lock v:ext="edit" verticies="t"/>
              </v:shape>
              <v:shape id="Freeform 481" o:spid="_x0000_s1461" style="position:absolute;left:400;top:879;width:31;height:29;visibility:visible;mso-wrap-style:square;v-text-anchor:top" coordsize="1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" path="m101,44l80,38,56,37,35,47,27,44,25,39r,-7l51,18r27,l101,34r,3l101,42r,2xm118,39l101,15,74,3,42,,23,6,9,17,,34,7,50r11,6l27,69r-2,2l21,73r-6,l7,77,2,84r3,9l7,96r4,l13,93,47,91r31,8l101,117r2,-1l107,114r2,-2l117,96r,-17l109,69r3,-8l119,59r6,-5l122,49r-3,-4l118,39xe" stroked="f">
                <v:path arrowok="t" o:connecttype="custom" o:connectlocs="25,11;20,9;14,9;9,12;9,12;7,11;6,10;6,8;6,8;13,4;19,4;25,8;25,8;25,9;25,10;25,11;25,11;29,10;25,4;18,1;10,0;10,0;6,1;2,4;0,8;0,8;2,12;4,14;7,17;7,17;6,18;5,18;4,18;4,18;2,19;0,21;1,23;1,23;2,24;3,24;3,23;3,23;12,23;19,25;25,29;25,29;26,29;27,28;27,28;27,28;29,24;29,20;27,17;27,17;28,15;30,15;31,13;31,13;30,12;30,11;29,10;29,10" o:connectangles="0,0,0,0,0,0,0,0,0,0,0,0,0,0,0,0,0,0,0,0,0,0,0,0,0,0,0,0,0,0,0,0,0,0,0,0,0,0,0,0,0,0,0,0,0,0,0,0,0,0,0,0,0,0,0,0,0,0,0,0,0,0"/>
                <o:lock v:ext="edit" verticies="t"/>
              </v:shape>
              <v:shape id="Freeform 482" o:spid="_x0000_s1462" style="position:absolute;left:442;top:878;width:31;height:34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" path="m42,36r-4,5l28,51r-5,5l21,37,34,26,50,17,68,16r16,7l97,34r3,4l100,45r1,6l82,45,63,37,42,36xm119,31l99,13,76,2,50,,30,5,12,16,,31,,47,7,61,20,71,5,83r1,21l18,121r24,10l67,135r25,-6l106,115,118,99r3,-19l116,79r-9,-3l101,75,100,62r12,-4l123,51r-2,-5l120,38r-1,-7xe" stroked="f">
                <v:path arrowok="t" o:connecttype="custom" o:connectlocs="11,9;10,10;7,13;6,14;6,14;5,9;9,7;13,4;13,4;17,4;21,6;24,9;24,9;25,10;25,11;25,13;25,13;21,11;16,9;11,9;11,9;30,8;25,3;19,1;13,0;13,0;8,1;3,4;0,8;0,8;0,12;2,15;5,18;5,18;1,21;2,26;5,30;5,30;11,33;17,34;23,32;23,32;27,29;30,25;30,20;30,20;29,20;27,19;25,19;25,19;25,16;28,15;31,13;31,13;30,12;30,10;30,8;30,8" o:connectangles="0,0,0,0,0,0,0,0,0,0,0,0,0,0,0,0,0,0,0,0,0,0,0,0,0,0,0,0,0,0,0,0,0,0,0,0,0,0,0,0,0,0,0,0,0,0,0,0,0,0,0,0,0,0,0,0,0,0"/>
                <o:lock v:ext="edit" verticies="t"/>
              </v:shape>
              <v:shape id="Freeform 483" o:spid="_x0000_s1463" style="position:absolute;left:484;top:878;width:30;height:34;visibility:visible;mso-wrap-style:square;v-text-anchor:top" coordsize="11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" path="m56,34r-9,4l31,47r-7,4l24,33,40,25,56,17,72,16,86,28r14,13l85,47,71,37,56,34xm105,19l86,6,64,,38,,23,6,8,14,,29,3,44,8,58r16,3l26,72r-9,7l6,80r,12l6,104r2,10l30,127r27,8l85,131r17,-14l114,102r3,-22l116,80r-3,l112,80r-7,-2l100,74r,-9l103,61r8,l117,61r,-15l114,31,105,19xe" stroked="f">
                <v:path arrowok="t" o:connecttype="custom" o:connectlocs="14,9;12,10;8,12;6,13;6,13;6,8;10,6;14,4;14,4;18,4;22,7;26,10;26,10;22,12;18,9;14,9;14,9;27,5;22,2;16,0;10,0;10,0;6,2;2,4;0,7;0,7;1,11;2,15;6,15;6,15;7,18;4,20;2,20;2,20;2,23;2,26;2,29;2,29;8,32;15,34;22,33;22,33;26,29;29,26;30,20;30,20;30,20;29,20;29,20;29,20;27,20;26,19;26,16;26,16;26,15;28,15;30,15;30,15;30,12;29,8;27,5;27,5" o:connectangles="0,0,0,0,0,0,0,0,0,0,0,0,0,0,0,0,0,0,0,0,0,0,0,0,0,0,0,0,0,0,0,0,0,0,0,0,0,0,0,0,0,0,0,0,0,0,0,0,0,0,0,0,0,0,0,0,0,0,0,0,0,0"/>
                <o:lock v:ext="edit" verticies="t"/>
              </v:shape>
              <v:shape id="Freeform 484" o:spid="_x0000_s1464" style="position:absolute;left:1177;top:877;width:29;height:34;visibility:visible;mso-wrap-style:square;v-text-anchor:top" coordsize="11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" path="m90,46l71,31,47,34,24,46,21,41r,-5l22,32,46,17r28,l98,34r-2,5l94,42r-4,4xm115,41l95,16,67,,32,2,14,17,3,36,2,61r4,l10,59r2,-3l21,69,8,79,,85r6,22l21,122r18,12l65,133r26,-9l113,104r2,-12l113,84,103,78,101,66r9,-12l115,41xe" stroked="f">
                <v:path arrowok="t" o:connecttype="custom" o:connectlocs="23,12;18,8;12,9;6,12;6,12;5,10;5,9;6,8;6,8;12,4;19,4;25,9;25,9;24,10;24,11;23,12;23,12;29,10;24,4;17,0;8,1;8,1;4,4;1,9;1,15;1,15;2,15;3,15;3,14;3,14;5,18;2,20;0,22;0,22;2,27;5,31;10,34;10,34;16,34;23,31;28,26;28,26;29,23;28,21;26,20;26,20;25,17;28,14;29,10;29,10" o:connectangles="0,0,0,0,0,0,0,0,0,0,0,0,0,0,0,0,0,0,0,0,0,0,0,0,0,0,0,0,0,0,0,0,0,0,0,0,0,0,0,0,0,0,0,0,0,0,0,0,0,0"/>
                <o:lock v:ext="edit" verticies="t"/>
              </v:shape>
              <v:shape id="Freeform 485" o:spid="_x0000_s1465" style="position:absolute;left:1010;top:878;width:32;height:33;visibility:visible;mso-wrap-style:square;v-text-anchor:top" coordsize="12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" path="m36,36r-1,3l31,46r-1,3l24,41,28,30r6,-8l56,15r23,2l100,29r2,2l102,38r1,6l84,36,59,29,36,36xm42,l20,12,8,33,2,51r9,3l22,58r4,7l18,71,9,75,,75,4,97r16,17l36,129r28,2l90,125r20,-18l120,94,119,79,106,71,116,54r11,-7l120,29,98,8,72,,42,xe" stroked="f">
                <v:path arrowok="t" o:connecttype="custom" o:connectlocs="9,9;9,10;8,12;8,12;8,12;6,10;7,8;9,6;9,6;14,4;20,4;25,7;25,7;26,8;26,10;26,11;26,11;21,9;15,7;9,9;9,9;11,0;5,3;2,8;1,13;1,13;3,14;6,15;7,16;7,16;5,18;2,19;0,19;0,19;1,24;5,29;9,32;9,32;16,33;23,31;28,27;28,27;30,24;30,20;27,18;27,18;29,14;32,12;30,7;30,7;25,2;18,0;11,0;11,0" o:connectangles="0,0,0,0,0,0,0,0,0,0,0,0,0,0,0,0,0,0,0,0,0,0,0,0,0,0,0,0,0,0,0,0,0,0,0,0,0,0,0,0,0,0,0,0,0,0,0,0,0,0,0,0,0,0"/>
                <o:lock v:ext="edit" verticies="t"/>
              </v:shape>
              <v:shape id="Freeform 486" o:spid="_x0000_s1466" style="position:absolute;left:1053;top:878;width:27;height:31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" path="m96,44l81,35,62,31,44,34r-4,7l33,47r-8,2l30,29,51,19,70,14r11,3l90,25r8,6l98,35r-1,5l96,44xm52,l27,8,10,29,6,56r4,2l20,61r5,2l22,74,10,75,,80,2,99r9,13l25,124r22,l68,113,84,99,93,75,110,56r,-29l94,12,74,3,52,xe" stroked="f">
                <v:path arrowok="t" o:connecttype="custom" o:connectlocs="24,11;20,9;15,8;11,9;11,9;10,10;8,12;6,12;6,12;7,7;13,5;17,4;17,4;20,4;22,6;24,8;24,8;24,9;24,10;24,11;24,11;13,0;7,2;2,7;1,14;1,14;2,15;5,15;6,16;6,16;5,19;2,19;0,20;0,20;0,25;3,28;6,31;6,31;12,31;17,28;21,25;21,25;23,19;27,14;27,7;27,7;23,3;18,1;13,0;13,0" o:connectangles="0,0,0,0,0,0,0,0,0,0,0,0,0,0,0,0,0,0,0,0,0,0,0,0,0,0,0,0,0,0,0,0,0,0,0,0,0,0,0,0,0,0,0,0,0,0,0,0,0,0"/>
                <o:lock v:ext="edit" verticies="t"/>
              </v:shape>
              <v:shape id="Freeform 487" o:spid="_x0000_s1467" style="position:absolute;left:1139;top:878;width:25;height:33;visibility:visible;mso-wrap-style:square;v-text-anchor:top" coordsize="10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" path="m93,56r6,-4l102,48r1,-7l85,15,57,3,24,,13,5,3,14,,27,2,50,12,71,24,90r12,16l45,121r16,10l80,118,95,101r8,-23l94,75,85,71,83,61r2,-4l89,54r4,2xm7,44l16,29,28,20,44,14r15,3l70,25r9,11l57,33,29,34,7,44xe" stroked="f">
                <v:path arrowok="t" o:connecttype="custom" o:connectlocs="23,14;24,13;25,12;25,10;25,10;21,4;14,1;6,0;6,0;3,1;1,4;0,7;0,7;0,13;3,18;6,23;6,23;9,27;11,30;15,33;15,33;19,30;23,25;25,20;25,20;23,19;21,18;20,15;20,15;21,14;22,14;23,14;23,14;2,11;4,7;7,5;11,4;11,4;14,4;17,6;19,9;19,9;14,8;7,9;2,11;2,11" o:connectangles="0,0,0,0,0,0,0,0,0,0,0,0,0,0,0,0,0,0,0,0,0,0,0,0,0,0,0,0,0,0,0,0,0,0,0,0,0,0,0,0,0,0,0,0,0,0"/>
                <o:lock v:ext="edit" verticies="t"/>
              </v:shape>
              <v:shape id="Freeform 488" o:spid="_x0000_s1468" style="position:absolute;left:968;top:877;width:32;height:35;visibility:visible;mso-wrap-style:square;v-text-anchor:top" coordsize="12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" path="m70,33l60,38,39,45,28,50,32,39,42,30,54,23r16,1l87,28r13,10l93,46,82,39,70,33xm112,62r10,-4l127,50r,-12l98,10,56,,20,18,10,32,6,49r6,13l17,74,5,83,,94r20,22l43,133r30,4l99,126r21,-16l127,84r-6,-2l109,77r-7,-2l108,71r3,-5l112,62xe" stroked="f">
                <v:path arrowok="t" o:connecttype="custom" o:connectlocs="18,8;15,10;10,11;7,13;7,13;8,10;11,8;14,6;14,6;18,6;22,7;25,10;25,10;23,12;21,10;18,8;18,8;28,16;31,15;32,13;32,10;32,10;25,3;14,0;5,5;5,5;3,8;2,13;3,16;3,16;4,19;1,21;0,24;0,24;5,30;11,34;18,35;18,35;25,32;30,28;32,21;32,21;30,21;27,20;26,19;26,19;27,18;28,17;28,16;28,16;28,16" o:connectangles="0,0,0,0,0,0,0,0,0,0,0,0,0,0,0,0,0,0,0,0,0,0,0,0,0,0,0,0,0,0,0,0,0,0,0,0,0,0,0,0,0,0,0,0,0,0,0,0,0,0,0"/>
                <o:lock v:ext="edit" verticies="t"/>
              </v:shape>
              <v:shape id="Freeform 489" o:spid="_x0000_s1469" style="position:absolute;left:1088;top:882;width:10;height:9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" path="m40,l31,11,19,21,12,35r-3,l3,35,,35,5,16,19,4,40,xe" filled="f" stroked="f">
                <v:path arrowok="t" o:connecttype="custom" o:connectlocs="10,0;8,3;5,5;3,9;3,9;2,9;1,9;0,9;0,9;1,4;5,1;10,0;10,0" o:connectangles="0,0,0,0,0,0,0,0,0,0,0,0,0"/>
              </v:shape>
              <v:shape id="Freeform 490" o:spid="_x0000_s1470" style="position:absolute;left:1088;top:882;width:10;height:9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" path="m40,l31,11,19,21,12,35r-3,l3,35,,35,5,16,19,4,40,e" filled="f" strokeweight=".2pt">
                <v:path arrowok="t" o:connecttype="custom" o:connectlocs="10,0;8,3;5,5;3,9;3,9;2,9;1,9;0,9;0,9;1,4;5,1;10,0;10,0;10,0" o:connectangles="0,0,0,0,0,0,0,0,0,0,0,0,0,0"/>
              </v:shape>
              <v:shape id="Freeform 491" o:spid="_x0000_s1471" style="position:absolute;left:1056;top:879;width:85;height:76;visibility:visible;mso-wrap-style:square;v-text-anchor:top" coordsize="34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" path="m248,17r19,4l281,33r11,16l292,52r-1,6l290,61,279,50,259,28,248,17xm272,83l264,69,256,54,242,44r1,-2l245,37r1,-3l260,46r12,15l272,83xm153,49r1,-10l161,33r9,-6l176,26r5,l188,29,176,40,166,52,153,49xm175,193r-8,25l146,233r-23,13l115,246r-8,-2l101,239r26,-11l153,213r22,-20xm99,129r-1,-7l97,107r-2,-7l110,105r12,11l131,129r-9,5l109,134,99,129xm296,88r3,3l300,93r,4l301,125r15,19l340,157,319,117,308,76,300,32,264,9,222,3,178,,135,15,116,52,89,88r-3,22l71,122,57,134r21,10l84,165r15,20l102,202r-5,17l81,229r-3,-8l78,213r1,-4l57,209r-15,8l23,221r-11,6l1,231,,243r4,-3l11,235r4,-4l18,247r-8,15l10,277r6,-13l25,251r14,-2l35,265r1,19l43,303r,-16l43,273r6,-12l78,255r12,30l103,307r7,-15l107,278r2,-15l121,267r4,16l131,293r5,-13l132,264r6,-13l147,256r7,9l158,275r,-14l157,248r3,-11l167,240r4,6l175,251r1,-10l175,230r3,-11l190,226r9,7l204,246r-5,-30l179,186r5,-35l191,119,181,88,158,63r17,-2l190,73r14,12l211,115r-6,30l197,175r19,21l247,202r25,17l272,217r,-4l272,209r-8,-11l247,197r-15,-2l210,165r9,-36l222,91r14,22l233,142r-1,29l237,171r12,1l256,173r-3,-4l247,161r-3,-4l244,135r2,-22l256,93r4,31l266,152r30,9l313,175r9,20l322,217r3,-7l325,203r-1,-8l323,173,304,160,286,145r-4,-20l287,105r9,-17xe" stroked="f">
                <v:path arrowok="t" o:connecttype="custom" o:connectlocs="73,12;73,15;62,4;64,13;61,9;68,15;39,10;44,6;44,10;44,48;31,61;25,59;44,48;24,25;33,32;25,32;75,23;79,36;77,19;56,1;29,13;18,30;21,41;24,54;20,53;11,54;0,57;3,58;3,65;6,62;9,70;11,68;23,71;27,69;31,70;33,65;39,66;39,61;43,61;44,57;50,58;45,46;45,22;48,18;51,36;62,50;68,53;62,49;55,32;58,35;62,43;62,40;62,28;67,38;81,48;81,50;76,40;72,26" o:connectangles="0,0,0,0,0,0,0,0,0,0,0,0,0,0,0,0,0,0,0,0,0,0,0,0,0,0,0,0,0,0,0,0,0,0,0,0,0,0,0,0,0,0,0,0,0,0,0,0,0,0,0,0,0,0,0,0,0,0"/>
                <o:lock v:ext="edit" verticies="t"/>
              </v:shape>
              <v:shape id="Freeform 492" o:spid="_x0000_s1472" style="position:absolute;left:722;top:953;width:44;height:39;visibility:visible;mso-wrap-style:square;v-text-anchor:top" coordsize="17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" path="m116,123l92,119,78,101,60,99,47,92,36,83,30,69,34,58r7,-7l50,46r23,2l92,49,105,33r22,-3l142,41r7,19l133,78r-4,24l116,123xm117,1l82,22r-44,l4,40,,66,6,90r15,21l51,116r21,16l92,151r23,4l137,147r14,-16l155,93,171,64r4,-36l162,8,140,,117,1xe" stroked="f">
                <v:path arrowok="t" o:connecttype="custom" o:connectlocs="29,31;23,30;20,25;15,25;15,25;12,23;9,21;8,17;8,17;9,15;10,13;13,12;13,12;18,12;23,12;26,8;26,8;32,8;36,10;37,15;37,15;33,20;32,26;29,31;29,31;29,0;21,6;10,6;1,10;1,10;0,17;2,23;5,28;5,28;13,29;18,33;23,38;23,38;29,39;34,37;38,33;38,33;39,23;43,16;44,7;44,7;41,2;35,0;29,0;29,0" o:connectangles="0,0,0,0,0,0,0,0,0,0,0,0,0,0,0,0,0,0,0,0,0,0,0,0,0,0,0,0,0,0,0,0,0,0,0,0,0,0,0,0,0,0,0,0,0,0,0,0,0,0"/>
                <o:lock v:ext="edit" verticies="t"/>
              </v:shape>
              <v:shape id="Freeform 493" o:spid="_x0000_s1473" style="position:absolute;left:611;top:788;width:35;height:44;visibility:visible;mso-wrap-style:square;v-text-anchor:top" coordsize="14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" path="m104,106r-9,-3l85,100,74,95r2,9l81,119r2,8l74,127r-17,l48,127r2,-7l53,107r2,-6l48,101r-17,l24,101r,-9l24,77r,-8l31,73r10,4l53,77,51,69,49,55,48,47r9,l74,47r9,l80,55,74,67r-2,6l80,73r16,l104,73r,9l104,97r,9xm81,l52,5,26,14,4,32r,45l,123r10,37l51,175r23,-2l95,165r20,-8l139,125r1,-41l140,45,125,24,105,8,81,xe" stroked="f">
                <v:path arrowok="t" o:connecttype="custom" o:connectlocs="24,26;19,24;19,26;21,32;19,32;12,32;13,30;14,25;12,25;6,25;6,23;6,17;8,18;13,19;13,17;12,12;14,12;21,12;20,14;18,18;20,18;26,18;26,21;26,27;20,0;7,4;1,8;0,31;13,44;19,43;29,39;35,31;35,11;31,6;20,0" o:connectangles="0,0,0,0,0,0,0,0,0,0,0,0,0,0,0,0,0,0,0,0,0,0,0,0,0,0,0,0,0,0,0,0,0,0,0"/>
                <o:lock v:ext="edit" verticies="t"/>
              </v:shape>
              <v:shape id="Freeform 494" o:spid="_x0000_s1474" style="position:absolute;left:837;top:788;width:34;height:43;visibility:visible;mso-wrap-style:square;v-text-anchor:top" coordsize="1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" path="m111,110r-8,-4l93,103,82,97r2,9l87,122r2,8l81,130r-17,l54,130r2,-7l61,111r2,-8l54,103r-15,l30,103r,-8l30,80r,-9l39,77r9,3l60,79,59,71,56,58,54,50r10,l81,50r8,l86,57,82,70r-3,7l87,77r16,l111,77r,8l111,101r,9xm23,15l4,50,,93r2,42l29,161r31,10l97,171r37,-32l138,86r1,-54l105,6,63,,23,15xe" stroked="f">
                <v:path arrowok="t" o:connecttype="custom" o:connectlocs="25,27;20,24;21,27;22,33;20,33;13,33;14,31;15,26;13,26;7,26;7,24;7,18;10,19;15,20;14,18;13,13;16,13;22,13;21,14;19,19;21,19;27,19;27,21;27,28;6,4;0,23;0,34;15,43;24,43;34,22;34,8;15,0;6,4" o:connectangles="0,0,0,0,0,0,0,0,0,0,0,0,0,0,0,0,0,0,0,0,0,0,0,0,0,0,0,0,0,0,0,0,0"/>
                <o:lock v:ext="edit" verticies="t"/>
              </v:shape>
              <v:shape id="Freeform 495" o:spid="_x0000_s1475" style="position:absolute;left:792;top:791;width:34;height:37;visibility:visible;mso-wrap-style:square;v-text-anchor:top" coordsize="13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" path="m113,100r-9,-4l95,93,84,89r2,9l89,113r2,8l82,121r-16,l57,121r1,-7l63,101r2,-7l56,94r-15,l33,94r,-9l33,70r,-8l41,68r10,2l63,70,60,62,58,48,57,40r9,l82,40r9,l89,48,84,61r-4,7l89,68r15,l113,68r,8l113,91r,9xm46,39l29,54,10,70,,88r9,23l35,136r45,11l119,132r15,-32l137,68,133,37,118,11,95,,75,8,59,23,46,39xe" stroked="f">
                <v:path arrowok="t" o:connecttype="custom" o:connectlocs="26,24;21,22;21,25;23,30;20,30;14,30;14,29;16,24;14,24;8,24;8,21;8,16;10,17;16,18;15,16;14,10;16,10;23,10;22,12;20,17;22,17;28,17;28,19;28,25;28,25;7,14;0,22;2,28;20,37;30,33;34,17;33,9;24,0;19,2;11,10" o:connectangles="0,0,0,0,0,0,0,0,0,0,0,0,0,0,0,0,0,0,0,0,0,0,0,0,0,0,0,0,0,0,0,0,0,0,0"/>
                <o:lock v:ext="edit" verticies="t"/>
              </v:shape>
              <v:shape id="Freeform 496" o:spid="_x0000_s1476" style="position:absolute;left:654;top:789;width:34;height:37;visibility:visible;mso-wrap-style:square;v-text-anchor:top" coordsize="13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" path="m104,94r-7,l80,94r-8,l75,102r3,12l80,122r-9,l54,122r-9,l47,113,52,98r2,-8l43,94,33,98r-9,2l24,92r,-16l24,68r8,l47,68r9,l53,62,48,48,45,42r9,l71,42r9,l79,49,77,64r-2,6l87,71,97,68r7,-5l104,71r,16l104,94xm43,l19,12,4,39,,68r2,33l17,132r40,15l102,137r27,-25l137,88,127,70,108,54,91,40,78,23,63,8,43,xe" stroked="f">
                <v:path arrowok="t" o:connecttype="custom" o:connectlocs="24,24;18,24;19,26;20,31;18,31;11,31;12,28;13,23;11,24;6,25;6,23;6,17;8,17;14,17;13,16;11,11;13,11;20,11;20,12;19,18;22,18;26,16;26,18;26,24;11,0;1,10;0,17;4,33;14,37;32,28;34,22;27,14;23,10;16,2;11,0" o:connectangles="0,0,0,0,0,0,0,0,0,0,0,0,0,0,0,0,0,0,0,0,0,0,0,0,0,0,0,0,0,0,0,0,0,0,0"/>
                <o:lock v:ext="edit" verticies="t"/>
              </v:shape>
              <v:shape id="Freeform 497" o:spid="_x0000_s1477" style="position:absolute;left:705;top:736;width:74;height:50;visibility:visible;mso-wrap-style:square;v-text-anchor:top" coordsize="29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" path="m203,124r-19,-4l172,108r7,-16l179,93r-2,1l177,95,193,83r24,-1l238,88r-7,17l219,118r-16,6xm74,75r12,3l96,86r11,8l106,94r-2,l106,95r2,2l110,99r-8,11l91,118r-14,3l63,116,48,106,37,95,48,86,60,77,74,75xm207,l197,8r-13,3l172,15r-8,-2l151,7,143,5,111,15,83,5,60,15,46,20,31,22,18,17,,53,6,98,5,136r8,-8l16,118r9,-3l27,145r15,27l62,197r2,-1l69,191r3,-1l95,183r,-26l116,149r,6l117,168r1,7l119,175r1,l121,175r,-33l125,106,118,71,103,59,85,52,64,51,50,59,39,71,32,59,52,41,77,33r27,1l137,70r5,52l148,173r,-50l148,77,177,43r24,-5l225,41r22,10l249,62r5,9l249,78,225,64,197,62r-25,9l165,93r,24l168,143r27,18l216,187r25,15l245,178r9,-21l269,139r-5,-10l260,119r5,-10l278,122r8,14l298,149r-3,-37l293,81r5,-34l272,20,239,17,207,xe" stroked="f">
                <v:path arrowok="t" o:connecttype="custom" o:connectlocs="43,27;44,23;44,24;59,22;54,29;18,19;27,23;26,23;26,24;27,25;19,30;12,26;12,21;18,19;46,3;41,3;36,1;15,4;8,5;0,13;1,34;6,28;10,43;16,49;18,47;29,37;29,42;30,43;30,43;29,18;21,13;12,15;8,15;26,8;35,30;37,30;44,11;61,13;63,18;56,16;43,18;42,35;54,46;61,44;67,34;66,27;71,34;73,28;74,12;51,0" o:connectangles="0,0,0,0,0,0,0,0,0,0,0,0,0,0,0,0,0,0,0,0,0,0,0,0,0,0,0,0,0,0,0,0,0,0,0,0,0,0,0,0,0,0,0,0,0,0,0,0,0,0"/>
                <o:lock v:ext="edit" verticies="t"/>
              </v:shape>
              <v:shape id="Freeform 498" o:spid="_x0000_s1478" style="position:absolute;left:275;top:878;width:30;height:34;visibility:visible;mso-wrap-style:square;v-text-anchor:top" coordsize="12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" path="m122,56r-3,-7l114,38r-2,-7l90,14,64,3,36,,17,14,10,34,6,51r1,l8,51r,-3l8,44r,-3l21,29,34,22,50,17r21,2l89,29r11,20l97,50r-3,l92,50r-1,l91,51r-1,1l90,51r-1,l89,50,75,45,62,39,48,41,29,49,21,67,4,78,,93r3,15l8,121r24,9l55,136r25,-5l96,118r12,-16l117,85,107,80,99,74,97,63r8,-4l114,59r8,-3xe" stroked="f">
                <v:path arrowok="t" o:connecttype="custom" o:connectlocs="29,12;28,8;22,4;9,0;4,4;1,13;2,13;2,13;2,12;2,10;5,7;12,4;17,5;25,12;24,13;23,13;22,13;22,13;22,13;22,13;18,11;12,10;7,12;1,20;0,23;2,30;8,33;20,33;24,30;29,21;26,20;24,16;26,15;30,14" o:connectangles="0,0,0,0,0,0,0,0,0,0,0,0,0,0,0,0,0,0,0,0,0,0,0,0,0,0,0,0,0,0,0,0,0,0"/>
              </v:shape>
              <v:shape id="Freeform 499" o:spid="_x0000_s1479" style="position:absolute;left:653;top:258;width:7;height:28;visibility:visible;mso-wrap-style:square;v-text-anchor:top" coordsize="2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" path="m,112r7,l20,112r8,l28,84r,-51l28,5,27,3,24,1,14,,4,1,1,3,,5,,33,,84r,28xe" stroked="f">
                <v:path arrowok="t" o:connecttype="custom" o:connectlocs="0,28;2,28;5,28;7,28;7,28;7,21;7,8;7,1;7,1;7,1;6,0;4,0;4,0;1,0;0,1;0,1;0,1;0,8;0,21;0,28;0,28;0,28" o:connectangles="0,0,0,0,0,0,0,0,0,0,0,0,0,0,0,0,0,0,0,0,0,0"/>
              </v:shape>
              <v:shape id="Freeform 500" o:spid="_x0000_s1480" style="position:absolute;left:711;top:258;width:7;height:28;visibility:visible;mso-wrap-style:square;v-text-anchor:top" coordsize="2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" path="m,112r6,l20,112r7,l27,84r,-51l27,5r,-2l23,1,14,,4,1,,3,,5,,33,,84r,28xe" stroked="f">
                <v:path arrowok="t" o:connecttype="custom" o:connectlocs="0,28;2,28;5,28;7,28;7,28;7,21;7,8;7,1;7,1;7,1;6,0;4,0;4,0;1,0;0,1;0,1;0,1;0,8;0,21;0,28;0,28;0,28" o:connectangles="0,0,0,0,0,0,0,0,0,0,0,0,0,0,0,0,0,0,0,0,0,0"/>
              </v:shape>
              <v:shape id="Freeform 501" o:spid="_x0000_s1481" style="position:absolute;left:769;top:258;width:7;height:28;visibility:visible;mso-wrap-style:square;v-text-anchor:top" coordsize="2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" path="m,112r6,l20,112r7,l27,83r,-50l27,4r,-1l23,1,13,,3,1,,3,,4,,33,,83r,29xe" stroked="f">
                <v:path arrowok="t" o:connecttype="custom" o:connectlocs="0,28;2,28;5,28;7,28;7,28;7,21;7,8;7,1;7,1;7,1;6,0;3,0;3,0;1,0;0,1;0,1;0,1;0,8;0,21;0,28;0,28;0,28" o:connectangles="0,0,0,0,0,0,0,0,0,0,0,0,0,0,0,0,0,0,0,0,0,0"/>
              </v:shape>
              <v:shape id="Freeform 502" o:spid="_x0000_s1482" style="position:absolute;left:826;top:256;width:7;height:28;visibility:visible;mso-wrap-style:square;v-text-anchor:top" coordsize="2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" path="m,112r8,l21,112r8,l29,85r,-52l29,6,28,4,25,1,15,,5,1,1,4,,6,,33,,85r,27xe" stroked="f">
                <v:path arrowok="t" o:connecttype="custom" o:connectlocs="0,28;2,28;5,28;7,28;7,28;7,21;7,8;7,2;7,2;7,1;6,0;4,0;4,0;1,0;0,1;0,2;0,2;0,8;0,21;0,28;0,28;0,28" o:connectangles="0,0,0,0,0,0,0,0,0,0,0,0,0,0,0,0,0,0,0,0,0,0"/>
              </v:shape>
              <v:shape id="Freeform 503" o:spid="_x0000_s1483" style="position:absolute;left:539;top:731;width:35;height:35;visibility:visible;mso-wrap-style:square;v-text-anchor:top" coordsize="14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" path="m114,89r-9,-4l95,82,84,78r2,7l90,101r3,8l83,109r-17,l56,109r3,-6l63,90r2,-7l56,83r-15,l33,83r,-9l33,59r,-8l41,56r10,3l62,59,61,51,59,37,56,29r10,l83,29r10,l89,36,84,49r-2,7l89,56r16,l114,56r,8l114,80r,9xm7,95r17,26l52,137r33,4l107,132r20,-11l140,102r2,-30l141,43,128,17,89,,46,4,12,28,5,50,,73,7,95xe" stroked="f">
                <v:path arrowok="t" o:connecttype="custom" o:connectlocs="26,21;21,19;21,21;23,27;20,27;14,27;15,26;16,21;14,21;8,21;8,18;8,13;10,14;15,15;15,13;14,7;16,7;23,7;22,9;20,14;22,14;28,14;28,16;28,22;2,24;13,34;21,35;31,30;35,25;35,11;32,4;11,1;3,7;0,18;2,24" o:connectangles="0,0,0,0,0,0,0,0,0,0,0,0,0,0,0,0,0,0,0,0,0,0,0,0,0,0,0,0,0,0,0,0,0,0,0"/>
                <o:lock v:ext="edit" verticies="t"/>
              </v:shape>
              <v:shape id="Freeform 504" o:spid="_x0000_s1484" style="position:absolute;left:526;top:683;width:63;height:300;visibility:visible;mso-wrap-style:square;v-text-anchor:top" coordsize="25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" path="m220,261l208,215,174,182,128,170,81,182,48,215,35,261r13,47l81,341r47,12l174,341r34,-33l220,261xm223,1193r7,l246,1192r7,-1l253,1185r,-16l253,1143r,-34l253,1066r-1,-48l252,963r,-59l252,841r-1,-65l251,709r,-66l250,576r,-65l250,448r-1,-59l249,336r,-50l249,244r,-35l248,184r,-16l248,162,228,137,183,81,139,25,119,,88,40,31,115,,155r,5l,175r,25l,231r,40l,318r,52l,425r,60l,548r,64l,678r,64l,807r,63l,930r,56l,1037r,46l,1123r,33l,1180r,15l,1201r6,-1l15,1197r5,-1l20,1188r,-23l20,1129r,-46l20,1029r,-62l20,901r,-67l20,768r,-66l20,640r,-54l20,539r,-35l20,481r,-8l22,454,36,420,69,403r29,20l107,457r,19l107,484r,23l107,542r,46l107,643r-1,60l106,769r,67l106,902r-1,66l105,1029r,54l105,1129r-1,36l104,1188r,7l110,1195r10,l127,1195r,-7l127,1165r,-37l127,1082r,-54l127,966r,-66l127,833r,-68l127,700r,-62l127,583r,-46l127,502r,-23l127,470r3,-17l148,419r41,-19l225,419r5,34l228,470r,9l228,501r,36l228,583r-1,55l227,700r-1,64l226,832r-1,67l225,965r-1,61l224,1080r,47l223,1162r,23l223,1193xe" stroked="f">
                <v:path arrowok="t" o:connecttype="custom" o:connectlocs="43,45;20,45;9,65;32,88;52,77;56,298;63,298;63,292;63,266;63,226;63,177;62,128;62,84;62,52;62,40;46,20;30,0;0,39;0,44;0,68;0,106;0,153;0,202;0,246;0,281;0,299;1,300;5,299;5,282;5,242;5,192;5,146;5,120;5,113;17,101;27,119;27,127;27,161;26,209;26,257;26,291;26,299;32,299;32,291;32,257;32,208;32,159;32,125;32,117;47,100;57,113;57,120;57,146;56,191;56,241;56,282;56,298" o:connectangles="0,0,0,0,0,0,0,0,0,0,0,0,0,0,0,0,0,0,0,0,0,0,0,0,0,0,0,0,0,0,0,0,0,0,0,0,0,0,0,0,0,0,0,0,0,0,0,0,0,0,0,0,0,0,0,0,0"/>
                <o:lock v:ext="edit" verticies="t"/>
              </v:shape>
              <v:shape id="Freeform 505" o:spid="_x0000_s1485" style="position:absolute;left:908;top:731;width:35;height:35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" path="m113,89r-8,-4l94,82,84,78r2,7l89,101r2,8l83,109r-18,l56,109r2,-6l63,90r1,-7l56,83r-15,l32,83r,-9l32,59r,-8l41,56r9,3l62,59,61,51,57,37,56,29r9,l83,29r8,l89,36,84,49r-4,7l89,56r16,l113,56r,8l113,80r,9xm6,95r18,26l52,137r33,4l107,132r20,-11l139,102r2,-30l141,43,127,17,88,,46,4,12,28,3,50,,73,6,95xe" stroked="f">
                <v:path arrowok="t" o:connecttype="custom" o:connectlocs="26,21;21,19;21,21;23,27;21,27;14,27;14,26;16,21;14,21;8,21;8,18;8,13;10,14;15,15;15,13;14,7;16,7;23,7;22,9;20,14;22,14;28,14;28,16;28,22;1,24;13,34;21,35;32,30;35,25;35,11;32,4;11,1;3,7;0,18;1,24" o:connectangles="0,0,0,0,0,0,0,0,0,0,0,0,0,0,0,0,0,0,0,0,0,0,0,0,0,0,0,0,0,0,0,0,0,0,0"/>
                <o:lock v:ext="edit" verticies="t"/>
              </v:shape>
              <v:shape id="Freeform 506" o:spid="_x0000_s1486" style="position:absolute;left:895;top:683;width:63;height:300;visibility:visible;mso-wrap-style:square;v-text-anchor:top" coordsize="25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" path="m220,261l207,215,174,182,127,170,81,182,48,215,34,261r14,47l81,341r46,12l174,341r33,-33l220,261xm253,1191r,-6l253,1169r,-26l252,1109r,-43l252,1018r,-55l252,904r-1,-63l251,776r,-67l250,643r,-67l250,511r-1,-63l249,389r,-53l249,286r-1,-42l248,209r,-25l248,168r,-6l228,137,183,81,139,25,118,,87,40,31,115,,155r,5l,175r,25l,231r,40l,318r,52l,425r,60l,548r,64l,678r,64l,807r,63l,930r,56l,1037r,46l,1123r,33l,1180r,15l,1201r5,-1l15,1197r5,-1l20,1188r,-23l20,1129r,-46l20,1029r,-62l20,901r,-67l20,768r,-66l20,640r,-54l20,539r,-35l20,481r,-8l22,454,36,420,67,403r31,20l107,457r,19l107,484r,23l107,542r-1,46l106,643r,60l106,769r-1,67l105,902r,66l105,1029r-1,54l104,1129r,36l104,1188r,7l109,1195r11,l126,1195r,-7l126,1165r,-37l126,1082r,-54l126,966r1,-66l127,833r,-68l127,700r,-62l127,583r,-46l127,502r,-23l127,470r3,-17l148,419r40,-19l224,419r6,34l228,470r,9l228,501r-1,36l227,583r,55l226,700r,64l225,832r,67l224,965r,61l224,1080r-2,47l222,1162r,23l222,1193r10,l243,1192r10,-1xe" stroked="f">
                <v:path arrowok="t" o:connecttype="custom" o:connectlocs="43,45;20,45;8,65;32,88;52,77;63,298;63,286;63,254;63,210;62,161;62,112;62,71;62,46;62,40;35,6;22,10;0,39;0,50;0,79;0,121;0,169;0,217;0,259;0,289;0,300;4,299;5,297;5,271;5,225;5,175;5,135;5,118;9,105;24,106;27,119;27,135;26,176;26,225;26,271;26,297;27,299;31,299;31,282;31,241;32,191;32,146;32,120;32,113;47,100;57,117;57,125;57,159;56,208;56,256;55,290;55,298;63,298" o:connectangles="0,0,0,0,0,0,0,0,0,0,0,0,0,0,0,0,0,0,0,0,0,0,0,0,0,0,0,0,0,0,0,0,0,0,0,0,0,0,0,0,0,0,0,0,0,0,0,0,0,0,0,0,0,0,0,0,0"/>
                <o:lock v:ext="edit" verticies="t"/>
              </v:shape>
              <v:shape id="Freeform 507" o:spid="_x0000_s1487" style="position:absolute;left:655;top:651;width:170;height:162;visibility:visible;mso-wrap-style:square;v-text-anchor:top" coordsize="68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" path="m659,458r-25,51l599,556r-41,42l506,633r6,-48l531,540r19,-46l564,490r18,-8l594,465r4,-36l624,405r-5,-35l596,336,583,295,543,271,507,239,461,220,413,205,366,189r-58,10l259,208r-45,29l177,246r-33,18l116,289r-16,27l85,341r-1,31l107,409r5,47l138,490r19,8l172,509r5,22l189,555r7,27l201,609r5,13l207,635r-1,15l167,627,130,599,95,567,64,531,39,492,20,451,7,407,,360,,315,7,271,18,229,34,189,56,152,83,118,113,86,148,57,186,36,228,19,271,7,314,2,359,r43,6l446,16r40,15l526,52r36,27l594,111r29,35l646,187r17,44l675,276r6,47l680,368r-8,46l659,458xe" stroked="f">
                <v:path arrowok="t" o:connecttype="custom" o:connectlocs="158,127;139,149;126,158;133,135;137,123;145,120;148,116;156,101;155,92;146,74;136,68;115,55;91,47;77,50;53,59;44,61;29,72;25,79;21,93;27,102;34,122;39,124;44,132;47,138;50,152;51,155;51,162;42,156;24,141;10,123;2,101;0,90;2,68;8,47;21,29;37,14;46,9;68,2;90,0;111,4;131,13;148,28;156,36;166,58;170,81;168,103;165,114" o:connectangles="0,0,0,0,0,0,0,0,0,0,0,0,0,0,0,0,0,0,0,0,0,0,0,0,0,0,0,0,0,0,0,0,0,0,0,0,0,0,0,0,0,0,0,0,0,0,0"/>
              </v:shape>
              <v:shape id="Freeform 508" o:spid="_x0000_s1488" style="position:absolute;left:1562;top:294;width:1181;height:1175;visibility:visible;mso-wrap-style:square;v-text-anchor:top" coordsize="4723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" path="m2361,4700r41,l2441,4699r41,-2l2522,4695r38,-4l2600,4688r39,-4l2678,4679r38,-5l2755,4667r38,-6l2832,4653r37,-8l2908,4636r37,-8l2982,4618r37,-11l3056,4596r36,-11l3129,4573r35,-13l3200,4546r35,-14l3270,4518r36,-14l3340,4488r34,-16l3408,4455r34,-16l3475,4421r33,-18l3541,4384r33,-18l3606,4346r32,-20l3668,4305r31,-21l3730,4262r31,-22l3791,4219r29,-23l3850,4172r28,-24l3907,4124r28,-24l3962,4075r28,-26l4017,4023r26,-26l4069,3970r26,-27l4120,3916r25,-29l4169,3859r24,-29l4216,3801r23,-29l4262,3742r22,-30l4305,3681r22,-31l4347,3619r21,-32l4387,3555r19,-32l4425,3490r18,-33l4460,3425r18,-34l4494,3358r16,-35l4526,3289r14,-36l4555,3219r14,-36l4582,3148r13,-36l4608,3076r11,-36l4630,3003r11,-37l4650,2930r9,-37l4668,2855r8,-38l4683,2780r7,-39l4697,2703r5,-38l4707,2625r4,-38l4714,2547r4,-39l4720,2468r2,-39l4723,2389r,-40l4723,2309r-1,-39l4720,2229r-2,-39l4714,2151r-3,-39l4707,2072r-5,-38l4697,1996r-7,-39l4683,1919r-7,-37l4668,1843r-9,-37l4650,1769r-9,-37l4630,1696r-11,-37l4608,1623r-13,-36l4582,1551r-13,-36l4555,1480r-15,-35l4526,1411r-16,-35l4494,1342r-16,-34l4460,1275r-17,-34l4425,1208r-19,-32l4387,1143r-19,-31l4347,1080r-20,-31l4305,1018r-21,-30l4262,957r-23,-30l4216,898r-23,-29l4169,841r-24,-29l4120,784r-25,-28l4069,729r-26,-26l4017,676r-27,-26l3962,625r-27,-25l3907,575r-29,-24l3850,527r-30,-23l3791,481r-30,-23l3730,436r-31,-21l3668,394r-30,-20l3606,354r-32,-20l3541,314r-33,-17l3475,278r-33,-17l3408,244r-34,-16l3340,211r-34,-15l3270,181r-35,-15l3200,153r-36,-13l3129,127r-37,-12l3056,104,3019,93,2982,82,2945,72r-37,-9l2869,54r-37,-7l2793,39r-38,-6l2716,26r-38,-6l2639,16r-39,-4l2560,7,2522,5,2482,3,2441,1,2402,r-41,l2321,r-39,1l2241,3r-39,2l2162,7r-38,5l2084,16r-39,4l2006,26r-39,7l1930,39r-39,8l1853,54r-37,9l1778,72r-37,10l1705,93r-38,11l1631,115r-36,12l1558,140r-35,13l1488,166r-35,15l1418,196r-35,15l1348,228r-33,16l1281,261r-33,17l1215,297r-33,17l1149,334r-32,20l1085,374r-30,20l1023,415r-30,21l962,458r-29,23l903,504r-30,23l845,551r-29,24l789,600r-29,25l734,650r-28,26l680,703r-27,26l628,756r-25,28l579,812r-25,29l530,869r-23,29l484,927r-23,30l439,988r-22,30l396,1049r-20,31l355,1112r-19,31l317,1176r-19,32l281,1241r-18,34l245,1308r-16,34l212,1376r-15,35l183,1445r-15,35l154,1515r-13,36l128,1587r-12,36l105,1659r-11,37l83,1732r-10,37l64,1806r-9,37l47,1882r-7,37l33,1957r-6,39l21,2034r-4,38l12,2112r-4,39l6,2190r-3,39l1,2270,,2309r,40l,2389r1,40l3,2468r3,40l8,2547r4,40l17,2625r4,40l27,2703r6,38l40,2780r7,37l55,2855r9,38l73,2930r10,36l94,3003r11,37l116,3076r12,36l141,3148r13,35l168,3219r15,34l197,3289r15,34l229,3358r16,33l263,3425r18,32l298,3490r19,33l336,3555r19,32l376,3619r20,31l417,3681r22,31l461,3742r23,30l507,3801r23,29l554,3859r25,28l603,3916r25,27l653,3970r27,27l706,4023r28,26l760,4075r29,25l816,4124r29,24l873,4172r30,24l933,4219r29,21l993,4262r30,22l1055,4305r30,21l1117,4346r32,20l1182,4384r33,19l1248,4421r33,18l1315,4455r33,17l1383,4488r35,16l1453,4518r35,14l1523,4546r35,14l1595,4573r36,12l1667,4596r38,11l1741,4618r37,10l1816,4636r37,9l1891,4653r39,8l1967,4667r39,7l2045,4679r39,5l2124,4688r38,3l2202,4695r39,2l2282,4699r39,1l2361,4700xe" fillcolor="#004171" stroked="f">
                <v:path arrowok="t" o:connecttype="custom" o:connectlocs="650,1172;717,1161;782,1143;844,1118;902,1087;955,1049;1004,1006;1048,958;1087,905;1120,848;1146,787;1165,723;1177,656;1181,587;1178,528;1167,461;1149,397;1124,336;1092,278;1054,225;1011,176;963,132;910,94;852,61;791,35;727,16;660,4;590,0;531,3;463,14;399,32;337,57;279,89;226,126;177,169;133,217;94,270;61,327;35,388;16,452;4,518;0,587;3,647;14,714;32,778;57,840;89,897;127,950;170,999;218,1043;271,1082;329,1114;390,1140;454,1159;521,1171;590,1175" o:connectangles="0,0,0,0,0,0,0,0,0,0,0,0,0,0,0,0,0,0,0,0,0,0,0,0,0,0,0,0,0,0,0,0,0,0,0,0,0,0,0,0,0,0,0,0,0,0,0,0,0,0,0,0,0,0,0,0"/>
              </v:shape>
              <v:shape id="Freeform 509" o:spid="_x0000_s1489" style="position:absolute;left:1818;top:525;width:651;height:708;visibility:visible;mso-wrap-style:square;v-text-anchor:top" coordsize="2603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" path="m,990l21,944,44,901,69,858,97,818r28,-41l155,737r29,-40l212,655r12,-18l247,609r31,-37l312,532r38,-39l386,460r33,-22l445,430r17,12l473,491r1,53l489,595r34,49l568,684r57,18l671,698r38,-14l738,663r21,-27l771,604r1,-35l764,532,747,494,718,457,671,421,622,399,571,377r-19,-3l530,369r-2,-15l551,323r25,-27l606,269r37,-31l682,210r38,-27l761,157r40,-24l842,108,883,83,925,58,968,41r39,-2l1046,52r34,23l1112,107r27,36l1162,182r19,39l1200,263r23,33l1251,307r41,-25l1331,232r33,-61l1398,115r30,-40l1475,21,1512,r48,23l1609,46r47,24l1703,96r53,29l1809,157r46,39l1874,236r-19,31l1819,292r-37,26l1759,344r-18,32l1729,410r-6,36l1724,480r8,31l1748,538r26,17l1807,564r44,-3l1900,536r40,-43l1964,442r2,-56l1965,315r11,-44l1999,266r32,9l2069,297r42,30l2154,361r42,35l2233,428r31,27l2286,472r40,30l2365,534r38,35l2437,607r29,40l2490,692r15,47l2477,755r-61,2l2374,773r-21,50l2337,869r-9,48l2326,971r1,47l2328,1067r,52l2328,1169r1,52l2332,1271r4,50l2342,1367r28,25l2419,1384r53,l2512,1409r32,41l2568,1496r14,45l2582,1595r-7,52l2581,1700r12,19l2603,1733r-6,21l2582,1783r-11,31l2561,1846r-18,43l2524,1935r-23,47l2473,2028r-30,43l2410,2108r-36,30l2323,2168r-50,28l2222,2224r-39,43l2159,2324r-21,63l2122,2426r-20,36l2078,2495r-26,31l2023,2553r-31,25l1958,2603r-35,20l1887,2643r-39,19l1810,2678r-39,17l1732,2710r-40,14l1653,2739r-38,15l1578,2768r-36,14l1491,2809r-55,22l1390,2822r-44,-25l1295,2781r-52,-10l1193,2764r-51,-10l1091,2745r-53,-11l985,2722r-50,-14l885,2690r-46,-21l790,2640r-41,-31l713,2576r-36,-39l642,2492r-20,-36l610,2416r-16,-38l561,2342r-37,-9l475,2322r-40,-18l398,2281r-36,-26l329,2224r-32,-34l268,2154r-27,-39l217,2075r-21,-42l176,1992r-17,-43l146,1908r-11,-40l125,1830r-11,-49l104,1725r-2,-54l112,1627r28,-28l178,1586r38,-13l246,1550r20,-43l275,1455r4,-47l281,1358r-4,-48l267,1264r-15,-47l232,1172r-24,-42l188,1094r-26,-43l135,1027r-44,-7l44,1013,7,997,4,996,2,993,,990xe" filled="f" stroked="f">
                <v:path arrowok="t" o:connecttype="custom" o:connectlocs="24,205;53,164;88,123;116,111;131,161;177,171;191,133;156,100;132,89;152,67;200,33;242,10;285,36;306,74;341,43;378,0;426,24;464,49;446,80;431,120;463,140;491,111;500,67;549,99;582,126;623,173;594,193;582,243;582,292;586,342;628,352;646,399;651,433;640,462;618,507;581,542;540,581;520,624;481,656;433,678;386,696;348,706;298,691;234,677;187,652;156,614;131,583;91,564;54,519;34,467;26,418;54,393;70,352;63,304;41,263;2,249;0,248" o:connectangles="0,0,0,0,0,0,0,0,0,0,0,0,0,0,0,0,0,0,0,0,0,0,0,0,0,0,0,0,0,0,0,0,0,0,0,0,0,0,0,0,0,0,0,0,0,0,0,0,0,0,0,0,0,0,0,0,0"/>
              </v:shape>
              <v:shape id="Freeform 510" o:spid="_x0000_s1490" style="position:absolute;left:1818;top:525;width:651;height:708;visibility:visible;mso-wrap-style:square;v-text-anchor:top" coordsize="2603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" path="m,990l21,944,44,901,69,858,97,818r28,-41l155,737r29,-40l212,655r12,-18l247,609r31,-37l312,532r38,-39l386,460r33,-22l445,430r17,12l473,491r1,53l489,595r34,49l568,684r57,18l671,698r38,-14l738,663r21,-27l771,604r1,-35l764,532,747,494,718,457,671,421,622,399,571,377r-19,-3l530,369r-2,-15l551,323r25,-27l606,269r37,-31l682,210r38,-27l761,157r40,-24l842,108,883,83,925,58,968,41r39,-2l1046,52r34,23l1112,107r27,36l1162,182r19,39l1200,263r23,33l1251,307r41,-25l1331,232r33,-61l1398,115r30,-40l1475,21,1512,r48,23l1609,46r47,24l1703,96r53,29l1809,157r46,39l1874,236r-19,31l1819,292r-37,26l1759,344r-18,32l1729,410r-6,36l1724,480r8,31l1748,538r26,17l1807,564r44,-3l1900,536r40,-43l1964,442r2,-56l1965,315r11,-44l1999,266r32,9l2069,297r42,30l2154,361r42,35l2233,428r31,27l2286,472r40,30l2365,534r38,35l2437,607r29,40l2490,692r15,47l2477,755r-61,2l2374,773r-21,50l2337,869r-9,48l2326,971r1,47l2328,1067r,52l2328,1169r1,52l2332,1271r4,50l2342,1367r28,25l2419,1384r53,l2512,1409r32,41l2568,1496r14,45l2582,1595r-7,52l2581,1700r12,19l2603,1733r-6,21l2582,1783r-11,31l2561,1846r-18,43l2524,1935r-23,47l2473,2028r-30,43l2410,2108r-36,30l2323,2168r-50,28l2222,2224r-39,43l2159,2324r-21,63l2122,2426r-20,36l2078,2495r-26,31l2023,2553r-31,25l1958,2603r-35,20l1887,2643r-39,19l1810,2678r-39,17l1732,2710r-40,14l1653,2739r-38,15l1578,2768r-36,14l1491,2809r-55,22l1390,2822r-44,-25l1295,2781r-52,-10l1193,2764r-51,-10l1091,2745r-53,-11l985,2722r-50,-14l885,2690r-46,-21l790,2640r-41,-31l713,2576r-36,-39l642,2492r-20,-36l610,2416r-16,-38l561,2342r-37,-9l475,2322r-40,-18l398,2281r-36,-26l329,2224r-32,-34l268,2154r-27,-39l217,2075r-21,-42l176,1992r-17,-43l146,1908r-11,-40l125,1830r-11,-49l104,1725r-2,-54l112,1627r28,-28l178,1586r38,-13l246,1550r20,-43l275,1455r4,-47l281,1358r-4,-48l267,1264r-15,-47l232,1172r-24,-42l188,1094r-26,-43l135,1027r-44,-7l44,1013,7,997,4,996,2,993,,990e" filled="f" strokecolor="white" strokeweight=".55pt">
                <v:path arrowok="t" o:connecttype="custom" o:connectlocs="24,205;53,164;88,123;116,111;131,161;177,171;191,133;156,100;132,89;152,67;200,33;242,10;285,36;306,74;341,43;378,0;426,24;464,49;446,80;431,120;463,140;491,111;500,67;549,99;582,126;623,173;594,193;582,243;582,292;586,342;628,352;646,399;651,433;640,462;618,507;581,542;540,581;520,624;481,656;433,678;386,696;348,706;298,691;234,677;187,652;156,614;131,583;91,564;54,519;34,467;26,418;54,393;70,352;63,304;41,263;2,249;0,248" o:connectangles="0,0,0,0,0,0,0,0,0,0,0,0,0,0,0,0,0,0,0,0,0,0,0,0,0,0,0,0,0,0,0,0,0,0,0,0,0,0,0,0,0,0,0,0,0,0,0,0,0,0,0,0,0,0,0,0,0"/>
              </v:shape>
              <v:shape id="Freeform 511" o:spid="_x0000_s1491" style="position:absolute;left:1572;top:304;width:1161;height:1155;visibility:visible;mso-wrap-style:square;v-text-anchor:top" coordsize="4641,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" path="m3723,540r1,-11l3724,517r-1,-11l3717,481r-14,-22l3685,441r-23,-12l3638,424r-26,1l3600,427r-11,4l3578,436r1,-11l3579,413r-1,-11l3567,376r-15,-18l3532,342r-22,-12l3486,326r-27,3l3447,333r-10,5l3427,345r,-12l3425,320r-3,-13l3411,285r-16,-17l3373,254r-24,-10l3325,241r-24,5l3289,251r-10,7l3269,265r-1,-13l3265,240r-5,-11l3249,206r-17,-17l3210,177r-27,-8l3159,169r-24,8l3124,182r-10,6l3105,195r-2,-11l3100,173r-6,-9l3081,142r-19,-17l3038,115r-25,-5l2989,111r-24,9l2953,126r-9,8l2936,142r-3,-11l2929,119r-6,-12l2906,88,2886,74,2863,64r-26,-2l2813,66r-22,12l2779,84r-9,7l2763,99r-4,-11l2753,77r-5,-10l2729,48,2708,36r-25,-6l2658,30r-25,4l2614,45r-10,9l2595,63r-9,10l2583,62r-6,-10l2571,43,2551,24,2528,13,2504,8r-27,1l2454,17r-21,15l2423,40r-7,8l2409,58r-4,-10l2398,39r-8,-9l2370,13,2346,4,2320,r-24,4l2273,13r-20,17l2244,39r-6,9l2232,58r-7,-10l2219,40r-9,-8l2188,17,2165,9,2141,8r-26,5l2093,24r-19,19l2066,52r-5,10l2055,73r-7,-9l2041,55r-10,-7l2008,35r-24,-5l1958,30r-25,8l1911,51r-18,18l1888,78r-5,10l1880,99r-8,-8l1864,82r-11,-7l1830,65r-25,-3l1780,64r-24,10l1735,88r-16,19l1713,118r-4,12l1705,142r-6,-9l1689,126r-10,-6l1654,111r-25,-2l1603,115r-22,10l1562,141r-15,19l1543,173r-4,11l1538,195r-10,-7l1518,182r-12,-5l1482,169r-24,l1434,177r-23,12l1393,206r-13,23l1375,240r-2,12l1372,265r-9,-7l1353,251r-11,-5l1316,241r-24,3l1268,254r-22,14l1230,285r-11,22l1216,320r-1,13l1214,345r-9,-7l1194,333r-12,-4l1157,326r-25,4l1109,342r-21,16l1074,376r-8,26l1062,413r,12l1063,436r-11,-5l1041,427r-13,-2l1004,424r-24,5l955,441r-17,18l926,481r-8,25l917,517r,12l918,540r-11,-5l897,533r-11,-1l860,533r-24,7l814,554r-17,19l785,596r-3,24l781,632r1,12l784,655r-11,-2l761,651r-12,-2l723,653r-24,9l679,677r-15,20l655,721r-3,25l653,757r2,12l657,781r-11,-4l635,776r-12,l598,781r-23,11l555,811r-13,22l535,857r-1,25l535,893r3,11l542,915r-11,-2l519,913r-11,2l483,920r-22,13l443,952r-12,23l426,999r,26l429,1037r3,11l437,1059r-11,-2l414,1057r-12,2l378,1069r-20,16l343,1105r-11,22l328,1151r2,26l333,1189r6,11l346,1209r-13,l321,1210r-12,4l286,1224r-18,17l255,1262r-10,25l242,1311r4,24l252,1346r6,11l266,1367r-13,1l242,1370r-11,4l207,1385r-17,18l177,1425r-8,26l169,1476r8,24l182,1510r6,10l196,1529r-11,3l175,1536r-11,4l142,1553r-16,19l115,1596r-5,25l111,1645r10,23l126,1680r8,10l142,1698r-11,3l120,1706r-14,5l88,1726r-15,20l64,1769r-3,26l66,1820r12,24l83,1854r9,8l102,1871r-13,3l78,1879r-11,5l48,1902r-12,22l30,1948r-2,26l33,1998r12,22l54,2028r8,9l72,2044r-11,4l52,2054r-9,9l24,2081r-11,22l8,2128r1,25l16,2176r14,21l39,2207r9,7l59,2221r-11,4l38,2232r-8,8l13,2260,3,2283,,2309r3,25l13,2356r17,20l38,2385r10,7l59,2398r-11,6l39,2412r-9,10l16,2441r-7,25l8,2491r5,25l24,2538r19,20l52,2565r9,6l72,2574r-10,8l54,2591r-9,9l33,2621r-5,23l30,2671r6,25l48,2718r19,16l78,2741r11,5l102,2751r-10,6l83,2767r-5,10l66,2801r-5,23l64,2849r9,23l89,2892r21,17l121,2915r10,5l142,2922r-8,7l126,2939r-5,12l112,2973r-1,26l115,3023r11,24l142,3067r22,13l175,3084r10,4l196,3090r-8,8l182,3109r-5,10l171,3143r,26l177,3195r13,21l209,3232r22,13l242,3250r11,2l266,3253r-8,9l252,3273r-6,12l242,3309r3,24l255,3357r13,22l287,3394r24,11l322,3410r11,1l346,3411r-7,10l333,3432r-3,11l328,3469r4,24l343,3515r15,21l378,3550r24,11l414,3562r12,l437,3561r-5,10l429,3583r-3,12l426,3619r5,24l443,3668r18,18l483,3699r25,9l520,3708r11,-1l542,3705r-4,11l535,3727r-1,13l535,3765r7,24l555,3809r20,19l598,3839r25,5l635,3844r11,-1l657,3839r-2,12l653,3862r-1,12l655,3899r9,24l679,3943r20,15l723,3968r26,4l761,3970r12,-2l784,3965r-2,11l781,3988r1,11l785,4024r12,22l814,4066r22,14l860,4086r26,2l897,4086r10,-2l918,4080r-1,11l917,4103r1,11l926,4139r12,22l955,4179r25,12l1005,4196r26,-2l1042,4193r10,-5l1063,4184r,11l1064,4207r2,11l1075,4243r15,20l1109,4281r25,9l1158,4294r24,-4l1194,4287r12,-4l1216,4277r-1,11l1217,4299r2,13l1230,4334r16,19l1268,4368r24,8l1316,4378r26,-4l1353,4368r10,-5l1372,4357r3,11l1378,4379r2,10l1393,4412r18,18l1434,4443r24,5l1482,4448r24,-5l1518,4437r10,-5l1538,4424r1,11l1543,4446r4,13l1562,4479r19,15l1603,4508r26,4l1654,4509r25,-10l1689,4493r10,-6l1705,4478r4,12l1713,4502r6,11l1735,4532r21,14l1780,4556r25,2l1830,4555r23,-10l1863,4538r8,-9l1880,4521r2,11l1888,4542r5,11l1911,4571r22,13l1958,4590r26,2l2008,4587r20,-13l2040,4566r8,-10l2055,4547r6,11l2066,4569r8,11l2093,4595r22,11l2141,4612r24,-1l2188,4603r22,-13l2219,4580r6,-9l2232,4561r6,10l2244,4581r9,9l2273,4606r23,10l2320,4619r26,-3l2370,4606r20,-16l2398,4581r7,-10l2409,4561r7,10l2423,4580r10,10l2454,4603r23,8l2504,4612r24,-6l2551,4594r20,-17l2577,4568r6,-10l2586,4547r9,10l2604,4566r10,8l2633,4587r25,5l2683,4590r25,-6l2729,4571r19,-18l2753,4542r6,-10l2763,4521r8,7l2780,4536r11,6l2813,4554r24,4l2863,4556r23,-10l2906,4532r17,-19l2929,4500r4,-11l2936,4478r8,8l2953,4493r12,6l2989,4509r24,1l3038,4504r24,-10l3081,4478r13,-22l3100,4446r3,-11l3105,4424r9,8l3124,4437r11,6l3159,4448r24,l3210,4443r22,-13l3248,4412r12,-23l3265,4379r3,-11l3269,4357r10,6l3289,4368r12,6l3325,4378r24,-2l3373,4368r22,-15l3411,4334r11,-22l3425,4299r2,-12l3427,4275r9,7l3447,4287r12,3l3486,4294r24,-4l3532,4281r20,-18l3567,4243r11,-25l3579,4207r,-12l3578,4184r11,4l3600,4193r12,1l3636,4196r24,-5l3685,4179r18,-18l3717,4139r6,-25l3724,4103r,-12l3723,4080r10,4l3744,4086r11,2l3781,4086r26,-6l3828,4066r17,-20l3857,4024r6,-25l3862,3988r-1,-12l3857,3965r11,3l3880,3969r11,1l3918,3967r23,-9l3962,3943r16,-20l3988,3899r3,-25l3989,3862r-2,-11l3984,3839r11,2l4007,3843r11,-1l4043,3837r22,-12l4085,3809r13,-22l4106,3764r1,-24l4106,3727r-2,-11l4099,3705r11,2l4122,3708r11,l4159,3699r22,-13l4198,3668r12,-25l4216,3619r-1,-24l4212,3583r-3,-12l4204,3561r11,1l4227,3560r12,-2l4263,3550r20,-14l4300,3515r10,-23l4314,3468r-3,-25l4307,3431r-4,-11l4297,3411r11,-1l4320,3408r12,-3l4354,3394r20,-15l4388,3357r9,-24l4399,3309r-5,-24l4391,3273r-7,-11l4379,3253r9,-2l4399,3247r11,-2l4432,3232r19,-16l4464,3195r6,-26l4470,3143r-6,-24l4459,3108r-7,-10l4446,3090r11,-3l4468,3084r13,-4l4499,3064r17,-18l4528,3023r6,-26l4530,2972r-10,-24l4515,2938r-7,-10l4499,2922r13,-4l4524,2913r10,-4l4553,2892r14,-20l4576,2849r4,-26l4576,2799r-9,-24l4558,2765r-8,-9l4542,2747r10,-2l4563,2740r11,-6l4593,2717r13,-22l4612,2671r1,-27l4607,2621r-11,-21l4587,2589r-9,-8l4569,2574r11,-4l4591,2563r10,-8l4617,2537r11,-22l4634,2491r-1,-25l4625,2441r-13,-23l4602,2411r-10,-7l4582,2398r11,-6l4603,2385r9,-9l4628,2356r10,-22l4641,2309r-3,-26l4628,2260r-16,-20l4603,2232r-9,-6l4585,2221r9,-7l4603,2208r9,-8l4625,2177r8,-23l4634,2130r-6,-26l4617,2081r-16,-18l4591,2056r-11,-6l4569,2044r10,-6l4587,2030r9,-10l4607,1998r6,-24l4612,1948r-6,-24l4593,1903r-19,-16l4563,1880r-11,-6l4542,1871r8,-9l4558,1854r9,-10l4576,1820r5,-25l4576,1771r-7,-24l4553,1727r-19,-16l4524,1707r-12,-5l4499,1701r9,-10l4516,1681r8,-9l4531,1647r3,-25l4528,1596r-12,-22l4499,1555r-18,-15l4468,1536r-11,-3l4446,1532r6,-10l4459,1511r5,-11l4471,1476r,-24l4464,1428r-13,-24l4435,1388r-22,-14l4400,1370r-10,-2l4379,1367r5,-9l4391,1348r3,-11l4399,1311r-2,-24l4388,1262r-14,-21l4354,1225r-22,-9l4320,1212r-12,-2l4297,1209r6,-9l4307,1189r4,-12l4314,1152r-5,-24l4297,1105r-15,-20l4263,1071r-24,-9l4227,1057r-12,l4204,1059r5,-11l4212,1037r3,-12l4216,1000r-6,-24l4198,954r-17,-19l4159,921r-26,-6l4122,913r-12,l4099,915r5,-11l4106,894r1,-12l4106,857r-8,-24l4085,811r-20,-18l4043,782r-25,-4l4007,777r-12,1l3984,781r3,-12l3989,757r2,-11l3987,721r-10,-24l3962,677r-21,-15l3919,653r-24,-4l3881,651r-13,2l3857,655r4,-11l3862,632r1,-12l3857,596r-12,-23l3828,554r-21,-14l3783,533r-26,-1l3745,533r-12,2l3723,540xm3532,508r-1,9l3532,526r,8l3539,560r14,21l3572,599r22,12l3618,617r24,-2l3652,614r10,-3l3671,607r-1,11l3669,628r,8l3675,660r10,22l3701,701r22,14l3747,723r27,2l3781,723r9,-2l3801,720r-4,7l3796,736r,10l3799,771r10,23l3824,815r21,14l3868,839r27,3l3902,842r9,-1l3921,839r-3,9l3917,857r-1,10l3917,892r7,24l3938,936r19,18l3979,965r26,6l4013,971r10,-1l4032,967r-3,9l4026,986r-3,9l4023,1020r6,24l4042,1067r17,19l4079,1098r26,7l4115,1106r8,l4133,1105r-4,8l4124,1122r-1,9l4119,1157r4,24l4133,1205r17,20l4170,1238r23,10l4203,1250r9,2l4222,1252r-5,6l4212,1267r-3,9l4205,1302r2,24l4217,1350r13,20l4249,1386r24,12l4282,1401r10,l4300,1401r-5,8l4291,1418r-4,10l4280,1452r-2,24l4284,1500r13,24l4316,1541r22,12l4347,1556r10,3l4365,1562r-5,5l4354,1575r-5,8l4341,1607r-2,25l4343,1658r11,22l4370,1699r22,15l4400,1718r9,3l4418,1722r-5,5l4406,1734r-7,9l4390,1767r-4,24l4388,1817r10,23l4413,1860r19,16l4440,1881r9,3l4459,1887r-8,6l4443,1900r-6,8l4425,1928r-6,24l4421,1978r6,25l4440,2024r19,18l4466,2047r9,5l4485,2055r-8,6l4470,2066r-6,8l4450,2096r-8,22l4440,2143r6,25l4457,2190r18,20l4481,2216r7,4l4496,2223r-6,6l4482,2234r-7,6l4460,2260r-9,23l4448,2309r3,25l4460,2356r15,20l4483,2383r8,7l4499,2394r-9,5l4481,2403r-6,6l4457,2428r-11,22l4440,2475r2,26l4450,2524r14,21l4470,2552r7,6l4485,2563r-10,3l4466,2571r-7,5l4440,2595r-12,21l4421,2641r,25l4427,2690r10,23l4443,2720r8,7l4459,2734r-10,1l4440,2738r-8,4l4413,2758r-16,21l4388,2804r-3,25l4390,2854r9,22l4406,2884r7,7l4418,2898r-9,2l4400,2903r-8,6l4370,2923r-16,17l4343,2965r-4,24l4341,3013r8,24l4354,3045r6,7l4365,3061r-8,l4347,3063r-9,4l4316,3080r-19,17l4284,3119r-6,24l4278,3169r6,26l4288,3203r6,7l4300,3218r-9,1l4282,3219r-9,2l4249,3232r-19,15l4217,3269r-10,25l4205,3318r4,26l4212,3353r5,9l4222,3368r-8,l4204,3369r-11,1l4170,3381r-20,15l4133,3416r-10,22l4119,3462r4,27l4126,3498r3,8l4133,3515r-10,-1l4115,3514r-10,1l4079,3522r-20,12l4042,3552r-13,23l4023,3600r,25l4026,3634r3,9l4032,3654r-9,-3l4013,3650r-8,1l3979,3657r-22,11l3938,3684r-14,21l3917,3728r-1,25l3917,3764r1,10l3921,3783r-10,-3l3902,3778r-11,-1l3868,3780r-23,10l3824,3807r-15,20l3799,3850r-3,24l3796,3884r1,9l3801,3903r-11,-4l3781,3898r-7,l3747,3899r-24,6l3701,3919r-16,19l3674,3960r-5,26l3668,3994r1,10l3671,4013r-9,-3l3652,4007r-10,-3l3616,4004r-24,7l3569,4023r-17,16l3539,4060r-7,25l3532,4094r-1,10l3532,4114r-9,-5l3514,4105r-9,-1l3480,4100r-24,4l3433,4114r-21,16l3398,4150r-8,23l3387,4184r-1,10l3387,4203r-8,-5l3370,4194r-10,-4l3335,4184r-25,3l3284,4197r-21,13l3248,4228r-9,23l3235,4261r-1,9l3234,4281r-8,-7l3217,4268r-7,-4l3183,4259r-24,l3135,4264r-23,13l3095,4295r-12,23l3079,4326r-2,8l3075,4344r-7,-8l3061,4332r-8,-4l3029,4319r-25,-1l2979,4323r-25,10l2937,4350r-14,20l2918,4379r-3,9l2914,4398r-7,-8l2900,4385r-10,-6l2868,4368r-25,-3l2817,4368r-24,8l2774,4390r-15,21l2753,4419r-4,9l2748,4437r-8,-6l2733,4424r-7,-7l2704,4406r-24,-6l2653,4400r-24,8l2608,4420r-16,17l2585,4446r-3,9l2578,4465r-6,-9l2565,4449r-5,-6l2537,4428r-25,-8l2487,4419r-25,5l2441,4436r-19,18l2416,4460r-5,8l2407,4478r-5,-9l2396,4462r-6,-8l2370,4438r-24,-8l2320,4428r-24,2l2273,4438r-20,16l2246,4462r-5,7l2238,4478r-6,-10l2227,4460r-6,-6l2201,4436r-22,-12l2154,4419r-25,2l2106,4429r-22,14l2077,4449r-7,7l2065,4465r-3,-10l2057,4446r-5,-9l2034,4419r-22,-12l1987,4400r-25,l1938,4404r-20,13l1909,4424r-7,7l1896,4437r-3,-9l1890,4419r-4,-8l1869,4391r-20,-14l1826,4368r-26,-3l1775,4368r-23,11l1744,4385r-7,5l1730,4398r-2,-10l1724,4379r-5,-9l1705,4350r-17,-17l1665,4323r-26,-5l1614,4320r-24,8l1582,4333r-8,6l1568,4344r-2,-9l1562,4327r-2,-9l1547,4295r-17,-18l1506,4264r-24,-5l1458,4259r-24,5l1424,4268r-8,6l1410,4281r-3,-11l1406,4262r-2,-9l1394,4229r-16,-19l1356,4197r-25,-10l1307,4184r-26,6l1272,4194r-9,4l1257,4203r,-9l1256,4184r-2,-11l1245,4150r-15,-20l1211,4114r-25,-10l1162,4100r-26,4l1127,4105r-9,4l1112,4114r,-10l1110,4095r-1,-10l1103,4060r-13,-21l1071,4023r-22,-12l1025,4004r-26,l991,4007r-10,3l972,4013r2,-9l974,3994r,-8l967,3960r-9,-22l940,3919r-21,-14l896,3899r-26,-1l860,3898r-11,1l840,3903r3,-10l845,3884r,-10l842,3850r-10,-23l816,3807r-20,-17l773,3780r-24,-3l739,3778r-9,2l719,3783r4,-9l726,3765r2,-9l726,3730r-8,-24l704,3684r-19,-16l663,3657r-24,-6l628,3650r-10,2l609,3654r4,-10l617,3636r1,-8l619,3600r-7,-25l601,3552r-17,-17l562,3523r-26,-8l528,3515r-9,-1l510,3515r3,-8l517,3499r1,-10l522,3464r-4,-25l508,3416r-17,-20l472,3381r-24,-7l437,3371r-9,-2l419,3370r4,-7l428,3354r4,-10l436,3320r-2,-26l426,3269r-15,-22l392,3232r-22,-9l360,3220r-8,-1l343,3218r5,-8l353,3203r4,-8l364,3169r,-26l357,3119r-14,-22l325,3080r-22,-11l295,3064r-9,-3l276,3061r8,-8l289,3046r3,-9l301,3014r2,-25l298,2965r-11,-25l271,2923r-19,-14l242,2904r-9,-3l223,2900r7,-6l236,2886r6,-10l252,2854r4,-24l252,2804r-8,-25l230,2761r-21,-16l201,2740r-8,-4l185,2734r5,-7l197,2720r6,-7l214,2690r6,-24l220,2641r-7,-25l201,2595r-19,-15l175,2573r-9,-4l158,2565r6,-5l171,2553r8,-6l193,2525r7,-24l201,2475r-5,-25l185,2428r-16,-17l160,2404r-8,-5l142,2394r8,-4l158,2383r8,-7l181,2356r9,-22l193,2309r-3,-26l181,2260r-15,-20l158,2234r-8,-5l142,2223r10,-3l160,2214r6,-6l185,2190r11,-22l201,2143r-1,-25l193,2094r-14,-20l171,2066r-7,-6l158,2055r8,-4l175,2047r7,-5l201,2024r12,-21l220,1978r1,-26l215,1928r-12,-23l197,1899r-7,-7l182,1887r10,-4l201,1879r8,-6l230,1858r14,-20l252,1814r4,-24l252,1765r-10,-22l236,1733r-6,-7l223,1722r10,-3l241,1715r8,-4l270,1698r17,-19l298,1655r5,-24l301,1606r-9,-23l289,1574r-5,-8l276,1559r10,-2l295,1555r8,-4l325,1540r18,-18l357,1500r6,-26l363,1449r-6,-24l352,1417r-6,-8l341,1401r10,l360,1400r10,-4l392,1385r19,-15l426,1350r8,-24l436,1302r-4,-26l428,1267r-5,-9l419,1252r9,-2l437,1249r11,-1l472,1238r19,-14l508,1203r10,-22l522,1157r-4,-26l517,1122r-4,-9l510,1105r9,1l528,1106r8,-1l562,1098r22,-12l601,1067r11,-24l619,1019r-1,-24l617,985r-4,-9l609,967r10,2l629,969r10,-2l663,964r22,-12l704,936r14,-22l726,891r2,-24l726,857r-2,-10l722,837r8,3l739,842r10,l774,839r22,-10l816,815r16,-22l842,770r3,-24l845,736r-2,-10l843,716r7,5l860,723r10,2l896,723r23,-8l940,701r18,-19l967,660r7,-24l974,628r,-10l972,607r9,4l991,614r8,1l1025,617r24,-6l1071,599r19,-18l1103,560r6,-26l1110,526r,-9l1109,508r9,3l1127,515r9,1l1162,520r24,-4l1211,506r19,-17l1245,470r9,-23l1256,437r1,-10l1257,417r6,5l1272,427r9,3l1307,435r24,-2l1356,425r19,-15l1392,392r12,-23l1406,359r1,-9l1410,339r6,7l1424,351r10,5l1458,361r24,l1506,356r24,-14l1547,324r13,-22l1562,293r4,-9l1568,275r6,6l1582,286r8,6l1614,300r25,2l1665,296r23,-10l1705,270r14,-21l1724,240r4,-8l1730,222r6,7l1743,235r9,5l1775,251r25,4l1826,251r23,-8l1869,228r17,-19l1890,201r3,-9l1896,184r6,7l1909,198r9,5l1938,215r24,6l1987,220r25,-7l2034,201r18,-19l2057,173r5,-7l2065,158r5,6l2077,170r7,7l2106,191r23,8l2154,201r25,-6l2201,183r20,-17l2227,159r5,-6l2238,144r3,6l2246,158r7,8l2273,181r23,9l2320,192r26,-2l2370,181r20,-15l2396,158r6,-9l2407,142r4,10l2416,159r6,7l2441,183r21,12l2487,201r25,-1l2537,192r23,-13l2565,171r7,-7l2578,158r4,8l2585,173r7,9l2608,201r21,12l2653,220r27,1l2704,215r22,-12l2733,195r7,-6l2748,182r1,10l2753,201r6,8l2774,229r19,15l2817,251r25,4l2867,251r23,-11l2900,235r7,-6l2914,222r1,10l2918,240r5,9l2937,270r20,16l2979,296r26,6l3029,301r24,-9l3062,288r7,-6l3075,275r3,10l3080,294r3,8l3095,324r17,18l3135,356r25,5l3185,361r25,-5l3217,350r9,-5l3234,339r,11l3235,359r4,10l3250,392r16,18l3288,425r24,8l3336,435r24,-5l3370,427r9,-5l3387,417r-1,10l3387,437r3,10l3398,470r14,19l3433,506r23,10l3480,520r25,-4l3514,515r9,-4l3532,508xe" stroked="f">
                <v:path arrowok="t" o:connecttype="custom" o:connectlocs="844,64;734,33;614,4;508,12;387,40;289,82;196,161;111,238;67,342;15,449;10,558;17,684;44,780;104,891;166,981;266,1046;359,1111;471,1133;593,1152;698,1136;816,1097;910,1049;997,963;1076,879;1112,773;1154,661;1151,552;1134,428;1099,334;1031,228;962,143;948,180;1011,267;1076,350;1100,460;1121,559;1110,678;1085,767;1032,875;962,948;884,1029;784,1066;685,1108;569,1110;472,1103;359,1066;276,1015;183,945;127,854;69,765;53,654;40,554;61,436;93,349;154,246;230,179;314,104;417,74;518,41;635,48;731,62;841,108" o:connectangles="0,0,0,0,0,0,0,0,0,0,0,0,0,0,0,0,0,0,0,0,0,0,0,0,0,0,0,0,0,0,0,0,0,0,0,0,0,0,0,0,0,0,0,0,0,0,0,0,0,0,0,0,0,0,0,0,0,0,0,0,0,0"/>
                <o:lock v:ext="edit" verticies="t"/>
              </v:shape>
              <v:shape id="Freeform 512" o:spid="_x0000_s1492" style="position:absolute;left:1739;top:469;width:828;height:824;visibility:visible;mso-wrap-style:square;v-text-anchor:top" coordsize="3313,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" path="m3245,1649r,-41l3243,1568r-2,-40l3237,1489r-4,-39l3227,1411r-6,-39l3214,1334r-9,-37l3197,1259r-10,-37l3176,1185r-12,-36l3152,1112r-14,-36l3124,1042r-15,-35l3093,973r-16,-34l3059,906r-18,-33l3022,840r-20,-31l2981,777r-21,-31l2938,715r-22,-29l2893,656r-24,-28l2844,599r-26,-27l2793,544r-26,-26l2739,492r-27,-25l2683,442r-28,-24l2625,395r-31,-22l2564,351r-31,-20l2502,310r-33,-20l2437,271r-34,-17l2370,236r-34,-16l2300,203r-34,-14l2230,175r-35,-14l2159,148r-37,-12l2085,127r-37,-10l2010,107r-38,-8l1933,91r-38,-5l1855,80r-38,-4l1777,73r-41,-3l1697,68r-41,l1617,68r-41,2l1536,73r-39,3l1457,80r-38,6l1379,91r-38,8l1303,107r-37,10l1228,127r-37,9l1155,148r-37,13l1082,175r-35,14l1012,203r-34,17l944,236r-35,18l876,271r-33,19l812,310r-32,21l749,351r-31,22l688,395r-29,23l630,442r-28,25l574,492r-27,26l520,544r-26,28l469,599r-25,29l420,656r-23,30l374,715r-22,31l331,777r-20,32l291,840r-19,33l254,906r-17,33l220,973r-16,34l189,1042r-14,34l162,1112r-13,37l138,1185r-11,37l117,1259r-10,38l99,1334r-8,38l86,1411r-6,39l76,1489r-3,39l69,1568r-1,40l68,1649r,39l69,1729r4,39l76,1808r4,38l86,1886r5,38l99,1962r8,38l117,2038r10,37l138,2112r11,36l162,2184r13,36l189,2255r15,35l220,2324r17,34l254,2391r18,34l291,2457r20,32l331,2521r21,30l374,2582r23,30l420,2641r24,30l469,2698r25,28l520,2753r27,26l574,2806r28,25l630,2855r29,24l688,2902r30,22l749,2946r31,21l812,2988r31,20l876,3026r33,19l944,3061r34,18l1012,3094r35,15l1082,3124r36,13l1155,3149r36,12l1228,3171r38,11l1303,3191r38,7l1379,3206r40,5l1457,3217r40,4l1536,3225r40,3l1617,3229r39,1l1697,3229r39,-1l1777,3225r40,-4l1855,3217r40,-6l1933,3206r39,-8l2010,3191r38,-9l2085,3171r37,-10l2159,3149r36,-12l2230,3124r36,-15l2300,3094r36,-15l2370,3061r33,-16l2437,3026r32,-18l2502,2988r31,-21l2564,2946r30,-22l2625,2902r30,-23l2683,2855r29,-24l2739,2806r28,-27l2793,2753r25,-27l2844,2698r25,-27l2893,2641r23,-29l2938,2582r22,-31l2981,2521r21,-32l3022,2457r19,-32l3059,2391r18,-33l3093,2324r16,-34l3124,2255r14,-35l3152,2184r12,-36l3176,2112r11,-37l3197,2038r8,-38l3214,1962r7,-38l3227,1886r6,-40l3237,1808r4,-40l3243,1729r2,-41l3245,1649xm3313,1649r-1,-41l3311,1569r-2,-40l3306,1490r-5,-40l3296,1412r-6,-39l3284,1335r-8,-38l3267,1259r-10,-37l3247,1185r-12,-36l3224,1112r-13,-36l3197,1042r-15,-35l3168,973r-16,-34l3135,905r-17,-34l3099,838r-19,-32l3060,775r-19,-32l3020,712r-22,-31l2976,652r-23,-30l2928,594r-24,-29l2880,537r-26,-27l2828,483r-27,-25l2773,431r-27,-24l2717,383r-28,-24l2659,336r-31,-22l2598,292r-31,-21l2536,252r-33,-20l2471,213r-33,-18l2404,177r-34,-16l2336,145r-34,-15l2266,116r-36,-14l2195,89,2159,77,2121,66,2084,56,2046,46r-37,-8l1972,30r-39,-7l1894,17r-39,-5l1816,8,1776,5,1736,3,1697,r-41,l1617,r-41,3l1536,5r-39,3l1457,12r-38,5l1380,23r-38,7l1303,38r-37,8l1228,56r-37,10l1155,77r-37,12l1082,102r-35,14l1012,130r-35,15l942,161r-34,16l875,195r-33,18l809,232r-31,20l746,271r-31,21l684,314r-30,22l625,359r-30,24l567,407r-28,24l511,458r-26,25l459,510r-26,27l408,565r-24,29l361,622r-23,30l315,681r-21,31l273,743r-21,32l232,806r-19,32l195,871r-17,34l161,939r-16,34l130,1007r-14,35l102,1076r-13,36l77,1149r-11,36l55,1222r-9,37l37,1297r-7,38l23,1373r-6,39l11,1450r-3,40l4,1529r-3,40l,1608r,41l,1688r1,40l4,1768r4,39l11,1846r6,39l23,1923r7,38l37,2000r9,37l55,2074r11,38l77,2148r12,36l102,2220r14,35l130,2290r15,34l161,2359r17,33l195,2426r18,33l232,2491r20,32l273,2555r21,30l315,2616r23,30l361,2675r23,30l408,2732r25,29l459,2788r26,26l511,2841r28,25l567,2890r28,24l625,2938r29,23l684,2983r31,22l746,3026r32,20l809,3066r33,18l875,3103r33,17l942,3137r35,15l1012,3168r35,14l1082,3196r36,12l1155,3220r36,11l1228,3242r38,9l1303,3260r39,7l1380,3274r39,7l1457,3286r40,3l1536,3293r40,3l1617,3297r39,l1697,3297r39,-1l1776,3293r40,-4l1855,3286r39,-5l1933,3274r39,-7l2009,3260r37,-9l2084,3242r37,-11l2159,3220r36,-12l2230,3196r36,-14l2302,3168r34,-16l2370,3137r34,-17l2438,3103r33,-19l2503,3066r33,-20l2567,3026r31,-21l2628,2983r31,-22l2689,2938r28,-24l2746,2890r27,-24l2801,2841r26,-27l2854,2788r26,-27l2904,2732r24,-27l2953,2675r23,-29l2998,2616r22,-31l3041,2555r19,-32l3080,2491r19,-32l3118,2426r17,-34l3152,2359r16,-35l3182,2290r15,-35l3211,2220r12,-36l3235,2148r12,-36l3257,2074r10,-37l3276,2000r8,-39l3290,1923r6,-38l3301,1846r5,-39l3309,1768r2,-40l3312,1688r1,-39xe" stroked="f">
                <v:path arrowok="t" o:connecttype="custom" o:connectlocs="803,333;777,252;734,179;678,117;609,68;530,34;444,18;364,20;279,40;203,77;137,129;83,194;44,269;21,353;17,432;32,519;63,598;111,668;172,725;244,770;326,798;414,807;493,799;575,773;648,731;711,674;760,606;794,528;810,442;826,372;809,287;775,209;726,141;665,84;592,40;511,11;424,0;345,6;262,29;186,68;121,121;68,186;29,260;6,343;0,422;11,509;40,590;84,661;142,722;210,771;289,805;374,822;454,822;540,805;618,771;686,722;744,661;788,590;817,509;828,422" o:connectangles="0,0,0,0,0,0,0,0,0,0,0,0,0,0,0,0,0,0,0,0,0,0,0,0,0,0,0,0,0,0,0,0,0,0,0,0,0,0,0,0,0,0,0,0,0,0,0,0,0,0,0,0,0,0,0,0,0,0,0,0"/>
                <o:lock v:ext="edit" verticies="t"/>
              </v:shape>
              <v:shape id="Freeform 513" o:spid="_x0000_s1493" style="position:absolute;left:2574;top:756;width:84;height:62;visibility:visible;mso-wrap-style:square;v-text-anchor:top" coordsize="33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" path="m335,196r-19,13l277,233r-20,13l253,242r-7,-9l243,229r3,-3l253,219r4,-3l279,187r11,-33l289,119r-6,-17l272,94r-20,1l237,98r-28,6l193,107r2,6l197,124r1,5l208,148r18,7l258,153r1,5l262,167r1,6l226,179r-66,14l124,200r-1,-5l121,185r-1,-4l152,169r14,-17l166,128r,-4l164,117r,-4l141,117r-43,9l75,130r-18,8l48,150r,20l42,171r-12,2l23,174,16,144,5,88,,59,7,57,19,54r6,-1l33,71r12,9l65,80,111,70,198,53r47,-9l263,37r9,-13l272,5r6,-1l290,1,297,r10,51l325,145r10,51xe" stroked="f">
                <v:path arrowok="t" o:connecttype="custom" o:connectlocs="79,53;64,62;63,61;61,58;62,57;64,54;70,47;72,30;71,26;63,24;59,25;48,27;49,28;50,33;52,37;65,39;65,40;66,44;57,45;31,50;31,49;30,46;38,43;42,32;42,31;41,28;35,29;19,33;14,35;12,43;11,43;6,44;4,36;0,15;2,14;6,13;8,18;16,20;28,18;61,11;66,9;68,1;70,1;74,0;77,13;84,49" o:connectangles="0,0,0,0,0,0,0,0,0,0,0,0,0,0,0,0,0,0,0,0,0,0,0,0,0,0,0,0,0,0,0,0,0,0,0,0,0,0,0,0,0,0,0,0,0,0"/>
              </v:shape>
              <v:shape id="Freeform 514" o:spid="_x0000_s1494" style="position:absolute;left:2585;top:820;width:79;height:73;visibility:visible;mso-wrap-style:square;v-text-anchor:top" coordsize="3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" path="m77,37r36,11l194,72r82,26l313,109r,11l315,142r,12l291,163r-59,25l163,217r-60,24l79,251,58,262,46,274r-3,17l35,292r-12,l16,293,15,262,12,205,10,174r6,-1l28,173r7,-1l38,193r6,10l52,205r4,l61,203r8,-3l82,194r27,-10l122,179r-1,-25l117,106,116,81,105,78,84,72,73,69,61,67,53,65r-5,l41,68,34,78,31,95r-7,2l12,97,5,98,4,72,1,26,,1r6,l19,r6,l37,19,55,30r22,7xm145,90r5,78l263,122,145,90xe" stroked="f">
                <v:path arrowok="t" o:connecttype="custom" o:connectlocs="28,12;69,24;78,27;79,35;79,38;58,47;26,60;20,63;12,68;11,73;6,73;4,73;3,51;3,43;7,43;9,43;11,51;13,51;15,51;17,50;27,46;31,45;29,26;29,20;21,18;18,17;13,16;12,16;9,19;8,24;3,24;1,24;0,6;0,0;5,0;6,0;14,7;19,9;38,42;36,22" o:connectangles="0,0,0,0,0,0,0,0,0,0,0,0,0,0,0,0,0,0,0,0,0,0,0,0,0,0,0,0,0,0,0,0,0,0,0,0,0,0,0,0"/>
                <o:lock v:ext="edit" verticies="t"/>
              </v:shape>
              <v:shape id="Freeform 515" o:spid="_x0000_s1495" style="position:absolute;left:2584;top:897;width:78;height:61;visibility:visible;mso-wrap-style:square;v-text-anchor:top" coordsize="31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" path="m300,231r-28,4l224,242r-28,4l195,239r-2,-11l192,223r50,-21l272,174r11,-31l272,102,231,73,164,56,99,60,52,83,31,123r4,34l52,189r35,28l83,223r-7,10l72,238,29,205,5,164,,119,14,74,40,39,76,15,121,1,171,r58,16l276,45r30,43l314,141r-5,21l301,182r-17,21l285,203r5,2l297,210r4,2l301,216r-1,10l300,231xe" stroked="f">
                <v:path arrowok="t" o:connecttype="custom" o:connectlocs="75,57;68,58;56,60;49,61;49,61;48,59;48,57;48,55;48,55;60,50;68,43;70,35;70,35;68,25;57,18;41,14;41,14;25,15;13,21;8,31;8,31;9,39;13,47;22,54;22,54;21,55;19,58;18,59;18,59;7,51;1,41;0,30;0,30;3,18;10,10;19,4;30,0;42,0;42,0;57,4;69,11;76,22;78,35;78,35;77,40;75,45;71,50;71,50;71,50;71,50;71,50;71,50;72,51;74,52;75,53;75,53;75,54;75,56;75,57;75,57" o:connectangles="0,0,0,0,0,0,0,0,0,0,0,0,0,0,0,0,0,0,0,0,0,0,0,0,0,0,0,0,0,0,0,0,0,0,0,0,0,0,0,0,0,0,0,0,0,0,0,0,0,0,0,0,0,0,0,0,0,0,0,0"/>
              </v:shape>
              <v:shape id="Freeform 516" o:spid="_x0000_s1496" style="position:absolute;left:2572;top:975;width:84;height:67;visibility:visible;mso-wrap-style:square;v-text-anchor:top" coordsize="33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" path="m305,120r-7,-2l286,115r-7,-2l282,93r-4,-9l271,80r-7,-1l257,79r-7,l200,82r-90,5l62,90r39,24l174,160r39,25l222,190r7,3l234,195r12,l255,189r9,-17l271,174r12,3l289,179r-6,23l272,243r-6,23l260,265r-13,-3l241,260r-1,-14l231,231,211,217,189,203,136,169,74,128,22,94,,80,2,70,7,54,9,44,47,42r86,-6l218,32r38,-4l283,25r15,-7l309,r7,2l328,5r6,2l327,36,312,91r-7,29xe" stroked="f">
                <v:path arrowok="t" o:connecttype="custom" o:connectlocs="75,30;70,28;71,23;68,20;66,20;63,20;50,21;16,23;25,29;54,47;56,48;59,49;62,49;66,43;68,44;73,45;71,51;67,67;65,67;61,65;60,62;53,55;48,51;19,32;0,20;1,18;2,11;12,11;55,8;64,7;75,5;78,0;82,1;84,2;78,23;77,30" o:connectangles="0,0,0,0,0,0,0,0,0,0,0,0,0,0,0,0,0,0,0,0,0,0,0,0,0,0,0,0,0,0,0,0,0,0,0,0"/>
              </v:shape>
              <v:shape id="Freeform 517" o:spid="_x0000_s1497" style="position:absolute;left:2543;top:1028;width:89;height:67;visibility:visible;mso-wrap-style:square;v-text-anchor:top" coordsize="36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" path="m124,53r44,19l249,108r43,19l310,131r15,-5l336,110r6,3l353,118r7,2l347,150r-24,54l310,233r-6,-2l293,226r-7,-3l293,200r-6,-15l269,173,226,154,146,119,103,101,87,96,76,99,66,114,55,154r8,43l94,249r-5,4l81,261r-5,4l56,244,20,207,,186,21,138,61,48,83,r5,2l100,7r6,3l103,28r5,14l124,53xe" stroked="f">
                <v:path arrowok="t" o:connecttype="custom" o:connectlocs="31,13;42,18;62,27;72,32;72,32;77,33;80,32;83,28;83,28;85,29;87,30;89,30;89,30;86,38;80,52;77,59;77,59;75,58;72,57;71,56;71,56;72,51;71,47;67,44;67,44;56,39;36,30;25,26;25,26;22,24;19,25;16,29;16,29;14,39;16,50;23,63;23,63;22,64;20,66;19,67;19,67;14,62;5,52;0,47;0,47;5,35;15,12;21,0;21,0;22,1;25,2;26,3;26,3;25,7;27,11;31,13;31,13" o:connectangles="0,0,0,0,0,0,0,0,0,0,0,0,0,0,0,0,0,0,0,0,0,0,0,0,0,0,0,0,0,0,0,0,0,0,0,0,0,0,0,0,0,0,0,0,0,0,0,0,0,0,0,0,0,0,0,0,0"/>
              </v:shape>
              <v:shape id="Freeform 518" o:spid="_x0000_s1498" style="position:absolute;left:2516;top:1092;width:87;height:75;visibility:visible;mso-wrap-style:square;v-text-anchor:top" coordsize="34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" path="m100,65r44,27l225,141r44,27l278,171r6,-2l289,162r6,-20l291,113,276,81r-2,-3l272,74r-3,-3l274,68r10,-4l288,60r15,17l331,108r14,16l318,169r-51,84l240,298r-22,-5l178,283r-22,-5l156,272r1,-11l157,256r3,1l166,257r3,l204,256r27,-10l247,230r4,-6l250,217r-7,-5l199,186,118,136,74,110,53,101r-16,4l22,124r-6,-4l5,114,,111,18,81,49,29,67,r5,3l83,10r6,3l80,34r3,17l100,65xe" stroked="f">
                <v:path arrowok="t" o:connecttype="custom" o:connectlocs="36,23;68,42;70,43;73,41;74,36;70,20;69,20;68,18;69,17;73,15;76,19;87,31;80,43;61,75;55,74;39,70;39,68;40,64;40,65;43,65;51,64;62,58;63,56;61,53;50,47;19,28;13,25;6,31;4,30;0,28;5,20;17,0;18,1;22,3;20,9;25,16" o:connectangles="0,0,0,0,0,0,0,0,0,0,0,0,0,0,0,0,0,0,0,0,0,0,0,0,0,0,0,0,0,0,0,0,0,0,0,0"/>
              </v:shape>
              <v:shape id="Freeform 519" o:spid="_x0000_s1499" style="position:absolute;left:2464;top:1130;width:86;height:82;visibility:visible;mso-wrap-style:square;v-text-anchor:top" coordsize="34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" path="m219,77r20,34l281,184r42,73l343,290r-8,9l322,315r-8,10l289,315,230,294,158,267,99,245,74,236,50,230r-15,1l20,240r-5,-4l5,228,,223,20,200,57,156,76,132r5,5l91,144r6,5l85,166r-4,11l85,184r4,2l94,189r8,3l115,197r27,10l155,212r16,-19l201,156r17,-18l212,128,200,109,195,99r-7,-9l182,83r-3,-4l170,76r-11,4l145,90r-4,-5l131,77r-6,-4l142,54,171,19,187,r5,4l202,12r5,4l203,38r6,20l219,77xm233,163r-49,60l297,266,233,163xe" stroked="f">
                <v:path arrowok="t" o:connecttype="custom" o:connectlocs="60,28;81,65;86,73;81,79;79,82;58,74;25,62;19,60;9,58;5,61;1,58;0,56;14,39;19,33;23,36;24,38;20,45;21,46;24,48;26,48;36,52;39,53;50,39;55,35;50,28;49,25;46,21;45,20;40,20;36,23;33,19;31,18;43,5;47,0;51,3;52,4;52,15;55,19;46,56;58,41" o:connectangles="0,0,0,0,0,0,0,0,0,0,0,0,0,0,0,0,0,0,0,0,0,0,0,0,0,0,0,0,0,0,0,0,0,0,0,0,0,0,0,0"/>
                <o:lock v:ext="edit" verticies="t"/>
              </v:shape>
              <v:shape id="Freeform 520" o:spid="_x0000_s1500" style="position:absolute;left:2430;top:1194;width:82;height:84;visibility:visible;mso-wrap-style:square;v-text-anchor:top" coordsize="32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" path="m109,71r34,39l206,181r35,38l248,225r6,l260,220r12,-19l277,173r-5,-35l271,135r-1,-4l269,127r6,-1l285,124r5,-1l299,143r17,37l325,200r-39,35l213,301r-40,35l154,324,118,303,100,291r2,-5l105,276r1,-5l110,272r5,2l117,275r34,9l180,283r21,-10l206,267r2,-6l202,253,168,215,104,145,70,106,54,92r-17,l17,104r-4,-4l4,90,,86,25,64,71,22,96,r5,4l109,14r4,5l99,36,98,53r11,18xe" stroked="f">
                <v:path arrowok="t" o:connecttype="custom" o:connectlocs="36,28;61,55;63,56;66,55;69,50;69,35;68,34;68,32;69,32;73,31;75,36;82,50;72,59;44,84;39,81;25,73;26,72;27,68;28,68;30,69;38,71;51,68;52,67;51,63;42,54;18,27;14,23;4,26;3,25;0,22;6,16;24,0;25,1;29,5;25,9;28,18" o:connectangles="0,0,0,0,0,0,0,0,0,0,0,0,0,0,0,0,0,0,0,0,0,0,0,0,0,0,0,0,0,0,0,0,0,0,0,0"/>
              </v:shape>
              <v:shape id="Freeform 521" o:spid="_x0000_s1501" style="position:absolute;left:2391;top:1227;width:68;height:79;visibility:visible;mso-wrap-style:square;v-text-anchor:top" coordsize="27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" path="m104,67r27,39l183,178r28,39l224,230r15,2l257,226r3,5l268,241r3,5l246,264r-46,33l174,314r-3,-5l163,298r-3,-5l172,279r3,-15l168,246,140,208,90,136,62,96,48,83,33,81,15,89,11,83,4,73,,68,26,50,72,17,97,r5,5l108,15r5,6l99,35,96,50r8,17xe" stroked="f">
                <v:path arrowok="t" o:connecttype="custom" o:connectlocs="26,17;33,27;46,45;53,55;53,55;56,58;60,58;64,57;64,57;65,58;67,61;68,62;68,62;62,66;50,75;44,79;44,79;43,78;41,75;40,74;40,74;43,70;44,66;42,62;42,62;35,52;23,34;16,24;16,24;12,21;8,20;4,22;4,22;3,21;1,18;0,17;0,17;7,13;18,4;24,0;24,0;26,1;27,4;28,5;28,5;25,9;24,13;26,17;26,17" o:connectangles="0,0,0,0,0,0,0,0,0,0,0,0,0,0,0,0,0,0,0,0,0,0,0,0,0,0,0,0,0,0,0,0,0,0,0,0,0,0,0,0,0,0,0,0,0,0,0,0,0"/>
              </v:shape>
              <v:shape id="Freeform 522" o:spid="_x0000_s1502" style="position:absolute;left:2345;top:1251;width:69;height:85;visibility:visible;mso-wrap-style:square;v-text-anchor:top" coordsize="2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" path="m209,99l152,67,106,59,71,68,50,87r-9,25l48,142r13,15l80,162r27,-3l124,156r30,-7l170,146r48,-1l248,160r18,23l278,225r-10,43l232,302r-21,9l187,316r-25,l163,320r2,8l165,332r-5,3l152,339r-4,2l132,325,100,293,83,277r5,-5l95,263r4,-4l143,283r38,3l212,278r17,-16l236,243r-7,-22l220,207r-16,-5l184,203r-18,3l131,214r-19,4l71,223,38,212,14,182,,131,13,81,57,41,82,30r28,-5l131,28r-2,-5l127,13,126,9r5,-2l139,2,144,r19,21l201,60r21,21l218,86r-6,8l209,99xe" stroked="f">
                <v:path arrowok="t" o:connecttype="custom" o:connectlocs="38,17;18,17;12,22;12,35;15,39;27,40;31,39;42,36;54,36;66,46;69,56;58,75;52,78;40,79;40,80;41,83;40,84;37,85;33,81;21,69;22,68;25,65;35,71;53,69;57,65;57,55;55,52;46,51;41,51;28,54;18,56;3,45;0,33;14,10;20,7;33,7;32,6;31,2;33,2;36,0;40,5;55,20;54,21;52,25" o:connectangles="0,0,0,0,0,0,0,0,0,0,0,0,0,0,0,0,0,0,0,0,0,0,0,0,0,0,0,0,0,0,0,0,0,0,0,0,0,0,0,0,0,0,0,0"/>
              </v:shape>
              <v:shape id="Freeform 523" o:spid="_x0000_s1503" style="position:absolute;left:2223;top:1291;width:97;height:93;visibility:visible;mso-wrap-style:square;v-text-anchor:top" coordsize="38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" path="m382,268r2,5l388,285r1,7l362,298r-49,14l285,319,270,290,234,227,197,163,182,135r-1,l180,168r-2,73l175,315r-1,33l149,354r-48,12l75,373r-2,-7l71,354r-2,-5l86,340r8,-13l93,308,81,262,58,177,46,131,38,113,25,105,6,106,4,100,1,88,,81,30,74,87,59r31,-8l120,57r3,12l125,76,102,88r-7,14l98,126r14,51l136,270r13,49l150,319r1,-28l152,222r3,-84l157,69r,-28l163,40r12,-4l181,34r14,25l229,120r41,71l305,250r15,25l312,244,293,174,276,104,267,74,259,56,246,48r-20,1l225,43,222,31r-3,-7l244,19,289,7,313,r1,7l317,19r3,6l302,34r-8,13l295,66r12,46l329,197r13,47l350,260r13,8l382,268xe" stroked="f">
                <v:path arrowok="t" o:connecttype="custom" o:connectlocs="96,68;97,73;90,74;71,80;67,72;49,41;45,34;45,34;45,34;44,60;43,87;37,88;19,93;18,91;17,87;21,85;23,77;20,65;11,33;9,28;1,26;1,25;0,20;7,18;29,13;30,14;31,19;25,22;24,31;28,44;37,80;37,80;37,80;38,73;39,34;39,10;41,10;45,8;49,15;67,48;80,69;80,69;80,69;78,61;69,26;67,18;61,12;56,12;55,8;55,6;72,2;78,0;79,5;80,6;73,12;74,16;82,49;85,61;91,67;95,67" o:connectangles="0,0,0,0,0,0,0,0,0,0,0,0,0,0,0,0,0,0,0,0,0,0,0,0,0,0,0,0,0,0,0,0,0,0,0,0,0,0,0,0,0,0,0,0,0,0,0,0,0,0,0,0,0,0,0,0,0,0,0,0"/>
              </v:shape>
              <v:shape id="Freeform 524" o:spid="_x0000_s1504" style="position:absolute;left:2153;top:1311;width:67;height:79;visibility:visible;mso-wrap-style:square;v-text-anchor:top" coordsize="26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" path="m219,62r3,47l229,198r3,47l237,264r11,8l267,276r,6l268,294r,7l216,305r-100,7l62,315,51,293,31,253,20,231r5,-4l34,221r6,-3l74,257r37,19l151,278r18,-3l178,266r2,-17l179,233r-2,-31l176,186r-7,1l158,187r-5,1l132,195r-9,17l121,244r-4,1l107,245r-6,1l99,209,95,142,91,106r6,-1l107,105r5,-2l120,136r13,17l158,156r4,l169,155r5,l172,131,168,86,167,62,163,45,152,38r-22,l90,46,54,74,21,129r-5,-2l6,121,,119,9,93,24,42,33,16,67,14,141,8,215,3,249,r,7l250,20r,7l232,32,221,43r-2,19xe" stroked="f">
                <v:path arrowok="t" o:connecttype="custom" o:connectlocs="56,27;58,61;59,66;67,69;67,71;67,75;54,76;16,79;13,73;5,58;6,57;10,55;19,64;38,70;42,69;45,62;45,58;44,47;42,47;38,47;33,49;30,61;29,61;25,62;25,52;23,27;24,26;28,26;30,34;40,39;41,39;44,39;43,33;42,16;41,11;33,10;23,12;5,32;4,32;0,30;2,23;8,4;17,4;54,1;62,0;63,5;63,7;55,11;55,16" o:connectangles="0,0,0,0,0,0,0,0,0,0,0,0,0,0,0,0,0,0,0,0,0,0,0,0,0,0,0,0,0,0,0,0,0,0,0,0,0,0,0,0,0,0,0,0,0,0,0,0,0"/>
              </v:shape>
              <v:shape id="Freeform 525" o:spid="_x0000_s1505" style="position:absolute;left:2073;top:1312;width:72;height:79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" path="m162,29r-46,7l78,72,56,148r5,57l86,251r54,22l165,273r12,-8l182,245r4,-48l195,107r4,-48l196,40,183,33,162,29xm251,69r-5,47l238,205r-6,47l234,271r10,11l263,288r-1,7l261,307r-1,6l223,310r-68,-6l119,299,62,283,27,250,8,209,,169,1,137,7,104,21,65,47,29,88,5,146,r38,3l253,10r36,4l289,21r-1,12l287,39r-19,2l256,51r-5,18xe" stroked="f">
                <v:path arrowok="t" o:connecttype="custom" o:connectlocs="40,7;29,9;19,18;14,37;14,37;15,52;21,63;35,69;35,69;41,69;44,67;45,62;45,62;46,50;49,27;50,15;50,15;49,10;46,8;40,7;40,7;63,17;61,29;59,52;58,64;58,64;58,68;61,71;66,73;66,73;65,74;65,77;65,79;65,79;56,78;39,77;30,75;30,75;15,71;7,63;2,53;0,43;0,35;0,35;2,26;5,16;12,7;22,1;36,0;36,0;46,1;63,3;72,4;72,4;72,5;72,8;72,10;72,10;67,10;64,13;63,17;63,17" o:connectangles="0,0,0,0,0,0,0,0,0,0,0,0,0,0,0,0,0,0,0,0,0,0,0,0,0,0,0,0,0,0,0,0,0,0,0,0,0,0,0,0,0,0,0,0,0,0,0,0,0,0,0,0,0,0,0,0,0,0,0,0,0,0"/>
                <o:lock v:ext="edit" verticies="t"/>
              </v:shape>
              <v:shape id="Freeform 526" o:spid="_x0000_s1506" style="position:absolute;left:2026;top:1301;width:46;height:80;visibility:visible;mso-wrap-style:square;v-text-anchor:top" coordsize="18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" path="m137,75r-10,47l107,208,96,255r,19l104,287r17,8l120,301r-3,12l116,320,86,313,30,300,,294r1,-7l5,275r1,-7l24,268r14,-7l45,243,56,197,76,110,86,64,87,46,78,33,61,25r2,-7l65,6,66,,97,6r55,13l183,26r-2,7l178,45r-2,6l157,51r-13,8l137,75xe" stroked="f">
                <v:path arrowok="t" o:connecttype="custom" o:connectlocs="34,19;32,31;27,52;24,64;24,64;24,69;26,72;30,74;30,74;30,75;29,78;29,80;29,80;22,78;8,75;0,74;0,74;0,72;1,69;2,67;2,67;6,67;10,65;11,61;11,61;14,49;19,28;22,16;22,16;22,12;20,8;15,6;15,6;16,5;16,2;17,0;17,0;24,2;38,5;46,7;46,7;45,8;45,11;44,13;44,13;39,13;36,15;34,19;34,19" o:connectangles="0,0,0,0,0,0,0,0,0,0,0,0,0,0,0,0,0,0,0,0,0,0,0,0,0,0,0,0,0,0,0,0,0,0,0,0,0,0,0,0,0,0,0,0,0,0,0,0,0"/>
              </v:shape>
              <v:shape id="Freeform 527" o:spid="_x0000_s1507" style="position:absolute;left:1961;top:1286;width:66;height:77;visibility:visible;mso-wrap-style:square;v-text-anchor:top" coordsize="26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" path="m,267l2,241,6,191,9,165r6,l27,165r6,l41,220r21,35l90,274r42,-3l170,240r32,-61l214,115,203,64,169,35,135,29,100,39,62,65,58,61,50,51,46,47,89,12,135,r45,5l221,28r28,34l263,104r3,46l255,198r-29,54l185,290r-48,19l84,303,66,295,47,280,30,261r-1,l26,264r-6,6l17,274r-4,-1l4,269,,267xe" stroked="f">
                <v:path arrowok="t" o:connecttype="custom" o:connectlocs="0,67;0,60;1,48;2,41;2,41;4,41;7,41;8,41;8,41;10,55;15,64;22,68;22,68;33,68;42,60;50,45;50,45;53,29;50,16;42,9;42,9;33,7;25,10;15,16;15,16;14,15;12,13;11,12;11,12;22,3;33,0;45,1;45,1;55,7;62,15;65,26;66,37;63,49;63,49;56,63;46,72;34,77;21,76;21,76;16,74;12,70;7,65;7,65;7,65;7,65;7,65;7,65;6,66;5,67;4,68;4,68;3,68;1,67;0,67;0,67" o:connectangles="0,0,0,0,0,0,0,0,0,0,0,0,0,0,0,0,0,0,0,0,0,0,0,0,0,0,0,0,0,0,0,0,0,0,0,0,0,0,0,0,0,0,0,0,0,0,0,0,0,0,0,0,0,0,0,0,0,0,0,0"/>
              </v:shape>
              <v:shape id="Freeform 528" o:spid="_x0000_s1508" style="position:absolute;left:1861;top:1235;width:115;height:87;visibility:visible;mso-wrap-style:square;v-text-anchor:top" coordsize="4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" path="m225,206l164,307r,1l279,238,225,206xm239,181r18,11l290,211r17,10l321,213r23,-13l357,193r8,-5l369,183r3,-5l374,171r-5,-10l356,150r3,-6l366,133r3,-5l391,141r43,25l457,179r-3,6l447,196r-3,5l427,200r-17,4l384,217r-25,13l301,263r-71,38l172,334r-25,13l109,325,39,284,1,262r,-1l,261,5,238r9,-43l18,172r6,-1l35,171r6,-1l41,219r15,33l92,278r13,7l116,281r11,-13l135,254r16,-26l159,213r-2,-1l151,209r-2,-1l126,199r-19,7l86,231r-4,-2l73,223r-4,-2l86,192r34,-57l138,105r4,2l151,113r5,2l145,144r4,22l168,183r2,1l173,186r2,1l188,166r23,-39l223,106r6,-15l226,80,213,69,178,56r-42,5l82,86,79,82,73,72,70,67,91,49,129,17,150,r45,26l279,75r46,27l321,107r-6,11l312,124r-19,-6l279,121r-13,15l259,148r-13,22l239,181xe" stroked="f">
                <v:path arrowok="t" o:connecttype="custom" o:connectlocs="41,77;57,52;73,53;81,53;90,48;94,45;93,40;90,36;93,32;115,45;112,49;107,50;97,54;58,75;37,87;0,66;0,65;1,60;5,43;10,43;14,63;26,71;32,67;40,53;38,52;32,50;22,58;17,55;30,34;36,27;39,29;42,46;44,47;47,42;56,27;54,17;34,15;20,21;18,17;38,0;70,19;81,27;79,31;67,34;62,43;60,45" o:connectangles="0,0,0,0,0,0,0,0,0,0,0,0,0,0,0,0,0,0,0,0,0,0,0,0,0,0,0,0,0,0,0,0,0,0,0,0,0,0,0,0,0,0,0,0,0,0"/>
                <o:lock v:ext="edit" verticies="t"/>
              </v:shape>
              <v:shape id="Freeform 529" o:spid="_x0000_s1509" style="position:absolute;left:2598;top:726;width:19;height:19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" path="m76,37l71,19,57,5,38,,19,5,6,19,,37,6,56,19,69r19,6l57,69,71,56,76,37xe" stroked="f">
                <v:path arrowok="t" o:connecttype="custom" o:connectlocs="19,9;18,5;14,1;10,0;10,0;5,1;2,5;0,9;0,9;2,14;5,17;10,19;10,19;14,17;18,14;19,9;19,9" o:connectangles="0,0,0,0,0,0,0,0,0,0,0,0,0,0,0,0,0"/>
              </v:shape>
              <v:shape id="Freeform 530" o:spid="_x0000_s1510" style="position:absolute;left:1781;top:1157;width:85;height:83;visibility:visible;mso-wrap-style:square;v-text-anchor:top" coordsize="33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" path="m170,238l115,182,60,290,170,238xm320,227r-17,-5l284,223r-27,9l222,249r-78,34l67,317,31,332r-8,-7l8,309,,300,12,276,40,220,73,152,102,95,114,72r9,-22l124,34,116,19r4,-6l129,5,135,r21,22l195,64r22,22l213,90r-9,9l199,103,183,90,172,86r-6,3l162,92r-3,6l156,104r-7,13l136,143r-7,13l147,173r33,34l197,225r10,-5l227,211r11,-5l249,201r7,-5l260,193r3,-8l261,173r-9,-14l257,154r10,-9l271,140r18,19l321,192r17,17l334,214r-10,9l320,227xe" stroked="f">
                <v:path arrowok="t" o:connecttype="custom" o:connectlocs="29,46;43,60;80,57;71,56;65,58;36,71;8,83;6,81;0,75;3,69;18,38;29,18;31,13;29,5;30,3;34,0;39,6;55,22;54,23;50,26;46,23;42,22;41,23;39,26;37,29;32,39;37,43;50,56;52,55;60,52;63,50;65,48;66,46;63,40;65,39;68,35;73,40;85,52;84,54;80,57;80,57" o:connectangles="0,0,0,0,0,0,0,0,0,0,0,0,0,0,0,0,0,0,0,0,0,0,0,0,0,0,0,0,0,0,0,0,0,0,0,0,0,0,0,0,0"/>
                <o:lock v:ext="edit" verticies="t"/>
              </v:shape>
              <v:shape id="Freeform 531" o:spid="_x0000_s1511" style="position:absolute;left:1722;top:1116;width:81;height:71;visibility:visible;mso-wrap-style:square;v-text-anchor:top" coordsize="32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" path="m,156l18,137,50,99,68,79r6,4l82,90r5,3l63,142r-4,41l70,213r35,23l156,232r61,-31l264,155r21,-47l274,64,250,40,214,28r-45,l169,22,168,9,167,3,222,r45,16l300,48r20,42l323,133r-12,42l286,215r-36,32l195,275r-55,8l89,269,48,235,38,217,32,194,30,168r-1,l24,170r-8,2l12,173,9,168,3,161,,156xe" stroked="f">
                <v:path arrowok="t" o:connecttype="custom" o:connectlocs="0,39;5,34;13,25;17,20;17,20;19,21;21,23;22,23;22,23;16,36;15,46;18,53;18,53;26,59;39,58;54,50;54,50;66,39;71,27;69,16;69,16;63,10;54,7;42,7;42,7;42,6;42,2;42,1;42,1;56,0;67,4;75,12;75,12;80,23;81,33;78,44;72,54;63,62;63,62;49,69;35,71;22,67;12,59;12,59;10,54;8,49;8,42;8,42;8,42;8,42;7,42;7,42;6,43;4,43;3,43;3,43;2,42;1,40;0,39;0,39" o:connectangles="0,0,0,0,0,0,0,0,0,0,0,0,0,0,0,0,0,0,0,0,0,0,0,0,0,0,0,0,0,0,0,0,0,0,0,0,0,0,0,0,0,0,0,0,0,0,0,0,0,0,0,0,0,0,0,0,0,0,0,0"/>
              </v:shape>
              <v:shape id="Freeform 532" o:spid="_x0000_s1512" style="position:absolute;left:1690;top:1038;width:88;height:71;visibility:visible;mso-wrap-style:square;v-text-anchor:top" coordsize="3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" path="m182,237l148,167,62,252,182,237xm327,273l314,262r-18,-4l267,259r-39,4l143,272r-84,9l20,284,15,274,6,255,,244,19,225,64,180r53,-54l162,81,181,63,196,44r6,-15l199,12r6,-3l216,3,223,r13,29l261,79r13,29l269,110r-11,5l251,119,240,101r-9,-8l224,94r-4,3l215,101r-6,5l199,116r-19,20l169,146r11,23l201,211r11,23l224,233r21,-4l257,228r12,-2l276,224r6,-2l287,216r3,-12l285,188r6,-4l302,179r6,-3l319,199r20,41l350,262r-5,4l334,271r-7,2xe" stroked="f">
                <v:path arrowok="t" o:connecttype="custom" o:connectlocs="37,42;46,59;82,68;74,65;67,65;36,68;5,71;4,69;0,61;5,56;29,32;46,16;49,11;50,3;52,2;56,0;59,7;69,27;68,28;63,30;60,25;56,24;55,24;53,27;50,29;42,37;45,42;53,59;56,58;65,57;68,57;71,56;72,54;72,47;73,46;77,44;80,50;88,66;87,67;82,68;82,68" o:connectangles="0,0,0,0,0,0,0,0,0,0,0,0,0,0,0,0,0,0,0,0,0,0,0,0,0,0,0,0,0,0,0,0,0,0,0,0,0,0,0,0,0"/>
                <o:lock v:ext="edit" verticies="t"/>
              </v:shape>
              <v:shape id="Freeform 533" o:spid="_x0000_s1513" style="position:absolute;left:1660;top:975;width:83;height:78;visibility:visible;mso-wrap-style:square;v-text-anchor:top" coordsize="33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" path="m259,162r13,-5l278,144r-6,-27l250,77,202,55r-78,7l71,87,38,128r-1,57l46,208r12,9l78,214r47,-13l212,175r47,-13xm268,214r-45,13l137,251,91,263r-17,9l67,285r1,20l61,306r-12,3l43,311,34,276,15,211,5,175,,117,17,71,49,39,83,19,114,7,147,r41,l230,11r39,28l295,92r10,35l324,194r10,35l328,231r-12,4l310,237r-9,-17l287,213r-19,1xe" stroked="f">
                <v:path arrowok="t" o:connecttype="custom" o:connectlocs="64,41;68,39;69,36;68,29;68,29;62,19;50,14;31,16;31,16;18,22;9,32;9,46;9,46;11,52;14,54;19,54;19,54;31,50;53,44;64,41;64,41;67,54;55,57;34,63;23,66;23,66;18,68;17,71;17,76;17,76;15,77;12,77;11,78;11,78;8,69;4,53;1,44;1,44;0,29;4,18;12,10;21,5;28,2;28,2;37,0;47,0;57,3;67,10;73,23;73,23;76,32;81,49;83,57;83,57;82,58;79,59;77,59;77,59;75,55;71,53;67,54;67,54" o:connectangles="0,0,0,0,0,0,0,0,0,0,0,0,0,0,0,0,0,0,0,0,0,0,0,0,0,0,0,0,0,0,0,0,0,0,0,0,0,0,0,0,0,0,0,0,0,0,0,0,0,0,0,0,0,0,0,0,0,0,0,0,0,0"/>
                <o:lock v:ext="edit" verticies="t"/>
              </v:shape>
              <v:shape id="Freeform 534" o:spid="_x0000_s1514" style="position:absolute;left:1837;top:1229;width:19;height:19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" path="m74,39l70,19,56,6,37,,18,6,4,19,,39,4,57,18,70r19,6l56,70,70,57,74,39xe" stroked="f">
                <v:path arrowok="t" o:connecttype="custom" o:connectlocs="19,10;18,5;14,2;10,0;10,0;5,2;1,5;0,10;0,10;1,14;5,18;10,19;10,19;14,18;18,14;19,10;19,10" o:connectangles="0,0,0,0,0,0,0,0,0,0,0,0,0,0,0,0,0"/>
              </v:shape>
              <v:shape id="Freeform 535" o:spid="_x0000_s1515" style="position:absolute;left:2023;top:1129;width:288;height:60;visibility:visible;mso-wrap-style:square;v-text-anchor:top" coordsize="115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" path="m23,59r48,l119,58r47,l213,57r48,l308,56r47,-1l402,53r49,-1l498,50r47,-3l593,45r47,-3l687,40r54,-5l794,32r54,-4l901,23r53,-4l1007,14r44,-7l1103,r40,10l1155,45r-22,31l1100,99r-38,22l1023,141r-41,17l939,173r-45,15l849,200r-46,11l757,220r-48,6l663,233r-46,4l573,239r-44,1l486,240r-52,-1l384,235r-52,-6l282,221,232,210,183,197r-21,-8l129,176,90,159,53,139,21,118,1,97,,76,23,59xe" filled="f" stroked="f">
                <v:path arrowok="t" o:connecttype="custom" o:connectlocs="6,15;18,15;30,15;41,15;53,14;65,14;77,14;89,14;100,13;112,13;124,13;136,12;148,11;160,11;171,10;171,10;185,9;198,8;211,7;225,6;238,5;251,4;251,4;262,2;275,0;285,3;285,3;288,11;283,19;274,25;274,25;265,30;255,35;245,40;234,43;223,47;212,50;200,53;189,55;177,57;165,58;154,59;143,60;132,60;121,60;121,60;108,60;96,59;83,57;70,55;58,53;46,49;46,49;40,47;32,44;22,40;13,35;5,30;0,24;0,19;6,15;6,15" o:connectangles="0,0,0,0,0,0,0,0,0,0,0,0,0,0,0,0,0,0,0,0,0,0,0,0,0,0,0,0,0,0,0,0,0,0,0,0,0,0,0,0,0,0,0,0,0,0,0,0,0,0,0,0,0,0,0,0,0,0,0,0,0,0"/>
              </v:shape>
              <v:shape id="Freeform 536" o:spid="_x0000_s1516" style="position:absolute;left:2023;top:1129;width:288;height:60;visibility:visible;mso-wrap-style:square;v-text-anchor:top" coordsize="115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" path="m23,59r48,l119,58r47,l213,57r48,l308,56r47,-1l402,53r49,-1l498,50r47,-3l593,45r47,-3l687,40r54,-5l794,32r54,-4l901,23r53,-4l1007,14r44,-7l1103,r40,10l1155,45r-22,31l1100,99r-38,22l1023,141r-41,17l939,173r-45,15l849,200r-46,11l757,220r-48,6l663,233r-46,4l573,239r-44,1l486,240r-52,-1l384,235r-52,-6l282,221,232,210,183,197r-21,-8l129,176,90,159,53,139,21,118,1,97,,76,23,59e" filled="f" strokecolor="white" strokeweight=".55pt">
                <v:path arrowok="t" o:connecttype="custom" o:connectlocs="6,15;18,15;30,15;41,15;53,14;65,14;77,14;89,14;100,13;112,13;124,13;136,12;148,11;160,11;171,10;171,10;185,9;198,8;211,7;225,6;238,5;251,4;251,4;262,2;275,0;285,3;285,3;288,11;283,19;274,25;274,25;265,30;255,35;245,40;234,43;223,47;212,50;200,53;189,55;177,57;165,58;154,59;143,60;132,60;121,60;121,60;108,60;96,59;83,57;70,55;58,53;46,49;46,49;40,47;32,44;22,40;13,35;5,30;0,24;0,19;6,15;6,15;6,15" o:connectangles="0,0,0,0,0,0,0,0,0,0,0,0,0,0,0,0,0,0,0,0,0,0,0,0,0,0,0,0,0,0,0,0,0,0,0,0,0,0,0,0,0,0,0,0,0,0,0,0,0,0,0,0,0,0,0,0,0,0,0,0,0,0,0"/>
              </v:shape>
              <v:shape id="Freeform 537" o:spid="_x0000_s1517" style="position:absolute;left:1943;top:965;width:121;height:169;visibility:visible;mso-wrap-style:square;v-text-anchor:top" coordsize="48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" path="m234,2l271,r18,9l300,45r9,38l322,118r13,36l344,176r12,34l374,253r19,49l412,356r20,56l451,466r15,53l478,566r7,39l484,634r-9,16l426,670r-58,7l310,675r-54,-2l219,654,190,611,168,554,151,498,138,455,128,429,112,390,92,339,70,283,50,224,30,166,13,112,3,66,,33,8,15,32,12,92,9,167,5,234,2xe" filled="f" stroked="f">
                <v:path arrowok="t" o:connecttype="custom" o:connectlocs="58,0;68,0;72,2;75,11;75,11;77,21;80,29;84,38;84,38;86,44;89,52;93,63;98,75;103,89;108,103;113,116;116,130;119,141;121,151;121,158;119,162;119,162;106,167;92,169;77,169;64,168;64,168;55,163;47,153;42,138;38,124;34,114;34,114;32,107;28,97;23,85;17,71;12,56;7,41;3,28;1,16;0,8;2,4;2,4;8,3;23,2;42,1;58,0;58,0" o:connectangles="0,0,0,0,0,0,0,0,0,0,0,0,0,0,0,0,0,0,0,0,0,0,0,0,0,0,0,0,0,0,0,0,0,0,0,0,0,0,0,0,0,0,0,0,0,0,0,0,0"/>
              </v:shape>
              <v:shape id="Freeform 538" o:spid="_x0000_s1518" style="position:absolute;left:1943;top:965;width:121;height:169;visibility:visible;mso-wrap-style:square;v-text-anchor:top" coordsize="48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" path="m234,2l271,r18,9l300,45r9,38l322,118r13,36l344,176r12,34l374,253r19,49l412,356r20,56l451,466r15,53l478,566r7,39l484,634r-9,16l426,670r-58,7l310,675r-54,-2l219,654,190,611,168,554,151,498,138,455,128,429,112,390,92,339,70,283,50,224,30,166,13,112,3,66,,33,8,15,32,12,92,9,167,5,234,2e" filled="f" strokecolor="white" strokeweight=".35pt">
                <v:path arrowok="t" o:connecttype="custom" o:connectlocs="58,0;68,0;72,2;75,11;75,11;77,21;80,29;84,38;84,38;86,44;89,52;93,63;98,75;103,89;108,103;113,116;116,130;119,141;121,151;121,158;119,162;119,162;106,167;92,169;77,169;64,168;64,168;55,163;47,153;42,138;38,124;34,114;34,114;32,107;28,97;23,85;17,71;12,56;7,41;3,28;1,16;0,8;2,4;2,4;8,3;23,2;42,1;58,0;58,0;58,0" o:connectangles="0,0,0,0,0,0,0,0,0,0,0,0,0,0,0,0,0,0,0,0,0,0,0,0,0,0,0,0,0,0,0,0,0,0,0,0,0,0,0,0,0,0,0,0,0,0,0,0,0,0"/>
              </v:shape>
              <v:shape id="Freeform 539" o:spid="_x0000_s1519" style="position:absolute;left:1966;top:992;width:40;height:16;visibility:visible;mso-wrap-style:square;v-text-anchor:top" coordsize="1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" path="m139,56r-39,7l56,58,18,42,,24,12,7,52,r49,4l141,17r18,18l139,56xe" stroked="f">
                <v:path arrowok="t" o:connecttype="custom" o:connectlocs="35,14;25,16;14,15;5,11;0,6;3,2;3,2;13,0;25,1;35,4;40,9;35,14;35,14;35,14" o:connectangles="0,0,0,0,0,0,0,0,0,0,0,0,0,0"/>
              </v:shape>
              <v:shape id="Freeform 540" o:spid="_x0000_s1520" style="position:absolute;left:1984;top:1037;width:33;height:13;visibility:visible;mso-wrap-style:square;v-text-anchor:top" coordsize="1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" path="m37,2l80,r38,13l132,31,110,46,77,51,37,53,9,46,,26,12,11,37,2xe" stroked="f">
                <v:path arrowok="t" o:connecttype="custom" o:connectlocs="9,0;20,0;30,3;33,8;28,11;28,11;19,13;9,13;2,11;2,11;0,6;3,3;9,0;9,0;9,0" o:connectangles="0,0,0,0,0,0,0,0,0,0,0,0,0,0,0"/>
              </v:shape>
              <v:shape id="Freeform 541" o:spid="_x0000_s1521" style="position:absolute;left:2002;top:1092;width:32;height:13;visibility:visible;mso-wrap-style:square;v-text-anchor:top" coordsize="1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" path="m65,l99,3r30,15l125,45,91,52,38,47,6,35,,17,7,3,36,r7,l58,r7,xe" stroked="f">
                <v:path arrowok="t" o:connecttype="custom" o:connectlocs="16,0;25,1;32,5;31,11;31,11;23,13;9,12;1,9;1,9;0,4;2,1;9,0;9,0;11,0;14,0;16,0;16,0;16,0" o:connectangles="0,0,0,0,0,0,0,0,0,0,0,0,0,0,0,0,0,0"/>
              </v:shape>
              <v:shape id="Freeform 542" o:spid="_x0000_s1522" style="position:absolute;left:2121;top:1013;width:61;height:119;visibility:visible;mso-wrap-style:square;v-text-anchor:top" coordsize="24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" path="m128,344r33,-26l207,284r20,-31l209,198,185,125,179,68,200,49r29,-7l244,31,223,9,188,,157,2,138,31r1,52l149,143r9,49l154,215,134,202,99,165,50,145,12,162,,193r28,11l67,208r32,26l110,272,94,310,68,307,39,290,15,287r7,16l44,335r13,42l33,423,16,451r13,17l61,477r38,l129,471r13,-14l132,421,122,381r6,-37xe" stroked="f">
                <v:path arrowok="t" o:connecttype="custom" o:connectlocs="32,86;40,79;52,71;57,63;57,63;52,49;46,31;45,17;45,17;50,12;57,10;61,8;61,8;56,2;47,0;39,0;39,0;35,8;35,21;37,36;40,48;39,54;39,54;34,50;25,41;13,36;13,36;3,40;0,48;7,51;7,51;17,52;25,58;28,68;28,68;24,77;17,77;10,72;4,72;4,72;6,76;11,84;14,94;8,106;8,106;4,113;7,117;15,119;25,119;32,118;36,114;36,114;33,105;31,95;32,86;32,86" o:connectangles="0,0,0,0,0,0,0,0,0,0,0,0,0,0,0,0,0,0,0,0,0,0,0,0,0,0,0,0,0,0,0,0,0,0,0,0,0,0,0,0,0,0,0,0,0,0,0,0,0,0,0,0,0,0,0,0"/>
              </v:shape>
              <v:shape id="Freeform 543" o:spid="_x0000_s1523" style="position:absolute;left:2181;top:983;width:33;height:21;visibility:visible;mso-wrap-style:square;v-text-anchor:top" coordsize="1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" path="m,l31,24,72,36r37,15l134,84e" filled="f" strokecolor="white" strokeweight=".35pt">
                <v:path arrowok="t" o:connecttype="custom" o:connectlocs="0,0;8,6;18,9;27,13;33,21" o:connectangles="0,0,0,0,0"/>
              </v:shape>
              <v:shape id="Freeform 544" o:spid="_x0000_s1524" style="position:absolute;left:2208;top:1004;width:7;height:50;visibility:visible;mso-wrap-style:square;v-text-anchor:top" coordsize="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" path="m24,r6,49l23,110,11,165,,199e" filled="f" strokecolor="white" strokeweight=".35pt">
                <v:path arrowok="t" o:connecttype="custom" o:connectlocs="6,0;7,12;5,28;3,41;0,50" o:connectangles="0,0,0,0,0"/>
              </v:shape>
              <v:shape id="Freeform 545" o:spid="_x0000_s1525" style="position:absolute;left:2204;top:1054;width:4;height:20;visibility:visible;mso-wrap-style:square;v-text-anchor:top" coordsize="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" path="m14,l5,28,1,60,,82e" filled="f" strokecolor="white" strokeweight=".35pt">
                <v:path arrowok="t" o:connecttype="custom" o:connectlocs="4,0;1,7;0,15;0,20" o:connectangles="0,0,0,0"/>
              </v:shape>
              <v:shape id="Freeform 546" o:spid="_x0000_s1526" style="position:absolute;left:2193;top:1074;width:11;height:46;visibility:visible;mso-wrap-style:square;v-text-anchor:top" coordsize="47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" path="m47,l40,58,19,135,,184e" filled="f" strokecolor="white" strokeweight=".35pt">
                <v:path arrowok="t" o:connecttype="custom" o:connectlocs="11,0;9,15;4,34;0,46" o:connectangles="0,0,0,0"/>
              </v:shape>
              <v:shape id="Freeform 547" o:spid="_x0000_s1527" style="position:absolute;left:2193;top:1119;width:9;height:6;visibility:visible;mso-wrap-style:square;v-text-anchor:top" coordsize="3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" path="m,4l2,20r18,3l37,e" filled="f" strokecolor="white" strokeweight=".35pt">
                <v:path arrowok="t" o:connecttype="custom" o:connectlocs="0,1;0,5;5,6;9,0" o:connectangles="0,0,0,0"/>
              </v:shape>
              <v:shape id="Freeform 548" o:spid="_x0000_s1528" style="position:absolute;left:2202;top:1091;width:13;height:28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" path="m,113l19,57,36,27,52,e" filled="f" strokecolor="white" strokeweight=".35pt">
                <v:path arrowok="t" o:connecttype="custom" o:connectlocs="0,28;5,14;9,7;13,0" o:connectangles="0,0,0,0"/>
              </v:shape>
              <v:shape id="Freeform 549" o:spid="_x0000_s1529" style="position:absolute;left:2215;top:1069;width:4;height:22;visibility:visible;mso-wrap-style:square;v-text-anchor:top" coordsize="1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" path="m,89l8,56,13,27,16,e" filled="f" strokecolor="white" strokeweight=".35pt">
                <v:path arrowok="t" o:connecttype="custom" o:connectlocs="0,22;2,14;3,7;4,0" o:connectangles="0,0,0,0"/>
              </v:shape>
              <v:shape id="Freeform 550" o:spid="_x0000_s1530" style="position:absolute;left:2219;top:1042;width:9;height:27;visibility:visible;mso-wrap-style:square;v-text-anchor:top" coordsize="3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" path="m,105l8,72,20,34,36,e" filled="f" strokecolor="white" strokeweight=".35pt">
                <v:path arrowok="t" o:connecttype="custom" o:connectlocs="0,27;2,19;5,9;9,0" o:connectangles="0,0,0,0"/>
              </v:shape>
              <v:shape id="Freeform 551" o:spid="_x0000_s1531" style="position:absolute;left:2228;top:1016;width:7;height:26;visibility:visible;mso-wrap-style:square;v-text-anchor:top" coordsize="2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" path="m,107l15,68,22,27,28,e" filled="f" strokecolor="white" strokeweight=".35pt">
                <v:path arrowok="t" o:connecttype="custom" o:connectlocs="0,26;4,17;6,7;7,0" o:connectangles="0,0,0,0"/>
              </v:shape>
              <v:shape id="Freeform 552" o:spid="_x0000_s1532" style="position:absolute;left:2235;top:992;width:15;height:24;visibility:visible;mso-wrap-style:square;v-text-anchor:top" coordsize="6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" path="m,93l26,62,53,41,60,e" filled="f" strokecolor="white" strokeweight=".35pt">
                <v:path arrowok="t" o:connecttype="custom" o:connectlocs="0,24;7,16;13,11;15,0" o:connectangles="0,0,0,0"/>
              </v:shape>
              <v:shape id="Freeform 553" o:spid="_x0000_s1533" style="position:absolute;left:1940;top:786;width:376;height:341;visibility:visible;mso-wrap-style:square;v-text-anchor:top" coordsize="1504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" path="m1314,695r45,7l1407,702r47,-6l1458,688r4,-7l1464,679r16,-26l1496,623r8,-31l1503,558r-3,-34l1491,488r-15,-36l1451,412r-38,-41l1363,326r-10,-6l1324,306r-42,-13l1229,287r-58,10l1111,331r-61,41l995,400r-48,18l909,428r-70,6l780,431,728,421r-45,-9l643,408,583,394,530,373,491,346,459,315,427,281,397,244,370,206,344,167,321,126,304,85,289,43,249,,201,11,177,26,158,54r-36,56l94,159,70,192,41,216,24,226,12,240,,271r20,26l72,309r71,9l211,321r45,-5l293,312r27,18l324,384r-10,50l306,464r2,53l320,598r12,69l338,696r2,16l353,745r40,35l469,801r38,-5l543,798r5,39l546,842r-2,15l547,882r7,25l562,922r7,23l577,975r18,61l606,1087r3,29l614,1146r1,36l616,1226r,40l613,1293r-1,8l612,1311r-3,17l617,1350r21,3l652,1325r3,-37l658,1231r1,-66l659,1098r,-58l659,998r-1,-16l659,954r,-50l660,876r-2,-10l657,845r7,-22l674,807r14,-7l717,806r6,2l738,814r26,5l800,823r41,-2l891,813r56,-18l1006,766r65,-44l1120,707r45,16l1193,747r19,35l1223,806r30,34l1286,874r14,17l1320,907r11,18l1337,951r15,33l1366,1021r-2,33l1354,1078r-9,24l1341,1132r-4,25l1325,1208r-21,76l1287,1336r11,20l1332,1363r22,-19l1365,1260r7,-48l1376,1194r2,-12l1386,1158r6,-28l1401,1098r15,-35l1435,1030r10,-32l1441,968r-10,-19l1424,920r-4,-43l1419,852r4,-11l1430,821r3,-25l1434,768r4,-24l1444,723r-34,6l1376,734r-30,l1312,732r-50,-4l1207,721r-50,-11l1118,692r-16,-24l1114,645r34,-2l1194,653r51,17l1288,687r26,8xe" filled="f" stroked="f">
                <v:path arrowok="t" o:connecttype="custom" o:connectlocs="364,174;366,170;376,148;373,122;341,82;321,73;278,83;227,107;182,105;146,99;115,79;86,42;72,11;44,7;24,40;6,57;5,74;64,79;81,96;77,129;85,174;98,195;136,200;136,214;141,231;149,259;154,287;154,317;153,328;160,338;165,308;165,250;165,226;164,211;172,200;185,204;223,203;268,181;298,187;313,210;330,227;338,246;339,270;334,289;322,334;339,336;344,299;348,283;359,258;358,237;355,213;358,199;361,181;337,184;289,178;279,161;322,172" o:connectangles="0,0,0,0,0,0,0,0,0,0,0,0,0,0,0,0,0,0,0,0,0,0,0,0,0,0,0,0,0,0,0,0,0,0,0,0,0,0,0,0,0,0,0,0,0,0,0,0,0,0,0,0,0,0,0,0,0"/>
              </v:shape>
              <v:shape id="Freeform 554" o:spid="_x0000_s1534" style="position:absolute;left:1940;top:786;width:376;height:341;visibility:visible;mso-wrap-style:square;v-text-anchor:top" coordsize="1504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" path="m1314,695r45,7l1407,702r47,-6l1458,688r4,-7l1464,679r16,-26l1496,623r8,-31l1503,558r-3,-34l1491,488r-15,-36l1451,412r-38,-41l1363,326r-10,-6l1324,306r-42,-13l1229,287r-58,10l1111,331r-61,41l995,400r-48,18l909,428r-70,6l780,431,728,421r-45,-9l643,408,583,394,530,373,491,346,459,315,427,281,397,244,370,206,344,167,321,126,304,85,289,43,249,,201,11,177,26,158,54r-36,56l94,159,70,192,41,216,24,226,12,240,,271r20,26l72,309r71,9l211,321r45,-5l293,312r27,18l324,384r-10,50l306,464r2,53l320,598r12,69l338,696r2,16l353,745r40,35l469,801r38,-5l543,798r5,39l546,842r-2,15l547,882r7,25l562,922r7,23l577,975r18,61l606,1087r3,29l614,1146r1,36l616,1226r,40l613,1293r-1,8l612,1311r-3,17l617,1350r21,3l652,1325r3,-37l658,1231r1,-66l659,1098r,-58l659,998r-1,-16l659,954r,-50l660,876r-2,-10l657,845r7,-22l674,807r14,-7l717,806r6,2l738,814r26,5l800,823r41,-2l891,813r56,-18l1006,766r65,-44l1120,707r45,16l1193,747r19,35l1223,806r30,34l1286,874r14,17l1320,907r11,18l1337,951r15,33l1366,1021r-2,33l1354,1078r-9,24l1341,1132r-4,25l1325,1208r-21,76l1287,1336r11,20l1332,1363r22,-19l1365,1260r7,-48l1376,1194r2,-12l1386,1158r6,-28l1401,1098r15,-35l1435,1030r10,-32l1441,968r-10,-19l1424,920r-4,-43l1419,852r4,-11l1430,821r3,-25l1434,768r4,-24l1444,723r-34,6l1376,734r-30,l1312,732r-50,-4l1207,721r-50,-11l1118,692r-16,-24l1114,645r34,-2l1194,653r51,17l1288,687r26,8e" filled="f" strokecolor="white" strokeweight=".35pt">
                <v:path arrowok="t" o:connecttype="custom" o:connectlocs="364,174;366,170;376,148;373,122;341,82;321,73;278,83;227,107;182,105;146,99;115,79;86,42;72,11;44,7;24,40;6,57;5,74;64,79;81,96;77,129;85,174;98,195;136,200;136,214;141,231;149,259;154,287;154,317;153,328;160,338;165,308;165,250;165,226;164,211;172,200;185,204;223,203;268,181;298,187;313,210;330,227;338,246;339,270;334,289;322,334;339,336;344,299;348,283;359,258;358,237;355,213;358,199;361,181;337,184;289,178;279,161;322,172" o:connectangles="0,0,0,0,0,0,0,0,0,0,0,0,0,0,0,0,0,0,0,0,0,0,0,0,0,0,0,0,0,0,0,0,0,0,0,0,0,0,0,0,0,0,0,0,0,0,0,0,0,0,0,0,0,0,0,0,0"/>
              </v:shape>
              <v:shape id="Freeform 555" o:spid="_x0000_s1535" style="position:absolute;left:2212;top:380;width:58;height:78;visibility:visible;mso-wrap-style:square;v-text-anchor:top" coordsize="23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" path="m20,170r24,60l73,267r33,15l134,281r24,-14l171,240r,-21l160,204,137,189r-14,-8l95,167,81,159,42,128,29,98,31,69,49,29,83,3,134,r22,7l178,18r17,15l197,30r5,-7l204,19r6,1l218,22r6,1l225,46r3,44l230,114r-5,1l214,116r-6,1l190,71,162,44,133,31r-24,1l92,43,83,64,82,80r8,14l106,106r17,9l155,131r16,8l205,163r19,29l224,230r-22,49l160,308r-59,4l73,304,49,291,35,275r-2,5l28,287r-2,5l22,291,12,289r-5,l5,259,1,205,,176r6,-2l14,172r6,-2xe" stroked="f">
                <v:path arrowok="t" o:connecttype="custom" o:connectlocs="11,58;27,71;34,70;43,60;43,55;35,47;31,45;20,40;11,32;8,17;12,7;34,0;39,2;49,8;50,8;51,5;53,5;56,6;57,12;58,29;57,29;52,29;48,18;34,8;27,8;21,16;21,20;27,27;31,29;43,35;52,41;56,58;51,70;25,78;18,76;9,69;8,70;7,73;6,73;2,72;1,65;0,44;2,44;5,43" o:connectangles="0,0,0,0,0,0,0,0,0,0,0,0,0,0,0,0,0,0,0,0,0,0,0,0,0,0,0,0,0,0,0,0,0,0,0,0,0,0,0,0,0,0,0,0"/>
              </v:shape>
              <v:shape id="Freeform 556" o:spid="_x0000_s1536" style="position:absolute;left:2268;top:392;width:51;height:81;visibility:visible;mso-wrap-style:square;v-text-anchor:top" coordsize="20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" path="m49,242l64,195,90,111,104,66r3,-19l100,34,82,24r3,-6l89,6,90,r30,9l175,25r28,10l201,41r-3,12l196,59,177,57r-14,8l154,81r-14,45l113,211,99,257r-2,19l104,289r17,8l119,304r-4,12l113,323,85,314,30,296,,288r2,-7l7,269r1,-7l26,265r15,-7l49,242xe" stroked="f">
                <v:path arrowok="t" o:connecttype="custom" o:connectlocs="12,61;16,49;23,28;26,17;26,17;27,12;25,9;21,6;21,6;21,5;22,2;23,0;23,0;30,2;44,6;51,9;51,9;50,10;50,13;49,15;49,15;44,14;41,16;39,20;39,20;35,32;28,53;25,64;25,64;24,69;26,72;30,74;30,74;30,76;29,79;28,81;28,81;21,79;8,74;0,72;0,72;1,70;2,67;2,66;2,66;7,66;10,65;12,61;12,61" o:connectangles="0,0,0,0,0,0,0,0,0,0,0,0,0,0,0,0,0,0,0,0,0,0,0,0,0,0,0,0,0,0,0,0,0,0,0,0,0,0,0,0,0,0,0,0,0,0,0,0,0"/>
              </v:shape>
              <v:shape id="Freeform 557" o:spid="_x0000_s1537" style="position:absolute;left:2313;top:414;width:70;height:85;visibility:visible;mso-wrap-style:square;v-text-anchor:top" coordsize="27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" path="m220,259r-10,21l193,319r-10,21l176,337r-13,-6l156,328r1,-8l160,304r,-8l127,304,96,303,68,295,31,269,9,235,,193,3,147,19,100,52,49,96,14,145,r53,10l216,21r17,15l248,58r4,-3l258,48r4,-3l266,47r9,3l279,53r-5,26l265,128r-5,27l254,155r-11,-1l237,152,232,98,215,60,189,41,148,38,106,67,69,124,50,195r10,48l89,270r33,7l152,268r23,-29l179,220r-4,-15l160,191r3,-6l167,174r4,-6l197,180r48,22l272,214r-2,5l264,231r-2,6l242,236r-12,6l220,259xe" stroked="f">
                <v:path arrowok="t" o:connecttype="custom" o:connectlocs="53,70;46,85;44,84;39,82;39,80;40,74;32,76;17,74;8,67;0,48;5,25;13,12;36,0;50,3;58,9;62,15;65,12;66,11;69,13;70,13;66,32;65,39;61,39;59,38;54,15;47,10;27,17;17,31;15,61;22,68;38,67;44,60;44,51;40,48;42,44;43,42;61,51;68,54;66,58;66,59;58,61;55,65" o:connectangles="0,0,0,0,0,0,0,0,0,0,0,0,0,0,0,0,0,0,0,0,0,0,0,0,0,0,0,0,0,0,0,0,0,0,0,0,0,0,0,0,0,0"/>
              </v:shape>
              <v:shape id="Freeform 558" o:spid="_x0000_s1538" style="position:absolute;left:2368;top:441;width:64;height:79;visibility:visible;mso-wrap-style:square;v-text-anchor:top" coordsize="25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" path="m59,224l84,184r46,-76l155,67r7,-17l158,35,144,22r3,-6l154,6,157,r27,16l232,45r26,17l255,67r-6,11l245,84,228,77r-16,3l199,95r-24,40l129,210r-26,40l97,269r3,14l114,296r-3,6l104,313r-3,5l75,302,26,272,,257r3,-5l10,241r3,-6l31,241r15,-4l59,224xe" stroked="f">
                <v:path arrowok="t" o:connecttype="custom" o:connectlocs="15,56;21,46;32,27;38,17;38,17;40,12;39,9;36,5;36,5;36,4;38,1;39,0;39,0;46,4;58,11;64,15;64,15;63,17;62,19;61,21;61,21;57,19;53,20;49,24;49,24;43,34;32,52;26,62;26,62;24,67;25,70;28,74;28,74;28,75;26,78;25,79;25,79;19,75;6,68;0,64;0,64;1,63;2,60;3,58;3,58;8,60;11,59;15,56;15,56" o:connectangles="0,0,0,0,0,0,0,0,0,0,0,0,0,0,0,0,0,0,0,0,0,0,0,0,0,0,0,0,0,0,0,0,0,0,0,0,0,0,0,0,0,0,0,0,0,0,0,0,0"/>
              </v:shape>
              <v:shape id="Freeform 559" o:spid="_x0000_s1539" style="position:absolute;left:2399;top:464;width:71;height:91;visibility:visible;mso-wrap-style:square;v-text-anchor:top" coordsize="28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" path="m63,210l93,173r55,-69l176,66r9,-17l184,35,171,19r4,-4l183,5,187,r26,19l259,56r25,19l281,81r-8,10l269,96,248,84r-17,1l216,100r-30,38l132,206r-28,36l95,256r,11l107,280r36,21l187,304r57,-17l248,292r5,11l256,309r-25,13l186,348r-25,15l119,330,42,269,,236r4,-5l11,221r5,-5l33,224r16,-2l63,210xe" stroked="f">
                <v:path arrowok="t" o:connecttype="custom" o:connectlocs="16,53;23,43;37,26;44,17;44,17;46,12;46,9;43,5;43,5;44,4;46,1;47,0;47,0;53,5;65,14;71,19;71,19;70,20;68,23;67,24;67,24;62,21;58,21;54,25;54,25;47,35;33,52;26,61;26,61;24,64;24,67;27,70;27,70;36,75;47,76;61,72;61,72;62,73;63,76;64,77;64,77;58,81;47,87;40,91;40,91;30,83;11,67;0,59;0,59;1,58;3,55;4,54;4,54;8,56;12,56;16,53;16,53" o:connectangles="0,0,0,0,0,0,0,0,0,0,0,0,0,0,0,0,0,0,0,0,0,0,0,0,0,0,0,0,0,0,0,0,0,0,0,0,0,0,0,0,0,0,0,0,0,0,0,0,0,0,0,0,0,0,0,0,0"/>
              </v:shape>
              <v:shape id="Freeform 560" o:spid="_x0000_s1540" style="position:absolute;left:2449;top:511;width:77;height:89;visibility:visible;mso-wrap-style:square;v-text-anchor:top" coordsize="30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" path="m65,191r36,-33l164,98,200,65,211,50r,-16l201,18r5,-5l215,5,219,r22,23l283,67r22,23l300,95r-9,8l285,108,267,94,251,92r-18,12l199,136r-64,61l101,228,91,240r-2,13l98,267r33,25l174,303r60,-10l236,300r4,11l243,316r-27,10l167,346r-27,10l104,317,36,246,,206r4,-4l14,193r4,-4l34,200r15,1l65,191xe" stroked="f">
                <v:path arrowok="t" o:connecttype="custom" o:connectlocs="16,48;25,40;41,25;50,16;50,16;53,13;53,9;51,5;51,5;52,3;54,1;55,0;55,0;61,6;71,17;77,23;77,23;76,24;73,26;72,27;72,27;67,24;63,23;59,26;59,26;50,34;34,49;25,57;25,57;23,60;22,63;25,67;25,67;33,73;44,76;59,73;59,73;60,75;61,78;61,79;61,79;55,82;42,87;35,89;35,89;26,79;9,62;0,52;0,52;1,51;4,48;5,47;5,47;9,50;12,50;16,48;16,48" o:connectangles="0,0,0,0,0,0,0,0,0,0,0,0,0,0,0,0,0,0,0,0,0,0,0,0,0,0,0,0,0,0,0,0,0,0,0,0,0,0,0,0,0,0,0,0,0,0,0,0,0,0,0,0,0,0,0,0,0"/>
              </v:shape>
              <v:shape id="Freeform 561" o:spid="_x0000_s1541" style="position:absolute;left:2504;top:559;width:84;height:75;visibility:visible;mso-wrap-style:square;v-text-anchor:top" coordsize="33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" path="m249,96r-6,3l233,107r-5,3l215,96,205,92r-8,4l192,100r-5,5l183,111r-30,39l99,223,70,261r45,-14l197,221r44,-15l250,203r8,-3l262,196r8,-8l271,177r-8,-18l269,156r11,-8l284,145r14,19l324,200r14,18l332,223r-9,6l317,234r-12,-9l288,224r-24,4l239,236r-61,19l108,276,48,294r-26,8l17,294,7,280,,272,23,240,75,172r51,-68l149,74,162,51r4,-17l160,14r5,-3l175,3,181,r17,24l231,70r18,26xe" stroked="f">
                <v:path arrowok="t" o:connecttype="custom" o:connectlocs="60,25;57,27;53,24;49,24;48,25;45,28;38,37;17,65;29,61;60,51;62,50;65,49;67,47;65,39;67,39;71,36;74,41;84,54;83,55;79,58;76,56;66,57;59,59;27,69;5,75;4,73;0,68;6,60;31,26;37,18;41,8;40,3;43,1;45,0;57,17;62,24" o:connectangles="0,0,0,0,0,0,0,0,0,0,0,0,0,0,0,0,0,0,0,0,0,0,0,0,0,0,0,0,0,0,0,0,0,0,0,0"/>
              </v:shape>
              <v:shape id="Freeform 562" o:spid="_x0000_s1542" style="position:absolute;left:2530;top:630;width:103;height:105;visibility:visible;mso-wrap-style:square;v-text-anchor:top" coordsize="41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" path="m252,11r5,-2l268,4,275,r11,25l308,72r12,25l294,118r-56,47l182,211r-25,21l157,233r33,-6l263,216r72,-11l368,200r11,24l400,269r11,24l406,295r-11,6l388,304,377,289r-14,-6l344,288r-43,19l220,346r-43,19l161,376r-4,15l160,409r-5,4l144,417r-7,2l124,392,99,338,86,310r5,-4l102,301r7,-2l124,318r15,5l164,314r47,-21l298,252r47,-21l345,229r-30,5l247,245r-81,13l97,268r-29,5l66,267,60,257r-2,-7l80,232r53,-44l196,135,248,90,270,72,241,85r-65,30l110,146,80,159,65,170r-5,15l65,204r-7,2l47,212r-7,2l31,192,11,151,,127r6,-2l17,120r7,-2l35,132r14,5l68,133r43,-20l192,76,235,55,251,44r4,-14l252,11xe" stroked="f">
                <v:path arrowok="t" o:connecttype="custom" o:connectlocs="64,2;69,0;72,6;80,24;74,30;46,53;39,58;39,58;39,58;66,54;92,50;95,56;103,73;102,74;97,76;94,72;86,72;75,77;44,91;40,94;40,102;39,103;34,105;31,98;22,78;23,77;27,75;31,80;41,79;53,73;86,58;86,58;86,57;79,59;42,65;17,68;17,67;15,63;20,58;49,34;68,18;68,18;68,18;60,21;28,37;20,40;15,46;16,51;12,53;10,54;3,38;0,32;4,30;6,30;12,34;17,33;48,19;59,14;64,8;63,3" o:connectangles="0,0,0,0,0,0,0,0,0,0,0,0,0,0,0,0,0,0,0,0,0,0,0,0,0,0,0,0,0,0,0,0,0,0,0,0,0,0,0,0,0,0,0,0,0,0,0,0,0,0,0,0,0,0,0,0,0,0,0,0"/>
              </v:shape>
              <v:shape id="Freeform 563" o:spid="_x0000_s1543" style="position:absolute;left:1642;top:843;width:76;height:70;visibility:visible;mso-wrap-style:square;v-text-anchor:top" coordsize="30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" path="m243,249r-47,-1l107,248,59,247r-18,3l30,261r-5,19l19,280r-12,l,280,,249,,192,1,161r7,1l20,162r6,l31,181r10,11l59,195r17,l105,195r17,1l122,167r1,-53l123,86r-16,l77,86r-17,l42,89,31,100r-5,19l20,118r-12,l1,118,1,87,2,31,2,,9,,21,r6,l32,19,42,30r18,3l109,34r88,l245,35r19,-3l275,21,278,2r8,l298,2r7,l305,33r-2,57l303,121r-6,l285,120r-7,l274,101,263,90,245,87r-24,l176,86r-24,l152,114r-1,54l151,196r24,l220,196r24,l263,193r10,-11l277,164r7,l297,165r6,l303,195r-1,56l302,282r-6,l284,282r-8,l273,263,262,252r-19,-3xe" stroked="f">
                <v:path arrowok="t" o:connecttype="custom" o:connectlocs="49,62;15,61;10,62;6,70;5,70;0,70;0,62;0,40;2,40;6,40;8,45;15,48;19,48;30,49;30,41;31,21;27,21;15,21;10,22;6,30;5,29;0,29;0,22;0,0;2,0;7,0;8,5;15,8;27,8;61,9;66,8;69,0;71,0;76,0;76,8;76,30;74,30;69,30;68,25;61,22;55,22;38,21;38,28;38,49;44,49;61,49;66,48;69,41;71,41;76,41;76,48;75,70;74,70;69,70;68,65;61,62" o:connectangles="0,0,0,0,0,0,0,0,0,0,0,0,0,0,0,0,0,0,0,0,0,0,0,0,0,0,0,0,0,0,0,0,0,0,0,0,0,0,0,0,0,0,0,0,0,0,0,0,0,0,0,0,0,0,0,0"/>
              </v:shape>
              <v:shape id="Freeform 564" o:spid="_x0000_s1544" style="position:absolute;left:1644;top:767;width:85;height:69;visibility:visible;mso-wrap-style:square;v-text-anchor:top" coordsize="33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" path="m245,234r-47,-9l111,209,64,201r-19,l33,210r-8,17l19,226,7,224,,223,10,170,27,72,37,19,60,15,105,5,130,r2,6l135,16r2,5l90,45,64,77,52,114r-1,19l56,144r15,5l88,153r31,5l135,160r1,-5l137,144r1,-6l137,118,122,104,91,95r1,-6l94,79r,-4l131,81r67,13l234,100r-1,4l231,114r,6l197,119r-20,10l168,152r-1,3l166,163r-1,4l189,170r45,9l258,183r17,l285,175r6,-22l291,112,274,72,229,27r3,-6l240,12r3,-4l267,23r45,28l336,65r-6,33l317,171r-14,73l297,277r-7,-1l278,273r-6,-1l272,254r-9,-14l245,234xe" stroked="f">
                <v:path arrowok="t" o:connecttype="custom" o:connectlocs="50,56;16,50;11,50;6,57;5,56;0,56;3,42;9,5;15,4;33,0;33,1;35,5;23,11;13,28;13,33;18,37;22,38;34,40;34,39;35,34;35,29;23,24;23,22;24,19;33,20;59,25;59,26;58,30;50,30;43,38;42,39;42,42;48,42;65,46;70,46;74,38;74,28;58,7;59,5;61,2;68,6;85,16;83,24;77,61;75,69;70,68;69,68;67,60;62,58" o:connectangles="0,0,0,0,0,0,0,0,0,0,0,0,0,0,0,0,0,0,0,0,0,0,0,0,0,0,0,0,0,0,0,0,0,0,0,0,0,0,0,0,0,0,0,0,0,0,0,0,0"/>
              </v:shape>
              <v:shape id="Freeform 565" o:spid="_x0000_s1545" style="position:absolute;left:1660;top:719;width:81;height:50;visibility:visible;mso-wrap-style:square;v-text-anchor:top" coordsize="32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" path="m242,152l196,138,111,111,66,98,47,96r-14,6l24,120r-7,-2l5,115,,112,8,83,25,30,34,r6,3l52,6r6,2l57,27r6,13l81,50r45,13l211,88r46,13l276,104r13,-7l299,79r6,3l316,85r7,2l314,117r-16,53l289,200r-7,-2l270,195r-6,-3l265,174r-7,-13l242,152xe" stroked="f">
                <v:path arrowok="t" o:connecttype="custom" o:connectlocs="61,38;49,35;28,28;17,25;17,25;12,24;8,26;6,30;6,30;4,30;1,29;0,28;0,28;2,21;6,8;9,0;9,0;10,1;13,2;15,2;15,2;14,7;16,10;20,13;20,13;32,16;53,22;64,25;64,25;69,26;72,24;75,20;75,20;76,21;79,21;81,22;81,22;79,29;75,43;72,50;72,50;71,50;68,49;66,48;66,48;66,44;65,40;61,38;61,38" o:connectangles="0,0,0,0,0,0,0,0,0,0,0,0,0,0,0,0,0,0,0,0,0,0,0,0,0,0,0,0,0,0,0,0,0,0,0,0,0,0,0,0,0,0,0,0,0,0,0,0,0"/>
              </v:shape>
              <v:shape id="Freeform 566" o:spid="_x0000_s1546" style="position:absolute;left:1673;top:652;width:87;height:82;visibility:visible;mso-wrap-style:square;v-text-anchor:top" coordsize="34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" path="m261,229r14,4l287,227r15,-23l310,158,288,111,224,66,168,51,116,61,77,104r-8,24l73,141r18,11l135,172r82,37l261,229xm236,274l192,254,111,218,67,198,49,194r-15,5l23,215r-5,-2l6,207,,204,16,171,43,110,59,76,94,27,137,5,181,r40,6l251,17r30,17l313,59r25,36l349,141r-14,57l319,232r-28,63l275,329r-5,-3l258,321r-6,-3l255,300r-4,-15l236,274xe" stroked="f">
                <v:path arrowok="t" o:connecttype="custom" o:connectlocs="65,57;69,58;72,57;75,51;75,51;77,39;72,28;56,16;56,16;42,13;29,15;19,26;19,26;17,32;18,35;23,38;23,38;34,43;54,52;65,57;65,57;59,68;48,63;28,54;17,49;17,49;12,48;8,50;6,54;6,54;4,53;1,52;0,51;0,51;4,43;11,27;15,19;15,19;23,7;34,1;45,0;55,1;63,4;63,4;70,8;78,15;84,24;87,35;84,49;84,49;80,58;73,74;69,82;69,82;67,81;64,80;63,79;63,79;64,75;63,71;59,68;59,68" o:connectangles="0,0,0,0,0,0,0,0,0,0,0,0,0,0,0,0,0,0,0,0,0,0,0,0,0,0,0,0,0,0,0,0,0,0,0,0,0,0,0,0,0,0,0,0,0,0,0,0,0,0,0,0,0,0,0,0,0,0,0,0,0,0"/>
                <o:lock v:ext="edit" verticies="t"/>
              </v:shape>
              <v:shape id="Freeform 567" o:spid="_x0000_s1547" style="position:absolute;left:1711;top:581;width:93;height:85;visibility:visible;mso-wrap-style:square;v-text-anchor:top" coordsize="37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" path="m221,280l181,253,108,204,68,178,51,170r-16,3l22,186r-5,-4l6,175,,172,31,127,86,45,117,r23,5l185,14r24,6l208,25r,11l207,43r-52,2l118,64,91,93r-8,17l84,122r12,12l110,143r25,17l148,169r4,-5l158,156r4,-6l168,130r-7,-18l136,91r3,-4l144,79r3,-4l177,94r57,39l264,152r-2,5l256,166r-3,3l222,156r-21,1l184,173r-3,4l177,183r-2,3l195,200r37,25l253,239r15,7l282,241r13,-16l312,187r,-44l289,83r6,-3l305,76r5,-4l326,95r29,44l372,162r-19,28l311,251r-40,62l252,340r-7,-3l235,329r-5,-3l234,308r1,-13l221,280xe" stroked="f">
                <v:path arrowok="t" o:connecttype="custom" o:connectlocs="45,63;17,45;13,43;6,47;4,46;0,43;8,32;29,0;35,1;52,5;52,6;52,11;39,11;23,23;21,28;24,34;28,36;37,42;38,41;41,38;42,33;34,23;35,22;37,19;44,24;66,38;66,39;63,42;56,39;46,43;45,44;44,47;49,50;63,60;67,62;74,56;78,47;72,21;74,20;78,18;82,24;93,41;88,48;68,78;63,85;59,82;58,82;59,74;55,70" o:connectangles="0,0,0,0,0,0,0,0,0,0,0,0,0,0,0,0,0,0,0,0,0,0,0,0,0,0,0,0,0,0,0,0,0,0,0,0,0,0,0,0,0,0,0,0,0,0,0,0,0"/>
              </v:shape>
              <v:shape id="Freeform 568" o:spid="_x0000_s1548" style="position:absolute;left:1758;top:535;width:90;height:74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" path="m201,230l166,198,101,138,66,105,49,95,34,96,19,107r-6,-4l4,94,,90,22,67,62,23,84,r5,4l98,12r4,4l89,36r,16l103,70r34,32l201,160r35,32l248,202r13,1l275,192r23,-34l306,114,292,56r6,-2l309,48r5,-2l327,71r22,48l361,145r-36,38l257,255r-35,40l217,289r-9,-7l202,277r10,-16l212,245,201,230xe" stroked="f">
                <v:path arrowok="t" o:connecttype="custom" o:connectlocs="50,58;41,50;25,35;16,26;16,26;12,24;8,24;5,27;5,27;3,26;1,24;0,23;0,23;5,17;15,6;21,0;21,0;22,1;24,3;25,4;25,4;22,9;22,13;26,18;26,18;34,26;50,40;59,48;59,48;62,51;65,51;69,48;69,48;74,40;76,29;73,14;73,14;74,14;77,12;78,12;78,12;82,18;87,30;90,36;90,36;81,46;64,64;55,74;55,74;54,72;52,71;50,69;50,69;53,65;53,61;50,58;50,58" o:connectangles="0,0,0,0,0,0,0,0,0,0,0,0,0,0,0,0,0,0,0,0,0,0,0,0,0,0,0,0,0,0,0,0,0,0,0,0,0,0,0,0,0,0,0,0,0,0,0,0,0,0,0,0,0,0,0,0,0"/>
              </v:shape>
              <v:shape id="Freeform 569" o:spid="_x0000_s1549" style="position:absolute;left:1810;top:473;width:88;height:89;visibility:visible;mso-wrap-style:square;v-text-anchor:top" coordsize="35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" path="m145,165r8,-5l167,149r8,-7l199,119,210,93,199,63,178,46,152,45,119,63,98,83,94,99r10,15l114,128r20,24l145,165xm177,290l147,252,92,183,62,146,48,134,34,131r-18,9l12,135,4,125,,121,29,97,84,54,114,31,156,5,197,r38,26l249,54r,25l243,99r-1,2l240,105r-2,2l238,108r3,-1l244,106r2,-1l276,97r28,7l333,128r22,54l340,228r-36,37l274,289r-56,44l188,356r-5,-4l176,342r-5,-5l183,322r3,-15l177,290xm218,259r15,13l248,271r22,-15l298,224r3,-33l287,161,262,140r-26,-2l209,152r-12,9l175,179r-12,9l177,206r26,34l218,259xe" stroked="f">
                <v:path arrowok="t" o:connecttype="custom" o:connectlocs="38,40;43,36;49,30;49,16;44,12;29,16;24,21;26,29;28,32;36,41;44,73;23,46;15,37;8,33;4,35;1,31;0,30;21,14;28,8;49,0;58,7;62,20;60,25;59,26;59,27;59,27;59,27;60,27;61,26;75,26;83,32;84,57;75,66;54,83;47,89;44,86;42,84;46,77;44,73;58,68;67,64;74,56;71,40;65,35;52,38;49,40;40,47;44,52;54,65" o:connectangles="0,0,0,0,0,0,0,0,0,0,0,0,0,0,0,0,0,0,0,0,0,0,0,0,0,0,0,0,0,0,0,0,0,0,0,0,0,0,0,0,0,0,0,0,0,0,0,0,0"/>
                <o:lock v:ext="edit" verticies="t"/>
              </v:shape>
              <v:shape id="Freeform 570" o:spid="_x0000_s1550" style="position:absolute;left:1876;top:428;width:84;height:91;visibility:visible;mso-wrap-style:square;v-text-anchor:top" coordsize="33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" path="m147,296l124,255,80,178,57,136,45,122,31,117r-19,6l9,117,3,106,,101,46,74,134,26,181,r19,15l235,44r20,15l252,65r-6,8l243,79,194,58,153,57,116,71,101,82,97,94r5,16l110,124r15,27l133,166r5,-4l148,157r5,-2l168,140r1,-21l157,90r4,-2l170,82r5,-2l192,112r33,59l244,203r-4,2l231,210r-5,3l204,186r-18,-8l161,185r-3,2l152,191r-4,2l160,214r22,39l194,274r10,14l218,289r20,-8l270,255r21,-40l297,152r6,l314,152r7,-1l324,180r7,51l335,260r-30,16l241,311r-65,37l146,364r-2,-5l137,348r-3,-6l148,329r5,-14l147,296xe" stroked="f">
                <v:path arrowok="t" o:connecttype="custom" o:connectlocs="31,64;14,34;11,31;3,31;2,29;0,25;12,19;45,0;50,4;64,15;63,16;61,20;49,15;29,18;25,21;26,28;28,31;33,42;35,41;38,39;42,35;39,23;40,22;44,20;48,28;61,51;60,51;57,53;51,47;40,46;40,47;37,48;40,54;49,69;51,72;60,70;68,64;74,38;76,38;80,38;81,45;84,65;76,69;44,87;37,91;34,87;34,86;38,79;37,74" o:connectangles="0,0,0,0,0,0,0,0,0,0,0,0,0,0,0,0,0,0,0,0,0,0,0,0,0,0,0,0,0,0,0,0,0,0,0,0,0,0,0,0,0,0,0,0,0,0,0,0,0"/>
              </v:shape>
              <v:shape id="Freeform 571" o:spid="_x0000_s1551" style="position:absolute;left:1948;top:400;width:89;height:86;visibility:visible;mso-wrap-style:square;v-text-anchor:top" coordsize="35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" path="m127,157r6,-2l145,150r5,-2l189,128r15,-24l199,73,185,48,160,37r-34,6l103,53,97,65r3,18l106,102r14,36l127,157xm115,274l99,230,68,147,51,102,42,86,28,80,9,82,6,76,2,65,,58,35,45,100,22,135,9,194,r37,18l252,51r5,39l245,123r-26,25l241,165r39,29l302,211r16,11l332,226r17,-1l352,232r3,11l358,249r-17,7l309,267r-18,6l258,247,198,199,165,173r-8,3l144,181r-8,2l144,203r13,35l164,257r10,16l187,280r20,-3l209,283r4,12l215,301r-28,11l133,331r-29,10l102,335,98,324r-3,-7l111,307r6,-14l115,274xe" stroked="f">
                <v:path arrowok="t" o:connecttype="custom" o:connectlocs="33,39;37,37;47,32;49,18;46,12;31,11;26,13;25,21;26,26;32,40;29,69;17,37;13,26;7,20;2,21;0,16;0,15;25,6;34,2;57,5;63,13;61,31;54,37;70,49;75,53;83,57;87,57;88,61;89,63;77,67;72,69;49,50;41,44;36,46;34,46;39,60;41,65;46,71;51,70;53,74;53,76;33,83;26,86;24,82;24,80;29,74;29,69" o:connectangles="0,0,0,0,0,0,0,0,0,0,0,0,0,0,0,0,0,0,0,0,0,0,0,0,0,0,0,0,0,0,0,0,0,0,0,0,0,0,0,0,0,0,0,0,0,0,0"/>
                <o:lock v:ext="edit" verticies="t"/>
              </v:shape>
              <v:shape id="Freeform 572" o:spid="_x0000_s1552" style="position:absolute;left:2033;top:378;width:70;height:80;visibility:visible;mso-wrap-style:square;v-text-anchor:top" coordsize="28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" path="m258,204r4,22l270,269r4,22l267,292r-13,3l246,296r-4,-7l234,275r-3,-7l207,293r-25,18l154,319r-44,l71,303,39,274,16,235,2,188,,127,15,74,48,33,96,12r21,-2l140,13r26,9l167,18r1,-9l169,5r4,-1l183,1,188,r11,25l220,70r11,26l226,98r-10,5l211,107,176,64,140,44,107,41,71,64,53,111r5,68l82,248r35,34l157,288r32,-14l207,249r3,-36l203,195,190,184r-20,-2l169,176r-2,-12l166,157r27,-5l246,142r28,-6l276,143r3,12l280,161r-17,10l257,184r1,20xe" stroked="f">
                <v:path arrowok="t" o:connecttype="custom" o:connectlocs="66,57;69,73;67,73;62,74;61,72;58,67;52,73;39,80;28,80;10,69;1,47;0,32;12,8;24,3;35,3;42,6;42,2;42,1;46,0;47,0;55,18;58,24;54,26;53,27;35,11;27,10;13,28;15,45;29,71;39,72;52,62;53,53;48,46;43,46;42,41;42,39;62,36;69,34;70,39;70,40;64,46;65,51" o:connectangles="0,0,0,0,0,0,0,0,0,0,0,0,0,0,0,0,0,0,0,0,0,0,0,0,0,0,0,0,0,0,0,0,0,0,0,0,0,0,0,0,0,0"/>
              </v:shape>
              <v:shape id="Freeform 573" o:spid="_x0000_s1553" style="position:absolute;left:2120;top:389;width:55;height:57;visibility:visible;mso-wrap-style:square;v-text-anchor:top" coordsize="22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" path="m214,192l136,174,77,228,69,149,,111,74,79,89,r53,60l221,51r-41,69l214,192xe" stroked="f">
                <v:path arrowok="t" o:connecttype="custom" o:connectlocs="53,48;34,44;19,57;17,37;0,28;18,20;22,0;35,15;55,13;45,30;53,48;53,48" o:connectangles="0,0,0,0,0,0,0,0,0,0,0,0"/>
              </v:shape>
              <v:shape id="Freeform 574" o:spid="_x0000_s1554" style="position:absolute;left:2126;top:394;width:45;height:45;visibility:visible;mso-wrap-style:square;v-text-anchor:top" coordsize="18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" path="m105,182l64,133,,138,36,84,11,25,73,42,121,r4,63l180,97r-60,23l105,182xe" stroked="f">
                <v:path arrowok="t" o:connecttype="custom" o:connectlocs="26,45;16,33;0,34;9,21;3,6;18,10;30,0;31,16;45,24;30,30;26,45;26,45" o:connectangles="0,0,0,0,0,0,0,0,0,0,0,0"/>
              </v:shape>
              <v:shape id="Freeform 575" o:spid="_x0000_s1555" style="position:absolute;left:1672;top:932;width:19;height:19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" path="m75,38l70,18,56,5,37,,19,5,4,18,,38,4,57,19,70r18,5l56,70,70,57,75,38xe" stroked="f">
                <v:path arrowok="t" o:connecttype="custom" o:connectlocs="19,10;18,5;14,1;9,0;9,0;5,1;1,5;0,10;0,10;1,14;5,18;9,19;9,19;14,18;18,14;19,10;19,10" o:connectangles="0,0,0,0,0,0,0,0,0,0,0,0,0,0,0,0,0"/>
              </v:shape>
              <v:shape id="Freeform 576" o:spid="_x0000_s1556" style="position:absolute;left:1929;top:878;width:65;height:81;visibility:visible;mso-wrap-style:square;v-text-anchor:top" coordsize="26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" path="m222,31r-24,5l167,57,132,72,96,55,74,25,53,,22,9,6,45r7,26l39,87,73,99r38,12l145,124r24,19l189,176r-2,12l167,186,139,174,106,159,75,149,53,146,28,162,7,187,,215r10,23l29,230,52,215r37,-9l123,206r34,15l169,256r-1,44l181,324r27,1l232,326r15,-5l261,276,246,223,228,177r,-47l232,66,222,31xe" stroked="f">
                <v:path arrowok="t" o:connecttype="custom" o:connectlocs="55,8;49,9;42,14;33,18;33,18;24,14;18,6;13,0;5,2;5,2;1,11;3,18;10,22;18,25;28,28;36,31;42,36;42,36;47,44;47,47;42,46;35,43;26,40;19,37;13,36;13,36;7,40;2,46;0,53;0,53;2,59;7,57;13,53;13,53;22,51;31,51;39,55;39,55;42,64;42,75;45,81;45,81;52,81;58,81;62,80;62,80;65,69;61,55;57,44;57,44;57,32;58,16;55,8;55,8" o:connectangles="0,0,0,0,0,0,0,0,0,0,0,0,0,0,0,0,0,0,0,0,0,0,0,0,0,0,0,0,0,0,0,0,0,0,0,0,0,0,0,0,0,0,0,0,0,0,0,0,0,0,0,0,0,0"/>
              </v:shape>
              <v:shape id="Freeform 577" o:spid="_x0000_s1557" style="position:absolute;left:1902;top:714;width:51;height:35;visibility:visible;mso-wrap-style:square;v-text-anchor:top" coordsize="2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" path="m83,130r34,8l166,139r39,-12l205,96r-23,6l137,114,93,94,72,59,38,9,7,,,54r38,46l83,130xe" stroked="f">
                <v:path arrowok="t" o:connecttype="custom" o:connectlocs="21,33;29,35;41,35;51,32;51,24;51,24;45,26;34,29;23,24;23,24;18,15;9,2;2,0;2,0;0,14;9,25;21,33;21,33" o:connectangles="0,0,0,0,0,0,0,0,0,0,0,0,0,0,0,0,0,0"/>
              </v:shape>
              <v:shape id="Freeform 578" o:spid="_x0000_s1558" style="position:absolute;left:1881;top:738;width:59;height:73;visibility:visible;mso-wrap-style:square;v-text-anchor:top" coordsize="23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" path="m99,58r11,28l133,92r13,11l150,137r16,27l198,176r30,11l235,214r-12,34l198,278r-30,15l178,268r12,-32l188,209,160,198r-26,19l118,245r-8,-27l107,191,98,163,77,146,48,133,24,118,,74,1,29,15,,34,5,33,53,56,81,99,58xe" stroked="f">
                <v:path arrowok="t" o:connecttype="custom" o:connectlocs="25,14;28,21;33,23;37,26;37,26;38,34;42,41;50,44;50,44;57,47;59,53;56,62;50,69;42,73;42,73;45,67;48,59;47,52;47,52;40,49;34,54;30,61;30,61;28,54;27,48;25,41;25,41;19,36;12,33;6,29;6,29;0,18;0,7;4,0;9,1;9,1;8,13;14,20;25,14;25,14" o:connectangles="0,0,0,0,0,0,0,0,0,0,0,0,0,0,0,0,0,0,0,0,0,0,0,0,0,0,0,0,0,0,0,0,0,0,0,0,0,0,0,0"/>
              </v:shape>
              <v:shape id="Freeform 579" o:spid="_x0000_s1559" style="position:absolute;left:2052;top:657;width:114;height:73;visibility:visible;mso-wrap-style:square;v-text-anchor:top" coordsize="45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" path="m316,76r-19,6l271,86,255,71r9,-23l284,36r13,-3l333,28r24,12l356,60,316,76xm251,17l228,42,216,71,200,97r-40,21l123,108,73,97,28,114,,140r15,8l67,141r46,9l154,172r37,36l209,226r29,25l270,274r29,14l313,284r-5,-30l294,245,272,233,255,220,245,190r6,-32l273,131r31,-18l336,105r35,6l391,124r20,18l431,149r24,-21l452,93,430,55,400,23,372,6,333,,289,3,251,17xe" stroked="f">
                <v:path arrowok="t" o:connecttype="custom" o:connectlocs="74,21;64,18;66,12;74,8;83,7;89,15;79,19;57,11;50,25;40,30;18,25;7,29;4,38;17,36;39,44;48,53;60,64;75,73;77,64;74,62;64,56;61,48;68,33;76,29;93,28;98,31;108,38;114,32;108,14;93,2;83,0;63,4" o:connectangles="0,0,0,0,0,0,0,0,0,0,0,0,0,0,0,0,0,0,0,0,0,0,0,0,0,0,0,0,0,0,0,0"/>
                <o:lock v:ext="edit" verticies="t"/>
              </v:shape>
              <v:shape id="Freeform 580" o:spid="_x0000_s1560" style="position:absolute;left:2024;top:593;width:80;height:66;visibility:visible;mso-wrap-style:square;v-text-anchor:top" coordsize="32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" path="m169,50r29,16l227,93r-8,27l183,136r-30,13l129,182r-6,33l130,246r24,15l153,215r23,-35l215,161r45,8l276,180r19,13l314,200r10,-19l305,144,287,121,280,96,274,68,239,33,177,6,121,,73,10,34,28,9,44,,52r44,l125,51r44,-1xe" stroked="f">
                <v:path arrowok="t" o:connecttype="custom" o:connectlocs="42,13;49,17;56,24;54,30;54,30;45,34;38,38;32,46;32,46;30,54;32,62;38,66;38,66;38,54;43,46;53,41;64,43;64,43;68,46;73,49;78,51;78,51;80,46;75,36;71,31;71,31;69,24;68,17;59,8;59,8;44,2;30,0;18,3;8,7;2,11;0,13;0,13;11,13;31,13;42,13;42,13" o:connectangles="0,0,0,0,0,0,0,0,0,0,0,0,0,0,0,0,0,0,0,0,0,0,0,0,0,0,0,0,0,0,0,0,0,0,0,0,0,0,0,0,0"/>
              </v:shape>
              <v:shape id="Freeform 581" o:spid="_x0000_s1561" style="position:absolute;left:2162;top:652;width:90;height:85;visibility:visible;mso-wrap-style:square;v-text-anchor:top" coordsize="36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" path="m140,82r22,29l173,140r7,35l162,188,120,171,93,156r17,48l109,238,94,262,67,282,34,302,,329r44,13l93,336r48,-17l186,294r40,-24l252,252r31,-15l314,234r15,19l336,279r11,18l361,285r-3,-33l350,227,326,208r-31,-8l271,181,247,134,221,85,196,39,168,r-2,l165,,133,22,110,33r-1,16l140,82xe" stroked="f">
                <v:path arrowok="t" o:connecttype="custom" o:connectlocs="35,20;40,28;43,35;45,43;45,43;40,47;30,43;23,39;23,39;27,51;27,59;23,65;17,70;8,75;0,82;0,82;11,85;23,84;35,79;46,73;56,67;56,67;63,63;71,59;78,58;78,58;82,63;84,69;87,74;87,74;90,71;89,63;87,56;87,56;81,52;74,50;68,45;68,45;62,33;55,21;49,10;42,0;42,0;42,0;41,0;41,0;41,0;33,5;27,8;27,12;35,20;35,20" o:connectangles="0,0,0,0,0,0,0,0,0,0,0,0,0,0,0,0,0,0,0,0,0,0,0,0,0,0,0,0,0,0,0,0,0,0,0,0,0,0,0,0,0,0,0,0,0,0,0,0,0,0,0,0"/>
              </v:shape>
              <v:shape id="Freeform 582" o:spid="_x0000_s1562" style="position:absolute;left:2159;top:592;width:58;height:46;visibility:visible;mso-wrap-style:square;v-text-anchor:top" coordsize="23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" path="m159,75l132,61,112,46,139,31r35,20l177,75r-18,xm10,151l34,116,64,94,97,86r32,7l158,110r23,31l193,184r22,-39l229,107r2,-36l220,39,193,15,147,,110,2,73,17,38,43,11,76,,114r10,37xe" stroked="f">
                <v:path arrowok="t" o:connecttype="custom" o:connectlocs="40,19;33,15;28,12;35,8;35,8;44,13;44,19;40,19;40,19;3,38;9,29;16,24;24,22;32,23;40,28;45,35;48,46;48,46;54,36;57,27;58,18;55,10;48,4;37,0;37,0;28,1;18,4;10,11;3,19;0,29;3,38;3,38" o:connectangles="0,0,0,0,0,0,0,0,0,0,0,0,0,0,0,0,0,0,0,0,0,0,0,0,0,0,0,0,0,0,0,0"/>
                <o:lock v:ext="edit" verticies="t"/>
              </v:shape>
              <v:shape id="Freeform 583" o:spid="_x0000_s1563" style="position:absolute;left:2085;top:719;width:17;height:40;visibility:visible;mso-wrap-style:square;v-text-anchor:top" coordsize="6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" path="m34,162l61,118,67,64,43,19,18,4,,,,21,20,65r14,47l34,162xe" stroked="f">
                <v:path arrowok="t" o:connecttype="custom" o:connectlocs="9,40;15,29;17,16;11,5;11,5;5,1;0,0;0,5;0,5;5,16;9,28;9,40;9,40" o:connectangles="0,0,0,0,0,0,0,0,0,0,0,0,0"/>
              </v:shape>
              <v:shape id="Freeform 584" o:spid="_x0000_s1564" style="position:absolute;left:1869;top:963;width:37;height:91;visibility:visible;mso-wrap-style:square;v-text-anchor:top" coordsize="14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" path="m29,189r11,31l60,271r26,53l116,362r31,4l148,352r-7,-31l130,277,114,225,94,169,73,114,53,66,34,28,19,4,9,,,66r8,61l29,189xe" stroked="f">
                <v:path arrowok="t" o:connecttype="custom" o:connectlocs="7,47;10,55;15,67;22,81;29,90;37,91;37,91;37,88;35,80;33,69;29,56;24,42;18,28;13,16;9,7;5,1;2,0;2,0;0,16;2,32;7,47;7,47" o:connectangles="0,0,0,0,0,0,0,0,0,0,0,0,0,0,0,0,0,0,0,0,0,0"/>
              </v:shape>
              <v:shape id="Freeform 585" o:spid="_x0000_s1565" style="position:absolute;left:2416;top:886;width:27;height:52;visibility:visible;mso-wrap-style:square;v-text-anchor:top" coordsize="1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" path="m50,169r22,41l96,199r10,-46l99,107,79,50,52,11,28,,4,2,,29,11,55r22,58l50,169xe" stroked="f">
                <v:path arrowok="t" o:connecttype="custom" o:connectlocs="13,42;18,52;24,49;27,38;27,38;25,26;20,12;13,3;13,3;7,0;1,0;0,7;0,7;3,14;8,28;13,42;13,42" o:connectangles="0,0,0,0,0,0,0,0,0,0,0,0,0,0,0,0,0"/>
              </v:shape>
              <v:shape id="Freeform 586" o:spid="_x0000_s1566" style="position:absolute;left:2328;top:940;width:86;height:95;visibility:visible;mso-wrap-style:square;v-text-anchor:top" coordsize="343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" path="m38,294l16,307,,304,4,276,26,233,52,210r49,-12l122,193r30,-9l155,168r-14,-4l111,155,69,137r8,-24l108,107r35,-6l158,80r3,-32l173,17,200,r32,5l271,21r36,24l335,71r8,20l323,102,289,98,244,96r-22,20l239,152r40,11l323,169r6,13l324,203r-11,9l279,200r-27,-7l227,213r-16,40l201,295r-16,39l160,362r-33,19l110,356r1,-2l112,349r1,-2l125,304,110,278,77,272,38,294xe" stroked="f">
                <v:path arrowok="t" o:connecttype="custom" o:connectlocs="4,77;1,69;7,58;25,49;31,48;39,42;35,41;17,34;19,28;36,25;40,20;43,4;50,0;68,5;84,18;81,25;72,24;56,29;60,38;81,42;82,45;78,53;70,50;57,53;53,63;46,83;40,90;28,89;28,88;28,87;31,76;19,68;10,73" o:connectangles="0,0,0,0,0,0,0,0,0,0,0,0,0,0,0,0,0,0,0,0,0,0,0,0,0,0,0,0,0,0,0,0,0"/>
              </v:shape>
              <v:shape id="Freeform 587" o:spid="_x0000_s1567" style="position:absolute;left:2313;top:756;width:59;height:82;visibility:visible;mso-wrap-style:square;v-text-anchor:top" coordsize="2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" path="m128,23l110,59r-5,26l105,96r,11l101,130,88,148,42,188,6,247,,304r15,23l32,327,45,306r5,-25l57,269,86,257r33,1l144,272r12,14l171,301r21,15l203,325r11,5l231,330r4,-21l224,270,207,233,185,205,163,171,148,129r-5,-25l142,94r2,-15l160,43,167,8,152,,128,23xe" stroked="f">
                <v:path arrowok="t" o:connecttype="custom" o:connectlocs="32,6;28,15;26,21;26,24;26,24;26,27;25,32;22,37;22,37;11,47;2,61;0,76;0,76;4,81;8,81;11,76;11,76;13,70;14,67;22,64;22,64;30,64;36,68;39,71;39,71;43,75;48,79;51,81;51,81;54,82;58,82;59,77;59,77;56,67;52,58;46,51;46,51;41,42;37,32;36,26;36,26;36,23;36,20;40,11;40,11;42,2;38,0;32,6;32,6" o:connectangles="0,0,0,0,0,0,0,0,0,0,0,0,0,0,0,0,0,0,0,0,0,0,0,0,0,0,0,0,0,0,0,0,0,0,0,0,0,0,0,0,0,0,0,0,0,0,0,0,0"/>
              </v:shape>
              <v:shape id="Freeform 588" o:spid="_x0000_s1568" style="position:absolute;left:1959;top:724;width:114;height:100;visibility:visible;mso-wrap-style:square;v-text-anchor:top" coordsize="455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" path="m389,302r-16,10l332,324r-56,-8l256,295r13,-17l281,271r15,4l332,282r44,1l399,286r-3,10l389,302xm396,r-9,10l369,42,357,98r9,86l361,241r-37,4l292,233,264,212,214,191r-65,13l116,212,98,199r3,-18l134,141,167,87,189,37r,-30l169,29,123,77,72,128,41,156,15,189,,240r20,39l58,291r24,1l92,289r11,-13l121,261r21,-10l168,249r28,10l214,295r16,51l251,385r9,15l279,398r42,-9l358,375r21,-13l409,342r27,-27l455,279r-1,-43l427,183,399,127,390,62,396,xe" stroked="f">
                <v:path arrowok="t" o:connecttype="custom" o:connectlocs="93,78;69,79;64,74;70,68;74,69;94,71;100,72;97,76;99,0;92,11;92,46;90,60;73,58;66,53;37,51;29,53;25,45;34,35;47,9;47,2;31,19;10,39;4,47;5,70;15,73;23,72;26,69;36,63;42,62;54,74;58,87;65,100;70,100;90,94;95,91;109,79;114,59;107,46;98,16;99,0" o:connectangles="0,0,0,0,0,0,0,0,0,0,0,0,0,0,0,0,0,0,0,0,0,0,0,0,0,0,0,0,0,0,0,0,0,0,0,0,0,0,0,0"/>
                <o:lock v:ext="edit" verticies="t"/>
              </v:shape>
              <v:shape id="Freeform 589" o:spid="_x0000_s1569" style="position:absolute;left:2026;top:821;width:47;height:6;visibility:visible;mso-wrap-style:square;v-text-anchor:top" coordsize="18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" path="m,25l31,15,103,r86,1e" filled="f" strokecolor="white" strokeweight=".35pt">
                <v:path arrowok="t" o:connecttype="custom" o:connectlocs="0,6;8,4;26,0;47,0" o:connectangles="0,0,0,0"/>
              </v:shape>
              <v:shape id="Freeform 590" o:spid="_x0000_s1570" style="position:absolute;left:2073;top:821;width:10;height:11;visibility:visible;mso-wrap-style:square;v-text-anchor:top" coordsize="4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" path="m,l41,18,27,35,8,42e" filled="f" strokecolor="white" strokeweight=".35pt">
                <v:path arrowok="t" o:connecttype="custom" o:connectlocs="0,0;10,5;7,9;2,11" o:connectangles="0,0,0,0"/>
              </v:shape>
              <v:shape id="Freeform 591" o:spid="_x0000_s1571" style="position:absolute;left:2049;top:832;width:26;height:29;visibility:visible;mso-wrap-style:square;v-text-anchor:top" coordsize="10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" path="m105,l81,11,35,39,,77r11,40e" filled="f" strokecolor="white" strokeweight=".35pt">
                <v:path arrowok="t" o:connecttype="custom" o:connectlocs="26,0;20,3;9,10;0,19;3,29" o:connectangles="0,0,0,0,0"/>
              </v:shape>
              <v:shape id="Freeform 592" o:spid="_x0000_s1572" style="position:absolute;left:2278;top:865;width:63;height:104;visibility:visible;mso-wrap-style:square;v-text-anchor:top" coordsize="25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" path="m194,90l148,57,104,33,56,15,,,20,12,40,25r21,9l109,50r45,23l196,109r28,40l241,197r5,51l236,295r-29,38l177,351r-34,9l108,365r-5,7l94,383r-5,11l91,401r5,8l105,415r49,-19l195,366r32,-34l247,295r8,-44l253,205,241,160,221,121,194,91r,-1xe" stroked="f">
                <v:path arrowok="t" o:connecttype="custom" o:connectlocs="48,23;37,14;26,8;14,4;0,0;0,0;5,3;10,6;15,9;15,9;27,13;38,18;48,27;48,27;55,37;60,49;61,62;58,74;51,83;51,83;44,88;35,90;27,91;27,91;25,93;23,96;22,99;22,99;22,100;24,102;26,104;26,104;38,99;48,92;56,83;56,83;61,74;63,63;63,51;60,40;55,30;48,23;48,23;48,23;48,23" o:connectangles="0,0,0,0,0,0,0,0,0,0,0,0,0,0,0,0,0,0,0,0,0,0,0,0,0,0,0,0,0,0,0,0,0,0,0,0,0,0,0,0,0,0,0,0,0"/>
              </v:shape>
              <v:shape id="Freeform 593" o:spid="_x0000_s1573" style="position:absolute;left:1981;top:815;width:22;height:13;visibility:visible;mso-wrap-style:square;v-text-anchor:top" coordsize="8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" path="m15,53l2,51,,37,9,21,21,13r9,-1l34,13r12,l57,8,71,1,83,r5,5l88,12,70,29,39,44,15,53xe" stroked="f">
                <v:path arrowok="t" o:connecttype="custom" o:connectlocs="4,13;1,13;0,9;2,5;2,5;5,3;8,3;9,3;9,3;12,3;14,2;18,0;18,0;21,0;22,1;22,3;22,3;18,7;10,11;4,13;4,13" o:connectangles="0,0,0,0,0,0,0,0,0,0,0,0,0,0,0,0,0,0,0,0,0"/>
              </v:shape>
              <v:shape id="Freeform 594" o:spid="_x0000_s1574" style="position:absolute;left:2189;top:678;width:155;height:92;visibility:visible;mso-wrap-style:square;v-text-anchor:top" coordsize="62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" path="m63,348r52,-6l168,329r52,-19l270,286r46,-26l356,234r33,-23l414,190r15,-14l465,132,506,81,544,37,573,9,604,r19,17l607,58r-38,46l530,147r-39,38l452,219r-38,29l375,274r-36,22l303,316r-36,15l233,343r-31,10l172,360r-28,4l115,366,80,365,47,362,19,359,2,354,,351r19,-2l63,348xe" stroked="f">
                <v:path arrowok="t" o:connecttype="custom" o:connectlocs="16,87;29,86;42,83;55,78;67,72;79,65;89,59;97,53;103,48;107,44;107,44;116,33;126,20;135,9;143,2;143,2;150,0;155,4;151,15;151,15;142,26;132,37;122,47;112,55;103,62;93,69;84,74;75,79;66,83;58,86;50,89;43,90;36,91;36,91;29,92;20,92;12,91;5,90;0,89;0,88;5,88;16,87;16,87;16,87" o:connectangles="0,0,0,0,0,0,0,0,0,0,0,0,0,0,0,0,0,0,0,0,0,0,0,0,0,0,0,0,0,0,0,0,0,0,0,0,0,0,0,0,0,0,0,0"/>
              </v:shape>
              <v:shape id="Freeform 595" o:spid="_x0000_s1575" style="position:absolute;left:2176;top:861;width:32;height:9;visibility:visible;mso-wrap-style:square;v-text-anchor:top" coordsize="1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" path="m38,15l64,7,104,r23,3l123,15,94,29,35,40,,38,13,27,38,15xe" stroked="f">
                <v:path arrowok="t" o:connecttype="custom" o:connectlocs="10,3;16,2;26,0;32,1;32,1;31,3;24,7;9,9;9,9;0,9;3,6;10,3;10,3" o:connectangles="0,0,0,0,0,0,0,0,0,0,0,0,0"/>
              </v:shape>
              <v:shape id="Freeform 596" o:spid="_x0000_s1576" style="position:absolute;left:2182;top:825;width:69;height:29;visibility:visible;mso-wrap-style:square;v-text-anchor:top" coordsize="27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" path="m126,90r-24,15l78,114,30,106,,82,14,54,56,36r45,-5l152,21,233,1,275,,259,24,223,52,191,67,158,78,126,90xe" stroked="f">
                <v:path arrowok="t" o:connecttype="custom" o:connectlocs="32,23;26,27;20,29;8,27;8,27;0,21;4,14;14,9;14,9;25,8;38,5;58,0;58,0;69,0;65,6;56,13;56,13;48,17;40,20;32,23;32,23" o:connectangles="0,0,0,0,0,0,0,0,0,0,0,0,0,0,0,0,0,0,0,0,0"/>
              </v:shape>
              <v:shape id="Freeform 597" o:spid="_x0000_s1577" style="position:absolute;left:2185;top:787;width:108;height:38;visibility:visible;mso-wrap-style:square;v-text-anchor:top" coordsize="43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" path="m213,125r-33,12l112,150,42,141,,107,12,76,61,59r47,-5l138,53r43,-3l222,40,261,25,311,10,377,r45,2l432,12,418,28,395,49,374,71r-47,30l266,110r-53,15xe" stroked="f">
                <v:path arrowok="t" o:connecttype="custom" o:connectlocs="53,32;45,35;28,38;11,36;11,36;0,27;3,19;15,15;15,15;27,14;35,13;45,13;45,13;56,10;65,6;78,3;94,0;94,0;106,1;108,3;105,7;99,12;94,18;94,18;82,26;67,28;53,32;53,32" o:connectangles="0,0,0,0,0,0,0,0,0,0,0,0,0,0,0,0,0,0,0,0,0,0,0,0,0,0,0,0"/>
              </v:shape>
              <v:shape id="Freeform 598" o:spid="_x0000_s1578" style="position:absolute;left:2107;top:684;width:268;height:208;visibility:visible;mso-wrap-style:square;v-text-anchor:top" coordsize="107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" path="m60,581l39,560,18,528,4,487,,443,12,399,46,361r68,-32l177,322r46,7l242,333r17,11l312,365r90,10l463,373r57,-9l573,352r48,-15l666,318r42,-22l745,272r35,-25l813,220r30,-26l871,168r24,-28l919,115,940,91,960,69,978,49,996,33r18,-12l1029,12,1059,r13,2l1047,41r-32,39l985,118r-30,39l927,194r-29,34l869,262r-30,30l808,319r-32,23l742,361r-37,13l666,381r-36,7l591,400r-42,15l504,429r-47,12l410,447r-50,-1l311,434,288,420,267,409r-3,26l251,489r-39,42l178,549r-33,14l146,581r62,5l240,590r18,16l265,633r-4,33l250,702r-15,37l216,775r-19,30l179,828r-33,8l100,833,87,816r17,-41l111,722r-5,-56l90,615,60,581xe" stroked="f">
                <v:path arrowok="t" o:connecttype="custom" o:connectlocs="10,139;1,121;3,99;12,90;44,80;61,83;65,86;101,93;116,93;143,88;167,79;186,68;203,55;218,42;230,29;240,17;249,8;257,3;265,0;262,10;254,20;239,39;225,57;210,73;194,85;176,93;167,95;148,100;126,107;103,111;78,108;72,104;66,108;63,122;45,137;36,140;52,146;60,147;66,157;63,175;54,193;45,206;37,208;22,203;26,193;27,166;15,145" o:connectangles="0,0,0,0,0,0,0,0,0,0,0,0,0,0,0,0,0,0,0,0,0,0,0,0,0,0,0,0,0,0,0,0,0,0,0,0,0,0,0,0,0,0,0,0,0,0,0"/>
              </v:shape>
              <w10:wrap anchory="line"/>
            </v:group>
          </w:pict>
        </mc:Fallback>
      </mc:AlternateContent>
    </w:r>
    <w:r>
      <w:rPr>
        <w:noProof/>
        <w:color w:val="004171"/>
        <w:lang w:eastAsia="de-DE"/>
      </w:rPr>
      <mc:AlternateContent>
        <mc:Choice Requires="wps">
          <w:drawing>
            <wp:inline distT="0" distB="0" distL="0" distR="0" wp14:anchorId="3E185BCA" wp14:editId="47863664">
              <wp:extent cx="1735455" cy="931545"/>
              <wp:effectExtent l="0" t="0" r="0" b="0"/>
              <wp:docPr id="1" name="AutoShap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735455" cy="931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EE9BEF0" id="AutoShape 5" o:spid="_x0000_s1026" style="width:136.65pt;height:7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" filled="f" stroked="f">
              <o:lock v:ext="edit" aspectratio="t"/>
              <w10:anchorlock/>
            </v:rect>
          </w:pict>
        </mc:Fallback>
      </mc:AlternateContent>
    </w:r>
    <w:r w:rsidRPr="002371FA">
      <w:rPr>
        <w:color w:val="004171"/>
      </w:rPr>
      <w:fldChar w:fldCharType="end"/>
    </w:r>
  </w:p>
  <w:p w:rsidR="00867CEF" w:rsidRPr="002371FA" w:rsidRDefault="00867CEF" w:rsidP="00DB5581">
    <w:pPr>
      <w:pStyle w:val="Kopfzeile"/>
      <w:rPr>
        <w:color w:val="004171"/>
        <w:sz w:val="8"/>
      </w:rPr>
    </w:pPr>
    <w:r>
      <w:rPr>
        <w:noProof/>
        <w:color w:val="004171"/>
        <w:sz w:val="8"/>
        <w:lang w:eastAsia="de-DE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2E16449" wp14:editId="1BD102B6">
              <wp:simplePos x="0" y="0"/>
              <wp:positionH relativeFrom="page">
                <wp:posOffset>5554345</wp:posOffset>
              </wp:positionH>
              <wp:positionV relativeFrom="page">
                <wp:posOffset>1406525</wp:posOffset>
              </wp:positionV>
              <wp:extent cx="899795" cy="71755"/>
              <wp:effectExtent l="4445" t="0" r="10160" b="7620"/>
              <wp:wrapNone/>
              <wp:docPr id="13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71755"/>
                      </a:xfrm>
                      <a:prstGeom prst="rect">
                        <a:avLst/>
                      </a:prstGeom>
                      <a:solidFill>
                        <a:srgbClr val="004171"/>
                      </a:solidFill>
                      <a:ln w="9525">
                        <a:solidFill>
                          <a:srgbClr val="00417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83C2FD" id="Rectangle 45" o:spid="_x0000_s1026" style="position:absolute;margin-left:437.35pt;margin-top:110.75pt;width:70.85pt;height:5.6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" fillcolor="#004171" strokecolor="#004171">
              <v:textbox inset="0,0,0,0"/>
              <w10:wrap anchorx="page" anchory="page"/>
            </v:rect>
          </w:pict>
        </mc:Fallback>
      </mc:AlternateContent>
    </w:r>
    <w:r>
      <w:rPr>
        <w:noProof/>
        <w:color w:val="004171"/>
        <w:sz w:val="8"/>
        <w:lang w:eastAsia="de-DE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C61D0D1" wp14:editId="0F94C476">
              <wp:simplePos x="0" y="0"/>
              <wp:positionH relativeFrom="page">
                <wp:posOffset>889000</wp:posOffset>
              </wp:positionH>
              <wp:positionV relativeFrom="page">
                <wp:posOffset>1402080</wp:posOffset>
              </wp:positionV>
              <wp:extent cx="6732270" cy="0"/>
              <wp:effectExtent l="12700" t="17780" r="24130" b="20320"/>
              <wp:wrapNone/>
              <wp:docPr id="12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22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1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E14750" id="Line 4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pt,110.4pt" to="600.1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" strokecolor="#004171" strokeweight=".5pt">
              <w10:wrap anchorx="page" anchory="page"/>
            </v:line>
          </w:pict>
        </mc:Fallback>
      </mc:AlternateContent>
    </w:r>
  </w:p>
  <w:p w:rsidR="00867CEF" w:rsidRPr="00BC51BE" w:rsidRDefault="00867CEF" w:rsidP="00DB5581">
    <w:pPr>
      <w:pStyle w:val="Kopfzeile"/>
      <w:rPr>
        <w:color w:val="004171"/>
        <w:sz w:val="24"/>
        <w:szCs w:val="24"/>
      </w:rPr>
    </w:pPr>
    <w:proofErr w:type="spellStart"/>
    <w:r w:rsidRPr="00BC51BE">
      <w:rPr>
        <w:color w:val="004171"/>
        <w:spacing w:val="6"/>
        <w:sz w:val="24"/>
        <w:szCs w:val="24"/>
      </w:rPr>
      <w:t>Universitäts</w:t>
    </w:r>
    <w:r w:rsidRPr="00BC51BE">
      <w:rPr>
        <w:color w:val="004171"/>
        <w:sz w:val="24"/>
        <w:szCs w:val="24"/>
      </w:rPr>
      <w:t>Klinikum</w:t>
    </w:r>
    <w:proofErr w:type="spellEnd"/>
    <w:r w:rsidRPr="00BC51BE">
      <w:rPr>
        <w:color w:val="004171"/>
        <w:sz w:val="24"/>
        <w:szCs w:val="24"/>
      </w:rPr>
      <w:t xml:space="preserve"> </w:t>
    </w:r>
    <w:r w:rsidRPr="00BC51BE">
      <w:rPr>
        <w:color w:val="5F7AA2"/>
        <w:sz w:val="24"/>
        <w:szCs w:val="24"/>
      </w:rPr>
      <w:t>Heidelberg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21B5C"/>
    <w:multiLevelType w:val="hybridMultilevel"/>
    <w:tmpl w:val="2DA8DB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F03EF"/>
    <w:multiLevelType w:val="hybridMultilevel"/>
    <w:tmpl w:val="CBD06B7C"/>
    <w:lvl w:ilvl="0" w:tplc="E95AC122">
      <w:start w:val="1"/>
      <w:numFmt w:val="bullet"/>
      <w:lvlText w:val="-"/>
      <w:lvlJc w:val="left"/>
      <w:pPr>
        <w:ind w:left="720" w:hanging="360"/>
      </w:pPr>
      <w:rPr>
        <w:rFonts w:ascii="MetaNormal-Roman" w:eastAsia="Times New Roman" w:hAnsi="MetaNormal-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F714C"/>
    <w:multiLevelType w:val="hybridMultilevel"/>
    <w:tmpl w:val="90FA5EB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D77A08"/>
    <w:multiLevelType w:val="hybridMultilevel"/>
    <w:tmpl w:val="05FE33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51201" fill="f" fillcolor="white" stroke="f">
      <v:fill color="white" on="f"/>
      <v:stroke on="f"/>
      <v:textbox inset="0,0,0,0"/>
      <o:colormru v:ext="edit" colors="#900,#0041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107"/>
    <w:rsid w:val="0001199F"/>
    <w:rsid w:val="000275BD"/>
    <w:rsid w:val="000334A7"/>
    <w:rsid w:val="00050C18"/>
    <w:rsid w:val="00056663"/>
    <w:rsid w:val="000725C8"/>
    <w:rsid w:val="0009459F"/>
    <w:rsid w:val="000D47CD"/>
    <w:rsid w:val="00101E6B"/>
    <w:rsid w:val="001310C3"/>
    <w:rsid w:val="00135DA3"/>
    <w:rsid w:val="0014245E"/>
    <w:rsid w:val="0014655C"/>
    <w:rsid w:val="00175F2E"/>
    <w:rsid w:val="001F482F"/>
    <w:rsid w:val="00223FA8"/>
    <w:rsid w:val="00265C19"/>
    <w:rsid w:val="00272F81"/>
    <w:rsid w:val="00274FEC"/>
    <w:rsid w:val="0028518C"/>
    <w:rsid w:val="002A2B73"/>
    <w:rsid w:val="002B6095"/>
    <w:rsid w:val="002C12AF"/>
    <w:rsid w:val="002C21BC"/>
    <w:rsid w:val="002F0F56"/>
    <w:rsid w:val="0030084A"/>
    <w:rsid w:val="00301F72"/>
    <w:rsid w:val="00302C0D"/>
    <w:rsid w:val="00303E21"/>
    <w:rsid w:val="0033531A"/>
    <w:rsid w:val="00336DAC"/>
    <w:rsid w:val="003719CB"/>
    <w:rsid w:val="0038221F"/>
    <w:rsid w:val="00390F3E"/>
    <w:rsid w:val="0039644B"/>
    <w:rsid w:val="003A0A72"/>
    <w:rsid w:val="003A5510"/>
    <w:rsid w:val="003B6B10"/>
    <w:rsid w:val="003D0B99"/>
    <w:rsid w:val="003D5727"/>
    <w:rsid w:val="003D6EF7"/>
    <w:rsid w:val="003F07F3"/>
    <w:rsid w:val="003F603D"/>
    <w:rsid w:val="0040520E"/>
    <w:rsid w:val="00415EFE"/>
    <w:rsid w:val="00417AF1"/>
    <w:rsid w:val="00422CDC"/>
    <w:rsid w:val="0047020C"/>
    <w:rsid w:val="004C260C"/>
    <w:rsid w:val="00507B4A"/>
    <w:rsid w:val="00521E20"/>
    <w:rsid w:val="00526F0D"/>
    <w:rsid w:val="00540D7E"/>
    <w:rsid w:val="00576F87"/>
    <w:rsid w:val="005839A7"/>
    <w:rsid w:val="00585570"/>
    <w:rsid w:val="005D59CD"/>
    <w:rsid w:val="0062764B"/>
    <w:rsid w:val="00647C6D"/>
    <w:rsid w:val="00681A5E"/>
    <w:rsid w:val="006D5F78"/>
    <w:rsid w:val="006E6795"/>
    <w:rsid w:val="006E76EB"/>
    <w:rsid w:val="00702C17"/>
    <w:rsid w:val="007046EB"/>
    <w:rsid w:val="00732F16"/>
    <w:rsid w:val="007745F2"/>
    <w:rsid w:val="007871BD"/>
    <w:rsid w:val="007903DE"/>
    <w:rsid w:val="007B0CBD"/>
    <w:rsid w:val="00826C24"/>
    <w:rsid w:val="00850B07"/>
    <w:rsid w:val="008558F7"/>
    <w:rsid w:val="00867CEF"/>
    <w:rsid w:val="008772FD"/>
    <w:rsid w:val="008F0107"/>
    <w:rsid w:val="00906F00"/>
    <w:rsid w:val="009205F7"/>
    <w:rsid w:val="00921B4D"/>
    <w:rsid w:val="009332EB"/>
    <w:rsid w:val="00937FAC"/>
    <w:rsid w:val="00952EB0"/>
    <w:rsid w:val="009663DC"/>
    <w:rsid w:val="00992948"/>
    <w:rsid w:val="009B2E38"/>
    <w:rsid w:val="009C4078"/>
    <w:rsid w:val="00A02ACC"/>
    <w:rsid w:val="00A2773C"/>
    <w:rsid w:val="00A545CC"/>
    <w:rsid w:val="00AC2367"/>
    <w:rsid w:val="00AC65AA"/>
    <w:rsid w:val="00AD4D31"/>
    <w:rsid w:val="00AD62B7"/>
    <w:rsid w:val="00AE61D3"/>
    <w:rsid w:val="00B4650F"/>
    <w:rsid w:val="00B527F3"/>
    <w:rsid w:val="00B5321A"/>
    <w:rsid w:val="00B545C0"/>
    <w:rsid w:val="00B73C3B"/>
    <w:rsid w:val="00BA41DD"/>
    <w:rsid w:val="00BB017A"/>
    <w:rsid w:val="00BB6D51"/>
    <w:rsid w:val="00BC4DB4"/>
    <w:rsid w:val="00BE6E05"/>
    <w:rsid w:val="00BE6E32"/>
    <w:rsid w:val="00C40D53"/>
    <w:rsid w:val="00C45686"/>
    <w:rsid w:val="00C714EE"/>
    <w:rsid w:val="00C72BB1"/>
    <w:rsid w:val="00CA6739"/>
    <w:rsid w:val="00CD14B9"/>
    <w:rsid w:val="00CD25A7"/>
    <w:rsid w:val="00CD6A36"/>
    <w:rsid w:val="00D20F0B"/>
    <w:rsid w:val="00D244D8"/>
    <w:rsid w:val="00D40B08"/>
    <w:rsid w:val="00D503E2"/>
    <w:rsid w:val="00D513DF"/>
    <w:rsid w:val="00D5222E"/>
    <w:rsid w:val="00D5511C"/>
    <w:rsid w:val="00D71FDA"/>
    <w:rsid w:val="00D75DF6"/>
    <w:rsid w:val="00DA7F40"/>
    <w:rsid w:val="00DB5581"/>
    <w:rsid w:val="00DC3792"/>
    <w:rsid w:val="00E61A6C"/>
    <w:rsid w:val="00E717D7"/>
    <w:rsid w:val="00E75EAD"/>
    <w:rsid w:val="00E81F56"/>
    <w:rsid w:val="00EC6809"/>
    <w:rsid w:val="00EC6C51"/>
    <w:rsid w:val="00F02CE5"/>
    <w:rsid w:val="00F10650"/>
    <w:rsid w:val="00F14007"/>
    <w:rsid w:val="00F24B10"/>
    <w:rsid w:val="00F448E4"/>
    <w:rsid w:val="00F44FED"/>
    <w:rsid w:val="00F46EA8"/>
    <w:rsid w:val="00F732FE"/>
    <w:rsid w:val="00FB1380"/>
    <w:rsid w:val="00FC3237"/>
    <w:rsid w:val="00FF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 fill="f" fillcolor="white" stroke="f">
      <v:fill color="white" on="f"/>
      <v:stroke on="f"/>
      <v:textbox inset="0,0,0,0"/>
      <o:colormru v:ext="edit" colors="#900,#004171"/>
    </o:shapedefaults>
    <o:shapelayout v:ext="edit">
      <o:idmap v:ext="edit" data="1"/>
    </o:shapelayout>
  </w:shapeDefaults>
  <w:decimalSymbol w:val=","/>
  <w:listSeparator w:val=";"/>
  <w14:docId w14:val="6B2FB1AA"/>
  <w15:docId w15:val="{3A0A7A04-DE59-4BC6-B8A6-F2AC183E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26F0D"/>
    <w:rPr>
      <w:rFonts w:ascii="MetaNormal-Roman" w:hAnsi="MetaNormal-Roman"/>
      <w:lang w:eastAsia="en-US"/>
    </w:rPr>
  </w:style>
  <w:style w:type="paragraph" w:styleId="berschrift1">
    <w:name w:val="heading 1"/>
    <w:basedOn w:val="Standard"/>
    <w:next w:val="Standard"/>
    <w:qFormat/>
    <w:rsid w:val="009E6F45"/>
    <w:pPr>
      <w:keepNext/>
      <w:outlineLvl w:val="0"/>
    </w:pPr>
    <w:rPr>
      <w:sz w:val="16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9E6F45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9E6F45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9E6F4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6F4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D6A36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E6F45"/>
    <w:rPr>
      <w:rFonts w:ascii="MetaNormal-Roman" w:hAnsi="MetaNormal-Roman"/>
    </w:rPr>
  </w:style>
  <w:style w:type="character" w:styleId="Hyperlink">
    <w:name w:val="Hyperlink"/>
    <w:basedOn w:val="Absatz-Standardschriftart"/>
    <w:rsid w:val="009E6F45"/>
    <w:rPr>
      <w:rFonts w:ascii="MetaNormal-Roman" w:hAnsi="MetaNormal-Roman"/>
      <w:color w:val="0000FF"/>
      <w:u w:val="single"/>
    </w:rPr>
  </w:style>
  <w:style w:type="character" w:styleId="BesuchterLink">
    <w:name w:val="FollowedHyperlink"/>
    <w:basedOn w:val="Absatz-Standardschriftart"/>
    <w:rsid w:val="009E6F45"/>
    <w:rPr>
      <w:rFonts w:ascii="MetaNormal-Roman" w:hAnsi="MetaNormal-Roman"/>
      <w:color w:val="800080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9E6F45"/>
    <w:rPr>
      <w:rFonts w:ascii="MetaNormal-Roman" w:eastAsia="Times New Roman" w:hAnsi="MetaNormal-Roman" w:cs="Times New Roman"/>
      <w:b/>
      <w:bCs/>
      <w:i/>
      <w:iCs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9E6F45"/>
    <w:rPr>
      <w:rFonts w:ascii="MetaNormal-Roman" w:eastAsia="Times New Roman" w:hAnsi="MetaNormal-Roman" w:cs="Times New Roman"/>
      <w:b/>
      <w:bCs/>
      <w:sz w:val="26"/>
      <w:szCs w:val="26"/>
      <w:lang w:eastAsia="en-US"/>
    </w:rPr>
  </w:style>
  <w:style w:type="paragraph" w:styleId="Listenabsatz">
    <w:name w:val="List Paragraph"/>
    <w:basedOn w:val="Standard"/>
    <w:uiPriority w:val="34"/>
    <w:qFormat/>
    <w:rsid w:val="00F44FED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rsid w:val="00E717D7"/>
    <w:rPr>
      <w:rFonts w:ascii="MetaNormal-Roman" w:hAnsi="MetaNormal-Roman"/>
      <w:lang w:eastAsia="en-US"/>
    </w:rPr>
  </w:style>
  <w:style w:type="paragraph" w:styleId="KeinLeerraum">
    <w:name w:val="No Spacing"/>
    <w:uiPriority w:val="1"/>
    <w:qFormat/>
    <w:rsid w:val="007046EB"/>
    <w:rPr>
      <w:rFonts w:ascii="MetaNormal-Roman" w:hAnsi="MetaNormal-Roman"/>
      <w:lang w:eastAsia="en-US"/>
    </w:rPr>
  </w:style>
  <w:style w:type="table" w:styleId="Tabellenraster">
    <w:name w:val="Table Grid"/>
    <w:basedOn w:val="NormaleTabelle"/>
    <w:rsid w:val="0064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B6D5-FF6F-441A-AD60-B4DE07EF5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E0F12010</Template>
  <TotalTime>0</TotalTime>
  <Pages>2</Pages>
  <Words>634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mit Siegel</vt:lpstr>
    </vt:vector>
  </TitlesOfParts>
  <Company>Universitätsklinikum Heidelberg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mit Siegel</dc:title>
  <dc:subject>UniversitätsKlinikum Heidelberg</dc:subject>
  <dc:creator>SYSU</dc:creator>
  <dc:description>für normles Druckerpapier vorgesehen und für Farblaserdrucker optimiert</dc:description>
  <cp:lastModifiedBy>Patry, Christian</cp:lastModifiedBy>
  <cp:revision>13</cp:revision>
  <cp:lastPrinted>2022-01-31T15:04:00Z</cp:lastPrinted>
  <dcterms:created xsi:type="dcterms:W3CDTF">2020-12-21T15:24:00Z</dcterms:created>
  <dcterms:modified xsi:type="dcterms:W3CDTF">2022-10-04T06:47:00Z</dcterms:modified>
  <cp:category>Dokumentenvorlage</cp:category>
</cp:coreProperties>
</file>